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Начертательная геометрия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207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Начертательная геометрия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Начертательная геометрия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68% (ФЭПО-24), 75% (ФЭПО-25) и 83%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25% (ФЭПО-23), 93% (ФЭПО-24), 82% (ФЭПО-25), 88% (ФЭПО-26) и 94%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Начертательная геометрия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Метод проекций, виды проецирования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Прямоугольный чертеж точки на две и три плоскости проекций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Чертеж многогранника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Чертеж поверхности вращения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Параллельность на чертеже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Принадлежность точки и линии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Принадлежность точки и линии  поверхности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Пересечение прямой с плоскостью и пересечение двух плоскостей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Пересечение поверхностей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Перпендикулярность двух прямых на чертеже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Перпендикулярность прямой и плоскости, двух плоскостей на чертеже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Способ замены плоскостей проекций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Способы преобразования чертежа (без способа замены плоскостей проекций)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Применение способа замены плоскостей проекций к решению задач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Применение способов преобразования чертежа к решению задач (без способа замены плоскостей проекций)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Образование и задание кривых линий и поверхностей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Поверхности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Прямоугольный чертеж точки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Прямоугольный чертеж прямой линии, плоскости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Основные понятия аксонометрии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Стандартные аксонометрические проекции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Изображение окружности в аксонометрии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Аксонометрия поверхностей вращения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Перпендикулярность на чертеже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Развертки поверхностей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поверхности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Параллельность на чертеже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двух прямых на чертеже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замены плоскостей проекций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задание кривых линий и поверхностей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плоских и пространственных кривых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прямой линии,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аксонометрии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Стандартные аксонометрические проекции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Изображение окружности в аксонометрии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 поверхностей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прямоугольного треугольника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Перпендикулярность двух прямых на чертеже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0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Ткалич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Горюшин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Востриков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Семенов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Зарипов Шамиль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Скворцов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Белов Егор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Колупаева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Буранов Валерий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Фатыхова Алия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Тимофей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Горячев Виталий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Салиев Алексей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Цигвинцев Станислав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Терентьева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Шуматов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Фамутдинов Динар Айзатович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25.png"/><Relationship Type="http://schemas.openxmlformats.org/officeDocument/2006/relationships/image" Id="rId48" Target="/word/media/fepo3years_vuz_subj125.png"/><Relationship Type="http://schemas.openxmlformats.org/officeDocument/2006/relationships/image" Id="rId49" Target="/word/media/hist_partic_subj125.png"/><Relationship Type="http://schemas.openxmlformats.org/officeDocument/2006/relationships/image" Id="rId50" Target="/word/media/hist_levels_subj125.png"/><Relationship Type="http://schemas.openxmlformats.org/officeDocument/2006/relationships/image" Id="rId51" Target="/word/media/hist_levels_all_subj125.png"/><Relationship Type="http://schemas.openxmlformats.org/officeDocument/2006/relationships/image" Id="rId52" Target="/word/media/hist_horiz1_3370091.png"/><Relationship Type="http://schemas.openxmlformats.org/officeDocument/2006/relationships/image" Id="rId53" Target="/word/media/map_rates1_3370091.png"/><Relationship Type="http://schemas.openxmlformats.org/officeDocument/2006/relationships/image" Id="rId54" Target="/word/media/hist_horiz2_3370091.png"/><Relationship Type="http://schemas.openxmlformats.org/officeDocument/2006/relationships/image" Id="rId55" Target="/word/media/hist_resh2_3370091.png"/><Relationship Type="http://schemas.openxmlformats.org/officeDocument/2006/relationships/image" Id="rId56" Target="/word/media/hist_horiz3_3370091.png"/><Relationship Type="http://schemas.openxmlformats.org/officeDocument/2006/relationships/image" Id="rId57" Target="/word/media/hist_resh3_3370091.png"/><Relationship Type="http://schemas.openxmlformats.org/officeDocument/2006/relationships/image" Id="rId58" Target="/word/media/pie_3370091.png"/><Relationship Type="http://schemas.openxmlformats.org/officeDocument/2006/relationships/image" Id="rId59" Target="/word/media/hist_monitoring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