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Мировая экономика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Мировая 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Мировая 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Мировая экономика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Мировая 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Мировая 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Мировая экономика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973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1190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1151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1220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1023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4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Мировая экономика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Мировая 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4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Мировая экономика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Мировая 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Мировая экономика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4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Мировая 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Мировая 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Мировая 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4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4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Мировая 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Мировая экономика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Мировая экономика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Мировая экономика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62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14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Мировая 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4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88% (ФЭПО-23), 85% (ФЭПО-24), 80% (ФЭПО-25), 85% (ФЭПО-26) и 86%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Мировая 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Мировая 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Мировая экономика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Мировая экономика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Структура, субъекты и тенденции развития мирового хозяйства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Международное разделение труда, мировой рынок и его конъюнктура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Ресурсы и отраслевая структура мирового хозяйства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Классификация стран в мировой экономике: различные подходы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Причины, тенденции и последствия глобализации. Глобальные экономические проблемы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Международные экономические отношения: понятия, формы, современное состояние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Теории мировой торговли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Современные тенденции мировой торговли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Государственное регулирование мировой торговли: тарифные методы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Государственное регулирование мировой торговли: нетарифные методы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Международное регулирование мировой торговли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Международный рынок услуг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Сущность, структура, причины, формы и регулирование международного движения капитала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Перемещение ссудного и предпринимательского капитала и их регулирование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Транснациональные корпорации (ТНК)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Международная миграция рабочей силы: понятие, влияние на экономическое развитие стран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Регулирование мирового рынка рабочей силы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Международная экономическая интеграция: понятие, причины, формы (этапы)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Основные интеграционные центры и объединения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Платежный и расчетный баланс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Валюта. Валютный курс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Мировая валютная система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Валютный рынок и валютная политика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Международные экономические организации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Россия в системе современных международных экономических отношений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Мировое хозяйство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Мировое хозяйство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Мировая торговля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Мировая торговля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Международное движение капитала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Международное движение капитала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Мировой рынок рабочей силы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Мировой рынок рабочей силы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Интеграционные процессы в мировой экономике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Интеграционные процессы в мировой экономике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Международные валютно-расчетные отношения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Международные валютно-расчетные отношения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Экономическая безопасность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О-38.05.01.00-21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Мировая 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О-38.05.01.00-21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Структура, субъекты и тенденции развития мирового хозяйства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Международное разделение труда, мировой рынок и его конъюнктура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стран в мировой экономике: различные подходы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Международные экономические отношения: понятия, формы, современное состояние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Теории мировой торговли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Современные тенденции мировой торговли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регулирование мировой торговли: тарифные методы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регулирование мировой торговли: нетарифные методы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Сущность, структура, причины, формы и регулирование международного движения капитала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Перемещение ссудного и предпринимательского капитала и их регулирование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Международная миграция рабочей силы: понятие, влияние на экономическое развитие стран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Международная экономическая интеграция: понятие, причины, формы (этапы)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Платежный и расчетный баланс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Валюта. Валютный курс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Мировое хозяйство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Мировое хозяйство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Мировая торговля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Мировая торговля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Международное движение капитала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Международное движение капитала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Международные валютно-расчетные отношения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Международные валютно-расчетные отношения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Мировая 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0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Мировая экономика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Мировая 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0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Мировая экономика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Теории мировой торговли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Мировая 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0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Мировая экономика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Мировая 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0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Мировая экономика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Мировая 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0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Мировая экономика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Мировая 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0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Мировая экономика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0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Мировая 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Мировая экономика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понятий, методов и принципов мирового хозяйства и мировой экономики, однако не овладел необходимой системой знаний по дисциплине «Мировая экономика».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теоретических основ мировой экономики, знает особенности функционирования современного мирового рынка и основных его сегментов, умеет характеризовать международные экономические отношения и их особенности в современный период; что позволит ему в дальнейшем развить практические умения в данном направлении профессиональной деятельности.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теоретических положений мировой экономики, развитые практические навыки анализа важнейших показателей, характеризирующих основные процессы и тенденции развития современного мирового хозяйства. Студент умеет применять систему количественных показателей при взаимодействии всех форм международных экономических отношений, владеет основными приемами анализа статистических данных о состоянии мировой экономики в целом и состоянии отдельных национальных экономик.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у студента сформированы системные знания теории мировой торговли, а также практические навыки анализа статистических данных о состоянии мировой экономики в целом и состоянии отдельных национальных экономик. Студент способен систематизировать и обобщать информацию по вопросам анализа положения страны с точки зрения ее международной конкурентоспособности, определять экономическую эффективность международных экономических операций и обосновывать выбор рекомендаций по совершенствованию экономической ситуации.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Мировая 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Сафина Диана Эмилевна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 Владислав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Цигвинцев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Николаева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Саяпова Сония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Баранова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Дарсания Кристина Глебовна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Кубашева Гульназ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Ярко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Мыльников Олег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Мымрина Ольга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Горшунова Жанна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Некрасов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Фоминых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Васильева Людмила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Меньшиков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Шляпина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Абашева Анастасия Робертовна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Саакян Вачаган Варданович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Федорова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420.png"/><Relationship Type="http://schemas.openxmlformats.org/officeDocument/2006/relationships/image" Id="rId48" Target="/word/media/fepo3years_vuz_subj420.png"/><Relationship Type="http://schemas.openxmlformats.org/officeDocument/2006/relationships/image" Id="rId49" Target="/word/media/hist_partic_subj420.png"/><Relationship Type="http://schemas.openxmlformats.org/officeDocument/2006/relationships/image" Id="rId50" Target="/word/media/hist_levels_subj420.png"/><Relationship Type="http://schemas.openxmlformats.org/officeDocument/2006/relationships/image" Id="rId51" Target="/word/media/hist_levels_all_subj420.png"/><Relationship Type="http://schemas.openxmlformats.org/officeDocument/2006/relationships/image" Id="rId52" Target="/word/media/hist_horiz1_3370022.png"/><Relationship Type="http://schemas.openxmlformats.org/officeDocument/2006/relationships/image" Id="rId53" Target="/word/media/map_rates1_3370022.png"/><Relationship Type="http://schemas.openxmlformats.org/officeDocument/2006/relationships/image" Id="rId54" Target="/word/media/hist_horiz2_3370022.png"/><Relationship Type="http://schemas.openxmlformats.org/officeDocument/2006/relationships/image" Id="rId55" Target="/word/media/hist_resh2_3370022.png"/><Relationship Type="http://schemas.openxmlformats.org/officeDocument/2006/relationships/image" Id="rId56" Target="/word/media/hist_horiz3_3370022.png"/><Relationship Type="http://schemas.openxmlformats.org/officeDocument/2006/relationships/image" Id="rId57" Target="/word/media/hist_resh3_3370022.png"/><Relationship Type="http://schemas.openxmlformats.org/officeDocument/2006/relationships/image" Id="rId58" Target="/word/media/pie_3370022.png"/><Relationship Type="http://schemas.openxmlformats.org/officeDocument/2006/relationships/image" Id="rId59" Target="/word/media/hist_monitoring4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