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Математика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92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8829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105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7682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99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9294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78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5717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79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6950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Математика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74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124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187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Математика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Математика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Математика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Математика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52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46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12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12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71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61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75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21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88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12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22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52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76% (ФЭПО-23), 96% (ФЭПО-24), 98% (ФЭПО-25), 96% (ФЭПО-26) и 95%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74% (ФЭПО-23), 72% (ФЭПО-24), 81% (ФЭПО-25), 79% (ФЭПО-26) и 84%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Математика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Математика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6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Определители и матрицы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Системы линейных уравнений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Линейные операции над векторами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Скалярное и векторное произведения векторов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Прямая на плоскости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Кривые второго порядка на плоскости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Плоскость в пространстве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Прямая линия в пространстве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Предел функции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Непрерывность функции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Производные первого порядка ФОП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Производные высших порядков ФОП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Дифференциальное исчисление ФНП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Неопределенный интеграл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Определенный интеграл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Числовые ряды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Степенные ряды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Дифференциальные уравнения первого порядка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Дифференциальные уравнения высших порядков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Случайные события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Случайные величины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Статистические оценки параметров распределения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Корреляционный анализ и статистические гипотезы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Линейная алгебра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Векторная алгебра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Аналитическая геометрия на плоскости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Аналитическая геометрия в пространстве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Элементы теории пределов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Дифференциальное исчисление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Интегральное исчисление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Элементы теории рядов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Дифференциальные уравнения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Теория вероятностей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Математическая статистика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ОПБ-21.03.01-20, ОПБ-21.03.01-21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ОПБ-21.03.01-20, ОПБ-21.03.01-21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6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Определители и матрицы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и векторное произведения векторов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функции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Непрерывность функции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 ФОП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высших порядков ФОП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 ФНП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Неопределенный интеграл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Определенный интеграл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ряды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Степенные ряды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 первого порядка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 высших порядков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события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величины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Векторная алгебра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теории пределов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Интегральное исчисление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теории рядов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32.2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827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827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Математика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827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827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Математика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827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827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827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6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и векторное произведения векторов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функции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 ФОП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 ФНП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Неопределенный интеграл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ряды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 первого порядка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величины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Статистические оценки параметров распределения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Интегральное исчисление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07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07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Математика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07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07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Математика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07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07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07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ОПБ-38.03.01.00-11, ОПБ-38.03.01.00-12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ОПБ-38.03.01.00-11, ОПБ-38.03.01.00-12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6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Определители и матрицы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и векторное произведения векторов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функции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Непрерывность функции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 ФОП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высших порядков ФОП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 ФНП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Неопределенный интеграл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Определенный интеграл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Векторная алгебра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теории пределов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Интегральное исчисление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87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87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Математика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87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87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Математика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87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87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87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Менеджмент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ОПБ-38.03.02.00-11, ОПБ-38.03.02.00-12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ОПБ-38.03.02.00-11, ОПБ-38.03.02.00-12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6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Определители и матрицы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и векторное произведения векторов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функции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Непрерывность функции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 ФОП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высших порядков ФОП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Неопределенный интеграл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Определенный интеграл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события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Векторная алгебра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теории пределов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Интегральное исчисление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87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87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23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Математика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87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24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87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25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Математика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87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26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87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27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87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38.03.04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ОПБ-38.03.04.00-11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ОПБ-38.03.04.00-11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6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Определители и матрицы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и векторное произведения векторов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функции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 ФОП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Неопределенный интеграл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Определенный интеграл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события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величины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Векторная алгебра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Интегральное исчисление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99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99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30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Математика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Определенный интеграл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Случайные величины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99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99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32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Математика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99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99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34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99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Математика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ОПБ-21.03.01-20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6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Салахов Айназ Флусович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Денисов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Федотов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Макаров Максим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Багаутдинов Тимур Марсилович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Дерендяев Евгений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Соломенников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Яранцев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Липатов Максим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Мингазов Ильфар Флюсович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Тиунов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Мочилин Яков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Зорин Павел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Креков Сергей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Кузнецов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Алешков Кирилл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Леконцев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Селезнев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Быков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Гуляев Владислав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Попов Сергей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Шкляев Артем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Изместьев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6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Кривилев Григорий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Васильев Богдан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Соловей Алексей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Алыев Камил Камран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Мусалимов Владислав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Булатов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Кокшин Данил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Некрасов Григорий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Фарзалиев Эмил Ильгарович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Бусыгин Артём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Зайникаев Сергей Генрихович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Гиззатуллина Альбина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Лукин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Давков Данил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Закатов Сергей Тимофеевич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Мохначева Мария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Филиппова Ксения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Антропов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Иванова Елена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Баталов Артем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Стремоусов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Пименова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Николаев Гавриил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6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Наймушина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Лазарчук Юлия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Черенкова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Шаймарданов Ильдар Мунирович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Трефилов Кирилл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Ганцев Андрей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Кашин Глеб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Хитматулина Лилия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Воронкова Елизавета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Занчаров Артем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Камаев Георгий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Султанов Айдар Дамирович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Азябина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Галякбаров Иван Юрьевич&gt;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Шишкин Давид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Сутыгин Егор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Чурин Евгений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Экономика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ОПБ-38.03.01.00-11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6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Ковычева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Ивановская Ольга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Рамазанова Алия Рафиловна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Пашкина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Соболева Наталья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Шилин Никита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Абдуллин Максим Ренатович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Востриков Данил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Каюмов Руслан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Дрягина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Сухотин Евгений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Карпухина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Мельникова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Саяпова Нафиса Наиловна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Вересова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Логинов Максим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Гатауллин Эмиль Ильнарович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Стяжкина Алина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Бекмансурова Алиса Амировна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Еремеева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Зиатдинов Роман Муратович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Шувалова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Беляев Сергей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Кольцов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Лагунова Юлия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Миртовская Татьяна Яновна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Чуракова Анна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Ковычева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Русских Виктория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Шабров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Девятов Михаил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ОПБ-38.03.01.00-12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6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Чуданова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Белышева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Пономарева Анна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Краснова Эвелина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Булдакова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Верещагина Галина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Чувакорзин Михаил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Калинина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Редькина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Щепина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Токарева Юлия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Назарова Елена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Салихова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Тарасова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Попова Наталья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Сабитова Дина Ниязовна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Салохидинов Хабибулло Шавкатжонович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Трефилова Ангелина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Миннигараев Владимир Федорович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Парамонова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Шагабутдинова Ляйсана Ильгизовна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Юркова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Бакулева 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Мирсалихова Альбина Дамировна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Широбоков Константин Казимирович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Ахметзянова Алиса Фанисовна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Кунгуров Евгений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Оточина Екатерина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Габтрахманов Эльмир Рамильевич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Первушина Ксения Ильинична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Менеджмент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ОПБ-38.03.02.00-11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6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Гагарина Алина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Осипова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Мальцев Даниил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Феоктистов Александр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Макарова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Тронина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Бурова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Внукова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Коротаева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Сафин Булат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Павлова Виктория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Пушин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Касакина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Айдимирова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Кузнецов Кирилл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Герасимова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Загирова Радмила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Вохмин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Сумский Данил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Пермякова Валерия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ОПБ-38.03.02.00-12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6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Вуколова Татьяна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Казакова Екатерина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Запольских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Назарова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Каримова Марджана Сайалиевна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Садрутдинов Айдар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Безуглый Богдан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Старицына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Арещенко Ксения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Сутягина Ксения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Худякова Евгения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Голублева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Жанич Анастасия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Иванова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Петров Григорий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Фоменко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Губайдуллин Эмиль Робертович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Кириллова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Кокорина Наталья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Государственное и муниципальное управление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ОПБ-38.03.04.00-11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6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Орлова Мария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Меркушев Олег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Мельчукова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Попов Николай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Веприкова Ольга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Манелова Мария Саввовна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Камышева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Деревнина Ольга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Ахметвалеев Данил Файзелхакович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Вязникова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Никитин Дмитрий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Усманов Ильдар Ильфатович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Юркин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Деньгина 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Лукиных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Харисова Диана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Шайхаттарова Айгуль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Воробьева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Шайхутдинова Алия Азатовна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Ибраева Валерия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Никольская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Ломаев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Суслова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1.png"/><Relationship Type="http://schemas.openxmlformats.org/officeDocument/2006/relationships/image" Id="rId48" Target="/word/media/fepo3years_vuz_subj1.png"/><Relationship Type="http://schemas.openxmlformats.org/officeDocument/2006/relationships/image" Id="rId49" Target="/word/media/hist_partic_subj1.png"/><Relationship Type="http://schemas.openxmlformats.org/officeDocument/2006/relationships/image" Id="rId50" Target="/word/media/hist_levels_subj1.png"/><Relationship Type="http://schemas.openxmlformats.org/officeDocument/2006/relationships/image" Id="rId51" Target="/word/media/hist_levels_all_subj1.png"/><Relationship Type="http://schemas.openxmlformats.org/officeDocument/2006/relationships/image" Id="rId52" Target="/word/media/hist_horiz1_3382700.png"/><Relationship Type="http://schemas.openxmlformats.org/officeDocument/2006/relationships/image" Id="rId53" Target="/word/media/map_rates1_3382700.png"/><Relationship Type="http://schemas.openxmlformats.org/officeDocument/2006/relationships/image" Id="rId54" Target="/word/media/hist_horiz2_3382700.png"/><Relationship Type="http://schemas.openxmlformats.org/officeDocument/2006/relationships/image" Id="rId55" Target="/word/media/hist_resh2_3382700.png"/><Relationship Type="http://schemas.openxmlformats.org/officeDocument/2006/relationships/image" Id="rId56" Target="/word/media/hist_horiz3_3382700.png"/><Relationship Type="http://schemas.openxmlformats.org/officeDocument/2006/relationships/image" Id="rId57" Target="/word/media/hist_resh3_3382700.png"/><Relationship Type="http://schemas.openxmlformats.org/officeDocument/2006/relationships/image" Id="rId58" Target="/word/media/pie_3382700.png"/><Relationship Type="http://schemas.openxmlformats.org/officeDocument/2006/relationships/image" Id="rId59" Target="/word/media/hist_horiz1_3370739.png"/><Relationship Type="http://schemas.openxmlformats.org/officeDocument/2006/relationships/image" Id="rId60" Target="/word/media/map_rates1_3370739.png"/><Relationship Type="http://schemas.openxmlformats.org/officeDocument/2006/relationships/image" Id="rId61" Target="/word/media/hist_horiz2_3370739.png"/><Relationship Type="http://schemas.openxmlformats.org/officeDocument/2006/relationships/image" Id="rId62" Target="/word/media/hist_resh2_3370739.png"/><Relationship Type="http://schemas.openxmlformats.org/officeDocument/2006/relationships/image" Id="rId63" Target="/word/media/hist_horiz3_3370739.png"/><Relationship Type="http://schemas.openxmlformats.org/officeDocument/2006/relationships/image" Id="rId64" Target="/word/media/hist_resh3_3370739.png"/><Relationship Type="http://schemas.openxmlformats.org/officeDocument/2006/relationships/image" Id="rId65" Target="/word/media/pie_3370739.png"/><Relationship Type="http://schemas.openxmlformats.org/officeDocument/2006/relationships/image" Id="rId66" Target="/word/media/hist_horiz1_3368783.png"/><Relationship Type="http://schemas.openxmlformats.org/officeDocument/2006/relationships/image" Id="rId67" Target="/word/media/map_rates1_3368783.png"/><Relationship Type="http://schemas.openxmlformats.org/officeDocument/2006/relationships/image" Id="rId68" Target="/word/media/hist_horiz2_3368783.png"/><Relationship Type="http://schemas.openxmlformats.org/officeDocument/2006/relationships/image" Id="rId69" Target="/word/media/hist_resh2_3368783.png"/><Relationship Type="http://schemas.openxmlformats.org/officeDocument/2006/relationships/image" Id="rId70" Target="/word/media/hist_horiz3_3368783.png"/><Relationship Type="http://schemas.openxmlformats.org/officeDocument/2006/relationships/image" Id="rId71" Target="/word/media/hist_resh3_3368783.png"/><Relationship Type="http://schemas.openxmlformats.org/officeDocument/2006/relationships/image" Id="rId72" Target="/word/media/pie_3368783.png"/><Relationship Type="http://schemas.openxmlformats.org/officeDocument/2006/relationships/image" Id="rId73" Target="/word/media/hist_horiz1_3368753.png"/><Relationship Type="http://schemas.openxmlformats.org/officeDocument/2006/relationships/image" Id="rId74" Target="/word/media/map_rates1_3368753.png"/><Relationship Type="http://schemas.openxmlformats.org/officeDocument/2006/relationships/image" Id="rId75" Target="/word/media/hist_horiz2_3368753.png"/><Relationship Type="http://schemas.openxmlformats.org/officeDocument/2006/relationships/image" Id="rId76" Target="/word/media/hist_resh2_3368753.png"/><Relationship Type="http://schemas.openxmlformats.org/officeDocument/2006/relationships/image" Id="rId77" Target="/word/media/hist_horiz3_3368753.png"/><Relationship Type="http://schemas.openxmlformats.org/officeDocument/2006/relationships/image" Id="rId78" Target="/word/media/hist_resh3_3368753.png"/><Relationship Type="http://schemas.openxmlformats.org/officeDocument/2006/relationships/image" Id="rId79" Target="/word/media/pie_3368753.png"/><Relationship Type="http://schemas.openxmlformats.org/officeDocument/2006/relationships/image" Id="rId80" Target="/word/media/hist_horiz1_3369920.png"/><Relationship Type="http://schemas.openxmlformats.org/officeDocument/2006/relationships/image" Id="rId81" Target="/word/media/map_rates1_3369920.png"/><Relationship Type="http://schemas.openxmlformats.org/officeDocument/2006/relationships/image" Id="rId82" Target="/word/media/hist_horiz2_3369920.png"/><Relationship Type="http://schemas.openxmlformats.org/officeDocument/2006/relationships/image" Id="rId83" Target="/word/media/hist_resh2_3369920.png"/><Relationship Type="http://schemas.openxmlformats.org/officeDocument/2006/relationships/image" Id="rId84" Target="/word/media/hist_horiz3_3369920.png"/><Relationship Type="http://schemas.openxmlformats.org/officeDocument/2006/relationships/image" Id="rId85" Target="/word/media/hist_resh3_3369920.png"/><Relationship Type="http://schemas.openxmlformats.org/officeDocument/2006/relationships/image" Id="rId86" Target="/word/media/pie_3369920.png"/><Relationship Type="http://schemas.openxmlformats.org/officeDocument/2006/relationships/image" Id="rId87" Target="/word/media/hist_monitoring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