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Маркетинг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Pr="00C44A8D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Маркетинг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Маркетинг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3338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2765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3361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1972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Маркетинг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120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Маркетинг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Маркетинг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Маркетинг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Маркетинг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8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90% (ФЭПО-23), 92% (ФЭПО-25) и 98%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83% (ФЭПО-23), 83% (ФЭПО-24), 89% (ФЭПО-25), 87% (ФЭПО-26) и 91%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Маркетинг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«Маркетинг», «Основы маркетинга»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Маркетинг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Маркетинг как философия и методология современного предпринимательства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Эволюция концепций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Функции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Виды и задачи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Внешняя среда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Система маркетинговой информации о рынке и методы ее сбора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Классификация и сущность видов маркетинговых исследований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Сегментирование рынка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Товар в системе комплекса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Цена в системе комплекса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Система товародвижения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Маркетинговые коммуникации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Маркетинговые стратегии, рыночные стратегии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Планирование и контроль в маркетинге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Бюджет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Организация службы маркетинга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Международный маркетинг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Интернет-маркетинг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Маркетинг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Маркетинг и общество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сущность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Понятие и сущность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Маркетинговые исследования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Маркетинговые исследования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Комплекс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Комплекс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Управление маркетингом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Управление маркетингом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Области применения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Области применения маркетинга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ОПБ-38.03.01.01а-21, ОПБ-38.03.01.02а-21, ОПБ-38.03.01-05а-21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ОПБ-38.03.01.01а-21, ОПБ-38.03.01.02а-21, ОПБ-38.03.01-05а-21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4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7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8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ОПБ-38.03.04.01а-21, ОПБ-38.03.04.02а-21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Основы маркетинга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ОПБ-38.03.04.01а-21, ОПБ-38.03.04.02а-21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Основы маркетинга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Основы маркетинга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Основы маркетинга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Основы маркетинга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Основы маркетинга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Основы маркетинга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маркетинга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Функции маркетинга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Маркетинг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Маркетинг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Маркетинг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ОПБ-38.03.01-05а-21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Беляева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Кайсина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Узун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Полянских Татьяна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Стяжкина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Шкляев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Романова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Прищепный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Алина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Тарасов Артемий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Потемкина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Дудорова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Гордеева Екатерина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Рогалева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Никитин Иван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Шабалина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Шагиева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Боровков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ОПБ-38.03.01.02а-21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Житникова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Гербулова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Лекомцева Ольга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Петрякова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Гурьянова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Сафронова Диана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Галиахметова Александра Раилевна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Гребенщикова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Анаников Янис Гаврилович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Григорьев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Силина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Богачев Егор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Воронцова Алина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Фролова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Лекомцева Лиана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Уварова Регина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Емшанов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Бармина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Карпова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Кудаш Олеся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Конышев Владимир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Основы маркетинга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ОПБ-38.03.04.02а-21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Основы маркетинга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Маркетинг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«Маркетинг», «Основы маркетинга»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87.png"/><Relationship Type="http://schemas.openxmlformats.org/officeDocument/2006/relationships/image" Id="rId48" Target="/word/media/fepo3years_vuz_subj287.png"/><Relationship Type="http://schemas.openxmlformats.org/officeDocument/2006/relationships/image" Id="rId49" Target="/word/media/hist_partic_subj287.png"/><Relationship Type="http://schemas.openxmlformats.org/officeDocument/2006/relationships/image" Id="rId50" Target="/word/media/hist_levels_subj287.png"/><Relationship Type="http://schemas.openxmlformats.org/officeDocument/2006/relationships/image" Id="rId51" Target="/word/media/hist_levels_all_subj287.png"/><Relationship Type="http://schemas.openxmlformats.org/officeDocument/2006/relationships/image" Id="rId52" Target="/word/media/hist_horiz1_3368443.png"/><Relationship Type="http://schemas.openxmlformats.org/officeDocument/2006/relationships/image" Id="rId53" Target="/word/media/map_rates1_3368443.png"/><Relationship Type="http://schemas.openxmlformats.org/officeDocument/2006/relationships/image" Id="rId54" Target="/word/media/hist_horiz2_3368443.png"/><Relationship Type="http://schemas.openxmlformats.org/officeDocument/2006/relationships/image" Id="rId55" Target="/word/media/hist_resh2_3368443.png"/><Relationship Type="http://schemas.openxmlformats.org/officeDocument/2006/relationships/image" Id="rId56" Target="/word/media/hist_horiz3_3368443.png"/><Relationship Type="http://schemas.openxmlformats.org/officeDocument/2006/relationships/image" Id="rId57" Target="/word/media/hist_resh3_3368443.png"/><Relationship Type="http://schemas.openxmlformats.org/officeDocument/2006/relationships/image" Id="rId58" Target="/word/media/pie_3368443.png"/><Relationship Type="http://schemas.openxmlformats.org/officeDocument/2006/relationships/image" Id="rId59" Target="/word/media/hist_horiz1_3368769.png"/><Relationship Type="http://schemas.openxmlformats.org/officeDocument/2006/relationships/image" Id="rId60" Target="/word/media/map_rates1_3368769.png"/><Relationship Type="http://schemas.openxmlformats.org/officeDocument/2006/relationships/image" Id="rId61" Target="/word/media/hist_horiz2_3368769.png"/><Relationship Type="http://schemas.openxmlformats.org/officeDocument/2006/relationships/image" Id="rId62" Target="/word/media/hist_resh2_3368769.png"/><Relationship Type="http://schemas.openxmlformats.org/officeDocument/2006/relationships/image" Id="rId63" Target="/word/media/hist_horiz3_3368769.png"/><Relationship Type="http://schemas.openxmlformats.org/officeDocument/2006/relationships/image" Id="rId64" Target="/word/media/hist_resh3_3368769.png"/><Relationship Type="http://schemas.openxmlformats.org/officeDocument/2006/relationships/image" Id="rId65" Target="/word/media/pie_3368769.png"/><Relationship Type="http://schemas.openxmlformats.org/officeDocument/2006/relationships/image" Id="rId66" Target="/word/media/hist_horiz1_3368850.png"/><Relationship Type="http://schemas.openxmlformats.org/officeDocument/2006/relationships/image" Id="rId67" Target="/word/media/map_rates1_3368850.png"/><Relationship Type="http://schemas.openxmlformats.org/officeDocument/2006/relationships/image" Id="rId68" Target="/word/media/hist_horiz2_3368850.png"/><Relationship Type="http://schemas.openxmlformats.org/officeDocument/2006/relationships/image" Id="rId69" Target="/word/media/hist_resh2_3368850.png"/><Relationship Type="http://schemas.openxmlformats.org/officeDocument/2006/relationships/image" Id="rId70" Target="/word/media/hist_horiz3_3368850.png"/><Relationship Type="http://schemas.openxmlformats.org/officeDocument/2006/relationships/image" Id="rId71" Target="/word/media/hist_resh3_3368850.png"/><Relationship Type="http://schemas.openxmlformats.org/officeDocument/2006/relationships/image" Id="rId72" Target="/word/media/pie_3368850.png"/><Relationship Type="http://schemas.openxmlformats.org/officeDocument/2006/relationships/image" Id="rId73" Target="/word/media/hist_horiz1_3369904.png"/><Relationship Type="http://schemas.openxmlformats.org/officeDocument/2006/relationships/image" Id="rId74" Target="/word/media/map_rates1_3369904.png"/><Relationship Type="http://schemas.openxmlformats.org/officeDocument/2006/relationships/image" Id="rId75" Target="/word/media/hist_horiz2_3369904.png"/><Relationship Type="http://schemas.openxmlformats.org/officeDocument/2006/relationships/image" Id="rId76" Target="/word/media/hist_resh2_3369904.png"/><Relationship Type="http://schemas.openxmlformats.org/officeDocument/2006/relationships/image" Id="rId77" Target="/word/media/hist_horiz3_3369904.png"/><Relationship Type="http://schemas.openxmlformats.org/officeDocument/2006/relationships/image" Id="rId78" Target="/word/media/hist_resh3_3369904.png"/><Relationship Type="http://schemas.openxmlformats.org/officeDocument/2006/relationships/image" Id="rId79" Target="/word/media/pie_3369904.png"/><Relationship Type="http://schemas.openxmlformats.org/officeDocument/2006/relationships/image" Id="rId80" Target="/word/media/hist_horiz1_3369948.png"/><Relationship Type="http://schemas.openxmlformats.org/officeDocument/2006/relationships/image" Id="rId81" Target="/word/media/map_rates1_3369948.png"/><Relationship Type="http://schemas.openxmlformats.org/officeDocument/2006/relationships/image" Id="rId82" Target="/word/media/hist_horiz2_3369948.png"/><Relationship Type="http://schemas.openxmlformats.org/officeDocument/2006/relationships/image" Id="rId83" Target="/word/media/hist_resh2_3369948.png"/><Relationship Type="http://schemas.openxmlformats.org/officeDocument/2006/relationships/image" Id="rId84" Target="/word/media/hist_horiz3_3369948.png"/><Relationship Type="http://schemas.openxmlformats.org/officeDocument/2006/relationships/image" Id="rId85" Target="/word/media/hist_resh3_3369948.png"/><Relationship Type="http://schemas.openxmlformats.org/officeDocument/2006/relationships/image" Id="rId86" Target="/word/media/pie_3369948.png"/><Relationship Type="http://schemas.openxmlformats.org/officeDocument/2006/relationships/image" Id="rId87" Target="/word/media/hist_monitoring2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