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Английский язык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Pr="00C44A8D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C44A8D">
        <w:rPr>
          <w:sz w:val="28"/>
          <w:szCs w:val="28"/>
        </w:rPr>
        <w:t xml:space="preserve">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</w:t>
      </w:r>
      <w:r w:rsidRPr="006A549C">
        <w:rPr>
          <w:sz w:val="28"/>
          <w:szCs w:val="28"/>
        </w:rPr>
        <w:t xml:space="preserve">«</w:t>
        <w:t xml:space="preserve">Английский язык</w:t>
        <w:t xml:space="preserve"/>
      </w:r>
      <w:r w:rsidRPr="006A549C">
        <w:rPr>
          <w:sz w:val="28"/>
          <w:szCs w:val="28"/>
        </w:rPr>
        <w:t xml:space="preserve">»</w:t>
      </w:r>
      <w:r w:rsidRPr="00C44A8D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Английский язык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Английский язык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>
        <w:rPr>
          <w:rStyle w:val="FootnoteReference"/>
          <w:sz w:val="28"/>
          <w:szCs w:val="28"/>
        </w:rPr>
        <w:footnoteReference w:id="1"/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107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14973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96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7902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99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8904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82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7888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87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7928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Английский язык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47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Английский язык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Английский язык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Английский язык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7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13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35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45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59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93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Английский язык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Английский язык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Английский язык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38.03.03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Управление персоналом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37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59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83% (ФЭПО-23), 86% (ФЭПО-25), 100% (ФЭПО-26) и 100%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85% (ФЭПО-23), 87% (ФЭПО-24), 92% (ФЭПО-25), 92% (ФЭПО-26) и 93%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Английский язык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Английский язык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Английский язык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  <w:r w:rsidRPr="007339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Данная обобщенная структура содержания ПИМ позволяет сконструировать ПИМ также и по дисциплин</w:t>
      </w:r>
      <w:r w:rsidRPr="001B2CA4">
        <w:rPr>
          <w:sz w:val="28"/>
          <w:szCs w:val="28"/>
        </w:rPr>
        <w:t xml:space="preserve"/>
        <w:t xml:space="preserve">е</w:t>
        <w:t xml:space="preserve"/>
      </w:r>
      <w:r w:rsidRPr="001B2CA4">
        <w:rPr>
          <w:sz w:val="28"/>
          <w:szCs w:val="28"/>
        </w:rPr>
        <w:t/>
      </w:r>
      <w:r>
        <w:rPr>
          <w:sz w:val="28"/>
          <w:szCs w:val="28"/>
        </w:rPr>
        <w:t xml:space="preserve"> </w:t>
      </w:r>
      <w:r w:rsidRPr="007339C1">
        <w:rPr>
          <w:b/>
          <w:bCs/>
          <w:i/>
          <w:iCs/>
          <w:sz w:val="28"/>
          <w:szCs w:val="28"/>
        </w:rPr>
        <w:t xml:space="preserve"/>
        <w:t xml:space="preserve">«Иностранный язык (английский)»</w:t>
        <w:t xml:space="preserve"/>
      </w:r>
      <w:r w:rsidRPr="007339C1">
        <w:rPr>
          <w:b/>
          <w:bCs/>
          <w:i/>
          <w:iCs/>
          <w:sz w:val="28"/>
          <w:szCs w:val="28"/>
        </w:rPr>
        <w:t xml:space="preserve"/>
      </w:r>
      <w:r w:rsidRPr="00810838">
        <w:rPr>
          <w:sz w:val="28"/>
          <w:szCs w:val="28"/>
        </w:rPr>
        <w:t xml:space="preserve">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Английский язык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4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Учебная лексика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Словообразование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Местоимения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Степени сравнения прилагательных и наречий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Имя существительное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Артикли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Предлоги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Союзы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Глагол и его формы (активный и пассивный залоги)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Неличные формы глагола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Фразовые глаголы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Модальные глаголы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Учебно-социальная сфера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Социально-деловая сфера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Великобритания (культура и традиции, достопримечательности, выдающиеся личности)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США и Канада (культура и традиции, достопримечательности, выдающиеся личности)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Лексика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Лексика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Грамматика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Грамматика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Речевой этикет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Речевой этикет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Культура и традиции стран изучаемого языка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Культура и традиции стран изучаемого языка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Письмо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Письмо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2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Управление персоналом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ОПБ-38.03.03.03а-21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Иностранный язык (английский)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Управление персоналом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ОПБ-38.03.03.03а-21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Учебная лексика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Словообразование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Местоимения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Степени сравнения прилагательных и наречий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Имя существительное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Артикли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Предлоги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Союзы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Глагол и его формы (активный и пассивный залоги)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Неличные формы глагола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Модальные глаголы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Учебно-социальная сфера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Великобритания (культура и традиции, достопримечательности, выдающиеся личности)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США и Канада (культура и традиции, достопримечательности, выдающиеся личности)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Лексика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Лексика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и традиции стран изучаемого языка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и традиции стран изучаемого языка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Письмо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Письмо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23.4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24.4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Иностранный язык (английский)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721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Иностранный язык (английский)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Иностранный язык (английский)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721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Иностранный язык (английский)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Иностранный язык (английский)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721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Иностранный язык (английский)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Иностранный язык (английский)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721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Иностранный язык (английский)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Иностранный язык (английский)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721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Иностранный язык (английский)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Иностранный язык (английский)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721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Иностранный язык (английский)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Управление персоналом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721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Иностранный язык (английский)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ОПБ-38.03.03.01а-21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Иностранный язык (английский)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Управление персоналом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ОПБ-38.03.03.01а-21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Учебная лексика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Словообразование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Местоимения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Степени сравнения прилагательных и наречий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Имя существительное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Артикли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Предлоги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Союзы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Глагол и его формы (активный и пассивный залоги)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Неличные формы глагола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Модальные глаголы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Социально-деловая сфера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Великобритания (культура и традиции, достопримечательности, выдающиеся личности)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США и Канада (культура и традиции, достопримечательности, выдающиеся личности)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Лексика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Лексика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и традиции стран изучаемого языка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и традиции стран изучаемого языка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Письмо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Письмо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23.4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24.4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Иностранный язык (английский)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721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Иностранный язык (английский)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Иностранный язык (английский)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721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Иностранный язык (английский)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Иностранный язык (английский)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721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Иностранный язык (английский)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Иностранный язык (английский)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721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Иностранный язык (английский)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Иностранный язык (английский)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721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Иностранный язык (английский)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Иностранный язык (английский)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721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Иностранный язык (английский)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Управление персоналом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721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Иностранный язык (английский)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Английский язык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  <w:r>
        <w:rPr>
          <w:rStyle w:val="FootnoteReference"/>
        </w:rPr>
        <w:footnoteReference w:id="2"/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по дисциплине, но недостаточно овладел элементарными лингвистическими сведениями грамматического и лексического характера, социокультурными сведениями, навыками оформления речевых высказываний в соответствии с грамматическими нормами устной речи и лексическими особенностями контролируемых стилей речевого общения; элементарными навыками письменной речи и извлечения информации из профессионально ориентированного письменного текста.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по дисциплине и владеет базовыми лингвистическими сведениями грамматического (основные грамматические явления и понятия в области морфологии и синтаксиса) и лексического (общеупотребительные речевые единицы; некоторые общеупотребительные фразеологические явления; базовые термины и профессионально ориентированная лексика) характера; базовыми социокультурными сведениями (распространенная информация о социокультурных особенностях стран изучаемого языка); базовыми навыками оформления речевых высказываний в соответствии с грамматическими нормами устной речи и наиболее распространенными языковыми средствами выражения коммуникативно-речевых функций в соответствии с лексическими особенностями контролируемых стилей речевого общения; базовыми навыками письменной речи (основные правила орфографии и пунктуации; основы деловой переписки); базовыми навыками извлечения информации из профессионально ориентированного письменного текста (выделение ключевой информации, поиск информации).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и развитые практические умения и навыки по дисциплине. Студент овладел необходимыми лингвистическими сведениями грамматического (распространенные грамматические явления и понятия в области морфологии и синтаксиса) и лексического (опознание основных лексических единиц (синонимы, антонимы, омонимы) и однокоренных слов; контекстное понимание значения незнакомых языковых единиц; общеупотребительные фразеологические явления; термины и профессионально ориентированная лексика) характера; необходимыми социокультурными сведениями (социокультурные особенности и реалии стран изучаемого языка); необходимыми навыками оформления речевых высказываний в соответствии с грамматическими нормами устной речи и наиболее распространенными языковыми средствами выражения коммуникативно-речевых функций в соответствии с лексическими особенностями контролируемых стилей речевого общения; навыками письменной речи (правила орфографии и пунктуации, деловой переписки; корректное заполнение официальных бланков и написание деловых писем); навыками извлечения информации из профессионально ориентированного письменного текста (выделение ключевой информации, поиск информации).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в совершенстве овладел лингвистическими сведениями грамматического (грамматические явления и понятия в области морфологии и синтаксиса) и лексического (основные лексические единицы (синонимы, антонимы, омонимы); контекстное понимание значения незнакомых языковых единиц; общеупотребительные фразеологические явления; термины и профессионально ориентированная лексика) характера; социокультурными сведениями (социокультурные особенности и реалии стран изучаемого языка); навыками оформления речевых высказываний в соответствии с грамматическими нормами устной речи и языковыми средствами выражения коммуникативно-речевых функций в соответствии с лексическими особенностями контролируемых стилей речевого общения; навыками письменной речи (правила орфографии и пунктуации, деловой переписки; корректное заполнение официальных бланков и написание деловых писем); навыками извлечения информации из профессионально ориентированного письменного текста (выделение ключевой информации, поиск информации).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38.03.03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Управление персоналом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ОПБ-38.03.03.01а-21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Иностранный язык (английский)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Салимжанова Алиса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13fs113357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Мухлынина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13fs113353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Касимова Валерия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13fs113351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Ощепкова Кристина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13fs113356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Курбатова Карина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13fs113352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Новикова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13fs113354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Шумихина Виктория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13fs113359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Ахмадишина Алина Наилевна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13fs113348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Агафонова Мария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13fs113346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Аргандеева Ирина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13fs113347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Скрябина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13fs113358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Нурмухаметова Аделия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13fs113355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Заболотских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13fs113350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ОПБ-38.03.03.03а-21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Иностранный язык (английский)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Пшеницына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13fs113372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Вахрушева Юлия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13fs113363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Лобасков Глеб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13fs113368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Бондарева Александра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13fs113362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Пислегина Ульяна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13fs113371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Тельпукова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13fs113373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Абдуллина Кристина Вильдаровна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13fs113360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Кутявина Вероника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13fs113367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Аргаков Алексей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13fs113361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Вихарев Егор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13fs113365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Ветчинов Антон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13fs113364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Михайлов Григорий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13fs113369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Калаева Наталия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13fs113366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Фефилова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13fs113374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>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«</w:t>
        <w:t xml:space="preserve">Английский язык</w:t>
        <w:t xml:space="preserve"/>
      </w:r>
      <w:r w:rsidRPr="00C44A8D">
        <w:rPr>
          <w:sz w:val="20"/>
          <w:szCs w:val="20"/>
        </w:rPr>
        <w:t xml:space="preserve">».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>ы</w:t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>«Иностранный язык (английский)»</w:t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17.png"/><Relationship Type="http://schemas.openxmlformats.org/officeDocument/2006/relationships/image" Id="rId48" Target="/word/media/fepo3years_vuz_subj17.png"/><Relationship Type="http://schemas.openxmlformats.org/officeDocument/2006/relationships/image" Id="rId49" Target="/word/media/hist_partic_subj17.png"/><Relationship Type="http://schemas.openxmlformats.org/officeDocument/2006/relationships/image" Id="rId50" Target="/word/media/hist_levels_subj17.png"/><Relationship Type="http://schemas.openxmlformats.org/officeDocument/2006/relationships/image" Id="rId51" Target="/word/media/hist_levels_all_subj17.png"/><Relationship Type="http://schemas.openxmlformats.org/officeDocument/2006/relationships/image" Id="rId52" Target="/word/media/hist_horiz1_3372114.png"/><Relationship Type="http://schemas.openxmlformats.org/officeDocument/2006/relationships/image" Id="rId53" Target="/word/media/map_rates1_3372114.png"/><Relationship Type="http://schemas.openxmlformats.org/officeDocument/2006/relationships/image" Id="rId54" Target="/word/media/hist_horiz2_3372114.png"/><Relationship Type="http://schemas.openxmlformats.org/officeDocument/2006/relationships/image" Id="rId55" Target="/word/media/hist_resh2_3372114.png"/><Relationship Type="http://schemas.openxmlformats.org/officeDocument/2006/relationships/image" Id="rId56" Target="/word/media/hist_horiz3_3372114.png"/><Relationship Type="http://schemas.openxmlformats.org/officeDocument/2006/relationships/image" Id="rId57" Target="/word/media/hist_resh3_3372114.png"/><Relationship Type="http://schemas.openxmlformats.org/officeDocument/2006/relationships/image" Id="rId58" Target="/word/media/pie_3372114.png"/><Relationship Type="http://schemas.openxmlformats.org/officeDocument/2006/relationships/image" Id="rId59" Target="/word/media/hist_horiz1_3372117.png"/><Relationship Type="http://schemas.openxmlformats.org/officeDocument/2006/relationships/image" Id="rId60" Target="/word/media/map_rates1_3372117.png"/><Relationship Type="http://schemas.openxmlformats.org/officeDocument/2006/relationships/image" Id="rId61" Target="/word/media/hist_horiz2_3372117.png"/><Relationship Type="http://schemas.openxmlformats.org/officeDocument/2006/relationships/image" Id="rId62" Target="/word/media/hist_resh2_3372117.png"/><Relationship Type="http://schemas.openxmlformats.org/officeDocument/2006/relationships/image" Id="rId63" Target="/word/media/hist_horiz3_3372117.png"/><Relationship Type="http://schemas.openxmlformats.org/officeDocument/2006/relationships/image" Id="rId64" Target="/word/media/hist_resh3_3372117.png"/><Relationship Type="http://schemas.openxmlformats.org/officeDocument/2006/relationships/image" Id="rId65" Target="/word/media/pie_3372117.png"/><Relationship Type="http://schemas.openxmlformats.org/officeDocument/2006/relationships/image" Id="rId66" Target="/word/media/hist_monitoring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