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0AD" w:rsidRPr="00CC67DB" w:rsidRDefault="008B70AD" w:rsidP="002E5C1B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0pt;margin-top:-63pt;width:612pt;height:855pt;z-index:-251662336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935302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 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8B70AD" w:rsidRPr="00112029" w:rsidRDefault="008B70AD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45.03.02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«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Лингвистика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»</w:t>
      </w: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p w:rsidR="008B70AD" w:rsidRPr="00470CF9" w:rsidRDefault="008B70AD" w:rsidP="00AF4393">
      <w:pPr>
        <w:jc w:val="center"/>
        <w:rPr>
          <w:rFonts w:ascii="Arial" w:hAnsi="Arial" w:cs="Arial"/>
          <w:b/>
          <w:bCs/>
          <w:sz w:val="30"/>
          <w:szCs w:val="30"/>
          <w:lang w:val="en-US"/>
        </w:rPr>
      </w:pP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март</w:t>
      </w:r>
      <w:r w:rsidRPr="00470CF9">
        <w:rPr>
          <w:rFonts w:ascii="Arial" w:hAnsi="Arial" w:cs="Arial"/>
          <w:b/>
          <w:bCs/>
          <w:sz w:val="30"/>
          <w:szCs w:val="30"/>
          <w:lang w:val="en-US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  <w:lang w:val="en-US"/>
        </w:rPr>
        <w:t xml:space="preserve">июль 2018</w:t>
      </w:r>
    </w:p>
    <w:p w:rsidR="008B70AD" w:rsidRPr="00935302" w:rsidRDefault="008B70AD" w:rsidP="00AF4393">
      <w:pPr>
        <w:jc w:val="center"/>
        <w:rPr>
          <w:b/>
          <w:bCs/>
          <w:sz w:val="28"/>
          <w:szCs w:val="28"/>
        </w:rPr>
      </w:pPr>
      <w:r w:rsidRPr="0003500F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t xml:space="preserve">Оглавление</w:t>
      </w:r>
    </w:p>
    <w:p w:rsidR="008B70AD" w:rsidRPr="0013504D" w:rsidRDefault="008B70AD" w:rsidP="004A28A5"/>
    <w:p w:rsidR="008B70AD" w:rsidRPr="00EE3DEC" w:rsidRDefault="008B70AD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8B70AD" w:rsidRPr="00935302" w:rsidRDefault="008B70AD" w:rsidP="00E17CBB">
      <w:pPr>
        <w:pStyle w:val="Heading1"/>
        <w:ind w:left="504" w:hanging="144"/>
      </w:pPr>
      <w:r>
        <w:br w:type="page"/>
      </w:r>
      <w:r w:rsidRPr="00935302">
        <w:t xml:space="preserve">Введение</w:t>
      </w:r>
    </w:p>
    <w:p w:rsidR="008B70AD" w:rsidRPr="00935302" w:rsidRDefault="008B70AD" w:rsidP="00AF4393">
      <w:pPr>
        <w:jc w:val="both"/>
        <w:rPr>
          <w:sz w:val="28"/>
          <w:szCs w:val="28"/>
        </w:rPr>
      </w:pPr>
    </w:p>
    <w:p w:rsidR="008B70AD" w:rsidRPr="00935302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 xml:space="preserve">в ФЭПО реализована технология независимой оценки результатов обучения студентов на основе компетентностного подхода.</w:t>
      </w:r>
    </w:p>
    <w:p w:rsidR="008B70AD" w:rsidRDefault="008B70AD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 xml:space="preserve">оэтапн</w:t>
      </w:r>
      <w:r>
        <w:rPr>
          <w:sz w:val="28"/>
          <w:szCs w:val="28"/>
        </w:rPr>
        <w:t xml:space="preserve"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 xml:space="preserve"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 xml:space="preserve">.</w:t>
      </w:r>
    </w:p>
    <w:p w:rsidR="008B70AD" w:rsidRPr="007B5A01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 xml:space="preserve"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 xml:space="preserve"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 xml:space="preserve">направлениям подготовки</w:t>
      </w:r>
      <w:r w:rsidRPr="00935302">
        <w:rPr>
          <w:sz w:val="28"/>
          <w:szCs w:val="28"/>
        </w:rPr>
        <w:t xml:space="preserve">, реализующим федеральные государственные образовательные стандарты.</w:t>
      </w:r>
    </w:p>
    <w:p w:rsidR="008B70AD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 xml:space="preserve"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 xml:space="preserve">нные показатели участия в ФЭПО.</w:t>
      </w:r>
    </w:p>
    <w:p w:rsidR="008B70AD" w:rsidRPr="007B5A01" w:rsidRDefault="008B70AD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 xml:space="preserve"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8B70AD" w:rsidRPr="00935302" w:rsidRDefault="008B70AD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45.03.02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 w:rsidRPr="00DF63AD">
        <w:rPr>
          <w:sz w:val="28"/>
          <w:szCs w:val="28"/>
        </w:rPr>
        <w:t xml:space="preserve">.</w:t>
      </w:r>
    </w:p>
    <w:p w:rsidR="008B70AD" w:rsidRPr="00935302" w:rsidRDefault="008B70AD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 xml:space="preserve"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45.03.02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8B70AD" w:rsidRPr="00D74D55" w:rsidRDefault="008B70AD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 xml:space="preserve"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 xml:space="preserve">НИИ мониторинга качества образования</w:t>
      </w:r>
      <w:r>
        <w:rPr>
          <w:sz w:val="28"/>
          <w:szCs w:val="28"/>
        </w:rPr>
        <w:t xml:space="preserve">.</w:t>
      </w:r>
    </w:p>
    <w:p w:rsidR="008B70AD" w:rsidRPr="00D74D55" w:rsidRDefault="008B70AD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:rsidR="008B70AD" w:rsidRPr="00D77D52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r w:rsidRPr="00E17CBB">
        <w:t xml:space="preserve">Показатели</w:t>
      </w:r>
      <w:r w:rsidRPr="00D77D52">
        <w:rPr>
          <w:lang w:val="en-US"/>
        </w:rPr>
        <w:t xml:space="preserve"> </w:t>
      </w:r>
      <w:r w:rsidRPr="00E17CBB">
        <w:t xml:space="preserve">участия</w:t>
      </w:r>
      <w:r w:rsidRPr="00D77D52">
        <w:rPr>
          <w:lang w:val="en-US"/>
        </w:rPr>
        <w:t xml:space="preserve"> </w:t>
      </w:r>
      <w:r w:rsidRPr="00E17CBB">
        <w:t xml:space="preserve">в</w:t>
      </w:r>
      <w:r w:rsidRPr="00D77D52">
        <w:rPr>
          <w:lang w:val="en-US"/>
        </w:rPr>
        <w:t xml:space="preserve"> </w:t>
      </w:r>
      <w:r>
        <w:rPr>
          <w:lang w:val="en-US"/>
        </w:rPr>
        <w:t xml:space="preserve">ФЭПО-23</w:t>
      </w:r>
      <w:r w:rsidRPr="00D77D52">
        <w:rPr>
          <w:lang w:val="en-US"/>
        </w:rPr>
        <w:t xml:space="preserve"> – </w:t>
      </w:r>
      <w:r>
        <w:rPr>
          <w:noProof/>
          <w:lang w:val="en-US"/>
        </w:rPr>
        <w:t xml:space="preserve">ФЭПО-27</w:t>
      </w:r>
      <w:r w:rsidRPr="00D77D52">
        <w:rPr>
          <w:lang w:val="en-US"/>
        </w:rPr>
        <w:t xml:space="preserve"> (</w:t>
      </w:r>
      <w:r>
        <w:rPr>
          <w:noProof/>
          <w:lang w:val="en-US"/>
        </w:rPr>
        <w:t xml:space="preserve">направление подготовки</w:t>
      </w:r>
      <w:r w:rsidRPr="00D77D52">
        <w:rPr>
          <w:lang w:val="en-US"/>
        </w:rPr>
        <w:t xml:space="preserve"> </w:t>
      </w:r>
      <w:r>
        <w:rPr>
          <w:noProof/>
          <w:lang w:val="en-US"/>
        </w:rPr>
        <w:t xml:space="preserve">45.03.02</w:t>
      </w:r>
      <w:r w:rsidRPr="00D77D52">
        <w:rPr>
          <w:lang w:val="en-US"/>
        </w:rPr>
        <w:t xml:space="preserve"> </w:t>
      </w:r>
      <w:r w:rsidRPr="00D12727">
        <w:rPr>
          <w:lang w:val="en-US"/>
        </w:rPr>
        <w:t xml:space="preserve">«</w:t>
      </w:r>
      <w:r>
        <w:rPr>
          <w:noProof/>
          <w:lang w:val="en-US"/>
        </w:rPr>
        <w:t xml:space="preserve">Лингвистика</w:t>
      </w:r>
      <w:r w:rsidRPr="00D12727">
        <w:rPr>
          <w:lang w:val="en-US"/>
        </w:rPr>
        <w:t xml:space="preserve">»</w:t>
      </w:r>
      <w:r w:rsidRPr="00D77D52">
        <w:rPr>
          <w:lang w:val="en-US"/>
        </w:rPr>
        <w:t xml:space="preserve">)</w:t>
      </w:r>
    </w:p>
    <w:p w:rsidR="008B70AD" w:rsidRPr="00CC3077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 xml:space="preserve">образовательных</w:t>
      </w:r>
      <w:r w:rsidRPr="00CC3077">
        <w:t xml:space="preserve"> организаций</w:t>
      </w:r>
    </w:p>
    <w:p w:rsidR="008B70AD" w:rsidRPr="0012116B" w:rsidRDefault="008B70AD" w:rsidP="00E17CBB">
      <w:pPr>
        <w:spacing w:line="288" w:lineRule="auto"/>
        <w:rPr>
          <w:sz w:val="16"/>
          <w:szCs w:val="16"/>
        </w:rPr>
      </w:pPr>
    </w:p>
    <w:p w:rsidR="008B70AD" w:rsidRPr="00E735AA" w:rsidRDefault="008B70AD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 xml:space="preserve">1.1</w:t>
      </w:r>
      <w:r w:rsidRPr="001E0B74">
        <w:rPr>
          <w:sz w:val="28"/>
          <w:szCs w:val="28"/>
        </w:rPr>
        <w:t xml:space="preserve"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 xml:space="preserve"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 xml:space="preserve">ФЭПО-23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 w:rsidRPr="00935302">
        <w:rPr>
          <w:sz w:val="28"/>
          <w:szCs w:val="28"/>
        </w:rPr>
        <w:t xml:space="preserve">.</w:t>
      </w:r>
    </w:p>
    <w:p w:rsidR="008B70AD" w:rsidRPr="0012116B" w:rsidRDefault="008B70AD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8B70AD" w:rsidRDefault="008B70AD" w:rsidP="00181C89">
      <w:pPr>
        <w:spacing w:after="60"/>
        <w:ind w:firstLine="539"/>
        <w:jc w:val="both"/>
      </w:pPr>
      <w:r w:rsidRPr="00656F71">
        <w:t xml:space="preserve">Таблица </w:t>
      </w:r>
      <w:r>
        <w:t xml:space="preserve">1</w:t>
      </w:r>
      <w:r w:rsidRPr="00656F71">
        <w:t xml:space="preserve">.1 – Количественные показатели участия </w:t>
      </w:r>
      <w:r>
        <w:t xml:space="preserve"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268"/>
        <w:gridCol w:w="1620"/>
        <w:gridCol w:w="3240"/>
        <w:gridCol w:w="2124"/>
      </w:tblGrid>
      <w:tr w:rsidR="008B70AD" w:rsidRPr="00935302">
        <w:tc>
          <w:tcPr>
            <w:tcW w:w="2268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620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3240" w:type="dxa"/>
            <w:vAlign w:val="center"/>
          </w:tcPr>
          <w:p w:rsidR="008B70AD" w:rsidRPr="006E0D05" w:rsidRDefault="008B70AD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 xml:space="preserve"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:rsidR="008B70AD" w:rsidRPr="00FC7783" w:rsidRDefault="008B70AD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1005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1528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1302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1867</w:t>
            </w:r>
          </w:p>
        </w:tc>
      </w:tr>
      <w:tr w:rsidR="008B70AD" w:rsidRPr="00935302">
        <w:tc>
          <w:tcPr>
            <w:tcW w:w="2268" w:type="dxa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62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3240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2124" w:type="dxa"/>
            <w:vAlign w:val="center"/>
          </w:tcPr>
          <w:p w:rsidR="008B70AD" w:rsidRDefault="008B70AD" w:rsidP="001A5BE7">
            <w:pPr>
              <w:jc w:val="center"/>
            </w:pPr>
            <w:r>
              <w:rPr>
                <w:noProof/>
              </w:rPr>
              <w:t xml:space="preserve">960</w:t>
            </w:r>
          </w:p>
        </w:tc>
      </w:tr>
    </w:tbl>
    <w:p w:rsidR="008B70AD" w:rsidRPr="00DF2220" w:rsidRDefault="008B70AD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8B70AD" w:rsidRPr="0012116B" w:rsidRDefault="008B70AD" w:rsidP="00F10FBF">
      <w:pPr>
        <w:keepNext/>
        <w:keepLines/>
        <w:jc w:val="center"/>
        <w:rPr>
          <w:sz w:val="8"/>
          <w:szCs w:val="8"/>
        </w:rPr>
      </w:pPr>
    </w:p>
    <w:p w:rsidR="008B70AD" w:rsidRDefault="008B70AD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pec3341,229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</w:t>
      </w:r>
      <w:r w:rsidRPr="00935302">
        <w:t xml:space="preserve"> </w:t>
      </w:r>
      <w:r>
        <w:t xml:space="preserve">1.1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вузов-участников</w:t>
      </w:r>
    </w:p>
    <w:p w:rsidR="008B70AD" w:rsidRPr="00626B1E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t xml:space="preserve">Количественные показатели участия 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8B70AD" w:rsidRPr="00935302" w:rsidRDefault="008B70AD" w:rsidP="00E17CBB">
      <w:pPr>
        <w:spacing w:line="288" w:lineRule="auto"/>
        <w:rPr>
          <w:sz w:val="28"/>
          <w:szCs w:val="28"/>
        </w:rPr>
      </w:pPr>
    </w:p>
    <w:p w:rsidR="008B70AD" w:rsidRPr="00935302" w:rsidRDefault="008B70AD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 xml:space="preserve"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 xml:space="preserve"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 xml:space="preserve"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 xml:space="preserve">.</w:t>
      </w:r>
    </w:p>
    <w:p w:rsidR="008B70AD" w:rsidRPr="007547DF" w:rsidRDefault="008B70AD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8B70AD" w:rsidRPr="00E17CBB" w:rsidRDefault="008B70AD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 xml:space="preserve"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96"/>
        <w:gridCol w:w="2845"/>
        <w:gridCol w:w="2700"/>
      </w:tblGrid>
      <w:tr w:rsidR="008B70AD" w:rsidRPr="00935302">
        <w:trPr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  <w:r w:rsidRPr="00FC778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2845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</w:t>
            </w:r>
          </w:p>
        </w:tc>
        <w:tc>
          <w:tcPr>
            <w:tcW w:w="2700" w:type="dxa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тестирования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2016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69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2017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89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2017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54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2017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2018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71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8B70AD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8B70AD" w:rsidRPr="00FC7783" w:rsidRDefault="008B70AD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2018</w:t>
            </w:r>
          </w:p>
        </w:tc>
        <w:tc>
          <w:tcPr>
            <w:tcW w:w="2845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700" w:type="dxa"/>
            <w:vAlign w:val="center"/>
          </w:tcPr>
          <w:p w:rsidR="008B70AD" w:rsidRDefault="008B70AD" w:rsidP="00FC7783">
            <w:pPr>
              <w:jc w:val="center"/>
            </w:pPr>
            <w:r>
              <w:rPr>
                <w:noProof/>
              </w:rPr>
              <w:t xml:space="preserve">74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B70AD" w:rsidRPr="007547DF" w:rsidRDefault="008B70AD" w:rsidP="001E0B74">
      <w:pPr>
        <w:jc w:val="center"/>
        <w:rPr>
          <w:sz w:val="16"/>
          <w:szCs w:val="16"/>
        </w:rPr>
      </w:pPr>
    </w:p>
    <w:p w:rsidR="008B70AD" w:rsidRDefault="008B70AD" w:rsidP="00F10FBF">
      <w:pPr>
        <w:keepNext/>
        <w:keepLines/>
        <w:jc w:val="center"/>
      </w:pPr>
      <w:r>
        <w:drawing>
          <wp:inline distT="0" distR="0" distL="0" distB="0">
            <wp:extent cy="3346704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np3341,229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6704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 xml:space="preserve">Рис</w:t>
      </w:r>
      <w:r>
        <w:t xml:space="preserve"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 xml:space="preserve">вуз</w:t>
      </w:r>
      <w:r w:rsidRPr="00656F71">
        <w:t xml:space="preserve">а</w:t>
      </w:r>
      <w:r>
        <w:rPr>
          <w:noProof/>
        </w:rPr>
        <w:t xml:space="preserve"/>
      </w:r>
    </w:p>
    <w:p w:rsidR="008B70AD" w:rsidRPr="00024E94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t xml:space="preserve">ФЭПО: </w:t>
      </w:r>
      <w:r>
        <w:t xml:space="preserve">м</w:t>
      </w:r>
      <w:r w:rsidRPr="00024E94">
        <w:t xml:space="preserve">одель оценки результатов обучения</w:t>
      </w:r>
    </w:p>
    <w:p w:rsidR="008B70AD" w:rsidRPr="00195267" w:rsidRDefault="008B70AD" w:rsidP="00E17CBB">
      <w:pPr>
        <w:rPr>
          <w:b/>
          <w:bCs/>
          <w:sz w:val="26"/>
          <w:szCs w:val="26"/>
        </w:rPr>
      </w:pP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8B70AD" w:rsidRPr="00102E7A" w:rsidRDefault="008B70AD" w:rsidP="00F23B41">
      <w:pPr>
        <w:keepNext/>
        <w:keepLines/>
        <w:jc w:val="center"/>
      </w:pPr>
      <w:r w:rsidRPr="00D530C1">
        <w:rPr>
          <w:noProof/>
          <w:sz w:val="28"/>
          <w:szCs w:val="28"/>
        </w:rPr>
        <w:pict>
          <v:shape id="Рисунок 3" o:spid="_x0000_i1025" type="#_x0000_t75" style="width:335.25pt;height:198pt;visibility:visible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 Беспалько</w:t>
      </w:r>
    </w:p>
    <w:p w:rsidR="008B70AD" w:rsidRPr="009B12AA" w:rsidRDefault="008B70AD" w:rsidP="00EF24C8">
      <w:pPr>
        <w:ind w:firstLine="720"/>
        <w:jc w:val="both"/>
        <w:rPr>
          <w:sz w:val="16"/>
          <w:szCs w:val="16"/>
        </w:rPr>
      </w:pP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8B70AD" w:rsidRPr="00766A92" w:rsidRDefault="008B70AD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8B70AD" w:rsidRPr="00024E94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8B70AD" w:rsidRPr="00E17CBB" w:rsidRDefault="008B70AD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8B70AD" w:rsidRPr="00E17CBB" w:rsidRDefault="008B70AD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8B70AD" w:rsidRPr="00BF24CB">
        <w:trPr>
          <w:jc w:val="center"/>
        </w:trPr>
        <w:tc>
          <w:tcPr>
            <w:tcW w:w="1491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Объект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оценки</w:t>
            </w:r>
          </w:p>
        </w:tc>
        <w:tc>
          <w:tcPr>
            <w:tcW w:w="5468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Показатель оценки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(уровень результатов обучения)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Первый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Второй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8B70AD" w:rsidRPr="00FC7783" w:rsidRDefault="008B70AD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или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Третий</w:t>
            </w:r>
          </w:p>
        </w:tc>
      </w:tr>
      <w:tr w:rsidR="008B70AD" w:rsidRPr="00BF24CB">
        <w:trPr>
          <w:jc w:val="center"/>
        </w:trPr>
        <w:tc>
          <w:tcPr>
            <w:tcW w:w="1491" w:type="dxa"/>
            <w:vMerge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8B70AD" w:rsidRPr="00FC7783" w:rsidRDefault="008B70AD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8B70AD" w:rsidRPr="00CD0DB2" w:rsidRDefault="008B70AD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8B70AD" w:rsidRPr="00E17CBB" w:rsidRDefault="008B70AD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8B70AD" w:rsidRPr="00E17CBB" w:rsidRDefault="008B70AD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8B70AD" w:rsidRPr="00FC0393">
        <w:trPr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 xml:space="preserve"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8B70AD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Достигнутый уровень</w:t>
            </w:r>
            <w:r w:rsidRPr="00FC7783">
              <w:rPr>
                <w:sz w:val="22"/>
                <w:szCs w:val="22"/>
              </w:rPr>
              <w:br/>
              <w:t xml:space="preserve">результатов обучения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 xml:space="preserve"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8B70AD" w:rsidRPr="00FC0393">
        <w:trPr>
          <w:jc w:val="center"/>
        </w:trPr>
        <w:tc>
          <w:tcPr>
            <w:tcW w:w="2066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 xml:space="preserve">Процент студентов</w:t>
            </w:r>
            <w:r w:rsidRPr="00FC7783">
              <w:rPr>
                <w:sz w:val="22"/>
                <w:szCs w:val="22"/>
              </w:rPr>
              <w:br/>
              <w:t xml:space="preserve">на уровне обученности</w:t>
            </w:r>
            <w:r w:rsidRPr="00FC778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8B70AD" w:rsidRPr="00FC7783" w:rsidRDefault="008B70AD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 xml:space="preserve"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8B70AD" w:rsidRDefault="008B70AD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8B70AD" w:rsidRPr="00935302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t xml:space="preserve">Результаты обучения сту</w:t>
      </w:r>
      <w:r>
        <w:t xml:space="preserve">дентов</w:t>
      </w:r>
      <w:r w:rsidRPr="00333DA3">
        <w:t xml:space="preserve"> </w:t>
      </w:r>
      <w:r>
        <w:rPr>
          <w:noProof/>
        </w:rPr>
        <w:t xml:space="preserve">направления подготовки</w:t>
      </w:r>
      <w:r>
        <w:t xml:space="preserve"> </w:t>
      </w:r>
      <w:r>
        <w:rPr>
          <w:noProof/>
        </w:rPr>
        <w:t xml:space="preserve">45.03.02</w:t>
      </w:r>
      <w:r w:rsidRPr="00D77D52">
        <w:t xml:space="preserve"> </w:t>
      </w:r>
      <w:r>
        <w:t xml:space="preserve">«</w:t>
      </w:r>
      <w:r>
        <w:rPr>
          <w:noProof/>
        </w:rPr>
        <w:t xml:space="preserve">Лингвистика</w:t>
      </w:r>
      <w:r>
        <w:t xml:space="preserve">» </w:t>
      </w:r>
      <w:r>
        <w:rPr>
          <w:noProof/>
        </w:rPr>
        <w:t xml:space="preserve">вуз</w:t>
      </w:r>
      <w:r w:rsidRPr="0099409A">
        <w:t xml:space="preserve">а</w:t>
      </w:r>
      <w:r>
        <w:rPr>
          <w:noProof/>
        </w:rPr>
        <w:t xml:space="preserve"/>
      </w:r>
      <w:r>
        <w:t xml:space="preserve"> и </w:t>
      </w:r>
      <w:r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 xml:space="preserve">ФЭПО-27</w:t>
      </w:r>
    </w:p>
    <w:p w:rsidR="008B70AD" w:rsidRPr="00935302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Default="008B70AD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Лингвистика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двум показателям:</w:t>
      </w:r>
    </w:p>
    <w:p w:rsidR="008B70AD" w:rsidRDefault="008B70AD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8B70AD" w:rsidRDefault="008B70AD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8B70AD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Pr="00D77D52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45.03.02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Лингвистика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D77D52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D77D52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8B70AD" w:rsidRPr="00E17CBB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np4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3.1 –</w:t>
      </w:r>
      <w:r w:rsidRPr="00621276">
        <w:t xml:space="preserve"> </w:t>
      </w:r>
      <w:r>
        <w:t xml:space="preserve">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</w:p>
    <w:p w:rsidR="008B70AD" w:rsidRPr="00CD0DB2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8B70AD" w:rsidRPr="00CC67DB" w:rsidRDefault="008B70AD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:rsidR="008B70AD" w:rsidRPr="00F83E9E" w:rsidRDefault="008B70AD" w:rsidP="004A792F">
      <w:pPr>
        <w:keepNext/>
        <w:keepLines/>
      </w:pPr>
      <w:r>
        <w:rPr>
          <w:noProof/>
        </w:rPr>
        <w:pict>
          <v:rect id="_x0000_s1027" style="position:absolute;margin-left:388.3pt;margin-top:101.25pt;width:75pt;height:24.4pt;z-index:251642880" filled="f" stroked="f">
            <v:textbox style="mso-next-textbox:#_x0000_s1027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55pt;margin-top:71.25pt;width:75pt;height:24.4pt;z-index:251641856" filled="f" stroked="f">
            <v:textbox style="mso-next-textbox:#_x0000_s1028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02.8pt;margin-top:12pt;width:75pt;height:24.4pt;z-index:251639808" filled="f" stroked="f">
            <v:textbox style="mso-next-textbox:#_x0000_s1029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23.05pt;margin-top:42.55pt;width:75pt;height:27pt;z-index:251640832" filled="f" stroked="f">
            <v:textbox style="mso-next-textbox:#_x0000_s1030">
              <w:txbxContent>
                <w:p w:rsidR="008B70AD" w:rsidRPr="00A85067" w:rsidRDefault="008B70AD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5.35pt;width:75pt;height:24.4pt;z-index:251638784" filled="f" stroked="f">
            <v:textbox style="mso-next-textbox:#_x0000_s1031">
              <w:txbxContent>
                <w:p w:rsidR="008B70AD" w:rsidRPr="00A85067" w:rsidRDefault="008B70AD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.75pt;margin-top:4.6pt;width:75pt;height:24.4pt;z-index:251637760" filled="f" stroked="f">
            <v:textbox style="mso-next-textbox:#_x0000_s1032">
              <w:txbxContent>
                <w:p w:rsidR="008B70AD" w:rsidRPr="00A85067" w:rsidRDefault="008B70AD" w:rsidP="00E306ED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94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3" style="position:absolute;margin-left:.75pt;margin-top:101.25pt;width:75pt;height:24.4pt;z-index:251636736" filled="f" stroked="f">
            <v:textbox style="mso-next-textbox:#_x0000_s1033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4" style="position:absolute;margin-left:32.25pt;margin-top:1in;width:75pt;height:24.4pt;z-index:251635712" filled="f" stroked="f">
            <v:textbox style="mso-next-textbox:#_x0000_s1034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margin-left:66pt;margin-top:42.15pt;width:75pt;height:24.4pt;z-index:251634688" filled="f" stroked="f">
            <v:textbox style="mso-next-textbox:#_x0000_s1035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margin-left:86.25pt;margin-top:12pt;width:75pt;height:24.4pt;z-index:251633664" filled="f" stroked="f">
            <v:textbox style="mso-next-textbox:#_x0000_s1036">
              <w:txbxContent>
                <w:p w:rsidR="008B70AD" w:rsidRPr="00A85067" w:rsidRDefault="008B70AD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7" o:spid="_x0000_i1026" type="#_x0000_t75" style="width:467.25pt;height:134.2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32640;mso-position-horizontal-relative:text;mso-position-vertical-relative:text" filled="f" stroked="f">
            <v:textbox style="mso-next-textbox:#_x0000_s1037">
              <w:txbxContent>
                <w:p w:rsidR="008B70AD" w:rsidRPr="000C17E9" w:rsidRDefault="008B70AD" w:rsidP="00E306ED"/>
              </w:txbxContent>
            </v:textbox>
          </v:shape>
        </w:pict>
      </w:r>
    </w:p>
    <w:tbl>
      <w:tblPr>
        <w:tblW w:w="0" w:type="auto"/>
        <w:jc w:val="center"/>
        <w:tblLook w:val="01E0"/>
      </w:tblPr>
      <w:tblGrid>
        <w:gridCol w:w="4970"/>
        <w:gridCol w:w="4601"/>
      </w:tblGrid>
      <w:tr w:rsidR="008B70AD">
        <w:trPr>
          <w:jc w:val="center"/>
        </w:trPr>
        <w:tc>
          <w:tcPr>
            <w:tcW w:w="5021" w:type="dxa"/>
            <w:vAlign w:val="center"/>
          </w:tcPr>
          <w:p w:rsidR="008B70AD" w:rsidRPr="004E4959" w:rsidRDefault="008B70AD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4656" w:type="dxa"/>
            <w:vAlign w:val="center"/>
          </w:tcPr>
          <w:p w:rsidR="008B70AD" w:rsidRPr="00D8077F" w:rsidRDefault="008B70AD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8B70AD" w:rsidRPr="00E306ED" w:rsidRDefault="008B70AD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8B70AD" w:rsidRDefault="008B70AD" w:rsidP="004A792F">
      <w:pPr>
        <w:keepNext/>
        <w:keepLines/>
        <w:tabs>
          <w:tab w:val="left" w:pos="720"/>
        </w:tabs>
        <w:jc w:val="center"/>
      </w:pPr>
      <w:r w:rsidRPr="00621276">
        <w:t xml:space="preserve">Рис</w:t>
      </w:r>
      <w:r>
        <w:t xml:space="preserve">унок 3.2 – Диаграмма рас</w:t>
      </w:r>
      <w:r w:rsidRPr="00621276">
        <w:t xml:space="preserve">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  <w:r>
        <w:br/>
      </w:r>
      <w:r w:rsidRPr="00D25750">
        <w:t xml:space="preserve">по уровням</w:t>
      </w:r>
      <w:r>
        <w:t xml:space="preserve"> </w:t>
      </w:r>
      <w:r w:rsidRPr="00D25750">
        <w:t xml:space="preserve">обученности</w:t>
      </w:r>
    </w:p>
    <w:p w:rsidR="008B70AD" w:rsidRPr="00AA7A26" w:rsidRDefault="008B70AD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8B70AD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 xml:space="preserve"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94</w:t>
      </w:r>
      <w:r w:rsidRPr="00913E7C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 xml:space="preserve">92</w:t>
      </w:r>
      <w:r w:rsidRPr="00913E7C">
        <w:rPr>
          <w:b/>
          <w:bCs/>
          <w:sz w:val="28"/>
          <w:szCs w:val="28"/>
        </w:rPr>
        <w:t xml:space="preserve">%</w:t>
      </w:r>
      <w:r w:rsidRPr="00FE4152">
        <w:rPr>
          <w:sz w:val="28"/>
          <w:szCs w:val="28"/>
        </w:rPr>
        <w:t xml:space="preserve">.</w:t>
      </w:r>
    </w:p>
    <w:p w:rsidR="008B70AD" w:rsidRDefault="008B70AD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 xml:space="preserve">вузов-участников</w:t>
      </w:r>
      <w:r w:rsidRPr="005A2BF2"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 xml:space="preserve"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направление подготовки</w:t>
      </w:r>
      <w: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 xml:space="preserve">ФЭПО-27</w:t>
      </w:r>
      <w:r w:rsidRPr="001E2A9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B70AD" w:rsidRPr="00E17CBB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F23B41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6974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range_diag_bg_np4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6974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 xml:space="preserve">вузов-участников</w:t>
      </w:r>
    </w:p>
    <w:p w:rsidR="008B70AD" w:rsidRPr="00E17CBB" w:rsidRDefault="008B70AD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8B70AD" w:rsidRDefault="008B70AD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 xml:space="preserve">ПРИМЕЧАНИЕ:</w:t>
      </w:r>
    </w:p>
    <w:p w:rsidR="008B70AD" w:rsidRPr="00E17CBB" w:rsidRDefault="008B70AD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 xml:space="preserve">Ф</w:t>
      </w:r>
      <w:r w:rsidRPr="00E17CBB">
        <w:t xml:space="preserve">он </w:t>
      </w:r>
      <w:r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 xml:space="preserve">данному</w:t>
      </w:r>
      <w:r w:rsidRPr="00E17CBB">
        <w:t xml:space="preserve"> </w:t>
      </w:r>
      <w:r>
        <w:rPr>
          <w:noProof/>
        </w:rPr>
        <w:t xml:space="preserve">направлению подготовки</w:t>
      </w:r>
      <w:r w:rsidRPr="00E17CBB">
        <w:t xml:space="preserve"> не превышает 5.</w:t>
      </w:r>
    </w:p>
    <w:p w:rsidR="008B70AD" w:rsidRPr="00AA7A26" w:rsidRDefault="008B70AD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8B70AD" w:rsidRPr="003D28E9" w:rsidRDefault="008B70AD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8B70AD" w:rsidRDefault="008B70AD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 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:rsidR="008B70AD" w:rsidRPr="00593870" w:rsidRDefault="008B70AD" w:rsidP="002040C9">
      <w:pPr>
        <w:tabs>
          <w:tab w:val="left" w:pos="720"/>
        </w:tabs>
        <w:spacing w:line="288" w:lineRule="auto"/>
        <w:ind w:firstLine="539"/>
        <w:jc w:val="both"/>
      </w:pPr>
    </w:p>
    <w:p w:rsidR="008B70AD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Default="008B70AD" w:rsidP="002040C9">
      <w:pPr>
        <w:tabs>
          <w:tab w:val="left" w:pos="720"/>
        </w:tabs>
        <w:jc w:val="center"/>
      </w:pPr>
    </w:p>
    <w:p w:rsidR="008B70AD" w:rsidRDefault="008B70AD" w:rsidP="00F10FB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np45.03.02_all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Pr="007B5A01" w:rsidRDefault="008B70AD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8B70AD" w:rsidRPr="000D01F2" w:rsidRDefault="008B70AD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с результатами по данным показателям </w:t>
      </w:r>
      <w:r>
        <w:rPr>
          <w:noProof/>
          <w:sz w:val="28"/>
          <w:szCs w:val="28"/>
        </w:rPr>
        <w:t xml:space="preserve"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 xml:space="preserve"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вузов-участников</w:t>
      </w:r>
      <w:r w:rsidRPr="000D01F2">
        <w:rPr>
          <w:sz w:val="28"/>
          <w:szCs w:val="28"/>
        </w:rPr>
        <w:t xml:space="preserve">.</w:t>
      </w:r>
    </w:p>
    <w:p w:rsidR="008B70AD" w:rsidRPr="00A01626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</w:t>
      </w:r>
      <w:r>
        <w:rPr>
          <w:sz w:val="28"/>
          <w:szCs w:val="28"/>
        </w:rPr>
        <w:br/>
        <w:t xml:space="preserve">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B70AD" w:rsidRPr="007B5A01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8B70AD" w:rsidRDefault="008B70AD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 xml:space="preserve">ПРИМЕЧАНИЕ:</w:t>
      </w:r>
    </w:p>
    <w:p w:rsidR="008B70AD" w:rsidRPr="00E17CBB" w:rsidRDefault="008B70AD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8B70AD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8B70AD" w:rsidRPr="00935302" w:rsidRDefault="008B70AD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 xml:space="preserve"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 xml:space="preserve">находящихся на раз</w:t>
      </w:r>
      <w:r>
        <w:rPr>
          <w:sz w:val="28"/>
          <w:szCs w:val="28"/>
        </w:rPr>
        <w:t xml:space="preserve">лич</w:t>
      </w:r>
      <w:r w:rsidRPr="00935302">
        <w:rPr>
          <w:sz w:val="28"/>
          <w:szCs w:val="28"/>
        </w:rPr>
        <w:t xml:space="preserve">ных уровнях обученности по дисциплинам циклов ФГОС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и </w:t>
      </w:r>
      <w:r>
        <w:rPr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745E87">
        <w:rPr>
          <w:sz w:val="28"/>
          <w:szCs w:val="28"/>
        </w:rPr>
        <w:t xml:space="preserve"/>
      </w:r>
    </w:p>
    <w:p w:rsidR="008B70AD" w:rsidRPr="00E17CBB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Pr="000D01F2" w:rsidRDefault="008B70AD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</w:t>
      </w:r>
      <w:r w:rsidRPr="007025DE">
        <w:t xml:space="preserve">а</w:t>
      </w:r>
      <w:r>
        <w:rPr>
          <w:noProof/>
        </w:rPr>
        <w:t xml:space="preserve"/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8B70AD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Цикл</w:t>
            </w:r>
          </w:p>
        </w:tc>
        <w:tc>
          <w:tcPr>
            <w:tcW w:w="1779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Количество</w:t>
            </w:r>
            <w:r w:rsidRPr="00FC7783">
              <w:rPr>
                <w:b/>
                <w:bCs/>
              </w:rPr>
              <w:br/>
              <w:t xml:space="preserve">сеансов тестиро</w:t>
            </w:r>
            <w:r>
              <w:rPr>
                <w:b/>
                <w:bCs/>
              </w:rPr>
              <w:t xml:space="preserve">-</w:t>
            </w:r>
            <w:r w:rsidRPr="00FC7783">
              <w:rPr>
                <w:b/>
                <w:bCs/>
              </w:rPr>
              <w:t xml:space="preserve">вания</w:t>
            </w:r>
          </w:p>
        </w:tc>
        <w:tc>
          <w:tcPr>
            <w:tcW w:w="5579" w:type="dxa"/>
            <w:gridSpan w:val="6"/>
            <w:vAlign w:val="center"/>
          </w:tcPr>
          <w:p w:rsidR="008B70AD" w:rsidRPr="00FC7783" w:rsidRDefault="008B70AD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студентов,</w:t>
            </w:r>
            <w:r w:rsidRPr="00FC7783">
              <w:rPr>
                <w:b/>
                <w:bCs/>
              </w:rPr>
              <w:br/>
              <w:t xml:space="preserve">нахо</w:t>
            </w:r>
            <w:r>
              <w:rPr>
                <w:b/>
                <w:bCs/>
              </w:rPr>
              <w:t xml:space="preserve">дящихся на уровне обученности</w:t>
            </w:r>
          </w:p>
        </w:tc>
      </w:tr>
      <w:tr w:rsidR="008B70AD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8B70AD" w:rsidRPr="00FC7783" w:rsidRDefault="008B70AD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не ниже четвертого</w:t>
            </w:r>
          </w:p>
        </w:tc>
      </w:tr>
      <w:tr w:rsidR="008B70AD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8B70AD" w:rsidRPr="00FC7783" w:rsidRDefault="008B70AD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B70AD" w:rsidRPr="000D01F2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1015" w:type="dxa"/>
            <w:vAlign w:val="center"/>
          </w:tcPr>
          <w:p w:rsidR="008B70AD" w:rsidRPr="009F2D73" w:rsidRDefault="008B70AD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 xml:space="preserve">вуз</w:t>
            </w:r>
            <w:r>
              <w:rPr>
                <w:b/>
                <w:bCs/>
                <w:noProof/>
                <w:sz w:val="16"/>
                <w:szCs w:val="16"/>
              </w:rPr>
              <w:t xml:space="preserve"/>
            </w:r>
          </w:p>
        </w:tc>
        <w:tc>
          <w:tcPr>
            <w:tcW w:w="913" w:type="dxa"/>
            <w:vAlign w:val="center"/>
          </w:tcPr>
          <w:p w:rsidR="008B70AD" w:rsidRPr="00FC7783" w:rsidRDefault="008B70AD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участники</w:t>
            </w:r>
          </w:p>
        </w:tc>
      </w:tr>
      <w:tr w:rsidR="008B70AD" w:rsidRPr="00935302">
        <w:trPr>
          <w:trHeight w:val="357"/>
          <w:jc w:val="center"/>
        </w:trPr>
        <w:tc>
          <w:tcPr>
            <w:vMerge w:val="restart"/>
            <w:tcW w:w="807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ГСЭ</w:t>
            </w:r>
          </w:p>
        </w:tc>
        <w:tc>
          <w:tcPr>
            <w:tcW w:w="1779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</w:pPr>
            <w:r>
              <w:rPr>
                <w:noProof/>
              </w:rPr>
              <w:t xml:space="preserve">Культурология</w:t>
            </w:r>
          </w:p>
        </w:tc>
        <w:tc>
          <w:tcPr>
            <w:tcW w:w="1424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74</w:t>
            </w:r>
          </w:p>
        </w:tc>
        <w:tc>
          <w:tcPr>
            <w:tcW w:w="912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94%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80%</w:t>
            </w:r>
          </w:p>
        </w:tc>
        <w:tc>
          <w:tcPr>
            <w:tcW w:w="1015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77%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49%</w:t>
            </w:r>
          </w:p>
        </w:tc>
        <w:tc>
          <w:tcPr>
            <w:tcW w:w="913" w:type="dxa"/>
            <w:vAlign w:val="center"/>
          </w:tcPr>
          <w:p w:rsidR="008B70AD" w:rsidRDefault="008B70AD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44%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8B70AD" w:rsidRPr="00085038" w:rsidRDefault="008B70AD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8B70AD" w:rsidRPr="00AA45AC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t xml:space="preserve">Мониторинг результатов </w:t>
      </w:r>
      <w:r>
        <w:t xml:space="preserve">обучения </w:t>
      </w:r>
      <w:r w:rsidRPr="00935302">
        <w:t xml:space="preserve">студентов</w:t>
      </w:r>
      <w:r>
        <w:t xml:space="preserve"> </w:t>
      </w:r>
      <w:r w:rsidRPr="00AA45AC">
        <w:t xml:space="preserve">в рамка</w:t>
      </w:r>
      <w:r>
        <w:t xml:space="preserve">х </w:t>
      </w:r>
      <w:r>
        <w:rPr>
          <w:noProof/>
        </w:rPr>
        <w:t xml:space="preserve">ФЭПО-23</w:t>
      </w:r>
      <w:r w:rsidRPr="004D2BEF">
        <w:t xml:space="preserve"> – </w:t>
      </w:r>
      <w:r>
        <w:rPr>
          <w:noProof/>
        </w:rPr>
        <w:t xml:space="preserve">ФЭПО-27</w:t>
      </w:r>
    </w:p>
    <w:p w:rsidR="008B70AD" w:rsidRDefault="008B70AD" w:rsidP="00D215DE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362217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626B1E">
        <w:t xml:space="preserve">, обучающихся по </w:t>
      </w:r>
      <w:r>
        <w:rPr>
          <w:noProof/>
        </w:rPr>
        <w:t xml:space="preserve">направлению подготовки</w:t>
      </w:r>
      <w:r>
        <w:t xml:space="preserve"> </w:t>
      </w:r>
      <w:r>
        <w:rPr>
          <w:noProof/>
        </w:rPr>
        <w:t xml:space="preserve">45.03.02</w:t>
      </w:r>
      <w:r w:rsidRPr="00626B1E">
        <w:t xml:space="preserve"> </w:t>
      </w:r>
      <w:r>
        <w:t xml:space="preserve">«</w:t>
      </w:r>
      <w:r>
        <w:rPr>
          <w:noProof/>
        </w:rPr>
        <w:t xml:space="preserve">Лингвистика</w:t>
      </w:r>
      <w:r>
        <w:t xml:space="preserve">»</w:t>
      </w:r>
    </w:p>
    <w:p w:rsidR="008B70AD" w:rsidRPr="003C3028" w:rsidRDefault="008B70AD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8B70AD" w:rsidRDefault="008B70AD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представлено на диаграмме (рис</w:t>
      </w:r>
      <w:r>
        <w:rPr>
          <w:sz w:val="28"/>
          <w:szCs w:val="28"/>
        </w:rPr>
        <w:t xml:space="preserve"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.</w:t>
      </w:r>
    </w:p>
    <w:p w:rsidR="008B70AD" w:rsidRPr="00DC59B9" w:rsidRDefault="008B70AD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8B70AD" w:rsidRPr="00935302" w:rsidRDefault="008B70AD" w:rsidP="00D038CB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img_hist_np_45.03.0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 xml:space="preserve">4.1</w:t>
      </w:r>
      <w:r w:rsidRPr="002B3EDF">
        <w:t xml:space="preserve"> – </w:t>
      </w:r>
      <w:r>
        <w:t xml:space="preserve">Диаграмма р</w:t>
      </w:r>
      <w:r w:rsidRPr="002B3EDF">
        <w:t xml:space="preserve">аспределени</w:t>
      </w:r>
      <w:r>
        <w:t xml:space="preserve">я</w:t>
      </w:r>
      <w:r w:rsidRPr="002B3EDF">
        <w:t xml:space="preserve">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>
        <w:t xml:space="preserve"> </w:t>
      </w:r>
      <w:r w:rsidRPr="00935302">
        <w:t xml:space="preserve">по уровням обученности</w:t>
      </w:r>
    </w:p>
    <w:p w:rsidR="008B70AD" w:rsidRPr="00DC59B9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Default="008B70AD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вуз</w:t>
      </w:r>
      <w:r w:rsidRPr="0036221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36221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 xml:space="preserve">ФЭПО-23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ФЭПО-27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 xml:space="preserve">4.1</w:t>
      </w:r>
      <w:r w:rsidRPr="00935302">
        <w:rPr>
          <w:sz w:val="28"/>
          <w:szCs w:val="28"/>
        </w:rPr>
        <w:t xml:space="preserve">.</w:t>
      </w:r>
    </w:p>
    <w:p w:rsidR="008B70AD" w:rsidRPr="00DC59B9" w:rsidRDefault="008B70AD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8B70AD" w:rsidRPr="00E17CBB" w:rsidRDefault="008B70AD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 xml:space="preserve">4</w:t>
      </w:r>
      <w:r w:rsidRPr="00A004B4">
        <w:t xml:space="preserve">.1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17"/>
        <w:gridCol w:w="1457"/>
        <w:gridCol w:w="1891"/>
        <w:gridCol w:w="3106"/>
      </w:tblGrid>
      <w:tr w:rsidR="008B70AD" w:rsidRPr="00935302">
        <w:trPr>
          <w:jc w:val="center"/>
        </w:trPr>
        <w:tc>
          <w:tcPr>
            <w:tcW w:w="3009" w:type="dxa"/>
            <w:vAlign w:val="center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Период</w:t>
            </w:r>
          </w:p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проведения</w:t>
            </w:r>
          </w:p>
        </w:tc>
        <w:tc>
          <w:tcPr>
            <w:tcW w:w="1457" w:type="dxa"/>
            <w:vAlign w:val="center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8B70AD" w:rsidRPr="00FC7783" w:rsidRDefault="008B70AD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Доля студентов</w:t>
            </w:r>
            <w:r w:rsidRPr="00FC7783">
              <w:rPr>
                <w:b/>
                <w:bCs/>
              </w:rPr>
              <w:br/>
              <w:t xml:space="preserve">на уровне обученности</w:t>
            </w:r>
            <w:r w:rsidRPr="00FC7783">
              <w:rPr>
                <w:b/>
                <w:bCs/>
              </w:rPr>
              <w:br/>
              <w:t xml:space="preserve">не ниже второго</w:t>
            </w:r>
            <w:r w:rsidRPr="00FC7783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  <w:r w:rsidRPr="00FC7783">
              <w:rPr>
                <w:b/>
                <w:bCs/>
              </w:rPr>
              <w:t xml:space="preserve">)</w:t>
            </w:r>
          </w:p>
        </w:tc>
        <w:tc>
          <w:tcPr>
            <w:tcW w:w="3106" w:type="dxa"/>
            <w:vAlign w:val="center"/>
          </w:tcPr>
          <w:p w:rsidR="008B70AD" w:rsidRPr="00463A31" w:rsidRDefault="008B70AD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 xml:space="preserve">Доля студентов</w:t>
            </w:r>
            <w:r w:rsidRPr="00463A31">
              <w:rPr>
                <w:b/>
                <w:bCs/>
              </w:rPr>
              <w:br/>
              <w:t xml:space="preserve">на уровне обученности</w:t>
            </w:r>
            <w:r w:rsidRPr="00463A31">
              <w:rPr>
                <w:b/>
                <w:bCs/>
              </w:rPr>
              <w:br/>
              <w:t xml:space="preserve">не ниже второго</w:t>
            </w:r>
            <w:r w:rsidRPr="00463A31">
              <w:rPr>
                <w:b/>
                <w:bCs/>
              </w:rPr>
              <w:br/>
              <w:t xml:space="preserve">(</w:t>
            </w:r>
            <w:r>
              <w:rPr>
                <w:b/>
                <w:bCs/>
                <w:noProof/>
              </w:rPr>
              <w:t xml:space="preserve">вузы-участники</w:t>
            </w:r>
            <w:r w:rsidRPr="00463A31">
              <w:rPr>
                <w:b/>
                <w:bCs/>
              </w:rPr>
              <w:t xml:space="preserve">)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2016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ФЭПО-23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97%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86%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октябрь 2016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95%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89%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92%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октябрь 2017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96%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94%</w:t>
            </w:r>
          </w:p>
        </w:tc>
      </w:tr>
      <w:tr w:rsidR="008B70AD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457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1891" w:type="dxa"/>
            <w:vAlign w:val="center"/>
          </w:tcPr>
          <w:p w:rsidR="008B70AD" w:rsidRPr="00FC7783" w:rsidRDefault="008B70AD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94%</w:t>
            </w:r>
          </w:p>
        </w:tc>
        <w:tc>
          <w:tcPr>
            <w:tcW w:w="3106" w:type="dxa"/>
            <w:vAlign w:val="center"/>
          </w:tcPr>
          <w:p w:rsidR="008B70AD" w:rsidRDefault="008B70AD" w:rsidP="001C4FA1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</w:tr>
    </w:tbl>
    <w:p w:rsidR="008B70AD" w:rsidRPr="00CD1F71" w:rsidRDefault="008B70AD" w:rsidP="00AF4393">
      <w:pPr>
        <w:ind w:firstLine="540"/>
        <w:jc w:val="both"/>
        <w:rPr>
          <w:sz w:val="28"/>
          <w:szCs w:val="28"/>
        </w:rPr>
      </w:pPr>
    </w:p>
    <w:p w:rsidR="008B70AD" w:rsidRPr="00C126E3" w:rsidRDefault="008B70AD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Лингвистика</w:t>
      </w:r>
      <w:r w:rsidRPr="00D12727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  <w:t xml:space="preserve"/>
        <w:t xml:space="preserve"/>
      </w:r>
      <w:r w:rsidRPr="00C126E3">
        <w:rPr>
          <w:sz w:val="28"/>
          <w:szCs w:val="28"/>
        </w:rPr>
        <w:t xml:space="preserve"/>
      </w:r>
    </w:p>
    <w:p w:rsidR="008B70AD" w:rsidRPr="00AB6C3E" w:rsidRDefault="008B70AD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8B70AD" w:rsidRPr="00AB5777" w:rsidRDefault="008B70AD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 xml:space="preserve">4</w:t>
      </w:r>
      <w:r w:rsidRPr="000B45A8">
        <w:t xml:space="preserve">.2 – Мониторинг результатов обучения студентов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362217">
        <w:t xml:space="preserve"> </w:t>
      </w:r>
      <w:r w:rsidRPr="0002726F">
        <w:t xml:space="preserve">и </w:t>
      </w:r>
      <w:r>
        <w:rPr>
          <w:noProof/>
        </w:rPr>
        <w:t xml:space="preserve">вузов-участников</w:t>
      </w:r>
      <w:r w:rsidRPr="00AB5777">
        <w:t xml:space="preserve"> по дисциплинам </w:t>
      </w:r>
      <w:r>
        <w:t xml:space="preserve"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8B70AD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8B70AD" w:rsidRPr="00323447" w:rsidRDefault="008B70AD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 xml:space="preserve">Цикл</w:t>
            </w:r>
          </w:p>
          <w:p w:rsidR="008B70AD" w:rsidRPr="00323447" w:rsidRDefault="008B70AD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ФГОС</w:t>
            </w:r>
          </w:p>
        </w:tc>
        <w:tc>
          <w:tcPr>
            <w:tcW w:w="1764" w:type="dxa"/>
            <w:vMerge w:val="restart"/>
            <w:vAlign w:val="center"/>
          </w:tcPr>
          <w:p w:rsidR="008B70AD" w:rsidRPr="00323447" w:rsidRDefault="008B70AD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 xml:space="preserve">Дисциплин</w:t>
            </w:r>
            <w:r>
              <w:rPr>
                <w:b/>
                <w:bCs/>
              </w:rPr>
              <w:t xml:space="preserve">а</w:t>
            </w:r>
          </w:p>
        </w:tc>
        <w:tc>
          <w:tcPr>
            <w:tcW w:w="6746" w:type="dxa"/>
            <w:gridSpan w:val="10"/>
            <w:vAlign w:val="center"/>
          </w:tcPr>
          <w:p w:rsidR="008B70AD" w:rsidRPr="00B9589E" w:rsidRDefault="008B70AD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8B70AD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B70AD" w:rsidRDefault="008B70AD" w:rsidP="008450E6"/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ФЭПО-23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ФЭПО-24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ФЭПО-25</w:t>
            </w:r>
          </w:p>
        </w:tc>
        <w:tc>
          <w:tcPr>
            <w:tcW w:w="1349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ФЭПО-26</w:t>
            </w:r>
          </w:p>
        </w:tc>
        <w:tc>
          <w:tcPr>
            <w:tcW w:w="1350" w:type="dxa"/>
            <w:gridSpan w:val="2"/>
            <w:vAlign w:val="center"/>
          </w:tcPr>
          <w:p w:rsidR="008B70AD" w:rsidRPr="00323447" w:rsidRDefault="008B70AD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ФЭПО-27</w:t>
            </w:r>
          </w:p>
        </w:tc>
      </w:tr>
      <w:tr w:rsidR="008B70AD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B70AD" w:rsidRPr="00C015B6" w:rsidRDefault="008B70AD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8B70AD" w:rsidRPr="00323447" w:rsidRDefault="008B70AD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  <w:r>
              <w:rPr>
                <w:b/>
                <w:bCs/>
                <w:noProof/>
                <w:sz w:val="20"/>
                <w:szCs w:val="20"/>
              </w:rPr>
              <w:t xml:space="preserve"/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участники</w:t>
            </w:r>
          </w:p>
        </w:tc>
      </w:tr>
      <w:tr w:rsidR="008B70AD">
        <w:trPr>
          <w:tblHeader/>
          <w:jc w:val="center"/>
        </w:trPr>
        <w:tc>
          <w:tcPr>
            <w:vMerge w:val="restart"/>
            <w:tcW w:w="993" w:type="dxa"/>
            <w:vAlign w:val="center"/>
          </w:tcPr>
          <w:p w:rsidR="008B70AD" w:rsidRDefault="008B70AD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 xml:space="preserve">ГСЭ</w:t>
            </w:r>
          </w:p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Культурология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97%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92%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94%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</w:tr>
      <w:tr w:rsidR="008B70AD">
        <w:trPr>
          <w:tblHeader/>
          <w:jc w:val="center"/>
        </w:trPr>
        <w:tc>
          <w:p/>
          <w:tcPr>
            <w:vMerge/>
            <w:tcW w:w="993" w:type="dxa"/>
            <w:vAlign w:val="center"/>
          </w:tcPr>
        </w:tc>
        <w:tc>
          <w:tcPr>
            <w:tcW w:w="1764" w:type="dxa"/>
            <w:vAlign w:val="center"/>
          </w:tcPr>
          <w:p w:rsidR="008B70AD" w:rsidRPr="00323447" w:rsidRDefault="008B70AD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Русский язык и культура речи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</w:p>
        </w:tc>
        <w:tc>
          <w:tcPr>
            <w:tcW w:w="674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95%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88%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 xml:space="preserve">-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92%</w:t>
            </w:r>
          </w:p>
        </w:tc>
        <w:tc>
          <w:tcPr>
            <w:tcW w:w="675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96%</w:t>
            </w:r>
          </w:p>
        </w:tc>
        <w:tc>
          <w:tcPr>
            <w:tcW w:w="674" w:type="dxa"/>
            <w:vAlign w:val="center"/>
          </w:tcPr>
          <w:p w:rsidR="008B70AD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91%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-</w:t>
            </w:r>
          </w:p>
        </w:tc>
        <w:tc>
          <w:tcPr>
            <w:tcW w:w="675" w:type="dxa"/>
            <w:vAlign w:val="center"/>
          </w:tcPr>
          <w:p w:rsidR="008B70AD" w:rsidRPr="00323447" w:rsidRDefault="008B70AD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67%</w:t>
            </w:r>
          </w:p>
        </w:tc>
      </w:tr>
    </w:tbl>
    <w:p w:rsidR="008B70AD" w:rsidRPr="002A7F13" w:rsidRDefault="008B70AD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 xml:space="preserve">П</w:t>
      </w:r>
      <w:r>
        <w:rPr>
          <w:b/>
          <w:bCs/>
        </w:rPr>
        <w:t xml:space="preserve">РИМЕЧАНИЕ</w:t>
      </w:r>
      <w:r w:rsidRPr="002A7F13">
        <w:rPr>
          <w:b/>
          <w:bCs/>
          <w:lang w:val="en-US"/>
        </w:rPr>
        <w:t xml:space="preserve">:</w:t>
      </w:r>
    </w:p>
    <w:p w:rsidR="008B70AD" w:rsidRPr="002A7F13" w:rsidRDefault="008B70AD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 xml:space="preserve">В таблице красным цветом выделена доля студентов на уровне обученности</w:t>
      </w:r>
      <w:r>
        <w:br/>
        <w:t xml:space="preserve">не ниже второго, составляющая меньше 60%.</w:t>
      </w:r>
    </w:p>
    <w:p w:rsidR="008B70AD" w:rsidRPr="00085038" w:rsidRDefault="008B70AD" w:rsidP="00F11832">
      <w:pPr>
        <w:pStyle w:val="Heading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 xml:space="preserve">Мониторинг</w:t>
      </w:r>
      <w:r w:rsidRPr="00085038">
        <w:t xml:space="preserve"> </w:t>
      </w:r>
      <w:r w:rsidRPr="00FB7501">
        <w:t xml:space="preserve">результатов</w:t>
      </w:r>
      <w:r w:rsidRPr="00085038">
        <w:t xml:space="preserve"> </w:t>
      </w:r>
      <w:r w:rsidRPr="00FB7501">
        <w:t xml:space="preserve">обучения</w:t>
      </w:r>
      <w:r w:rsidRPr="00085038">
        <w:t xml:space="preserve"> </w:t>
      </w:r>
      <w:r w:rsidRPr="00FB7501">
        <w:t xml:space="preserve">студентов</w:t>
      </w:r>
      <w:r w:rsidRPr="00085038">
        <w:t xml:space="preserve"> </w:t>
      </w:r>
      <w:r>
        <w:rPr>
          <w:noProof/>
        </w:rPr>
        <w:t xml:space="preserve">направления подготовки</w:t>
      </w:r>
      <w:r w:rsidRPr="00085038">
        <w:t xml:space="preserve"> </w:t>
      </w:r>
      <w:r>
        <w:rPr>
          <w:noProof/>
        </w:rPr>
        <w:t xml:space="preserve">45.03.02</w:t>
      </w:r>
      <w:r w:rsidRPr="00085038">
        <w:t xml:space="preserve"> «</w:t>
      </w:r>
      <w:r>
        <w:rPr>
          <w:noProof/>
        </w:rPr>
        <w:t xml:space="preserve">Лингвистика</w:t>
      </w:r>
      <w:r w:rsidRPr="00085038">
        <w:t xml:space="preserve">» </w:t>
      </w:r>
      <w:r>
        <w:rPr>
          <w:noProof/>
        </w:rPr>
        <w:t xml:space="preserve">вуз</w:t>
      </w:r>
      <w:r w:rsidRPr="00626B1E">
        <w:t xml:space="preserve">а</w:t>
      </w:r>
      <w:r>
        <w:rPr>
          <w:noProof/>
        </w:rPr>
        <w:t xml:space="preserve"/>
      </w:r>
      <w:r w:rsidRPr="00085038">
        <w:t xml:space="preserve"> </w:t>
      </w:r>
      <w:r>
        <w:t xml:space="preserve">и</w:t>
      </w:r>
      <w:r w:rsidRPr="00085038">
        <w:t xml:space="preserve"> </w:t>
      </w:r>
      <w:r>
        <w:rPr>
          <w:noProof/>
        </w:rPr>
        <w:t xml:space="preserve">вузов-участников</w:t>
      </w:r>
      <w:r w:rsidRPr="00085038">
        <w:t xml:space="preserve"> </w:t>
      </w:r>
      <w:r>
        <w:t xml:space="preserve">по</w:t>
      </w:r>
      <w:r w:rsidRPr="00085038">
        <w:t xml:space="preserve"> </w:t>
      </w:r>
      <w:r>
        <w:t xml:space="preserve">дисциплинам</w:t>
      </w:r>
      <w:r w:rsidRPr="00085038">
        <w:t xml:space="preserve"> </w:t>
      </w:r>
      <w:r>
        <w:t xml:space="preserve">циклов</w:t>
      </w:r>
      <w:r w:rsidRPr="00085038">
        <w:t xml:space="preserve"> </w:t>
      </w:r>
      <w:r>
        <w:t xml:space="preserve">ФГОС</w:t>
      </w:r>
    </w:p>
    <w:p w:rsidR="008B70AD" w:rsidRPr="00733506" w:rsidRDefault="008B70AD" w:rsidP="00D215DE">
      <w:pPr>
        <w:pStyle w:val="Heading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  <w:rPr>
          <w:lang w:val="en-US"/>
        </w:rPr>
      </w:pPr>
      <w:r>
        <w:rPr>
          <w:noProof/>
          <w:lang w:val="en-US"/>
        </w:rPr>
        <w:t xml:space="preserve">Гуманитарный, социальный и экономический цикл</w:t>
      </w:r>
      <w:r w:rsidRPr="00733506">
        <w:rPr>
          <w:lang w:val="en-US"/>
        </w:rPr>
        <w:t xml:space="preserve"> (</w:t>
      </w:r>
      <w:r>
        <w:rPr>
          <w:noProof/>
          <w:lang w:val="en-US"/>
        </w:rPr>
        <w:t xml:space="preserve">ГСЭ</w:t>
      </w:r>
      <w:r w:rsidRPr="00733506">
        <w:rPr>
          <w:lang w:val="en-US"/>
        </w:rPr>
        <w:t xml:space="preserve">)</w:t>
      </w:r>
    </w:p>
    <w:p w:rsidR="008B70AD" w:rsidRPr="00733506" w:rsidRDefault="008B70AD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</w:p>
    <w:p w:rsidR="008B70AD" w:rsidRPr="00686309" w:rsidRDefault="008B70AD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 xml:space="preserve">Сравнение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результатов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обучения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направления подготовки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D12727">
        <w:rPr>
          <w:spacing w:val="4"/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Лингвистика</w:t>
      </w:r>
      <w:r w:rsidRPr="00D12727">
        <w:rPr>
          <w:sz w:val="28"/>
          <w:szCs w:val="28"/>
          <w:lang w:val="en-US"/>
        </w:rPr>
        <w:t xml:space="preserve">»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  <w:lang w:val="en-US"/>
        </w:rPr>
        <w:t xml:space="preserve"/>
      </w:r>
      <w:r w:rsidRPr="00980E59">
        <w:rPr>
          <w:sz w:val="28"/>
          <w:szCs w:val="28"/>
          <w:lang w:val="en-US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80E59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вузов-участников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дисциплинам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цикла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ГСЭ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ФГОС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представлено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A2646D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диаграмм</w:t>
      </w:r>
      <w:r>
        <w:rPr>
          <w:noProof/>
          <w:spacing w:val="4"/>
          <w:sz w:val="28"/>
          <w:szCs w:val="28"/>
          <w:lang w:val="en-US"/>
        </w:rPr>
        <w:t xml:space="preserve">е</w:t>
      </w:r>
      <w:r w:rsidRPr="00A2646D">
        <w:rPr>
          <w:spacing w:val="4"/>
          <w:sz w:val="28"/>
          <w:szCs w:val="28"/>
          <w:lang w:val="en-US"/>
        </w:rPr>
        <w:t xml:space="preserve"> (</w:t>
      </w:r>
      <w:r w:rsidRPr="003158B7">
        <w:rPr>
          <w:spacing w:val="4"/>
          <w:sz w:val="28"/>
          <w:szCs w:val="28"/>
        </w:rPr>
        <w:t xml:space="preserve">рисун</w:t>
      </w:r>
      <w:r>
        <w:rPr>
          <w:noProof/>
          <w:spacing w:val="4"/>
          <w:sz w:val="28"/>
          <w:szCs w:val="28"/>
          <w:lang w:val="en-US"/>
        </w:rPr>
        <w:t xml:space="preserve">ок</w:t>
      </w:r>
      <w:r w:rsidRPr="00A2646D">
        <w:rPr>
          <w:spacing w:val="4"/>
          <w:sz w:val="28"/>
          <w:szCs w:val="28"/>
          <w:lang w:val="en-US"/>
        </w:rPr>
        <w:t xml:space="preserve"> </w:t>
      </w:r>
      <w:r>
        <w:rPr>
          <w:noProof/>
          <w:spacing w:val="4"/>
          <w:sz w:val="28"/>
          <w:szCs w:val="28"/>
          <w:lang w:val="en-US"/>
        </w:rPr>
        <w:t xml:space="preserve">4.2</w:t>
      </w:r>
      <w:r w:rsidRPr="00686309">
        <w:rPr>
          <w:spacing w:val="4"/>
          <w:sz w:val="28"/>
          <w:szCs w:val="28"/>
          <w:lang w:val="en-US"/>
        </w:rPr>
        <w:t xml:space="preserve">).</w:t>
      </w:r>
    </w:p>
    <w:p w:rsidR="008B70AD" w:rsidRPr="00686309" w:rsidRDefault="008B70AD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  <w:lang w:val="en-US"/>
        </w:rPr>
      </w:pPr>
    </w:p>
    <w:p w:rsidR="008B70AD" w:rsidRPr="00686309" w:rsidRDefault="008B70AD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  <w:lang w:val="en-US"/>
        </w:rPr>
      </w:pPr>
    </w:p>
    <w:p w:rsidR="008B70AD" w:rsidRPr="00F10FBF" w:rsidRDefault="008B70AD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</w:t>
      </w:r>
      <w:r>
        <w:rPr>
          <w:b/>
          <w:bCs/>
          <w:i/>
          <w:iCs/>
          <w:noProof/>
          <w:lang w:val="en-US"/>
        </w:rPr>
        <w:t xml:space="preserve">Культурология</w:t>
      </w:r>
      <w:r>
        <w:rPr>
          <w:b/>
          <w:bCs/>
          <w:i/>
          <w:iCs/>
          <w:noProof/>
          <w:lang w:val="en-US"/>
        </w:rPr>
        <w:t xml:space="preserve">»</w:t>
      </w:r>
      <w:r w:rsidRPr="00F10FBF">
        <w:rPr>
          <w:b/>
          <w:bCs/>
          <w:i/>
          <w:iCs/>
          <w:lang w:val="en-US"/>
        </w:rPr>
        <w:br/>
      </w:r>
      <w:r>
        <w:drawing>
          <wp:inline distT="0" distR="0" distL="0" distB="0">
            <wp:extent cy="2964581" cx="57559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3341,2298_11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64581" cx="5755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10FBF">
        <w:rPr>
          <w:lang w:val="en-US"/>
        </w:rPr>
        <w:br/>
      </w:r>
      <w:r w:rsidRPr="00935302">
        <w:t xml:space="preserve">Рис</w:t>
      </w:r>
      <w:r>
        <w:t xml:space="preserve">унок</w:t>
      </w:r>
      <w:r w:rsidRPr="00686309">
        <w:rPr>
          <w:lang w:val="en-US"/>
        </w:rPr>
        <w:t xml:space="preserve"> 4.</w:t>
      </w:r>
      <w:r>
        <w:rPr>
          <w:noProof/>
        </w:rPr>
        <w:t xml:space="preserve">2</w:t>
      </w:r>
      <w:r w:rsidRPr="00F10FBF">
        <w:t xml:space="preserve"> – </w:t>
      </w:r>
      <w:r>
        <w:t xml:space="preserve">Диаграмма</w:t>
      </w:r>
      <w:r w:rsidRPr="00F10FBF">
        <w:t xml:space="preserve"> </w:t>
      </w:r>
      <w:r>
        <w:t xml:space="preserve">р</w:t>
      </w:r>
      <w:r w:rsidRPr="005615C8">
        <w:t xml:space="preserve">аспределени</w:t>
      </w:r>
      <w:r>
        <w:t xml:space="preserve">я</w:t>
      </w:r>
      <w:r w:rsidRPr="00F10FBF">
        <w:t xml:space="preserve"> </w:t>
      </w:r>
      <w:r w:rsidRPr="00935302">
        <w:t xml:space="preserve">студентов</w:t>
      </w:r>
      <w:r w:rsidRPr="00F10FBF">
        <w:t xml:space="preserve"> </w:t>
      </w:r>
      <w:r>
        <w:rPr/>
        <w:t xml:space="preserve">вуз</w:t>
      </w:r>
      <w:r w:rsidRPr="0002726F">
        <w:t xml:space="preserve">а</w:t>
      </w:r>
      <w:r>
        <w:rPr>
          <w:noProof/>
        </w:rPr>
        <w:t xml:space="preserve"/>
      </w:r>
      <w:r w:rsidRPr="0002726F">
        <w:br/>
        <w:t xml:space="preserve">и </w:t>
      </w:r>
      <w:r>
        <w:rPr>
          <w:noProof/>
        </w:rPr>
        <w:t xml:space="preserve">вузов-участников</w:t>
      </w:r>
      <w:r w:rsidRPr="00F10FBF">
        <w:t xml:space="preserve"> </w:t>
      </w:r>
      <w:r w:rsidRPr="00935302">
        <w:t xml:space="preserve">по</w:t>
      </w:r>
      <w:r w:rsidRPr="00F10FBF">
        <w:t xml:space="preserve"> </w:t>
      </w:r>
      <w:r w:rsidRPr="00935302">
        <w:t xml:space="preserve">уровн</w:t>
      </w:r>
      <w:r>
        <w:t xml:space="preserve">ям</w:t>
      </w:r>
      <w:r w:rsidRPr="00F10FBF">
        <w:t xml:space="preserve"> </w:t>
      </w:r>
      <w:r>
        <w:t xml:space="preserve">обученности</w:t>
      </w:r>
    </w:p>
    <w:p w:rsidR="008B70AD" w:rsidRPr="00F10FBF" w:rsidRDefault="008B70AD" w:rsidP="00593870">
      <w:pPr>
        <w:spacing w:line="288" w:lineRule="auto"/>
        <w:jc w:val="center"/>
      </w:pPr>
    </w:p>
    <w:p w:rsidR="008B70AD" w:rsidRPr="002511CF" w:rsidRDefault="008B70AD" w:rsidP="00D215DE">
      <w:pPr>
        <w:pStyle w:val="Heading1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t xml:space="preserve">Проекты НИИ мониторинга качества образования</w:t>
      </w:r>
    </w:p>
    <w:p w:rsidR="008B70AD" w:rsidRDefault="008B70AD" w:rsidP="001E144C">
      <w:pPr>
        <w:pStyle w:val="NormalWeb"/>
        <w:spacing w:before="120" w:beforeAutospacing="0" w:after="0" w:afterAutospacing="0"/>
        <w:jc w:val="center"/>
      </w:pPr>
      <w:r>
        <w:pict>
          <v:shape id="_x0000_i1027" type="#_x0000_t75" style="width:351pt;height:176.25pt">
            <v:imagedata r:id="rId10" o:title=""/>
          </v:shape>
        </w:pict>
      </w:r>
    </w:p>
    <w:p w:rsidR="008B70AD" w:rsidRPr="0001694A" w:rsidRDefault="008B70AD" w:rsidP="001E144C">
      <w:pPr>
        <w:pStyle w:val="NormalWeb"/>
        <w:spacing w:before="80" w:beforeAutospacing="0" w:after="80" w:afterAutospacing="0"/>
      </w:pPr>
      <w:r w:rsidRPr="0001694A">
        <w:t xml:space="preserve">Для повышения эффективности работы образовательных организаций</w:t>
      </w:r>
      <w:r>
        <w:t xml:space="preserve"> </w:t>
      </w:r>
      <w:r w:rsidRPr="0001694A">
        <w:t xml:space="preserve">в области оценки и</w:t>
      </w:r>
      <w:r>
        <w:t xml:space="preserve"> </w:t>
      </w:r>
      <w:r w:rsidRPr="0001694A">
        <w:t xml:space="preserve">мониторинга качества образования создан единый портал интернет-тестирования в сфере образования </w:t>
      </w:r>
      <w:hyperlink r:id="rId11" w:history="1">
        <w:r w:rsidRPr="0001694A">
          <w:rPr>
            <w:rStyle w:val="Hyperlink"/>
            <w:b/>
            <w:bCs/>
            <w:lang w:val="en-US"/>
          </w:rPr>
          <w:t xml:space="preserve">www</w:t>
        </w:r>
        <w:r w:rsidRPr="0001694A">
          <w:rPr>
            <w:rStyle w:val="Hyperlink"/>
            <w:b/>
            <w:bCs/>
          </w:rPr>
          <w:t xml:space="preserve">.i-exam.ru</w:t>
        </w:r>
      </w:hyperlink>
      <w:r w:rsidRPr="0001694A">
        <w:rPr>
          <w:b/>
          <w:bCs/>
        </w:rPr>
        <w:t xml:space="preserve">,</w:t>
      </w:r>
      <w:r w:rsidRPr="0001694A">
        <w:t xml:space="preserve"> который объединяет известные федеральные проекты.</w:t>
      </w:r>
    </w:p>
    <w:tbl>
      <w:tblPr>
        <w:tblW w:w="0" w:type="auto"/>
        <w:tblInd w:w="2" w:type="dxa"/>
        <w:tblLayout w:type="fixed"/>
        <w:tblLook w:val="01E0"/>
      </w:tblPr>
      <w:tblGrid>
        <w:gridCol w:w="817"/>
        <w:gridCol w:w="8651"/>
      </w:tblGrid>
      <w:tr w:rsidR="008B70AD" w:rsidRPr="0001694A">
        <w:trPr>
          <w:trHeight w:val="804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28" type="#_x0000_t75" style="width:35.25pt;height:34.5pt">
                  <v:imagedata r:id="rId12" o:title=""/>
                </v:shape>
              </w:pict>
            </w:r>
          </w:p>
        </w:tc>
        <w:tc>
          <w:tcPr>
            <w:tcW w:w="8651" w:type="dxa"/>
          </w:tcPr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 xml:space="preserve">«Диагностическое интернет-тестирование студентов первого курса»</w:t>
            </w:r>
            <w:r w:rsidRPr="0001694A">
              <w:t xml:space="preserve"> 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8B70AD" w:rsidRPr="0001694A">
        <w:trPr>
          <w:trHeight w:val="1186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29" type="#_x0000_t75" style="width:35.25pt;height:33.75pt">
                  <v:imagedata r:id="rId13" o:title=""/>
                </v:shape>
              </w:pict>
            </w:r>
          </w:p>
        </w:tc>
        <w:tc>
          <w:tcPr>
            <w:tcW w:w="8651" w:type="dxa"/>
          </w:tcPr>
          <w:p w:rsidR="008B70AD" w:rsidRPr="00074873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1B4897"/>
              </w:rPr>
              <w:t xml:space="preserve">«Интернет-тренажеры в сфере образования»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 xml:space="preserve">к процедурам оценки уровня обученности, а преподавателям – возможность </w:t>
            </w:r>
            <w:r w:rsidRPr="00074873">
              <w:t xml:space="preserve">оценить целостность и прочность усвоения</w:t>
            </w:r>
            <w:r>
              <w:t xml:space="preserve"> студентами</w:t>
            </w:r>
            <w:r w:rsidRPr="00074873">
              <w:t xml:space="preserve"> учебного материала.</w:t>
            </w:r>
          </w:p>
        </w:tc>
      </w:tr>
      <w:tr w:rsidR="008B70AD" w:rsidRPr="0001694A">
        <w:trPr>
          <w:trHeight w:val="2248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0" type="#_x0000_t75" style="width:34.5pt;height:34.5pt">
                  <v:imagedata r:id="rId14" o:title=""/>
                </v:shape>
              </w:pict>
            </w:r>
          </w:p>
        </w:tc>
        <w:tc>
          <w:tcPr>
            <w:tcW w:w="8651" w:type="dxa"/>
          </w:tcPr>
          <w:p w:rsidR="008B70AD" w:rsidRDefault="008B70AD" w:rsidP="00AC1F45">
            <w:pPr>
              <w:pStyle w:val="NormalWeb"/>
              <w:spacing w:beforeLines="20" w:beforeAutospacing="0" w:after="0" w:afterAutospacing="0"/>
            </w:pPr>
            <w:r w:rsidRPr="0001694A">
              <w:rPr>
                <w:b/>
                <w:bCs/>
                <w:color w:val="ABC433"/>
              </w:rPr>
              <w:t xml:space="preserve">«Федеральный интернет-экзамен в сфере профессионального образования (ФЭПО)»</w:t>
            </w:r>
            <w:r w:rsidRPr="0001694A">
              <w:t xml:space="preserve"> 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 xml:space="preserve">на соответствие требованиям ФГОС.</w:t>
            </w:r>
          </w:p>
          <w:p w:rsidR="008B70AD" w:rsidRPr="00391D80" w:rsidRDefault="008B70AD" w:rsidP="00B01826">
            <w:pPr>
              <w:pStyle w:val="NormalWeb"/>
              <w:spacing w:before="0" w:beforeAutospacing="0" w:after="0" w:afterAutospacing="0"/>
              <w:ind w:left="176"/>
              <w:rPr>
                <w:i/>
                <w:iCs/>
              </w:rPr>
            </w:pPr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8" type="#_x0000_t32" style="position:absolute;left:0;text-align:left;margin-left:1.5pt;margin-top:4.25pt;width:0;height:48pt;z-index:251656192" o:connectortype="straight" strokecolor="#a5a5a5" strokeweight="1.5pt"/>
              </w:pict>
            </w:r>
            <w:r>
              <w:rPr>
                <w:noProof/>
              </w:rPr>
              <w:pict>
                <v:roundrect id="_x0000_s1039" style="position:absolute;left:0;text-align:left;margin-left:-2.15pt;margin-top:61.15pt;width:420.75pt;height:46.5pt;z-index:251655168" arcsize="10923f" filled="f" strokecolor="#7f7f7f" strokeweight="1pt">
                  <v:stroke dashstyle="dash"/>
                  <v:textbox style="mso-next-textbox:#_x0000_s1039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С 1 октября 2018 года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в рамках ФЭПО планируется проведение тестирования студентов,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обучающихся по </w:t>
                        </w:r>
                        <w:r w:rsidRPr="003575C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</w:t>
                        </w:r>
                        <w:r w:rsidRPr="00391D80"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на </w:t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базе основного общего образования (9 классов</w:t>
                        </w:r>
                        <w:r w:rsidRPr="00391D80">
                          <w:rPr>
                            <w:b/>
                            <w:bCs/>
                            <w:i/>
                            <w:iCs/>
                          </w:rPr>
                          <w:t xml:space="preserve">)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FF3B7C">
              <w:rPr>
                <w:i/>
                <w:iCs/>
              </w:rPr>
              <w:t xml:space="preserve">Результаты независимой оценки качества подготовки обучающихся могут</w:t>
            </w:r>
            <w:r w:rsidRPr="00FF3B7C">
              <w:rPr>
                <w:i/>
                <w:iCs/>
              </w:rPr>
              <w:br/>
              <w:t xml:space="preserve">быть учтены при проведении государственной аккредитационной экспертизы, </w:t>
            </w:r>
            <w:r w:rsidRPr="00FF3B7C">
              <w:rPr>
                <w:i/>
                <w:iCs/>
              </w:rPr>
              <w:br/>
              <w:t xml:space="preserve">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8B70AD" w:rsidRPr="0001694A">
        <w:trPr>
          <w:trHeight w:val="1200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1" type="#_x0000_t75" style="width:34.5pt;height:34.5pt">
                  <v:imagedata r:id="rId15" o:title=""/>
                </v:shape>
              </w:pict>
            </w:r>
          </w:p>
        </w:tc>
        <w:tc>
          <w:tcPr>
            <w:tcW w:w="8651" w:type="dxa"/>
          </w:tcPr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 xml:space="preserve">«Открытые международные студенческие интернет-олимпиады» </w:t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 xml:space="preserve"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8B70AD" w:rsidRPr="0001694A">
        <w:trPr>
          <w:trHeight w:val="1480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2" type="#_x0000_t75" style="width:35.25pt;height:33.75pt">
                  <v:imagedata r:id="rId16" o:title=""/>
                </v:shape>
              </w:pict>
            </w:r>
          </w:p>
        </w:tc>
        <w:tc>
          <w:tcPr>
            <w:tcW w:w="8651" w:type="dxa"/>
          </w:tcPr>
          <w:p w:rsidR="008B70AD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</w:pPr>
            <w:r w:rsidRPr="0001694A">
              <w:rPr>
                <w:b/>
                <w:bCs/>
                <w:color w:val="E01B6F"/>
              </w:rPr>
              <w:t xml:space="preserve">«Федеральный интернет-экзамен для выпускников бакалавриата (ФИЭБ)» –</w:t>
            </w:r>
            <w:r w:rsidRPr="0001694A">
              <w:t xml:space="preserve">добровольная сертификация выпускников бакалавриата</w:t>
            </w:r>
            <w:r>
              <w:t xml:space="preserve"> </w:t>
            </w:r>
            <w:r w:rsidRPr="0001694A">
              <w:t xml:space="preserve">на соответствие требованиям ФГОС.</w:t>
            </w:r>
          </w:p>
          <w:p w:rsidR="008B70AD" w:rsidRPr="0001694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left="176" w:right="-6"/>
              <w:rPr>
                <w:b/>
                <w:bCs/>
                <w:color w:val="000000"/>
              </w:rPr>
            </w:pPr>
            <w:r>
              <w:rPr>
                <w:noProof/>
              </w:rPr>
              <w:pict>
                <v:shape id="_x0000_s1040" type="#_x0000_t32" style="position:absolute;left:0;text-align:left;margin-left:2.25pt;margin-top:5.05pt;width:0;height:23.25pt;z-index:251657216" o:connectortype="straight" strokecolor="#a5a5a5" strokeweight="1.5pt"/>
              </w:pict>
            </w:r>
            <w:r w:rsidRPr="006A1FBA">
              <w:rPr>
                <w:i/>
                <w:iCs/>
              </w:rPr>
              <w:t xml:space="preserve">С целью успешной подготовки студентов к ФИЭБ вузам предоставляется доступ к системе </w:t>
            </w:r>
            <w:r w:rsidRPr="006A1FBA">
              <w:rPr>
                <w:b/>
                <w:bCs/>
                <w:i/>
                <w:iCs/>
                <w:color w:val="940E2B"/>
              </w:rPr>
              <w:t xml:space="preserve">«Тренажер ФИЭБ».</w:t>
            </w:r>
          </w:p>
        </w:tc>
      </w:tr>
      <w:tr w:rsidR="008B70AD" w:rsidRPr="0001694A">
        <w:trPr>
          <w:trHeight w:val="664"/>
        </w:trPr>
        <w:tc>
          <w:tcPr>
            <w:tcW w:w="817" w:type="dxa"/>
          </w:tcPr>
          <w:p w:rsidR="008B70AD" w:rsidRPr="0001694A" w:rsidRDefault="008B70AD" w:rsidP="00B01826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 w:rsidRPr="00D530C1">
              <w:rPr>
                <w:b/>
                <w:bCs/>
                <w:color w:val="000000"/>
              </w:rPr>
              <w:pict>
                <v:shape id="_x0000_i1033" type="#_x0000_t75" style="width:33.75pt;height:34.5pt">
                  <v:imagedata r:id="rId17" o:title=""/>
                </v:shape>
              </w:pict>
            </w:r>
          </w:p>
        </w:tc>
        <w:tc>
          <w:tcPr>
            <w:tcW w:w="8651" w:type="dxa"/>
          </w:tcPr>
          <w:p w:rsidR="008B70AD" w:rsidRPr="00997AEA" w:rsidRDefault="008B70AD" w:rsidP="00AC1F45">
            <w:pPr>
              <w:autoSpaceDE w:val="0"/>
              <w:autoSpaceDN w:val="0"/>
              <w:adjustRightInd w:val="0"/>
              <w:spacing w:beforeLines="20" w:line="241" w:lineRule="atLeast"/>
              <w:ind w:right="-6"/>
              <w:rPr>
                <w:b/>
                <w:bCs/>
                <w:color w:val="DAC972"/>
              </w:rPr>
            </w:pPr>
            <w:r w:rsidRPr="00F72026">
              <w:rPr>
                <w:b/>
                <w:bCs/>
                <w:color w:val="B6A030"/>
              </w:rPr>
              <w:t xml:space="preserve">Мастер ФОС –</w:t>
            </w:r>
            <w:r>
              <w:rPr>
                <w:b/>
                <w:bCs/>
                <w:color w:val="B6A030"/>
              </w:rPr>
              <w:t xml:space="preserve"> </w:t>
            </w:r>
            <w:r w:rsidRPr="007518DC">
              <w:t xml:space="preserve">новый </w:t>
            </w:r>
            <w:r w:rsidRPr="00997AEA">
              <w:t xml:space="preserve">сервис, </w:t>
            </w:r>
            <w:r>
              <w:t xml:space="preserve">при помощи которого вузы имеют возможность создавать и </w:t>
            </w:r>
            <w:r w:rsidRPr="00997AEA">
              <w:t xml:space="preserve">конструирова</w:t>
            </w:r>
            <w:r>
              <w:t xml:space="preserve">ть</w:t>
            </w:r>
            <w:r w:rsidRPr="00997AEA">
              <w:t xml:space="preserve"> собственны</w:t>
            </w:r>
            <w:r>
              <w:t xml:space="preserve">е</w:t>
            </w:r>
            <w:r w:rsidRPr="00997AEA">
              <w:t xml:space="preserve"> фонд</w:t>
            </w:r>
            <w:r>
              <w:t xml:space="preserve">ы</w:t>
            </w:r>
            <w:r w:rsidRPr="00997AEA">
              <w:t xml:space="preserve"> оценочных средств</w:t>
            </w:r>
            <w:r>
              <w:t xml:space="preserve">.</w:t>
            </w:r>
            <w:r>
              <w:rPr>
                <w:rStyle w:val="apple-converted-space"/>
                <w:rFonts w:ascii="Open Sans" w:hAnsi="Open Sans" w:cs="Open Sans"/>
                <w:color w:val="111111"/>
                <w:sz w:val="23"/>
                <w:szCs w:val="23"/>
                <w:shd w:val="clear" w:color="auto" w:fill="FFFFFF"/>
              </w:rPr>
              <w:t xml:space="preserve"> </w:t>
            </w:r>
          </w:p>
        </w:tc>
      </w:tr>
    </w:tbl>
    <w:p w:rsidR="008B70AD" w:rsidRPr="00063480" w:rsidRDefault="008B70AD" w:rsidP="00E17CBB">
      <w:pPr>
        <w:rPr>
          <w:sz w:val="8"/>
          <w:szCs w:val="8"/>
        </w:rPr>
      </w:pPr>
    </w:p>
    <w:p w:rsidR="008B70AD" w:rsidRPr="002A0E37" w:rsidRDefault="008B70AD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4"/>
          <w:szCs w:val="4"/>
        </w:rPr>
      </w:pPr>
    </w:p>
    <w:p w:rsidR="008B70AD" w:rsidRDefault="008B70AD" w:rsidP="00063480">
      <w:pPr>
        <w:jc w:val="center"/>
        <w:rPr>
          <w:b/>
          <w:bCs/>
          <w:color w:val="6D02AB"/>
          <w:sz w:val="30"/>
          <w:szCs w:val="30"/>
        </w:rPr>
      </w:pPr>
      <w:r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 xml:space="preserve">СТУД</w:t>
      </w:r>
      <w:r w:rsidRPr="006A1390">
        <w:rPr>
          <w:b/>
          <w:bCs/>
          <w:color w:val="6D02AB"/>
          <w:sz w:val="30"/>
          <w:szCs w:val="30"/>
        </w:rPr>
        <w:t xml:space="preserve">ЕНТ</w:t>
      </w:r>
      <w:r w:rsidRPr="008D37D3">
        <w:rPr>
          <w:b/>
          <w:bCs/>
          <w:color w:val="6D02AB"/>
          <w:sz w:val="30"/>
          <w:szCs w:val="30"/>
        </w:rPr>
        <w:t xml:space="preserve">ОВ ПЕРВОГО КУРСА</w:t>
      </w:r>
    </w:p>
    <w:p w:rsidR="008B70AD" w:rsidRPr="00063480" w:rsidRDefault="008B70AD" w:rsidP="00063480">
      <w:pPr>
        <w:rPr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167"/>
        <w:gridCol w:w="3296"/>
      </w:tblGrid>
      <w:tr w:rsidR="008B70AD">
        <w:trPr>
          <w:trHeight w:val="12132"/>
        </w:trPr>
        <w:tc>
          <w:tcPr>
            <w:tcW w:w="6282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4" type="#_x0000_t75" style="width:285.75pt;height:183.75pt">
                  <v:imagedata r:id="rId18" o:title=""/>
                </v:shape>
              </w:pict>
            </w:r>
          </w:p>
          <w:p w:rsidR="008B70AD" w:rsidRDefault="008B70AD" w:rsidP="00B01826">
            <w:r w:rsidRPr="00470CF9">
              <w:rPr>
                <w:b/>
                <w:bCs/>
                <w:color w:val="6D02AB"/>
                <w:sz w:val="16"/>
                <w:szCs w:val="16"/>
              </w:rPr>
              <w:br/>
            </w:r>
            <w:r w:rsidRPr="00415653">
              <w:rPr>
                <w:b/>
                <w:bCs/>
                <w:color w:val="6D02AB"/>
              </w:rPr>
              <w:t xml:space="preserve">Цель проекта</w:t>
            </w:r>
            <w:r w:rsidRPr="00C05637">
              <w:rPr>
                <w:b/>
                <w:bCs/>
                <w:color w:val="6D02AB"/>
              </w:rPr>
              <w:t xml:space="preserve"> –</w:t>
            </w:r>
            <w:r w:rsidRPr="002621E5">
              <w:t xml:space="preserve"> оценка уровня </w:t>
            </w:r>
            <w:r>
              <w:t xml:space="preserve">общеобразовательной</w:t>
            </w:r>
            <w:r w:rsidRPr="002621E5">
              <w:t xml:space="preserve">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 xml:space="preserve"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 xml:space="preserve">к обучению в вузе/ссузе.</w:t>
            </w:r>
          </w:p>
          <w:p w:rsidR="008B70AD" w:rsidRDefault="008B70AD" w:rsidP="00B01826">
            <w:pPr>
              <w:ind w:firstLine="567"/>
            </w:pPr>
            <w:r>
              <w:rPr>
                <w:noProof/>
              </w:rPr>
              <w:pict>
                <v:rect id="_x0000_s1041" style="position:absolute;left:0;text-align:left;margin-left:.2pt;margin-top:14.15pt;width:303.75pt;height:15.9pt;z-index:-251656192" fillcolor="#8432d6" stroked="f"/>
              </w:pict>
            </w:r>
          </w:p>
          <w:p w:rsidR="008B70AD" w:rsidRPr="0048166F" w:rsidRDefault="008B70AD" w:rsidP="00B01826">
            <w:pPr>
              <w:spacing w:after="6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знаний: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выявление «проблемных» разделов учебной программы в начале обучения;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t xml:space="preserve">формирование информационно-аналитического отчета по каждой из дисциплин;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7"/>
              </w:numPr>
              <w:spacing w:before="0" w:beforeAutospacing="0" w:after="0" w:afterAutospacing="0"/>
              <w:ind w:left="459" w:hanging="283"/>
            </w:pPr>
            <w:r>
              <w:rPr>
                <w:noProof/>
              </w:rPr>
              <w:pict>
                <v:roundrect id="_x0000_s1042" style="position:absolute;left:0;text-align:left;margin-left:3.95pt;margin-top:48.35pt;width:291.6pt;height:51.45pt;z-index:251662336" arcsize="10923f" filled="f" strokecolor="#7f7f7f" strokeweight="1pt">
                  <v:stroke dashstyle="dash"/>
                  <v:textbox style="mso-next-textbox:#_x0000_s1042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 проходящих обучение </w:t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 </w:t>
                        </w:r>
                        <w:r w:rsidRPr="00A32D26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СПО </w:t>
                        </w:r>
                        <w:r w:rsidRPr="00A32D26">
                          <w:rPr>
                            <w:i/>
                            <w:iCs/>
                          </w:rPr>
                          <w:t xml:space="preserve">из перечня, утвержденного Приказом Минобрнауки России от 29.10.2013 № 1199.</w:t>
                        </w:r>
                      </w:p>
                    </w:txbxContent>
                  </v:textbox>
                  <w10:wrap type="square"/>
                </v:roundrect>
              </w:pict>
            </w:r>
            <w:r>
              <w:t xml:space="preserve">проведение мониторинговых исследований </w:t>
            </w:r>
            <w:r>
              <w:br/>
              <w:t xml:space="preserve">(для вузов/ссузов, неоднократно участвовавших</w:t>
            </w:r>
            <w:r>
              <w:br/>
              <w:t xml:space="preserve">в диагностическом тестировании).</w:t>
            </w:r>
          </w:p>
          <w:p w:rsidR="008B70AD" w:rsidRDefault="008B70AD" w:rsidP="00B01826">
            <w:pPr>
              <w:pStyle w:val="NormalWeb"/>
              <w:spacing w:before="0" w:beforeAutospacing="0" w:after="60" w:afterAutospacing="0"/>
              <w:rPr>
                <w:b/>
                <w:bCs/>
                <w:color w:val="6D02AB"/>
              </w:rPr>
            </w:pPr>
            <w:r>
              <w:rPr>
                <w:noProof/>
              </w:rPr>
              <w:pict>
                <v:rect id="_x0000_s1043" style="position:absolute;margin-left:.2pt;margin-top:75.5pt;width:303.75pt;height:15.9pt;z-index:-251655168" fillcolor="#8432d6" stroked="f"/>
              </w:pict>
            </w:r>
          </w:p>
          <w:p w:rsidR="008B70AD" w:rsidRPr="0048166F" w:rsidRDefault="008B70AD" w:rsidP="00B01826">
            <w:pPr>
              <w:pStyle w:val="NormalWeb"/>
              <w:spacing w:before="0" w:beforeAutospacing="0" w:after="60" w:afterAutospacing="0"/>
              <w:ind w:firstLine="459"/>
              <w:rPr>
                <w:b/>
                <w:bCs/>
                <w:color w:val="FFFFFF"/>
              </w:rPr>
            </w:pPr>
            <w:r w:rsidRPr="0048166F">
              <w:rPr>
                <w:b/>
                <w:bCs/>
                <w:color w:val="FFFFFF"/>
              </w:rPr>
              <w:t xml:space="preserve">Возможности диагностики готовности: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 xml:space="preserve">как субъекта учебно-профессиональной деятельности;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самостоятельный выбор методик диагностики определенных компонентов готовности с помощью конструктора;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18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 xml:space="preserve">о диагностике групп студентов по факультетам;</w:t>
            </w:r>
          </w:p>
          <w:p w:rsidR="008B70AD" w:rsidRPr="0066015A" w:rsidRDefault="008B70AD" w:rsidP="001E144C">
            <w:pPr>
              <w:pStyle w:val="NormalWeb"/>
              <w:numPr>
                <w:ilvl w:val="0"/>
                <w:numId w:val="18"/>
              </w:numPr>
              <w:tabs>
                <w:tab w:val="num" w:pos="180"/>
              </w:tabs>
              <w:spacing w:before="0" w:beforeAutospacing="0" w:after="0" w:afterAutospacing="0"/>
              <w:ind w:left="459" w:hanging="283"/>
            </w:pPr>
            <w:r>
              <w:t xml:space="preserve"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8B70AD" w:rsidRPr="001D1CB0" w:rsidRDefault="008B70AD" w:rsidP="00B01826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3288" w:type="dxa"/>
            <w:shd w:val="clear" w:color="auto" w:fill="EDE2F6"/>
          </w:tcPr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уровня знаний</w: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на базе 11 классов: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Английский язык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Биология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География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Информатика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История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Математика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Обществознание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Русский язык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3"/>
              </w:numPr>
              <w:spacing w:before="0" w:beforeAutospacing="0" w:after="0" w:afterAutospacing="0"/>
              <w:ind w:left="522" w:hanging="284"/>
            </w:pPr>
            <w:r>
              <w:t xml:space="preserve">Физика</w:t>
            </w:r>
          </w:p>
          <w:p w:rsidR="008B70AD" w:rsidRPr="00415653" w:rsidRDefault="008B70AD" w:rsidP="001E144C">
            <w:pPr>
              <w:numPr>
                <w:ilvl w:val="0"/>
                <w:numId w:val="33"/>
              </w:numPr>
              <w:autoSpaceDE w:val="0"/>
              <w:autoSpaceDN w:val="0"/>
              <w:adjustRightInd w:val="0"/>
              <w:ind w:left="522" w:hanging="284"/>
              <w:rPr>
                <w:sz w:val="28"/>
                <w:szCs w:val="28"/>
              </w:rPr>
            </w:pPr>
            <w:r>
              <w:t xml:space="preserve">Химия</w: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2 дисциплин</w:t>
            </w:r>
            <w:r>
              <w:rPr>
                <w:b/>
                <w:bCs/>
              </w:rPr>
              <w:t xml:space="preserve">ы</w:t>
            </w:r>
            <w:r w:rsidRPr="00415653">
              <w:rPr>
                <w:b/>
                <w:bCs/>
              </w:rPr>
              <w:t xml:space="preserve"> на базе 9 классов: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522" w:hanging="283"/>
            </w:pPr>
            <w:r>
              <w:t xml:space="preserve">Математика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4"/>
              </w:numPr>
              <w:spacing w:before="0" w:beforeAutospacing="0" w:after="0" w:afterAutospacing="0"/>
              <w:ind w:left="522" w:hanging="283"/>
            </w:pPr>
            <w:r>
              <w:rPr>
                <w:noProof/>
              </w:rPr>
              <w:pict>
                <v:shape id="_x0000_s1044" type="#_x0000_t75" style="position:absolute;left:0;text-align:left;margin-left:-.8pt;margin-top:22.65pt;width:153.95pt;height:104.8pt;z-index:251658240">
                  <v:imagedata r:id="rId19" o:title=""/>
                  <w10:wrap type="square"/>
                </v:shape>
              </w:pict>
            </w:r>
            <w:r>
              <w:t xml:space="preserve">Русский язык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  <w:ind w:left="142"/>
            </w:pPr>
          </w:p>
          <w:p w:rsidR="008B70AD" w:rsidRPr="00415653" w:rsidRDefault="008B70AD" w:rsidP="00B01826">
            <w:pPr>
              <w:pStyle w:val="NormalWeb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 xml:space="preserve">Диагностика готовности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5"/>
              </w:numPr>
              <w:spacing w:before="120" w:beforeAutospacing="0" w:after="0" w:afterAutospacing="0"/>
              <w:ind w:left="381" w:hanging="224"/>
            </w:pPr>
            <w:r>
              <w:t xml:space="preserve">диагностика мотивации учения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5"/>
              </w:numPr>
              <w:spacing w:before="0" w:beforeAutospacing="0" w:after="0" w:afterAutospacing="0"/>
              <w:ind w:left="381" w:hanging="224"/>
            </w:pPr>
            <w:r>
              <w:t xml:space="preserve">диагностика умственных способностей</w:t>
            </w:r>
          </w:p>
          <w:p w:rsidR="008B70AD" w:rsidRDefault="008B70AD" w:rsidP="001E144C">
            <w:pPr>
              <w:numPr>
                <w:ilvl w:val="0"/>
                <w:numId w:val="35"/>
              </w:numPr>
              <w:ind w:left="381" w:hanging="224"/>
            </w:pPr>
            <w:r w:rsidRPr="00F616B4">
              <w:t xml:space="preserve">диагностик</w:t>
            </w:r>
            <w:r>
              <w:t xml:space="preserve">а</w:t>
            </w:r>
            <w:r w:rsidRPr="00F616B4">
              <w:t xml:space="preserve"> личностных особенностей</w:t>
            </w:r>
          </w:p>
          <w:p w:rsidR="008B70AD" w:rsidRPr="00F616B4" w:rsidRDefault="008B70AD" w:rsidP="00B01826">
            <w:pPr>
              <w:ind w:left="459"/>
            </w:pPr>
          </w:p>
          <w:p w:rsidR="008B70AD" w:rsidRPr="00415653" w:rsidRDefault="008B70AD" w:rsidP="00B01826">
            <w:pPr>
              <w:pStyle w:val="Heading1"/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45" style="position:absolute;margin-left:2.2pt;margin-top:17.15pt;width:147pt;height:108pt;z-index:251659264" arcsize="10923f" filled="f" strokecolor="#7f7f7f" strokeweight="1pt">
                  <v:stroke dashstyle="dash"/>
                  <v:textbox style="mso-next-textbox:#_x0000_s1045" inset="0,0,0,0">
                    <w:txbxContent>
                      <w:p w:rsidR="008B70AD" w:rsidRPr="0094470C" w:rsidRDefault="008B70AD" w:rsidP="001E144C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</w:pPr>
                        <w:r w:rsidRPr="0094470C">
                          <w:rPr>
                            <w:i/>
                            <w:iCs/>
                            <w:color w:val="6D02AB"/>
                          </w:rPr>
                          <w:t xml:space="preserve">В проекте участву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ю</w:t>
                        </w:r>
                        <w:r w:rsidRPr="0094470C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т</w:t>
                        </w:r>
                      </w:p>
                      <w:p w:rsidR="008B70AD" w:rsidRPr="0094470C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134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образовательн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ые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организац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ии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высшего и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107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среднего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профессионального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 образования из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CF2612">
                          <w:rPr>
                            <w:rStyle w:val="apple-converted-space"/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6</w:t>
                        </w:r>
                        <w:r w:rsidRPr="00CF2612">
                          <w:rPr>
                            <w:b/>
                            <w:bCs/>
                            <w:i/>
                            <w:iCs/>
                            <w:color w:val="6D02AB"/>
                          </w:rPr>
                          <w:t xml:space="preserve">7</w:t>
                        </w:r>
                        <w:r w:rsidRPr="0094470C">
                          <w:rPr>
                            <w:rStyle w:val="apple-converted-space"/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94470C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8B70AD" w:rsidRPr="007B52D2" w:rsidRDefault="008B70AD" w:rsidP="00063480">
      <w:pPr>
        <w:jc w:val="center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br w:type="page"/>
      </w:r>
      <w:r w:rsidRPr="007B52D2">
        <w:rPr>
          <w:b/>
          <w:bCs/>
          <w:color w:val="224A99"/>
          <w:sz w:val="30"/>
          <w:szCs w:val="30"/>
        </w:rPr>
        <w:t xml:space="preserve">ИНТЕРНЕТ-ТРЕНАЖЕРЫ В СФЕРЕ ОБРАЗОВАНИЯ</w:t>
      </w:r>
    </w:p>
    <w:tbl>
      <w:tblPr>
        <w:tblW w:w="0" w:type="auto"/>
        <w:tblInd w:w="2" w:type="dxa"/>
        <w:tblLook w:val="00A0"/>
      </w:tblPr>
      <w:tblGrid>
        <w:gridCol w:w="6507"/>
        <w:gridCol w:w="2956"/>
      </w:tblGrid>
      <w:tr w:rsidR="008B70AD">
        <w:tc>
          <w:tcPr>
            <w:tcW w:w="6531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5" type="#_x0000_t75" style="width:284.25pt;height:189.75pt">
                  <v:imagedata r:id="rId20" o:title=""/>
                </v:shape>
              </w:pict>
            </w: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 xml:space="preserve"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 xml:space="preserve"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 xml:space="preserve"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8B70AD" w:rsidRPr="0066533E" w:rsidRDefault="008B70AD" w:rsidP="00B01826">
            <w:pPr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6" style="position:absolute;left:0;text-align:left;margin-left:-.3pt;margin-top:5.6pt;width:313.5pt;height:16.65pt;z-index:-251651072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Интернет-тренажеров: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40" w:beforeAutospacing="0" w:after="0" w:afterAutospacing="0"/>
              <w:ind w:left="426" w:hanging="284"/>
            </w:pPr>
            <w:r>
              <w:t xml:space="preserve">выбор </w:t>
            </w:r>
            <w:r w:rsidRPr="00E44DAB">
              <w:t xml:space="preserve">любого количества услуг из трех предлагаемых: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</w:t>
            </w:r>
            <w:r>
              <w:t xml:space="preserve">студенческих режимах «Обучение»</w:t>
            </w:r>
            <w:r>
              <w:br/>
            </w:r>
            <w:r w:rsidRPr="00E44DAB">
              <w:t xml:space="preserve">и «Самоконтроль»;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</w:t>
            </w:r>
            <w:r>
              <w:t xml:space="preserve">студентов </w:t>
            </w:r>
            <w:r w:rsidRPr="00E44DAB">
              <w:t xml:space="preserve">в преподавательском режиме «Текущий контроль» по федеральному банку заданий;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9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предоставление доступа к модулю «Тест-Конструктор»;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конструирование структуры ПИМ;</w:t>
            </w:r>
          </w:p>
          <w:p w:rsidR="008B70AD" w:rsidRPr="00E44DAB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использование справочных материалов, медиалекций;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7"/>
              </w:numPr>
              <w:spacing w:before="0" w:beforeAutospacing="0" w:after="0" w:afterAutospacing="0"/>
              <w:ind w:left="426" w:hanging="284"/>
            </w:pPr>
            <w:r>
              <w:rPr>
                <w:noProof/>
              </w:rPr>
              <w:pict>
                <v:roundrect id="_x0000_s1047" style="position:absolute;left:0;text-align:left;margin-left:7.5pt;margin-top:19.85pt;width:302.85pt;height:46.95pt;z-index:251667456" arcsize="10923f" filled="f" strokecolor="#7f7f7f" strokeweight="1pt">
                  <v:stroke dashstyle="dash"/>
                  <v:textbox style="mso-next-textbox:#_x0000_s1047" inset="0,0,0,0">
                    <w:txbxContent>
                      <w:p w:rsidR="008B70AD" w:rsidRPr="0004312E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 w:rsidRPr="0066015A">
                          <w:rPr>
                            <w:i/>
                            <w:iCs/>
                          </w:rPr>
                          <w:t xml:space="preserve">Тестирование студентов,</w:t>
                        </w:r>
                        <w:r w:rsidRPr="00A8667F">
                          <w:rPr>
                            <w:i/>
                            <w:iCs/>
                          </w:rPr>
                          <w:t xml:space="preserve"> обучающихся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i/>
                            <w:iCs/>
                          </w:rPr>
                          <w:t xml:space="preserve">по </w:t>
                        </w:r>
                        <w:r w:rsidRPr="00A8667F">
                          <w:rPr>
                            <w:b/>
                            <w:bCs/>
                            <w:i/>
                            <w:iCs/>
                          </w:rPr>
                          <w:t xml:space="preserve">профессиям и/или специальностям СПО 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br/>
                        </w:r>
                        <w:r w:rsidRPr="0066015A">
                          <w:rPr>
                            <w:b/>
                            <w:bCs/>
                            <w:i/>
                            <w:iCs/>
                          </w:rPr>
                          <w:t xml:space="preserve">на базе основного общего образования (9 классов).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E44DAB">
              <w:t xml:space="preserve">те</w:t>
            </w:r>
            <w:r>
              <w:t xml:space="preserve">стирование через систему Moodle.</w:t>
            </w:r>
          </w:p>
          <w:p w:rsidR="008B70AD" w:rsidRPr="00CF2612" w:rsidRDefault="008B70AD" w:rsidP="00470CF9">
            <w:pPr>
              <w:spacing w:before="120"/>
              <w:jc w:val="center"/>
              <w:rPr>
                <w:b/>
                <w:bCs/>
                <w:color w:val="224A99"/>
              </w:rPr>
            </w:pPr>
            <w:r w:rsidRPr="00CF2612">
              <w:rPr>
                <w:b/>
                <w:bCs/>
                <w:color w:val="224A99"/>
              </w:rPr>
              <w:t xml:space="preserve">МОДУЛЬ «ТЕСТ-КОНСТРУКТОР»</w:t>
            </w:r>
          </w:p>
          <w:p w:rsidR="008B70AD" w:rsidRPr="0096507E" w:rsidRDefault="008B70AD" w:rsidP="00B01826">
            <w:pPr>
              <w:autoSpaceDE w:val="0"/>
              <w:autoSpaceDN w:val="0"/>
              <w:adjustRightInd w:val="0"/>
              <w:spacing w:before="40"/>
              <w:ind w:firstLine="425"/>
            </w:pPr>
            <w:r w:rsidRPr="00CF2612">
              <w:rPr>
                <w:b/>
                <w:bCs/>
                <w:color w:val="224A99"/>
              </w:rPr>
              <w:t xml:space="preserve">Цель модуля –</w:t>
            </w:r>
            <w:r>
              <w:rPr>
                <w:b/>
                <w:bCs/>
                <w:color w:val="453CAB"/>
              </w:rPr>
              <w:t xml:space="preserve"> </w:t>
            </w:r>
            <w:r w:rsidRPr="0096507E">
              <w:t xml:space="preserve">помощь </w:t>
            </w:r>
            <w:r>
              <w:t xml:space="preserve">ОО</w:t>
            </w:r>
            <w:r w:rsidRPr="0096507E">
              <w:t xml:space="preserve"> в разработке </w:t>
            </w:r>
            <w:r>
              <w:t xml:space="preserve">ПИМ</w:t>
            </w:r>
            <w:r w:rsidRPr="0096507E">
              <w:t xml:space="preserve">, в</w:t>
            </w:r>
            <w:r>
              <w:t xml:space="preserve"> </w:t>
            </w:r>
            <w:r w:rsidRPr="0096507E">
              <w:t xml:space="preserve">том числе</w:t>
            </w:r>
            <w:r>
              <w:t xml:space="preserve"> </w:t>
            </w:r>
            <w:r w:rsidRPr="0096507E">
              <w:t xml:space="preserve">и по дисциплинам вариативной части ФГОС.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2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48" style="position:absolute;left:0;text-align:left;margin-left:-.3pt;margin-top:5.55pt;width:313.5pt;height:16.65pt;z-index:-251650048" fillcolor="#466ebe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Тест</w:t>
            </w:r>
            <w:r w:rsidRPr="0066533E">
              <w:rPr>
                <w:color w:val="FFFFFF"/>
              </w:rPr>
              <w:t xml:space="preserve">-</w:t>
            </w:r>
            <w:r w:rsidRPr="0066533E">
              <w:rPr>
                <w:b/>
                <w:bCs/>
                <w:color w:val="FFFFFF"/>
              </w:rPr>
              <w:t xml:space="preserve">Конструктора:</w:t>
            </w:r>
          </w:p>
          <w:p w:rsidR="008B70AD" w:rsidRPr="00A3265C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</w:t>
            </w:r>
            <w:r>
              <w:t xml:space="preserve"> </w:t>
            </w:r>
            <w:r w:rsidRPr="00A3265C">
              <w:t xml:space="preserve">/ специальности, в том числе</w:t>
            </w:r>
            <w:r>
              <w:br/>
            </w:r>
            <w:r w:rsidRPr="00A3265C">
              <w:t xml:space="preserve">по дисциплинам вариативной части ФГОС;</w:t>
            </w:r>
          </w:p>
          <w:p w:rsidR="008B70AD" w:rsidRPr="00A3265C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тестирование </w:t>
            </w:r>
            <w:r>
              <w:t xml:space="preserve">студентов </w:t>
            </w:r>
            <w:r w:rsidRPr="00A3265C">
              <w:t xml:space="preserve">в преподавательском режиме «Текущий контроль» по </w:t>
            </w:r>
            <w:r>
              <w:t xml:space="preserve">ПИМ,</w:t>
            </w:r>
            <w:r w:rsidRPr="00A3265C">
              <w:t xml:space="preserve"> разработанным ОО;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получение статистики по тестированию как отдельного студента, так и группы в целом;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 xml:space="preserve">результатов тестирования в личных кабинетах преподавателей и организаторов тестирования;</w:t>
            </w:r>
          </w:p>
          <w:p w:rsidR="008B70AD" w:rsidRDefault="008B70AD" w:rsidP="001E144C">
            <w:pPr>
              <w:numPr>
                <w:ilvl w:val="0"/>
                <w:numId w:val="38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 xml:space="preserve">разработанного банка заданий и полученных результатов для печати.</w:t>
            </w:r>
          </w:p>
        </w:tc>
        <w:tc>
          <w:tcPr>
            <w:tcW w:w="3039" w:type="dxa"/>
            <w:shd w:val="clear" w:color="auto" w:fill="DDE6F7"/>
          </w:tcPr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6"/>
                <w:szCs w:val="16"/>
              </w:rPr>
            </w:pPr>
          </w:p>
          <w:p w:rsidR="008B70AD" w:rsidRPr="0094470C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 xml:space="preserve">Режимы Интернет-тренажеров</w:t>
            </w:r>
          </w:p>
          <w:p w:rsidR="008B70AD" w:rsidRPr="0094470C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 xml:space="preserve">и совершенствование умений и навыков</w:t>
            </w:r>
          </w:p>
          <w:p w:rsidR="008B70AD" w:rsidRPr="0094470C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 xml:space="preserve">и максимальное приближение к реальному контрольному тестированию</w:t>
            </w:r>
          </w:p>
          <w:p w:rsidR="008B70AD" w:rsidRPr="00415653" w:rsidRDefault="008B70AD" w:rsidP="001E144C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spacing w:before="120"/>
              <w:ind w:left="162" w:hanging="162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</w:t>
            </w:r>
            <w:r w:rsidRPr="00CF2612">
              <w:rPr>
                <w:b/>
                <w:bCs/>
                <w:color w:val="224A99"/>
              </w:rPr>
              <w:t xml:space="preserve">еку</w:t>
            </w:r>
            <w:r w:rsidRPr="00544003">
              <w:rPr>
                <w:b/>
                <w:bCs/>
                <w:color w:val="224A99"/>
              </w:rPr>
              <w:t xml:space="preserve">щи</w:t>
            </w:r>
            <w:r w:rsidRPr="00415653">
              <w:rPr>
                <w:b/>
                <w:bCs/>
                <w:color w:val="224A99"/>
              </w:rPr>
              <w:t xml:space="preserve">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 xml:space="preserve"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49" style="position:absolute;left:0;text-align:left;margin-left:-5.3pt;margin-top:5.55pt;width:147pt;height:112.85pt;z-index:251663360" arcsize="10923f" filled="f" strokecolor="#7f7f7f" strokeweight="1pt">
                  <v:stroke dashstyle="dash"/>
                  <v:textbox style="mso-next-textbox:#_x0000_s1049" inset="0,0,0,0">
                    <w:txbxContent>
                      <w:p w:rsidR="008B70AD" w:rsidRPr="00437EB0" w:rsidRDefault="008B70AD" w:rsidP="001E144C">
                        <w:pPr>
                          <w:spacing w:line="300" w:lineRule="atLeast"/>
                          <w:jc w:val="center"/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</w:pP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В проекте участвуют</w:t>
                        </w:r>
                      </w:p>
                      <w:p w:rsidR="008B70AD" w:rsidRPr="00437EB0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283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 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i/>
                            <w:iCs/>
                          </w:rPr>
                          <w:t xml:space="preserve">е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i/>
                            <w:iCs/>
                          </w:rPr>
                          <w:t xml:space="preserve">и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высшего и 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202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среднего </w:t>
                        </w:r>
                        <w:r>
                          <w:rPr>
                            <w:i/>
                            <w:iCs/>
                          </w:rPr>
                          <w:t xml:space="preserve">профессионального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 образования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37EB0">
                          <w:rPr>
                            <w:i/>
                            <w:iCs/>
                          </w:rPr>
                          <w:t xml:space="preserve">из </w:t>
                        </w:r>
                        <w:r w:rsidRPr="00437EB0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0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 регион</w:t>
                        </w:r>
                        <w:r>
                          <w:rPr>
                            <w:i/>
                            <w:iCs/>
                          </w:rPr>
                          <w:t xml:space="preserve">ов </w:t>
                        </w:r>
                        <w:r w:rsidRPr="00437EB0">
                          <w:rPr>
                            <w:i/>
                            <w:iCs/>
                          </w:rPr>
                          <w:t xml:space="preserve">РФ</w:t>
                        </w:r>
                        <w:r>
                          <w:rPr>
                            <w:i/>
                            <w:iCs/>
                          </w:rPr>
                          <w:t xml:space="preserve">.</w:t>
                        </w:r>
                      </w:p>
                      <w:p w:rsidR="008B70AD" w:rsidRPr="00437EB0" w:rsidRDefault="008B70AD" w:rsidP="001E144C">
                        <w:pPr>
                          <w:pStyle w:val="zeromarginbottom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Pr="0041565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  <w:sz w:val="4"/>
                <w:szCs w:val="4"/>
              </w:rPr>
            </w:pPr>
          </w:p>
          <w:p w:rsidR="008B70AD" w:rsidRPr="00544003" w:rsidRDefault="008B70AD" w:rsidP="00B01826">
            <w:pPr>
              <w:autoSpaceDE w:val="0"/>
              <w:autoSpaceDN w:val="0"/>
              <w:adjustRightInd w:val="0"/>
              <w:spacing w:before="16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w:pict>
                <v:roundrect id="_x0000_s1050" style="position:absolute;left:0;text-align:left;margin-left:-4.8pt;margin-top:39.2pt;width:147pt;height:107.6pt;z-index:251664384" arcsize="10923f" filled="f" strokecolor="#7f7f7f" strokeweight="1pt">
                  <v:stroke dashstyle="dash"/>
                  <v:textbox style="mso-next-textbox:#_x0000_s1050" inset="0,0,0,0">
                    <w:txbxContent>
                      <w:p w:rsidR="008B70AD" w:rsidRPr="001F531A" w:rsidRDefault="008B70AD" w:rsidP="001E144C">
                        <w:pPr>
                          <w:pStyle w:val="NormalWeb"/>
                          <w:jc w:val="center"/>
                          <w:rPr>
                            <w:i/>
                            <w:iCs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С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оздано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t xml:space="preserve">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6 146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банков тестовых заданий. </w:t>
                        </w:r>
                        <w:r w:rsidRPr="001F531A">
                          <w:rPr>
                            <w:i/>
                            <w:iCs/>
                          </w:rPr>
                          <w:br/>
                          <w:t xml:space="preserve">Прогр</w:t>
                        </w:r>
                        <w:r>
                          <w:rPr>
                            <w:i/>
                            <w:iCs/>
                          </w:rPr>
                          <w:t xml:space="preserve">аммным модулем воспользовались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2 949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преподавателей </w:t>
                        </w:r>
                        <w:r w:rsidRPr="001F531A">
                          <w:rPr>
                            <w:i/>
                            <w:iCs/>
                            <w:color w:val="2A2A29"/>
                          </w:rPr>
                          <w:br/>
                          <w:t xml:space="preserve">из </w:t>
                        </w:r>
                        <w:r w:rsidRPr="00544003">
                          <w:rPr>
                            <w:b/>
                            <w:bCs/>
                            <w:i/>
                            <w:iCs/>
                            <w:color w:val="224A99"/>
                          </w:rPr>
                          <w:t xml:space="preserve">429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453CAB"/>
                          </w:rPr>
                          <w:t xml:space="preserve"> </w:t>
                        </w:r>
                        <w:r w:rsidRPr="001F531A">
                          <w:rPr>
                            <w:i/>
                            <w:iCs/>
                          </w:rPr>
                          <w:t xml:space="preserve">образовательных организаций.</w:t>
                        </w:r>
                      </w:p>
                    </w:txbxContent>
                  </v:textbox>
                </v:roundrect>
              </w:pict>
            </w:r>
            <w:r w:rsidRPr="00544003">
              <w:rPr>
                <w:b/>
                <w:bCs/>
                <w:color w:val="224A99"/>
              </w:rPr>
              <w:t xml:space="preserve">Модуль </w:t>
            </w:r>
            <w:r w:rsidRPr="00544003">
              <w:rPr>
                <w:b/>
                <w:bCs/>
                <w:color w:val="224A99"/>
              </w:rPr>
              <w:br/>
              <w:t xml:space="preserve">«Тест-Конструктор»</w: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Pr="002A0E37" w:rsidRDefault="008B70AD" w:rsidP="002A0E37">
      <w:pPr>
        <w:pStyle w:val="Pa8"/>
        <w:tabs>
          <w:tab w:val="left" w:pos="540"/>
        </w:tabs>
        <w:spacing w:after="4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>
        <w:rPr>
          <w:noProof/>
        </w:rPr>
        <w:t xml:space="preserve"> </w:t>
      </w:r>
    </w:p>
    <w:p w:rsidR="008B70AD" w:rsidRPr="00063480" w:rsidRDefault="008B70AD" w:rsidP="00063480">
      <w:pPr>
        <w:jc w:val="center"/>
        <w:rPr>
          <w:b/>
          <w:bCs/>
          <w:sz w:val="28"/>
          <w:szCs w:val="28"/>
        </w:rPr>
      </w:pPr>
      <w:r w:rsidRPr="001C73EA">
        <w:rPr>
          <w:b/>
          <w:bCs/>
          <w:color w:val="DA8200"/>
          <w:sz w:val="30"/>
          <w:szCs w:val="30"/>
        </w:rPr>
        <w:t xml:space="preserve"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 xml:space="preserve">СТУДЕНЧЕСКИЕ ИНТЕРНЕТ-ОЛИМПИАДЫ</w:t>
      </w:r>
    </w:p>
    <w:tbl>
      <w:tblPr>
        <w:tblW w:w="0" w:type="auto"/>
        <w:tblInd w:w="2" w:type="dxa"/>
        <w:tblLook w:val="00A0"/>
      </w:tblPr>
      <w:tblGrid>
        <w:gridCol w:w="6478"/>
        <w:gridCol w:w="2985"/>
      </w:tblGrid>
      <w:tr w:rsidR="008B70AD">
        <w:trPr>
          <w:trHeight w:val="13493"/>
        </w:trPr>
        <w:tc>
          <w:tcPr>
            <w:tcW w:w="6486" w:type="dxa"/>
          </w:tcPr>
          <w:p w:rsidR="008B70AD" w:rsidRDefault="008B70AD" w:rsidP="00B01826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 w:rsidRPr="00D530C1">
              <w:rPr>
                <w:b/>
                <w:bCs/>
                <w:color w:val="940E2B"/>
              </w:rPr>
              <w:pict>
                <v:shape id="_x0000_i1036" type="#_x0000_t75" style="width:312pt;height:210pt">
                  <v:imagedata r:id="rId21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 xml:space="preserve">Цель Открытых международных студенческих интернет-олимпиад</w:t>
            </w:r>
            <w:r w:rsidRPr="001C73EA">
              <w:t xml:space="preserve"> (Open International Internet-Olympiad for</w:t>
            </w:r>
            <w:r>
              <w:t xml:space="preserve"> </w:t>
            </w:r>
            <w:r w:rsidRPr="001C73EA">
              <w:t xml:space="preserve">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240"/>
              <w:ind w:firstLine="426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1" style="position:absolute;left:0;text-align:left;margin-left:-.55pt;margin-top:11.4pt;width:315.75pt;height:16.65pt;z-index:-251648000" fillcolor="#e39a41" stroked="f"/>
              </w:pict>
            </w:r>
            <w:r w:rsidRPr="0066533E">
              <w:rPr>
                <w:b/>
                <w:bCs/>
                <w:color w:val="FFFFFF"/>
              </w:rPr>
              <w:t xml:space="preserve">Возможности Интернет-олимпиад: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spacing w:before="40"/>
              <w:ind w:left="426" w:hanging="284"/>
            </w:pPr>
            <w:r>
              <w:t xml:space="preserve">о</w:t>
            </w:r>
            <w:r w:rsidRPr="00D312AA">
              <w:t xml:space="preserve">ценка качества подготовки участников </w:t>
            </w:r>
            <w:r>
              <w:t xml:space="preserve">о</w:t>
            </w:r>
            <w:r w:rsidRPr="00D312AA">
              <w:t xml:space="preserve">лимпиад на</w:t>
            </w:r>
            <w:r>
              <w:t xml:space="preserve"> </w:t>
            </w:r>
            <w:r w:rsidRPr="00D312AA">
              <w:t xml:space="preserve">международном уровне</w:t>
            </w:r>
            <w:r>
              <w:t xml:space="preserve">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информационно-аналитический отчет;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медали и дипломы победителям;</w:t>
            </w:r>
          </w:p>
          <w:p w:rsidR="008B70AD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сертификаты участникам заключительных туров и благодарственные письма организаторам от базовых вузов и руководителям вуза;</w:t>
            </w:r>
          </w:p>
          <w:p w:rsidR="008B70AD" w:rsidRPr="001C73EA" w:rsidRDefault="008B70AD" w:rsidP="001E144C">
            <w:pPr>
              <w:numPr>
                <w:ilvl w:val="0"/>
                <w:numId w:val="40"/>
              </w:numPr>
              <w:tabs>
                <w:tab w:val="clear" w:pos="720"/>
              </w:tabs>
              <w:autoSpaceDE w:val="0"/>
              <w:autoSpaceDN w:val="0"/>
              <w:adjustRightInd w:val="0"/>
              <w:ind w:left="426" w:hanging="284"/>
            </w:pPr>
            <w:r>
              <w:t xml:space="preserve">учет результатов интернет-олимпиад при процедуре профессионально-общественной аккредитации</w:t>
            </w:r>
            <w:r>
              <w:br/>
              <w:t xml:space="preserve">и в проекте «Лучшие образовательные программы инновационной России». </w:t>
            </w:r>
          </w:p>
          <w:p w:rsidR="008B70AD" w:rsidRPr="00F21BE2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D530C1">
              <w:pict>
                <v:shape id="_x0000_i1037" type="#_x0000_t75" style="width:282.75pt;height:187.5pt">
                  <v:imagedata r:id="rId22" o:title=""/>
                </v:shape>
              </w:pict>
            </w:r>
          </w:p>
        </w:tc>
        <w:tc>
          <w:tcPr>
            <w:tcW w:w="3077" w:type="dxa"/>
            <w:shd w:val="clear" w:color="auto" w:fill="F8E8D4"/>
          </w:tcPr>
          <w:p w:rsidR="008B70AD" w:rsidRDefault="008B70AD" w:rsidP="001E144C">
            <w:pPr>
              <w:autoSpaceDE w:val="0"/>
              <w:autoSpaceDN w:val="0"/>
              <w:adjustRightInd w:val="0"/>
            </w:pPr>
          </w:p>
          <w:p w:rsidR="008B70AD" w:rsidRPr="00545010" w:rsidRDefault="008B70AD" w:rsidP="00B01826"/>
          <w:p w:rsidR="008B70AD" w:rsidRPr="00545010" w:rsidRDefault="008B70AD" w:rsidP="00B01826"/>
          <w:p w:rsidR="008B70AD" w:rsidRPr="00D643BB" w:rsidRDefault="008B70AD" w:rsidP="00B01826">
            <w:pPr>
              <w:autoSpaceDE w:val="0"/>
              <w:autoSpaceDN w:val="0"/>
              <w:adjustRightInd w:val="0"/>
            </w:pPr>
            <w:r w:rsidRPr="00D42C0F">
              <w:rPr>
                <w:b/>
                <w:bCs/>
                <w:color w:val="DE8821"/>
              </w:rPr>
              <w:t xml:space="preserve"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 xml:space="preserve">НИИ</w:t>
            </w:r>
            <w:r w:rsidRPr="001C73EA">
              <w:t xml:space="preserve"> м</w:t>
            </w:r>
            <w:r>
              <w:t xml:space="preserve">ониторинга качества образования.</w:t>
            </w:r>
          </w:p>
          <w:p w:rsidR="008B70AD" w:rsidRPr="00545010" w:rsidRDefault="008B70AD" w:rsidP="00B01826"/>
          <w:p w:rsidR="008B70AD" w:rsidRPr="00545010" w:rsidRDefault="008B70AD" w:rsidP="00B01826">
            <w:pPr>
              <w:ind w:left="153"/>
            </w:pPr>
          </w:p>
          <w:p w:rsidR="008B70AD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78423C">
              <w:rPr>
                <w:b/>
                <w:bCs/>
                <w:color w:val="DA8200"/>
              </w:rPr>
              <w:t xml:space="preserve">Открытые международные интернет-олимпиады</w:t>
            </w:r>
            <w:r>
              <w:rPr>
                <w:b/>
                <w:bCs/>
                <w:color w:val="DA8200"/>
              </w:rPr>
              <w:t xml:space="preserve"> для студентов ВО</w:t>
            </w:r>
            <w:r w:rsidRPr="0078423C">
              <w:rPr>
                <w:b/>
                <w:bCs/>
                <w:color w:val="DA8200"/>
              </w:rPr>
              <w:t xml:space="preserve"> </w:t>
            </w:r>
            <w:r>
              <w:br/>
            </w:r>
          </w:p>
          <w:p w:rsidR="008B70AD" w:rsidRPr="0078423C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интернет-олимпиады для студентов СПО </w:t>
            </w:r>
            <w:r>
              <w:rPr>
                <w:b/>
                <w:bCs/>
                <w:color w:val="DA8200"/>
              </w:rPr>
              <w:br/>
            </w:r>
          </w:p>
          <w:p w:rsidR="008B70AD" w:rsidRPr="009A43CF" w:rsidRDefault="008B70AD" w:rsidP="001E144C">
            <w:pPr>
              <w:numPr>
                <w:ilvl w:val="0"/>
                <w:numId w:val="41"/>
              </w:numPr>
              <w:ind w:left="153" w:hanging="142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</w:p>
          <w:p w:rsidR="008B70AD" w:rsidRDefault="008B70AD" w:rsidP="00B01826">
            <w:pPr>
              <w:rPr>
                <w:b/>
                <w:bCs/>
                <w:color w:val="DA8200"/>
              </w:rPr>
            </w:pPr>
          </w:p>
          <w:p w:rsidR="008B70AD" w:rsidRPr="001C73EA" w:rsidRDefault="008B70AD" w:rsidP="00B01826"/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D530C1">
              <w:pict>
                <v:shape id="_x0000_i1038" type="#_x0000_t75" style="width:69pt;height:196.5pt">
                  <v:imagedata r:id="rId23" o:title=""/>
                </v:shape>
              </w:pic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Pr="002A0E37" w:rsidRDefault="008B70AD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color w:val="000000"/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8B70AD" w:rsidRPr="00FA0DE9" w:rsidRDefault="008B70AD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ФЕДЕРАЛЬНЫЙ ИНТЕРНЕТ-ЭКЗАМЕН</w:t>
      </w:r>
    </w:p>
    <w:p w:rsidR="008B70AD" w:rsidRPr="00FA0DE9" w:rsidRDefault="008B70AD" w:rsidP="00063480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 xml:space="preserve">ДЛЯ ВЫПУСКНИКОВ БАКАЛАВРИАТА (ФИЭБ)</w:t>
      </w:r>
    </w:p>
    <w:tbl>
      <w:tblPr>
        <w:tblW w:w="0" w:type="auto"/>
        <w:tblInd w:w="2" w:type="dxa"/>
        <w:tblLook w:val="00A0"/>
      </w:tblPr>
      <w:tblGrid>
        <w:gridCol w:w="6378"/>
        <w:gridCol w:w="3085"/>
      </w:tblGrid>
      <w:tr w:rsidR="008B70AD">
        <w:trPr>
          <w:trHeight w:val="13493"/>
        </w:trPr>
        <w:tc>
          <w:tcPr>
            <w:tcW w:w="6477" w:type="dxa"/>
          </w:tcPr>
          <w:p w:rsidR="008B70AD" w:rsidRDefault="008B70AD" w:rsidP="00470CF9">
            <w:pPr>
              <w:jc w:val="center"/>
            </w:pPr>
            <w:r w:rsidRPr="00D530C1">
              <w:pict>
                <v:shape id="_x0000_i1039" type="#_x0000_t75" style="width:274.5pt;height:178.5pt">
                  <v:imagedata r:id="rId24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 xml:space="preserve"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 xml:space="preserve"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</w:t>
            </w:r>
            <w:r>
              <w:t xml:space="preserve">товки выпускников бакалавриата.</w:t>
            </w: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 xml:space="preserve">ФИЭБ реал</w:t>
            </w:r>
            <w:r w:rsidRPr="00D202D8">
              <w:rPr>
                <w:b/>
                <w:bCs/>
                <w:color w:val="E01D70"/>
              </w:rPr>
              <w:t xml:space="preserve">из</w:t>
            </w:r>
            <w:r w:rsidRPr="00E44DAB">
              <w:rPr>
                <w:b/>
                <w:bCs/>
                <w:color w:val="E01D70"/>
              </w:rPr>
              <w:t xml:space="preserve">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 xml:space="preserve"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60" w:after="60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2" style="position:absolute;left:0;text-align:left;margin-left:-.3pt;margin-top:8.15pt;width:315pt;height:16.65pt;z-index:-251643904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Вузы получают: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27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821768">
              <w:rPr>
                <w:rFonts w:ascii="Times New Roman" w:hAnsi="Times New Roman" w:cs="Times New Roman"/>
                <w:b/>
                <w:bCs/>
              </w:rPr>
              <w:t xml:space="preserve">сертификат качества,</w:t>
            </w:r>
            <w:r>
              <w:rPr>
                <w:rFonts w:ascii="Times New Roman" w:hAnsi="Times New Roman" w:cs="Times New Roman"/>
              </w:rPr>
              <w:t xml:space="preserve"> подтверждающий достойный уровень подготовки выпускников бакалавриата по реализуемым вузом направлениям подготовки. </w:t>
            </w:r>
            <w:r w:rsidRPr="00481041">
              <w:rPr>
                <w:rFonts w:ascii="Times New Roman" w:hAnsi="Times New Roman" w:cs="Times New Roman"/>
                <w:i/>
                <w:iCs/>
              </w:rPr>
              <w:t xml:space="preserve">Сертификат качества может быть учтен в ходе процедуры государственной аккредитационной экспертизы (приказ Министерства образования и науки РФ № 1385 от 9.11.2016), а также рассматривается при проведении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8B70AD" w:rsidRPr="0066533E" w:rsidRDefault="008B70AD" w:rsidP="00B01826">
            <w:pPr>
              <w:autoSpaceDE w:val="0"/>
              <w:autoSpaceDN w:val="0"/>
              <w:adjustRightInd w:val="0"/>
              <w:spacing w:before="160" w:after="60" w:line="241" w:lineRule="atLeast"/>
              <w:ind w:firstLine="425"/>
              <w:rPr>
                <w:b/>
                <w:bCs/>
                <w:color w:val="FFFFFF"/>
              </w:rPr>
            </w:pPr>
            <w:r>
              <w:rPr>
                <w:noProof/>
              </w:rPr>
              <w:pict>
                <v:rect id="_x0000_s1053" style="position:absolute;left:0;text-align:left;margin-left:-.3pt;margin-top:8.1pt;width:315pt;height:16.65pt;z-index:-251642880" fillcolor="#ec669f" stroked="f"/>
              </w:pict>
            </w:r>
            <w:r w:rsidRPr="0066533E">
              <w:rPr>
                <w:b/>
                <w:bCs/>
                <w:color w:val="FFFFFF"/>
              </w:rPr>
              <w:t xml:space="preserve">Студенты получают:</w:t>
            </w:r>
          </w:p>
          <w:p w:rsidR="008B70AD" w:rsidRPr="00494621" w:rsidRDefault="008B70AD" w:rsidP="001E144C">
            <w:pPr>
              <w:pStyle w:val="Pa8"/>
              <w:numPr>
                <w:ilvl w:val="0"/>
                <w:numId w:val="42"/>
              </w:numPr>
              <w:spacing w:after="40"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именной сертификат, который дает преимущество: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государственной итоговой аттестации выпускников;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54" type="#_x0000_t75" style="position:absolute;left:0;text-align:left;margin-left:166.55pt;margin-top:2.75pt;width:142.2pt;height:99.3pt;z-index:251670528">
                  <v:imagedata r:id="rId25" o:title=""/>
                </v:shape>
              </w:pict>
            </w:r>
            <w:r w:rsidRPr="00494621">
              <w:rPr>
                <w:rFonts w:ascii="Times New Roman" w:hAnsi="Times New Roman" w:cs="Times New Roman"/>
              </w:rPr>
              <w:t xml:space="preserve">при поступлении в магистратуру;</w:t>
            </w:r>
          </w:p>
          <w:p w:rsidR="008B70AD" w:rsidRPr="00494621" w:rsidRDefault="008B70AD" w:rsidP="00470CF9">
            <w:pPr>
              <w:pStyle w:val="Pa8"/>
              <w:numPr>
                <w:ilvl w:val="0"/>
                <w:numId w:val="43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выпускника;</w:t>
            </w:r>
          </w:p>
          <w:p w:rsidR="008B70AD" w:rsidRPr="008F3985" w:rsidRDefault="008B70AD" w:rsidP="001E144C">
            <w:pPr>
              <w:pStyle w:val="Pa8"/>
              <w:numPr>
                <w:ilvl w:val="0"/>
                <w:numId w:val="42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 w:rsidRPr="00494621">
              <w:rPr>
                <w:rFonts w:ascii="Times New Roman" w:hAnsi="Times New Roman" w:cs="Times New Roman"/>
              </w:rPr>
              <w:t xml:space="preserve">электронный справочник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программ магистратуры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ведущих вузов России.</w:t>
            </w:r>
          </w:p>
        </w:tc>
        <w:tc>
          <w:tcPr>
            <w:tcW w:w="3093" w:type="dxa"/>
            <w:shd w:val="clear" w:color="auto" w:fill="FBE1EC"/>
          </w:tcPr>
          <w:p w:rsidR="008B70AD" w:rsidRPr="00F547D3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  <w:sz w:val="10"/>
                <w:szCs w:val="10"/>
              </w:rPr>
            </w:pP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</w:t>
            </w:r>
            <w:r>
              <w:t xml:space="preserve">при поддержке </w:t>
            </w:r>
            <w:r w:rsidRPr="00494621">
              <w:t xml:space="preserve">Ассоциаци</w:t>
            </w:r>
            <w:r>
              <w:t xml:space="preserve">й</w:t>
            </w:r>
            <w:r w:rsidRPr="00494621">
              <w:t xml:space="preserve"> ведущих вузов РФ, </w:t>
            </w:r>
            <w:r>
              <w:t xml:space="preserve">Национального аккредитационного совета, </w:t>
            </w:r>
            <w:r w:rsidRPr="00494621">
              <w:t xml:space="preserve">объединени</w:t>
            </w:r>
            <w:r>
              <w:t xml:space="preserve">й</w:t>
            </w:r>
            <w:r w:rsidRPr="00494621">
              <w:t xml:space="preserve"> работодателей</w:t>
            </w:r>
            <w:r>
              <w:t xml:space="preserve">.</w:t>
            </w:r>
            <w:r w:rsidRPr="00494621">
              <w:t xml:space="preserve"> </w:t>
            </w:r>
            <w:r>
              <w:br/>
              <w:t xml:space="preserve">Оператор ФИЭБ –</w:t>
            </w:r>
            <w:r w:rsidRPr="00494621">
              <w:t xml:space="preserve"> </w:t>
            </w:r>
            <w:r>
              <w:br/>
            </w:r>
            <w:r w:rsidRPr="00494621">
              <w:t xml:space="preserve">НИИ мониторинга качества образования.</w:t>
            </w:r>
          </w:p>
          <w:p w:rsidR="008B70AD" w:rsidRPr="00470CF9" w:rsidRDefault="008B70AD" w:rsidP="00B01826">
            <w:pPr>
              <w:ind w:firstLine="327"/>
              <w:rPr>
                <w:sz w:val="12"/>
                <w:szCs w:val="12"/>
              </w:rPr>
            </w:pPr>
          </w:p>
          <w:p w:rsidR="008B70AD" w:rsidRDefault="008B70AD" w:rsidP="00B01826">
            <w:pPr>
              <w:ind w:firstLine="327"/>
            </w:pPr>
            <w:r w:rsidRPr="00DA28EB">
              <w:rPr>
                <w:b/>
                <w:bCs/>
                <w:color w:val="E01B6F"/>
              </w:rPr>
              <w:t xml:space="preserve">Разработка ПИМ</w:t>
            </w:r>
            <w:r>
              <w:t xml:space="preserve"> ведется при поддержке Федеральных учебно-методических советов высшей школы и выпускающих кафедр ведущих вузов РФ. Материалы ФИЭБ проходят обязательную процедуру экспертизы </w:t>
            </w:r>
            <w:r>
              <w:br/>
              <w:t xml:space="preserve">и сертификации.</w:t>
            </w:r>
          </w:p>
          <w:p w:rsidR="008B70AD" w:rsidRPr="00470CF9" w:rsidRDefault="008B70AD" w:rsidP="00B01826">
            <w:pPr>
              <w:ind w:firstLine="327"/>
              <w:rPr>
                <w:sz w:val="12"/>
                <w:szCs w:val="12"/>
              </w:rPr>
            </w:pPr>
          </w:p>
          <w:p w:rsidR="008B70AD" w:rsidRPr="00494621" w:rsidRDefault="008B70AD" w:rsidP="00B01826">
            <w:pPr>
              <w:ind w:firstLine="327"/>
            </w:pPr>
            <w:r>
              <w:rPr>
                <w:noProof/>
              </w:rPr>
              <w:pict>
                <v:shape id="_x0000_s1055" type="#_x0000_t75" style="position:absolute;left:0;text-align:left;margin-left:-.9pt;margin-top:77.4pt;width:140.6pt;height:78.9pt;z-index:251669504">
                  <v:imagedata r:id="rId26" o:title=""/>
                  <w10:wrap type="square"/>
                </v:shape>
              </w:pict>
            </w:r>
            <w:r w:rsidRPr="00494621">
              <w:t xml:space="preserve">Экзамен проводится</w:t>
            </w:r>
            <w:r>
              <w:br/>
            </w:r>
            <w:r w:rsidRPr="00494621">
              <w:t xml:space="preserve">в одно и то же время </w:t>
            </w:r>
            <w:r>
              <w:br/>
            </w:r>
            <w:r w:rsidRPr="00494621">
              <w:t xml:space="preserve">во всех </w:t>
            </w:r>
            <w:r w:rsidRPr="00494621">
              <w:rPr>
                <w:b/>
                <w:bCs/>
              </w:rPr>
              <w:t xml:space="preserve">вузах – базовых площадках</w:t>
            </w:r>
            <w:r w:rsidRPr="00494621">
              <w:t xml:space="preserve"> (с учетом часовых поясов).</w:t>
            </w:r>
          </w:p>
          <w:p w:rsidR="008B70AD" w:rsidRPr="00470CF9" w:rsidRDefault="008B70AD" w:rsidP="00B01826">
            <w:pPr>
              <w:autoSpaceDE w:val="0"/>
              <w:autoSpaceDN w:val="0"/>
              <w:adjustRightInd w:val="0"/>
              <w:ind w:firstLine="327"/>
              <w:rPr>
                <w:color w:val="2A2A29"/>
                <w:sz w:val="16"/>
                <w:szCs w:val="16"/>
              </w:rPr>
            </w:pPr>
          </w:p>
          <w:p w:rsidR="008B70AD" w:rsidRPr="00494621" w:rsidRDefault="008B70AD" w:rsidP="00B01826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w:pict>
                <v:roundrect id="_x0000_s1056" style="position:absolute;margin-left:-4.25pt;margin-top:3.25pt;width:151.35pt;height:163.5pt;z-index:251671552" arcsize="6711f" filled="f" strokecolor="#7f7f7f" strokeweight="1pt">
                  <v:stroke dashstyle="dash"/>
                  <v:textbox style="mso-next-textbox:#_x0000_s1056" inset="0,0,0,0">
                    <w:txbxContent>
                      <w:p w:rsidR="008B70AD" w:rsidRPr="001F531A" w:rsidRDefault="008B70AD" w:rsidP="001E144C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Для проведения 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273258">
                          <w:rPr>
                            <w:i/>
                            <w:iCs/>
                          </w:rPr>
                          <w:t xml:space="preserve">ФИЭБ</w:t>
                        </w:r>
                        <w:r>
                          <w:rPr>
                            <w:i/>
                            <w:iCs/>
                          </w:rPr>
                          <w:t xml:space="preserve">-</w:t>
                        </w:r>
                        <w:r w:rsidRPr="00273258">
                          <w:rPr>
                            <w:i/>
                            <w:iCs/>
                          </w:rPr>
                          <w:t xml:space="preserve">2018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в качестве базовых площадок были зарегистрированы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br/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80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вузов из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53 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регионов РФ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и СНГ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.</w:t>
                        </w:r>
                      </w:p>
                      <w:p w:rsidR="008B70AD" w:rsidRPr="001F531A" w:rsidRDefault="008B70AD" w:rsidP="001E144C">
                        <w:pPr>
                          <w:pStyle w:val="zeromarginbottom"/>
                          <w:spacing w:before="120" w:beforeAutospacing="0" w:after="0" w:afterAutospacing="0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В экзамене приняли участие 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6674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студента из</w:t>
                        </w:r>
                        <w:r>
                          <w:rPr>
                            <w:i/>
                            <w:iCs/>
                            <w:color w:val="000000"/>
                          </w:rPr>
                          <w:t xml:space="preserve"> </w:t>
                        </w:r>
                        <w:r w:rsidRPr="001F531A">
                          <w:rPr>
                            <w:b/>
                            <w:bCs/>
                            <w:i/>
                            <w:iCs/>
                            <w:color w:val="E01D70"/>
                          </w:rPr>
                          <w:t xml:space="preserve">118</w:t>
                        </w:r>
                        <w:r w:rsidRPr="001F531A">
                          <w:rPr>
                            <w:i/>
                            <w:iCs/>
                            <w:color w:val="000000"/>
                          </w:rPr>
                          <w:t xml:space="preserve"> образовательных организаций.</w:t>
                        </w:r>
                      </w:p>
                    </w:txbxContent>
                  </v:textbox>
                </v:roundrect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8B70AD" w:rsidRPr="002A0E37" w:rsidRDefault="008B70AD" w:rsidP="002A0E37">
      <w:pPr>
        <w:pStyle w:val="Pa8"/>
        <w:tabs>
          <w:tab w:val="left" w:pos="540"/>
        </w:tabs>
        <w:spacing w:after="8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sz w:val="28"/>
          <w:szCs w:val="28"/>
        </w:rPr>
        <w:br w:type="page"/>
      </w:r>
      <w:r w:rsidRPr="002A0E37">
        <w:rPr>
          <w:rFonts w:ascii="Times New Roman" w:hAnsi="Times New Roman" w:cs="Times New Roman"/>
          <w:sz w:val="2"/>
          <w:szCs w:val="2"/>
        </w:rPr>
        <w:t xml:space="preserve"> </w:t>
      </w:r>
    </w:p>
    <w:p w:rsidR="008B70AD" w:rsidRPr="00F505C2" w:rsidRDefault="008B70AD" w:rsidP="00063480">
      <w:pPr>
        <w:jc w:val="center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 xml:space="preserve">ТРЕНАЖЕР ФИЭБ</w:t>
      </w:r>
    </w:p>
    <w:tbl>
      <w:tblPr>
        <w:tblW w:w="0" w:type="auto"/>
        <w:tblInd w:w="2" w:type="dxa"/>
        <w:tblLook w:val="00A0"/>
      </w:tblPr>
      <w:tblGrid>
        <w:gridCol w:w="6468"/>
        <w:gridCol w:w="2995"/>
      </w:tblGrid>
      <w:tr w:rsidR="008B70AD">
        <w:trPr>
          <w:trHeight w:val="13861"/>
        </w:trPr>
        <w:tc>
          <w:tcPr>
            <w:tcW w:w="6486" w:type="dxa"/>
          </w:tcPr>
          <w:p w:rsidR="008B70AD" w:rsidRDefault="008B70AD" w:rsidP="00B01826">
            <w:r w:rsidRPr="00D530C1">
              <w:pict>
                <v:shape id="_x0000_i1040" type="#_x0000_t75" style="width:312pt;height:3in">
                  <v:imagedata r:id="rId27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 xml:space="preserve">Цель проекта –</w:t>
            </w:r>
            <w:r w:rsidRPr="00F21BE2">
              <w:t xml:space="preserve"> подготовка студентов к </w:t>
            </w:r>
            <w:r>
              <w:t xml:space="preserve">Федеральному интернет-экзамену для выпускников бакалавриата.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firstLine="426"/>
            </w:pPr>
          </w:p>
          <w:p w:rsidR="008B70AD" w:rsidRPr="00E32514" w:rsidRDefault="008B70AD" w:rsidP="00B01826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 xml:space="preserve">Тренажер</w:t>
            </w:r>
            <w:r w:rsidRPr="00D202D8">
              <w:rPr>
                <w:b/>
                <w:bCs/>
                <w:color w:val="940E2B"/>
              </w:rPr>
              <w:t xml:space="preserve"> ФИЭБ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E32514">
              <w:t xml:space="preserve"> система целенаправленной тренировки студентов при многократном выполнении</w:t>
            </w:r>
            <w:r>
              <w:br/>
            </w:r>
            <w:r w:rsidRPr="00E32514">
              <w:t xml:space="preserve">как дисциплинарных заданий, так и междисциплинарных кейсов, разработанных в соответствии с </w:t>
            </w:r>
            <w:hyperlink r:id="rId28" w:history="1">
              <w:r w:rsidRPr="00E32514">
                <w:t xml:space="preserve">моделью ПИМ</w:t>
              </w:r>
            </w:hyperlink>
            <w:r w:rsidRPr="00E32514">
              <w:t xml:space="preserve"> ФИЭБ.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noProof/>
              </w:rPr>
              <w:pict>
                <v:rect id="_x0000_s1057" style="position:absolute;left:0;text-align:left;margin-left:.2pt;margin-top:13.2pt;width:315pt;height:16.65pt;z-index:-251640832" fillcolor="#a22e39" stroked="f"/>
              </w:pict>
            </w:r>
          </w:p>
          <w:p w:rsidR="008B70AD" w:rsidRPr="0066533E" w:rsidRDefault="008B70AD" w:rsidP="00B01826">
            <w:pPr>
              <w:pStyle w:val="NormalWeb"/>
              <w:spacing w:before="0" w:beforeAutospacing="0" w:after="60" w:afterAutospacing="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вуза: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выбор дисциплин и видов профессиональной деятельности ФГОС;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проверка готовности студентов к ФИЭБ в форме пробного экзамена;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 xml:space="preserve">с указанием правильных/неправильных ответов;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0"/>
              </w:numPr>
              <w:spacing w:before="0" w:beforeAutospacing="0" w:after="0" w:afterAutospacing="0"/>
              <w:ind w:left="426" w:hanging="284"/>
            </w:pPr>
            <w:r>
              <w:t xml:space="preserve">получение рейтинг-листов по результатам тестирования.</w:t>
            </w:r>
          </w:p>
          <w:p w:rsidR="008B70AD" w:rsidRDefault="008B70AD" w:rsidP="00B01826">
            <w:pPr>
              <w:pStyle w:val="NormalWeb"/>
              <w:spacing w:before="0" w:beforeAutospacing="0" w:after="0" w:afterAutospacing="0"/>
            </w:pPr>
            <w:r>
              <w:rPr>
                <w:noProof/>
              </w:rPr>
              <w:pict>
                <v:rect id="_x0000_s1058" style="position:absolute;margin-left:.2pt;margin-top:13.55pt;width:315pt;height:16.65pt;z-index:-251639808" fillcolor="#a22e39" stroked="f"/>
              </w:pict>
            </w:r>
          </w:p>
          <w:p w:rsidR="008B70AD" w:rsidRPr="0066533E" w:rsidRDefault="008B70AD" w:rsidP="00B01826">
            <w:pPr>
              <w:pStyle w:val="NormalWeb"/>
              <w:spacing w:before="0" w:beforeAutospacing="0" w:after="60" w:afterAutospacing="0"/>
              <w:ind w:left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для студента: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выбор дисциплин и видов профессиональной деятельности ФГОС для самостоятельного формирования структуры ПИМ</w:t>
            </w:r>
            <w:r>
              <w:t xml:space="preserve">;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многократное выполнение заданий, подобных предлагаемым на экзамене</w:t>
            </w:r>
            <w:r>
              <w:t xml:space="preserve">;</w:t>
            </w:r>
          </w:p>
          <w:p w:rsidR="008B70AD" w:rsidRPr="00970E3C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ознакомление с текстом решения заданий</w:t>
            </w:r>
            <w:r>
              <w:t xml:space="preserve">;</w:t>
            </w:r>
          </w:p>
          <w:p w:rsidR="008B70AD" w:rsidRDefault="008B70AD" w:rsidP="001E144C">
            <w:pPr>
              <w:pStyle w:val="NormalWeb"/>
              <w:numPr>
                <w:ilvl w:val="0"/>
                <w:numId w:val="31"/>
              </w:numPr>
              <w:spacing w:before="0" w:beforeAutospacing="0" w:after="0" w:afterAutospacing="0"/>
              <w:ind w:left="426" w:hanging="284"/>
            </w:pPr>
            <w:r w:rsidRPr="00970E3C">
              <w:t xml:space="preserve">предоставление протоколов ответов с указанием правильных/неправильных ответов</w:t>
            </w:r>
            <w:r>
              <w:t xml:space="preserve">.</w:t>
            </w:r>
          </w:p>
          <w:p w:rsidR="008B70AD" w:rsidRPr="00F21BE2" w:rsidRDefault="008B70AD" w:rsidP="00B01826">
            <w:pPr>
              <w:pStyle w:val="NormalWeb"/>
              <w:spacing w:before="0" w:beforeAutospacing="0" w:after="0" w:afterAutospacing="0"/>
            </w:pPr>
          </w:p>
        </w:tc>
        <w:tc>
          <w:tcPr>
            <w:tcW w:w="3084" w:type="dxa"/>
            <w:shd w:val="clear" w:color="auto" w:fill="FDE5E3"/>
          </w:tcPr>
          <w:p w:rsidR="008B70AD" w:rsidRPr="00470CF9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92929"/>
                <w:sz w:val="16"/>
                <w:szCs w:val="16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 xml:space="preserve">Тренажера ФИЭБ</w:t>
            </w:r>
            <w:r w:rsidRPr="00494621">
              <w:rPr>
                <w:b/>
                <w:bCs/>
                <w:color w:val="940E2B"/>
              </w:rPr>
              <w:t xml:space="preserve">: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8B70AD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>
              <w:rPr>
                <w:b/>
                <w:bCs/>
                <w:color w:val="940E2B"/>
              </w:rPr>
              <w:t xml:space="preserve">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ознакомиться </w:t>
            </w:r>
            <w:r>
              <w:br/>
            </w:r>
            <w:r w:rsidRPr="00494621">
              <w:t xml:space="preserve">с правильным решением заданий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8B70AD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«Самоконтроль»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 xml:space="preserve">студент</w:t>
            </w:r>
            <w:r>
              <w:rPr>
                <w:u w:val="single"/>
              </w:rPr>
              <w:t xml:space="preserve"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 xml:space="preserve">к реальному экзамену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ind w:left="291" w:hanging="232"/>
            </w:pPr>
          </w:p>
          <w:p w:rsidR="008B70AD" w:rsidRPr="00970E3C" w:rsidRDefault="008B70AD" w:rsidP="001E144C">
            <w:pPr>
              <w:numPr>
                <w:ilvl w:val="0"/>
                <w:numId w:val="44"/>
              </w:numPr>
              <w:autoSpaceDE w:val="0"/>
              <w:autoSpaceDN w:val="0"/>
              <w:adjustRightInd w:val="0"/>
              <w:ind w:left="291" w:hanging="232"/>
            </w:pPr>
            <w:r w:rsidRPr="00494621">
              <w:rPr>
                <w:b/>
                <w:bCs/>
                <w:color w:val="940E2B"/>
              </w:rPr>
              <w:t xml:space="preserve">«Внутренний контроль»</w:t>
            </w:r>
            <w:r>
              <w:rPr>
                <w:b/>
                <w:bCs/>
                <w:color w:val="940E2B"/>
              </w:rPr>
              <w:t xml:space="preserve"> – </w:t>
            </w:r>
            <w:r w:rsidRPr="00494621">
              <w:t xml:space="preserve"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 xml:space="preserve">вуз</w:t>
            </w:r>
            <w:r>
              <w:rPr>
                <w:u w:val="single"/>
              </w:rPr>
              <w:t xml:space="preserve"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 xml:space="preserve">к ФИЭБ</w:t>
            </w:r>
          </w:p>
          <w:p w:rsidR="008B70AD" w:rsidRPr="001E144C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92929"/>
              </w:rPr>
            </w:pPr>
          </w:p>
          <w:p w:rsidR="008B70AD" w:rsidRPr="001E144C" w:rsidRDefault="008B70AD" w:rsidP="00B01826">
            <w:pPr>
              <w:autoSpaceDE w:val="0"/>
              <w:autoSpaceDN w:val="0"/>
              <w:adjustRightInd w:val="0"/>
              <w:jc w:val="center"/>
              <w:rPr>
                <w:color w:val="292929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</w:t>
            </w:r>
            <w:r>
              <w:t xml:space="preserve">включает </w:t>
            </w:r>
            <w:r w:rsidRPr="00675D62">
              <w:rPr>
                <w:b/>
                <w:bCs/>
                <w:color w:val="940E2B"/>
              </w:rPr>
              <w:t xml:space="preserve">междисциплинарны</w:t>
            </w:r>
            <w:r>
              <w:rPr>
                <w:b/>
                <w:bCs/>
                <w:color w:val="940E2B"/>
              </w:rPr>
              <w:t xml:space="preserve">е</w:t>
            </w:r>
            <w:r w:rsidRPr="00675D62">
              <w:rPr>
                <w:b/>
                <w:bCs/>
                <w:color w:val="940E2B"/>
              </w:rPr>
              <w:t xml:space="preserve"> кейс-задания в</w:t>
            </w:r>
            <w:r>
              <w:rPr>
                <w:b/>
                <w:bCs/>
                <w:color w:val="940E2B"/>
              </w:rPr>
              <w:t xml:space="preserve"> </w:t>
            </w:r>
            <w:r w:rsidRPr="00675D62">
              <w:rPr>
                <w:b/>
                <w:bCs/>
                <w:color w:val="940E2B"/>
              </w:rPr>
              <w:t xml:space="preserve">интерактивной форме.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D530C1">
              <w:rPr>
                <w:b/>
                <w:bCs/>
                <w:color w:val="6D02AB"/>
              </w:rPr>
              <w:pict>
                <v:shape id="_x0000_i1041" type="#_x0000_t75" style="width:135pt;height:47.25pt">
                  <v:imagedata r:id="rId29" o:title=""/>
                </v:shape>
              </w:pic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roundrect id="_x0000_s1059" style="position:absolute;left:0;text-align:left;margin-left:-3.05pt;margin-top:30.45pt;width:2in;height:138.2pt;z-index:251674624" arcsize="7852f" filled="f" strokecolor="#7f7f7f" strokeweight="1pt">
                  <v:stroke dashstyle="dash"/>
                  <v:textbox style="mso-next-textbox:#_x0000_s1059" inset="0,0,0,0">
                    <w:txbxContent>
                      <w:p w:rsidR="008B70AD" w:rsidRPr="00470C54" w:rsidRDefault="008B70AD" w:rsidP="001E144C">
                        <w:pPr>
                          <w:pStyle w:val="NormalWeb"/>
                          <w:jc w:val="center"/>
                          <w:rPr>
                            <w:i/>
                            <w:iCs/>
                            <w:color w:val="000000"/>
                          </w:rPr>
                        </w:pPr>
                        <w:r>
                          <w:rPr>
                            <w:i/>
                            <w:iCs/>
                          </w:rPr>
                          <w:t xml:space="preserve">За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 2018 год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проведено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5312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в режиме «Внутренний контроль»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,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23038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сеансов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i/>
                            <w:iCs/>
                          </w:rPr>
                          <w:t xml:space="preserve">тестирования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режимах «Обучение»</w:t>
                        </w:r>
                        <w:r>
                          <w:rPr>
                            <w:i/>
                            <w:iCs/>
                          </w:rPr>
                          <w:br/>
                          <w:t xml:space="preserve"> и «Самоконтроль» </w:t>
                        </w:r>
                        <w:r>
                          <w:rPr>
                            <w:i/>
                            <w:iCs/>
                          </w:rPr>
                          <w:br/>
                        </w:r>
                        <w:r w:rsidRPr="00470C54">
                          <w:rPr>
                            <w:i/>
                            <w:iCs/>
                          </w:rPr>
                          <w:t xml:space="preserve">в</w:t>
                        </w:r>
                        <w:r>
                          <w:rPr>
                            <w:i/>
                            <w:iCs/>
                          </w:rPr>
                          <w:t xml:space="preserve"> </w:t>
                        </w:r>
                        <w:r w:rsidRPr="00470C54"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46</w:t>
                        </w:r>
                        <w:r>
                          <w:rPr>
                            <w:b/>
                            <w:bCs/>
                            <w:i/>
                            <w:iCs/>
                            <w:color w:val="940E2B"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вузах.</w:t>
                        </w:r>
                      </w:p>
                    </w:txbxContent>
                  </v:textbox>
                </v:roundrect>
              </w:pict>
            </w:r>
          </w:p>
        </w:tc>
      </w:tr>
    </w:tbl>
    <w:p w:rsidR="008B70AD" w:rsidRPr="00063480" w:rsidRDefault="008B70AD" w:rsidP="00063480">
      <w:pPr>
        <w:rPr>
          <w:sz w:val="8"/>
          <w:szCs w:val="8"/>
        </w:rPr>
      </w:pPr>
    </w:p>
    <w:p w:rsidR="008B70AD" w:rsidRDefault="008B70AD" w:rsidP="00063480">
      <w:pPr>
        <w:jc w:val="center"/>
        <w:rPr>
          <w:b/>
          <w:bCs/>
          <w:color w:val="B6A030"/>
          <w:sz w:val="30"/>
          <w:szCs w:val="30"/>
        </w:rPr>
      </w:pPr>
      <w:r>
        <w:br w:type="page"/>
      </w:r>
      <w:r w:rsidRPr="000A059F">
        <w:rPr>
          <w:b/>
          <w:bCs/>
          <w:color w:val="B6A030"/>
          <w:sz w:val="30"/>
          <w:szCs w:val="30"/>
        </w:rPr>
        <w:t xml:space="preserve">МАСТЕР</w:t>
      </w:r>
      <w:r>
        <w:rPr>
          <w:b/>
          <w:bCs/>
          <w:color w:val="B6A030"/>
          <w:sz w:val="30"/>
          <w:szCs w:val="30"/>
        </w:rPr>
        <w:t xml:space="preserve"> </w:t>
      </w:r>
      <w:r w:rsidRPr="000A059F">
        <w:rPr>
          <w:b/>
          <w:bCs/>
          <w:color w:val="B6A030"/>
          <w:sz w:val="30"/>
          <w:szCs w:val="30"/>
        </w:rPr>
        <w:t xml:space="preserve">ФОС</w:t>
      </w:r>
    </w:p>
    <w:p w:rsidR="008B70AD" w:rsidRPr="00B24989" w:rsidRDefault="008B70AD" w:rsidP="00063480">
      <w:pPr>
        <w:rPr>
          <w:b/>
          <w:bCs/>
          <w:color w:val="FFFFFF"/>
          <w:sz w:val="8"/>
          <w:szCs w:val="8"/>
        </w:rPr>
      </w:pPr>
    </w:p>
    <w:tbl>
      <w:tblPr>
        <w:tblW w:w="0" w:type="auto"/>
        <w:tblInd w:w="2" w:type="dxa"/>
        <w:tblLook w:val="00A0"/>
      </w:tblPr>
      <w:tblGrid>
        <w:gridCol w:w="6447"/>
        <w:gridCol w:w="3016"/>
      </w:tblGrid>
      <w:tr w:rsidR="008B70AD" w:rsidTr="0003500F">
        <w:trPr>
          <w:trHeight w:val="13581"/>
        </w:trPr>
        <w:tc>
          <w:tcPr>
            <w:tcW w:w="6485" w:type="dxa"/>
          </w:tcPr>
          <w:p w:rsidR="008B70AD" w:rsidRPr="00D8013D" w:rsidRDefault="008B70AD" w:rsidP="001E144C">
            <w:pPr>
              <w:autoSpaceDE w:val="0"/>
              <w:autoSpaceDN w:val="0"/>
              <w:adjustRightInd w:val="0"/>
              <w:spacing w:after="120"/>
              <w:jc w:val="center"/>
            </w:pPr>
            <w:r w:rsidRPr="00D530C1">
              <w:pict>
                <v:shape id="_x0000_i1042" type="#_x0000_t75" style="width:269.25pt;height:199.5pt">
                  <v:imagedata r:id="rId30" o:title=""/>
                </v:shape>
              </w:pict>
            </w:r>
          </w:p>
          <w:p w:rsidR="008B70AD" w:rsidRPr="000A059F" w:rsidRDefault="008B70AD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Цель нового сервиса «Мастер ФОС» </w:t>
            </w:r>
            <w:r>
              <w:rPr>
                <w:b/>
                <w:bCs/>
                <w:color w:val="B6A030"/>
              </w:rPr>
              <w:t xml:space="preserve">–</w:t>
            </w:r>
            <w:r>
              <w:t xml:space="preserve"> п</w:t>
            </w:r>
            <w:r w:rsidRPr="000A059F">
              <w:t xml:space="preserve">омощь вузам </w:t>
            </w:r>
            <w:r>
              <w:br/>
            </w:r>
            <w:r w:rsidRPr="000A059F">
              <w:t xml:space="preserve">в конструировании собст</w:t>
            </w:r>
            <w:r>
              <w:t xml:space="preserve">венных фондов оценочных средств.</w:t>
            </w:r>
          </w:p>
          <w:p w:rsidR="008B70AD" w:rsidRPr="00D8013D" w:rsidRDefault="008B70AD" w:rsidP="00B01826">
            <w:pPr>
              <w:autoSpaceDE w:val="0"/>
              <w:autoSpaceDN w:val="0"/>
              <w:adjustRightInd w:val="0"/>
              <w:spacing w:after="120"/>
              <w:ind w:firstLine="426"/>
            </w:pPr>
            <w:r w:rsidRPr="00D8013D">
              <w:rPr>
                <w:b/>
                <w:bCs/>
                <w:color w:val="B6A030"/>
              </w:rPr>
              <w:t xml:space="preserve">«Мастер ФОС» </w:t>
            </w:r>
            <w:r w:rsidRPr="000A059F">
              <w:t xml:space="preserve">является рабочим инструментом</w:t>
            </w:r>
            <w:r>
              <w:t xml:space="preserve"> </w:t>
            </w:r>
            <w:r w:rsidRPr="000A059F">
              <w:t xml:space="preserve">создания фондов оценочных средств,</w:t>
            </w:r>
            <w:r>
              <w:t xml:space="preserve"> </w:t>
            </w:r>
            <w:r w:rsidRPr="000A059F">
              <w:t xml:space="preserve">разрабатываемых </w:t>
            </w:r>
            <w:r>
              <w:br/>
            </w:r>
            <w:r w:rsidRPr="000A059F">
              <w:t xml:space="preserve">и утверждаемых вузом, и позволяет решать проблемные вопросы, связанные с</w:t>
            </w:r>
            <w:r>
              <w:t xml:space="preserve"> </w:t>
            </w:r>
            <w:r w:rsidRPr="000A059F">
              <w:t xml:space="preserve">функционированием внутренней системы оценки качества </w:t>
            </w:r>
            <w:r w:rsidRPr="00D8013D">
              <w:t xml:space="preserve">образования.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spacing w:after="240"/>
              <w:ind w:firstLine="425"/>
            </w:pPr>
            <w:r>
              <w:rPr>
                <w:noProof/>
              </w:rPr>
              <w:pict>
                <v:rect id="_x0000_s1060" style="position:absolute;left:0;text-align:left;margin-left:-.3pt;margin-top:93.3pt;width:315pt;height:16.65pt;z-index:-251634688" fillcolor="#cbb339" stroked="f"/>
              </w:pict>
            </w:r>
            <w:r w:rsidRPr="00D8013D">
              <w:rPr>
                <w:b/>
                <w:bCs/>
                <w:color w:val="B6A030"/>
              </w:rPr>
              <w:t xml:space="preserve">Фонды о</w:t>
            </w:r>
            <w:r w:rsidRPr="00806A26">
              <w:rPr>
                <w:b/>
                <w:bCs/>
                <w:color w:val="B6A030"/>
              </w:rPr>
              <w:t xml:space="preserve">цено</w:t>
            </w:r>
            <w:r w:rsidRPr="00D8013D">
              <w:rPr>
                <w:b/>
                <w:bCs/>
                <w:color w:val="B6A030"/>
              </w:rPr>
              <w:t xml:space="preserve">чных средств (ФОС)</w:t>
            </w:r>
            <w:r w:rsidRPr="00D8013D">
              <w:t xml:space="preserve"> создаются </w:t>
            </w:r>
            <w:r>
              <w:t xml:space="preserve">вузами</w:t>
            </w:r>
            <w:r w:rsidRPr="000A059F">
              <w:t xml:space="preserve"> для процедур текущего контроля, промежуточной и</w:t>
            </w:r>
            <w:r>
              <w:t xml:space="preserve"> </w:t>
            </w:r>
            <w:r w:rsidRPr="000A059F">
              <w:t xml:space="preserve">итоговой аттестации с целью оценить достижение запланированных результатов и уровень сформированности всех компетенций, заявленных в осно</w:t>
            </w:r>
            <w:r>
              <w:t xml:space="preserve">вной образовательной программе.</w:t>
            </w:r>
          </w:p>
          <w:p w:rsidR="008B70AD" w:rsidRPr="0066533E" w:rsidRDefault="008B70AD" w:rsidP="00B01826">
            <w:pPr>
              <w:spacing w:before="160" w:after="40"/>
              <w:ind w:firstLine="425"/>
              <w:rPr>
                <w:b/>
                <w:bCs/>
                <w:color w:val="FFFFFF"/>
              </w:rPr>
            </w:pPr>
            <w:r w:rsidRPr="0066533E">
              <w:rPr>
                <w:b/>
                <w:bCs/>
                <w:color w:val="FFFFFF"/>
              </w:rPr>
              <w:t xml:space="preserve">Возможности Мастер</w:t>
            </w:r>
            <w:r>
              <w:rPr>
                <w:b/>
                <w:bCs/>
                <w:color w:val="FFFFFF"/>
              </w:rPr>
              <w:t xml:space="preserve">а</w:t>
            </w:r>
            <w:r w:rsidRPr="0066533E">
              <w:rPr>
                <w:b/>
                <w:bCs/>
                <w:color w:val="FFFFFF"/>
              </w:rPr>
              <w:t xml:space="preserve"> ФОС:</w:t>
            </w:r>
          </w:p>
          <w:p w:rsidR="008B70AD" w:rsidRPr="001A7D57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уч</w:t>
            </w:r>
            <w:r>
              <w:rPr>
                <w:rFonts w:ascii="Times New Roman" w:hAnsi="Times New Roman" w:cs="Times New Roman"/>
              </w:rPr>
              <w:t xml:space="preserve">ет</w:t>
            </w:r>
            <w:r w:rsidRPr="001A7D57">
              <w:rPr>
                <w:rFonts w:ascii="Times New Roman" w:hAnsi="Times New Roman" w:cs="Times New Roman"/>
              </w:rPr>
              <w:t xml:space="preserve"> особенност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 рабочей программы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по дисциплине в конкретном вузе и корректиров</w:t>
            </w:r>
            <w:r>
              <w:rPr>
                <w:rFonts w:ascii="Times New Roman" w:hAnsi="Times New Roman" w:cs="Times New Roman"/>
              </w:rPr>
              <w:t xml:space="preserve">ка</w:t>
            </w:r>
            <w:r w:rsidRPr="001A7D57">
              <w:rPr>
                <w:rFonts w:ascii="Times New Roman" w:hAnsi="Times New Roman" w:cs="Times New Roman"/>
              </w:rPr>
              <w:t xml:space="preserve"> переч</w:t>
            </w:r>
            <w:r>
              <w:rPr>
                <w:rFonts w:ascii="Times New Roman" w:hAnsi="Times New Roman" w:cs="Times New Roman"/>
              </w:rPr>
              <w:t xml:space="preserve">ня</w:t>
            </w:r>
            <w:r w:rsidRPr="001A7D57">
              <w:rPr>
                <w:rFonts w:ascii="Times New Roman" w:hAnsi="Times New Roman" w:cs="Times New Roman"/>
              </w:rPr>
              <w:t xml:space="preserve"> компетенций, показател</w:t>
            </w:r>
            <w:r>
              <w:rPr>
                <w:rFonts w:ascii="Times New Roman" w:hAnsi="Times New Roman" w:cs="Times New Roman"/>
              </w:rPr>
              <w:t xml:space="preserve">ей</w:t>
            </w:r>
            <w:r w:rsidRPr="001A7D57">
              <w:rPr>
                <w:rFonts w:ascii="Times New Roman" w:hAnsi="Times New Roman" w:cs="Times New Roman"/>
              </w:rPr>
              <w:t xml:space="preserve">, критери</w:t>
            </w:r>
            <w:r>
              <w:rPr>
                <w:rFonts w:ascii="Times New Roman" w:hAnsi="Times New Roman" w:cs="Times New Roman"/>
              </w:rPr>
              <w:t xml:space="preserve">ев</w:t>
            </w:r>
            <w:r w:rsidRPr="001A7D57">
              <w:rPr>
                <w:rFonts w:ascii="Times New Roman" w:hAnsi="Times New Roman" w:cs="Times New Roman"/>
              </w:rPr>
              <w:t xml:space="preserve"> и шкал оценивания компетенций на различных этапах </w:t>
            </w:r>
            <w:r>
              <w:rPr>
                <w:rFonts w:ascii="Times New Roman" w:hAnsi="Times New Roman" w:cs="Times New Roman"/>
              </w:rPr>
              <w:br/>
            </w:r>
            <w:r w:rsidRPr="001A7D57">
              <w:rPr>
                <w:rFonts w:ascii="Times New Roman" w:hAnsi="Times New Roman" w:cs="Times New Roman"/>
              </w:rPr>
              <w:t xml:space="preserve">их формирования;</w:t>
            </w:r>
          </w:p>
          <w:p w:rsidR="008B70AD" w:rsidRPr="001A7D57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использова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типовы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контрольны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й, предоставляемых</w:t>
            </w:r>
            <w:r w:rsidRPr="001A7D57">
              <w:rPr>
                <w:rFonts w:ascii="Times New Roman" w:hAnsi="Times New Roman" w:cs="Times New Roman"/>
              </w:rPr>
              <w:t xml:space="preserve"> НИИ МКО; </w:t>
            </w:r>
            <w:r>
              <w:rPr>
                <w:rFonts w:ascii="Times New Roman" w:hAnsi="Times New Roman" w:cs="Times New Roman"/>
              </w:rPr>
              <w:t xml:space="preserve">возможность </w:t>
            </w:r>
            <w:r w:rsidRPr="001A7D57">
              <w:rPr>
                <w:rFonts w:ascii="Times New Roman" w:hAnsi="Times New Roman" w:cs="Times New Roman"/>
              </w:rPr>
              <w:t xml:space="preserve">при необходимости корректиров</w:t>
            </w:r>
            <w:r>
              <w:rPr>
                <w:rFonts w:ascii="Times New Roman" w:hAnsi="Times New Roman" w:cs="Times New Roman"/>
              </w:rPr>
              <w:t xml:space="preserve">ать</w:t>
            </w:r>
            <w:r w:rsidRPr="001A7D57">
              <w:rPr>
                <w:rFonts w:ascii="Times New Roman" w:hAnsi="Times New Roman" w:cs="Times New Roman"/>
              </w:rPr>
              <w:t xml:space="preserve"> задани</w:t>
            </w:r>
            <w:r>
              <w:rPr>
                <w:rFonts w:ascii="Times New Roman" w:hAnsi="Times New Roman" w:cs="Times New Roman"/>
              </w:rPr>
              <w:t xml:space="preserve">я</w:t>
            </w:r>
            <w:r w:rsidRPr="001A7D57">
              <w:rPr>
                <w:rFonts w:ascii="Times New Roman" w:hAnsi="Times New Roman" w:cs="Times New Roman"/>
              </w:rPr>
              <w:t xml:space="preserve"> и/или загружать материалы, разработанные преподавателями ОО;</w:t>
            </w:r>
          </w:p>
          <w:p w:rsidR="008B70AD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1A7D57">
              <w:rPr>
                <w:rFonts w:ascii="Times New Roman" w:hAnsi="Times New Roman" w:cs="Times New Roman"/>
              </w:rPr>
              <w:t xml:space="preserve">выгру</w:t>
            </w:r>
            <w:r>
              <w:rPr>
                <w:rFonts w:ascii="Times New Roman" w:hAnsi="Times New Roman" w:cs="Times New Roman"/>
              </w:rPr>
              <w:t xml:space="preserve">зка</w:t>
            </w:r>
            <w:r w:rsidRPr="001A7D57">
              <w:rPr>
                <w:rFonts w:ascii="Times New Roman" w:hAnsi="Times New Roman" w:cs="Times New Roman"/>
              </w:rPr>
              <w:t xml:space="preserve"> для печати и редактирова</w:t>
            </w:r>
            <w:r>
              <w:rPr>
                <w:rFonts w:ascii="Times New Roman" w:hAnsi="Times New Roman" w:cs="Times New Roman"/>
              </w:rPr>
              <w:t xml:space="preserve">ние</w:t>
            </w:r>
            <w:r w:rsidRPr="001A7D57">
              <w:rPr>
                <w:rFonts w:ascii="Times New Roman" w:hAnsi="Times New Roman" w:cs="Times New Roman"/>
              </w:rPr>
              <w:t xml:space="preserve"> ФОС;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8B70AD" w:rsidRDefault="008B70AD" w:rsidP="001E144C">
            <w:pPr>
              <w:pStyle w:val="Pa8"/>
              <w:numPr>
                <w:ilvl w:val="0"/>
                <w:numId w:val="29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roundrect id="_x0000_s1061" style="position:absolute;left:0;text-align:left;margin-left:17pt;margin-top:20.6pt;width:284.1pt;height:61.95pt;z-index:251682816" arcsize="10923f" filled="f" strokecolor="#7f7f7f" strokeweight="1pt">
                  <v:stroke dashstyle="dash"/>
                  <v:textbox style="mso-next-textbox:#_x0000_s1061" inset="0,0,0,0">
                    <w:txbxContent>
                      <w:p w:rsidR="008B70AD" w:rsidRPr="0004312E" w:rsidRDefault="008B70AD" w:rsidP="001E144C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i/>
                            <w:iCs/>
                          </w:rPr>
                        </w:pPr>
                        <w:r w:rsidRPr="0004312E">
                          <w:rPr>
                            <w:i/>
                            <w:iCs/>
                          </w:rPr>
                          <w:t xml:space="preserve">С 2018 года</w:t>
                        </w:r>
                        <w:r>
                          <w:rPr>
                            <w:i/>
                            <w:iCs/>
                          </w:rPr>
                          <w:t xml:space="preserve"> доступ 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сервис</w:t>
                        </w:r>
                        <w:r>
                          <w:rPr>
                            <w:i/>
                            <w:iCs/>
                          </w:rPr>
                          <w:t xml:space="preserve">у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«Мастер ФОС» </w:t>
                        </w:r>
                        <w:r>
                          <w:rPr>
                            <w:i/>
                            <w:iCs/>
                          </w:rPr>
                          <w:t xml:space="preserve">предоставляется как</w:t>
                        </w:r>
                        <w:r w:rsidRPr="0004312E">
                          <w:rPr>
                            <w:i/>
                            <w:iCs/>
                          </w:rPr>
                          <w:t xml:space="preserve"> 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образовательны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 организаци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EA0F6B">
                          <w:rPr>
                            <w:b/>
                            <w:bCs/>
                            <w:i/>
                            <w:iCs/>
                          </w:rPr>
                          <w:t xml:space="preserve">,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</w:t>
                        </w:r>
                        <w:r>
                          <w:rPr>
                            <w:i/>
                            <w:iCs/>
                          </w:rPr>
                          <w:t xml:space="preserve">так и 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индивидуальны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пользовател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 (преподавател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ям</w:t>
                        </w:r>
                        <w:r w:rsidRPr="00B17F8B">
                          <w:rPr>
                            <w:b/>
                            <w:bCs/>
                            <w:i/>
                            <w:iCs/>
                          </w:rPr>
                          <w:t xml:space="preserve">).</w:t>
                        </w:r>
                      </w:p>
                    </w:txbxContent>
                  </v:textbox>
                  <w10:wrap type="square"/>
                </v:roundrect>
              </w:pict>
            </w:r>
            <w:r w:rsidRPr="002A5497">
              <w:rPr>
                <w:rFonts w:ascii="Times New Roman" w:hAnsi="Times New Roman" w:cs="Times New Roman"/>
              </w:rPr>
              <w:t xml:space="preserve">хран</w:t>
            </w:r>
            <w:r>
              <w:rPr>
                <w:rFonts w:ascii="Times New Roman" w:hAnsi="Times New Roman" w:cs="Times New Roman"/>
              </w:rPr>
              <w:t xml:space="preserve">ение</w:t>
            </w:r>
            <w:r w:rsidRPr="002A5497">
              <w:rPr>
                <w:rFonts w:ascii="Times New Roman" w:hAnsi="Times New Roman" w:cs="Times New Roman"/>
              </w:rPr>
              <w:t xml:space="preserve"> разработанны</w:t>
            </w:r>
            <w:r>
              <w:rPr>
                <w:rFonts w:ascii="Times New Roman" w:hAnsi="Times New Roman" w:cs="Times New Roman"/>
              </w:rPr>
              <w:t xml:space="preserve">х</w:t>
            </w:r>
            <w:r w:rsidRPr="002A5497">
              <w:rPr>
                <w:rFonts w:ascii="Times New Roman" w:hAnsi="Times New Roman" w:cs="Times New Roman"/>
              </w:rPr>
              <w:t xml:space="preserve"> ФОС в личном кабинете ОО.</w:t>
            </w:r>
          </w:p>
          <w:p w:rsidR="008B70AD" w:rsidRPr="0003500F" w:rsidRDefault="008B70AD" w:rsidP="00B01826">
            <w:pPr>
              <w:rPr>
                <w:sz w:val="16"/>
                <w:szCs w:val="16"/>
              </w:rPr>
            </w:pPr>
          </w:p>
        </w:tc>
        <w:tc>
          <w:tcPr>
            <w:tcW w:w="3085" w:type="dxa"/>
            <w:shd w:val="clear" w:color="auto" w:fill="F5F1C3"/>
          </w:tcPr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  <w:r>
              <w:rPr>
                <w:b/>
                <w:bCs/>
                <w:color w:val="B6A030"/>
              </w:rPr>
              <w:t xml:space="preserve">Для создания ФОС</w:t>
            </w:r>
            <w:r>
              <w:rPr>
                <w:b/>
                <w:bCs/>
                <w:color w:val="B6A030"/>
              </w:rPr>
              <w:br/>
              <w:t xml:space="preserve">по дисциплине необходимо:</w: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Выбрать перечень компетенций с указанием этапов их формирования </w:t>
            </w:r>
            <w:r>
              <w:br/>
              <w:t xml:space="preserve">в процессе освоения образовательной программы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62" type="#_x0000_t67" style="position:absolute;left:0;text-align:left;margin-left:62pt;margin-top:3.45pt;width:16.5pt;height:21pt;z-index:251677696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Заполнить таблицу «Описание показателей </w:t>
            </w:r>
            <w:r>
              <w:br/>
              <w:t xml:space="preserve">и критериев оценивания компетенций»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3" type="#_x0000_t67" style="position:absolute;left:0;text-align:left;margin-left:62pt;margin-top:3.6pt;width:16.5pt;height:21pt;z-index:251678720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Загрузить комплект типовых контрольных заданий из федерального банка заданий, предоставляемого </w:t>
            </w:r>
            <w:r>
              <w:br/>
              <w:t xml:space="preserve">НИИ МКО, </w:t>
            </w:r>
            <w:r>
              <w:br/>
              <w:t xml:space="preserve">или материалы, разработанные преподавателями ОО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4" type="#_x0000_t67" style="position:absolute;left:0;text-align:left;margin-left:62pt;margin-top:3.8pt;width:16.5pt;height:21pt;z-index:251679744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Использовать методические материалы, определяющие процедуры оценивания знаний, умений, навыков и/или опыта деятельности</w:t>
            </w: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pict>
                <v:shape id="_x0000_s1065" type="#_x0000_t67" style="position:absolute;left:0;text-align:left;margin-left:62pt;margin-top:3.35pt;width:16.5pt;height:21pt;z-index:251680768" adj="10927" fillcolor="#d4bb1b" strokecolor="#a38711" strokeweight="1pt">
                  <v:fill color2="#7f5f00"/>
                  <v:shadow type="perspective" color="#ffe599" opacity=".5" origin=",.5" offset="0,0" matrix=",-56756f,,.5"/>
                  <v:textbox style="layout-flow:vertical-ideographic"/>
                </v:shape>
              </w:pict>
            </w:r>
          </w:p>
          <w:p w:rsidR="008B70AD" w:rsidRPr="002A5497" w:rsidRDefault="008B70AD" w:rsidP="00B01826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B6A030"/>
              </w:rPr>
            </w:pPr>
          </w:p>
          <w:p w:rsidR="008B70AD" w:rsidRDefault="008B70AD" w:rsidP="00B01826">
            <w:pPr>
              <w:autoSpaceDE w:val="0"/>
              <w:autoSpaceDN w:val="0"/>
              <w:adjustRightInd w:val="0"/>
              <w:jc w:val="center"/>
            </w:pPr>
            <w:r>
              <w:t xml:space="preserve">Выгрузить </w:t>
            </w:r>
            <w:r>
              <w:br/>
              <w:t xml:space="preserve">и распечатать ФОС</w:t>
            </w:r>
          </w:p>
        </w:tc>
      </w:tr>
    </w:tbl>
    <w:p w:rsidR="008B70AD" w:rsidRPr="00324877" w:rsidRDefault="008B70AD" w:rsidP="001E030B">
      <w:pPr>
        <w:pStyle w:val="Pa8"/>
        <w:tabs>
          <w:tab w:val="left" w:pos="540"/>
        </w:tabs>
        <w:spacing w:after="80" w:line="240" w:lineRule="auto"/>
        <w:rPr>
          <w:sz w:val="2"/>
          <w:szCs w:val="2"/>
        </w:rPr>
      </w:pPr>
    </w:p>
    <w:p w:rsidR="008B70AD" w:rsidRDefault="008B70AD" w:rsidP="001661E2">
      <w:pPr>
        <w:pStyle w:val="Heading1"/>
        <w:pageBreakBefore/>
      </w:pPr>
      <w:r w:rsidRPr="00E17CBB">
        <w:t xml:space="preserve">П</w:t>
      </w:r>
      <w:r>
        <w:t xml:space="preserve">риложение</w:t>
      </w:r>
      <w:r w:rsidRPr="006502CE">
        <w:rPr>
          <w:lang w:val="en-US"/>
        </w:rPr>
        <w:t xml:space="preserve"/>
        <w:t xml:space="preserve"/>
        <w:t xml:space="preserve"/>
      </w:r>
      <w:r w:rsidRPr="00082B9A">
        <w:rPr>
          <w:lang w:val="en-US"/>
        </w:rPr>
        <w:t xml:space="preserve">. </w:t>
      </w:r>
      <w:r w:rsidRPr="00FF36D3">
        <w:t xml:space="preserve">Формы представления результатов</w:t>
      </w:r>
      <w:r>
        <w:t xml:space="preserve"> тестирования студентов</w:t>
      </w:r>
    </w:p>
    <w:p w:rsidR="008B70AD" w:rsidRDefault="008B70AD" w:rsidP="00A70A10">
      <w:pPr>
        <w:ind w:firstLine="709"/>
        <w:jc w:val="both"/>
      </w:pPr>
    </w:p>
    <w:p w:rsidR="008B70AD" w:rsidRPr="00AA0F2C" w:rsidRDefault="008B70AD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8B70AD" w:rsidRPr="00AA0F2C" w:rsidRDefault="008B70AD" w:rsidP="009A2510">
      <w:pPr>
        <w:ind w:firstLine="720"/>
        <w:jc w:val="both"/>
      </w:pPr>
    </w:p>
    <w:p w:rsidR="008B70AD" w:rsidRPr="00AA0F2C" w:rsidRDefault="008B70AD" w:rsidP="009A2510">
      <w:pPr>
        <w:pStyle w:val="a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8B70AD" w:rsidRPr="00340E97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8B70AD" w:rsidRDefault="008B70AD" w:rsidP="009A2510">
      <w:pPr>
        <w:pStyle w:val="a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8B70AD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8B70AD" w:rsidRPr="00A805FA" w:rsidRDefault="008B70AD" w:rsidP="009A2510">
      <w:pPr>
        <w:pStyle w:val="a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8B70AD" w:rsidRDefault="008B70AD" w:rsidP="009A2510">
      <w:pPr>
        <w:ind w:firstLine="720"/>
        <w:jc w:val="both"/>
        <w:rPr>
          <w:i/>
          <w:iCs/>
        </w:rPr>
      </w:pPr>
    </w:p>
    <w:p w:rsidR="008B70AD" w:rsidRPr="004E42B5" w:rsidRDefault="008B70AD" w:rsidP="009A2510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8B70AD" w:rsidRDefault="008B70AD" w:rsidP="009A2510">
      <w:pPr>
        <w:keepNext/>
        <w:ind w:left="-540" w:firstLine="540"/>
        <w:jc w:val="center"/>
      </w:pPr>
      <w:r>
        <w:rPr>
          <w:noProof/>
        </w:rPr>
        <w:pict>
          <v:rect id="_x0000_s1066" style="position:absolute;left:0;text-align:left;margin-left:223.5pt;margin-top:4.25pt;width:63pt;height:20.25pt;z-index:251653120" filled="f" stroked="f">
            <v:textbox>
              <w:txbxContent>
                <w:p w:rsidR="008B70AD" w:rsidRPr="00A85067" w:rsidRDefault="008B70AD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7" style="position:absolute;left:0;text-align:left;margin-left:189.75pt;margin-top:4.25pt;width:43.5pt;height:20.25pt;z-index:251652096" filled="f" stroked="f">
            <v:textbox>
              <w:txbxContent>
                <w:p w:rsidR="008B70AD" w:rsidRPr="00A85067" w:rsidRDefault="008B70AD" w:rsidP="009A2510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8" style="position:absolute;left:0;text-align:left;margin-left:335.25pt;margin-top:10.5pt;width:75pt;height:24.4pt;z-index:251650048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69" style="position:absolute;left:0;text-align:left;margin-left:352.5pt;margin-top:38pt;width:75pt;height:24.4pt;z-index:251651072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0" style="position:absolute;left:0;text-align:left;margin-left:387pt;margin-top:65pt;width:75pt;height:24.4pt;z-index:251644928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1" style="position:absolute;left:0;text-align:left;margin-left:414.75pt;margin-top:93.5pt;width:75pt;height:24.4pt;z-index:251643904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2" style="position:absolute;left:0;text-align:left;margin-left:13.1pt;margin-top:94.25pt;width:75pt;height:24.4pt;z-index:251645952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3" style="position:absolute;left:0;text-align:left;margin-left:38.2pt;margin-top:65.75pt;width:75pt;height:24.4pt;z-index:251646976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4" style="position:absolute;left:0;text-align:left;margin-left:72.75pt;margin-top:38pt;width:75pt;height:24.4pt;z-index:251648000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75" style="position:absolute;left:0;text-align:left;margin-left:92.25pt;margin-top:10.25pt;width:75pt;height:24.4pt;z-index:251649024" filled="f" stroked="f">
            <v:textbox>
              <w:txbxContent>
                <w:p w:rsidR="008B70AD" w:rsidRPr="00A85067" w:rsidRDefault="008B70AD" w:rsidP="009A25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43" type="#_x0000_t75" style="width:447.75pt;height:126.75pt">
            <v:imagedata r:id="rId9" o:title=""/>
          </v:shape>
        </w:pict>
      </w: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8B70AD">
        <w:tc>
          <w:tcPr>
            <w:tcW w:w="4657" w:type="dxa"/>
            <w:vAlign w:val="center"/>
          </w:tcPr>
          <w:p w:rsidR="008B70AD" w:rsidRDefault="008B70AD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8B70AD" w:rsidRDefault="008B70AD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8B70AD" w:rsidRPr="00C510CE" w:rsidRDefault="008B70AD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8B70AD" w:rsidRPr="002D6887" w:rsidRDefault="008B70AD" w:rsidP="002D6887">
      <w:pPr>
        <w:jc w:val="center"/>
      </w:pPr>
      <w:r w:rsidRPr="002D6887">
        <w:t xml:space="preserve">Рисунок 1 – Диаграмма распределения результатов тестирования студентов</w:t>
      </w:r>
      <w:r w:rsidRPr="002D6887">
        <w:br/>
        <w:t xml:space="preserve">по уровням обученности</w:t>
      </w:r>
    </w:p>
    <w:p w:rsidR="008B70AD" w:rsidRDefault="008B70AD" w:rsidP="009A2510">
      <w:pPr>
        <w:ind w:firstLine="540"/>
        <w:jc w:val="both"/>
      </w:pPr>
    </w:p>
    <w:p w:rsidR="008B70AD" w:rsidRPr="001E700F" w:rsidRDefault="008B70AD" w:rsidP="009A2510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t xml:space="preserve">результатов обучения «60</w:t>
      </w:r>
      <w:r w:rsidRPr="001E700F">
        <w:t xml:space="preserve"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8B70AD" w:rsidRPr="00E835D7" w:rsidRDefault="008B70AD" w:rsidP="009A2510">
      <w:pPr>
        <w:ind w:firstLine="540"/>
        <w:jc w:val="both"/>
        <w:rPr>
          <w:sz w:val="8"/>
          <w:szCs w:val="8"/>
        </w:rPr>
      </w:pPr>
    </w:p>
    <w:p w:rsidR="008B70AD" w:rsidRDefault="008B70AD" w:rsidP="009A2510">
      <w:pPr>
        <w:jc w:val="both"/>
      </w:pPr>
      <w:r>
        <w:rPr>
          <w:noProof/>
        </w:rPr>
        <w:pict>
          <v:shape id="_x0000_i1044" type="#_x0000_t75" style="width:453.75pt;height:208.5pt;visibility:visible">
            <v:imagedata r:id="rId31" o:title=""/>
          </v:shape>
        </w:pict>
      </w:r>
    </w:p>
    <w:p w:rsidR="008B70AD" w:rsidRPr="00631222" w:rsidRDefault="008B70AD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8B70AD" w:rsidRDefault="008B70AD" w:rsidP="009A2510">
      <w:pPr>
        <w:jc w:val="both"/>
      </w:pPr>
    </w:p>
    <w:p w:rsidR="008B70AD" w:rsidRPr="00B9493B" w:rsidRDefault="008B70AD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8B70AD" w:rsidRDefault="008B70AD" w:rsidP="009A2510">
      <w:pPr>
        <w:tabs>
          <w:tab w:val="left" w:pos="720"/>
        </w:tabs>
        <w:ind w:right="-74"/>
        <w:jc w:val="both"/>
      </w:pPr>
    </w:p>
    <w:p w:rsidR="008B70AD" w:rsidRPr="006F5C37" w:rsidRDefault="008B70AD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45" type="#_x0000_t75" style="width:444pt;height:228.75pt;visibility:visible">
            <v:imagedata r:id="rId32" o:title=""/>
          </v:shape>
        </w:pict>
      </w:r>
    </w:p>
    <w:p w:rsidR="008B70AD" w:rsidRPr="00621276" w:rsidRDefault="008B70AD" w:rsidP="009A2510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8B70AD" w:rsidRDefault="008B70AD" w:rsidP="009A2510">
      <w:pPr>
        <w:pStyle w:val="a"/>
        <w:spacing w:line="240" w:lineRule="auto"/>
        <w:rPr>
          <w:i/>
          <w:iCs/>
          <w:sz w:val="24"/>
          <w:szCs w:val="24"/>
        </w:rPr>
      </w:pPr>
    </w:p>
    <w:p w:rsidR="008B70AD" w:rsidRDefault="008B70AD" w:rsidP="009A2510">
      <w:pPr>
        <w:pStyle w:val="a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8B70AD" w:rsidRPr="00204977" w:rsidRDefault="008B70AD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46" type="#_x0000_t75" style="width:453.75pt;height:180pt;visibility:visible">
            <v:imagedata r:id="rId33" o:title=""/>
          </v:shape>
        </w:pict>
      </w:r>
    </w:p>
    <w:p w:rsidR="008B70AD" w:rsidRPr="008679E9" w:rsidRDefault="008B70AD" w:rsidP="009A2510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8B70AD" w:rsidRPr="00BA2D78" w:rsidRDefault="008B70AD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8B70AD" w:rsidRPr="002144F4" w:rsidRDefault="008B70AD" w:rsidP="009A2510">
      <w:pPr>
        <w:pStyle w:val="a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8B70AD" w:rsidRPr="00DE7D1A" w:rsidRDefault="008B70AD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47" type="#_x0000_t75" style="width:453.75pt;height:180pt;visibility:visible">
            <v:imagedata r:id="rId34" o:title=""/>
          </v:shape>
        </w:pict>
      </w:r>
    </w:p>
    <w:p w:rsidR="008B70AD" w:rsidRDefault="008B70AD" w:rsidP="009A2510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8B70AD" w:rsidRDefault="008B70AD" w:rsidP="009A2510">
      <w:pPr>
        <w:tabs>
          <w:tab w:val="left" w:pos="720"/>
        </w:tabs>
        <w:ind w:right="-74" w:firstLine="540"/>
        <w:jc w:val="both"/>
      </w:pPr>
    </w:p>
    <w:p w:rsidR="008B70AD" w:rsidRDefault="008B70AD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 xml:space="preserve"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</w:t>
      </w:r>
      <w:r w:rsidRPr="0065017D">
        <w:rPr>
          <w:sz w:val="28"/>
          <w:szCs w:val="28"/>
        </w:rPr>
        <w:t xml:space="preserve">.</w:t>
      </w:r>
    </w:p>
    <w:p w:rsidR="008B70AD" w:rsidRPr="0065017D" w:rsidRDefault="008B70AD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Default="008B70AD" w:rsidP="00AB6C3E">
      <w:pPr>
        <w:spacing w:line="360" w:lineRule="auto"/>
        <w:jc w:val="center"/>
      </w:pPr>
    </w:p>
    <w:p w:rsidR="008B70AD" w:rsidRPr="0013504D" w:rsidRDefault="008B70AD" w:rsidP="00AB6C3E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8B70AD" w:rsidRPr="0013504D" w:rsidRDefault="008B70AD" w:rsidP="00AB6C3E">
      <w:pPr>
        <w:jc w:val="center"/>
      </w:pPr>
    </w:p>
    <w:p w:rsidR="008B70AD" w:rsidRPr="0013504D" w:rsidRDefault="008B70AD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8B70AD" w:rsidRPr="0013504D" w:rsidRDefault="008B70AD" w:rsidP="00AB6C3E">
      <w:pPr>
        <w:jc w:val="center"/>
      </w:pPr>
    </w:p>
    <w:p w:rsidR="008B70AD" w:rsidRDefault="008B70AD" w:rsidP="00AB6C3E">
      <w:pPr>
        <w:jc w:val="center"/>
      </w:pPr>
    </w:p>
    <w:p w:rsidR="008B70AD" w:rsidRPr="0013504D" w:rsidRDefault="008B70AD" w:rsidP="00AB6C3E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8B70AD" w:rsidRPr="0013504D" w:rsidRDefault="008B70AD" w:rsidP="00AB6C3E">
      <w:pPr>
        <w:jc w:val="center"/>
      </w:pPr>
    </w:p>
    <w:p w:rsidR="008B70AD" w:rsidRPr="0013504D" w:rsidRDefault="008B70AD" w:rsidP="00AB6C3E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8B70AD" w:rsidRPr="0013504D" w:rsidRDefault="008B70AD" w:rsidP="00AB6C3E">
      <w:pPr>
        <w:jc w:val="center"/>
      </w:pPr>
    </w:p>
    <w:p w:rsidR="008B70AD" w:rsidRPr="00B42BA9" w:rsidRDefault="008B70AD" w:rsidP="00AB6C3E">
      <w:pPr>
        <w:jc w:val="center"/>
      </w:pPr>
      <w:r>
        <w:rPr>
          <w:lang w:val="en-US"/>
        </w:rPr>
        <w:t xml:space="preserve">E</w:t>
      </w:r>
      <w:r w:rsidRPr="00B42BA9">
        <w:t xml:space="preserve">-</w:t>
      </w:r>
      <w:r w:rsidRPr="0013504D">
        <w:rPr>
          <w:lang w:val="en-US"/>
        </w:rPr>
        <w:t xml:space="preserve">mail</w:t>
      </w:r>
      <w:r w:rsidRPr="00B42BA9">
        <w:t xml:space="preserve">: </w:t>
      </w:r>
      <w:r w:rsidRPr="0013504D">
        <w:rPr>
          <w:lang w:val="en-US"/>
        </w:rPr>
        <w:t xml:space="preserve">nii</w:t>
      </w:r>
      <w:r w:rsidRPr="00B42BA9">
        <w:t xml:space="preserve">.</w:t>
      </w:r>
      <w:r w:rsidRPr="0013504D">
        <w:rPr>
          <w:lang w:val="en-US"/>
        </w:rPr>
        <w:t xml:space="preserve">mko</w:t>
      </w:r>
      <w:r w:rsidRPr="00B42BA9">
        <w:t xml:space="preserve">@</w:t>
      </w:r>
      <w:r w:rsidRPr="0013504D">
        <w:rPr>
          <w:lang w:val="en-US"/>
        </w:rPr>
        <w:t xml:space="preserve">gmail</w:t>
      </w:r>
      <w:r w:rsidRPr="00B42BA9">
        <w:t xml:space="preserve">.</w:t>
      </w:r>
      <w:r w:rsidRPr="0013504D">
        <w:rPr>
          <w:lang w:val="en-US"/>
        </w:rPr>
        <w:t xml:space="preserve">com</w:t>
      </w:r>
      <w:r w:rsidRPr="00B42BA9">
        <w:t xml:space="preserve">.</w:t>
      </w:r>
    </w:p>
    <w:p w:rsidR="008B70AD" w:rsidRPr="00B42BA9" w:rsidRDefault="008B70AD" w:rsidP="00AB6C3E">
      <w:pPr>
        <w:jc w:val="center"/>
      </w:pPr>
    </w:p>
    <w:p w:rsidR="008B70AD" w:rsidRPr="00B42BA9" w:rsidRDefault="008B70AD" w:rsidP="00AB6C3E">
      <w:pPr>
        <w:spacing w:line="360" w:lineRule="auto"/>
        <w:jc w:val="center"/>
      </w:pPr>
    </w:p>
    <w:p w:rsidR="008B70AD" w:rsidRPr="00CC67DB" w:rsidRDefault="008B70AD" w:rsidP="00AB6C3E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 w:rsidRPr="00CC67DB">
        <w:t xml:space="preserve">-</w:t>
      </w:r>
      <w:r>
        <w:t xml:space="preserve">ресурс</w:t>
      </w:r>
      <w:r w:rsidRPr="00CC67DB">
        <w:t xml:space="preserve">:</w:t>
      </w:r>
    </w:p>
    <w:p w:rsidR="008B70AD" w:rsidRPr="00CC67DB" w:rsidRDefault="008B70AD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 xml:space="preserve">www</w:t>
      </w:r>
      <w:r w:rsidRPr="00CC67DB">
        <w:t xml:space="preserve">.</w:t>
      </w:r>
      <w:r w:rsidRPr="00E306ED">
        <w:rPr>
          <w:lang w:val="en-US"/>
        </w:rPr>
        <w:t xml:space="preserve">i</w:t>
      </w:r>
      <w:r w:rsidRPr="00CC67DB">
        <w:t xml:space="preserve">-</w:t>
      </w:r>
      <w:r w:rsidRPr="00E306ED">
        <w:rPr>
          <w:lang w:val="en-US"/>
        </w:rPr>
        <w:t xml:space="preserve">exam</w:t>
      </w:r>
      <w:r w:rsidRPr="00CC67DB">
        <w:t xml:space="preserve">.</w:t>
      </w:r>
      <w:r w:rsidRPr="00E306ED">
        <w:rPr>
          <w:lang w:val="en-US"/>
        </w:rPr>
        <w:t xml:space="preserve">ru</w:t>
      </w:r>
      <w:r w:rsidRPr="00CC67DB">
        <w:t xml:space="preserve">.</w:t>
      </w:r>
    </w:p>
    <w:sectPr w:rsidR="008B70AD" w:rsidRPr="00CC67DB" w:rsidSect="00195B9B">
      <w:footerReference w:type="default" r:id="rId3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70AD" w:rsidRDefault="008B70AD">
      <w:r>
        <w:separator/>
      </w:r>
    </w:p>
  </w:endnote>
  <w:endnote w:type="continuationSeparator" w:id="0">
    <w:p w:rsidR="008B70AD" w:rsidRDefault="008B70A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ahoma"/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0AD" w:rsidRDefault="008B70AD" w:rsidP="00195B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21</w:t>
    </w:r>
    <w:r>
      <w:rPr>
        <w:rStyle w:val="PageNumber"/>
      </w:rPr>
      <w:fldChar w:fldCharType="end"/>
    </w:r>
  </w:p>
  <w:p w:rsidR="008B70AD" w:rsidRDefault="008B70AD" w:rsidP="00E32B6B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70AD" w:rsidRDefault="008B70AD">
      <w:r>
        <w:separator/>
      </w:r>
    </w:p>
  </w:footnote>
  <w:footnote w:type="continuationSeparator" w:id="0">
    <w:p w:rsidR="008B70AD" w:rsidRDefault="008B70A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DE8821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E01D70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51F4C"/>
    <w:rsid w:val="00052868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3549"/>
    <w:rsid w:val="000C444E"/>
    <w:rsid w:val="000C5902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3573"/>
    <w:rsid w:val="00113DE1"/>
    <w:rsid w:val="00115E9C"/>
    <w:rsid w:val="00117965"/>
    <w:rsid w:val="0012116B"/>
    <w:rsid w:val="00121F9E"/>
    <w:rsid w:val="00122F99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A7D57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E42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0E37"/>
    <w:rsid w:val="002A2F3D"/>
    <w:rsid w:val="002A42E3"/>
    <w:rsid w:val="002A5497"/>
    <w:rsid w:val="002A6753"/>
    <w:rsid w:val="002A6C74"/>
    <w:rsid w:val="002A6D00"/>
    <w:rsid w:val="002A7F13"/>
    <w:rsid w:val="002B2554"/>
    <w:rsid w:val="002B3EDF"/>
    <w:rsid w:val="002B4DFC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D7C9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1FC9"/>
    <w:rsid w:val="003556E8"/>
    <w:rsid w:val="00355E82"/>
    <w:rsid w:val="00356514"/>
    <w:rsid w:val="00356C12"/>
    <w:rsid w:val="00356CCB"/>
    <w:rsid w:val="003575C6"/>
    <w:rsid w:val="00361024"/>
    <w:rsid w:val="00361379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11D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4B9F"/>
    <w:rsid w:val="003F6140"/>
    <w:rsid w:val="003F7764"/>
    <w:rsid w:val="00400A52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4767"/>
    <w:rsid w:val="00425BED"/>
    <w:rsid w:val="00425E85"/>
    <w:rsid w:val="00426740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91B"/>
    <w:rsid w:val="00477B53"/>
    <w:rsid w:val="00477C54"/>
    <w:rsid w:val="00480372"/>
    <w:rsid w:val="00480943"/>
    <w:rsid w:val="00480A4E"/>
    <w:rsid w:val="00481041"/>
    <w:rsid w:val="0048166F"/>
    <w:rsid w:val="0048196E"/>
    <w:rsid w:val="004836FC"/>
    <w:rsid w:val="00484553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5BD6"/>
    <w:rsid w:val="004B641A"/>
    <w:rsid w:val="004B65F5"/>
    <w:rsid w:val="004C2A2B"/>
    <w:rsid w:val="004C3292"/>
    <w:rsid w:val="004C3B99"/>
    <w:rsid w:val="004C535F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003"/>
    <w:rsid w:val="0054487F"/>
    <w:rsid w:val="00544DFA"/>
    <w:rsid w:val="00545010"/>
    <w:rsid w:val="0055103F"/>
    <w:rsid w:val="005526AD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976"/>
    <w:rsid w:val="00600E45"/>
    <w:rsid w:val="006018FE"/>
    <w:rsid w:val="00601D9E"/>
    <w:rsid w:val="00602C12"/>
    <w:rsid w:val="00603F34"/>
    <w:rsid w:val="00604B41"/>
    <w:rsid w:val="00607843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4831"/>
    <w:rsid w:val="00675063"/>
    <w:rsid w:val="00675D62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C7A57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E5385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04FE"/>
    <w:rsid w:val="0080153C"/>
    <w:rsid w:val="00804C97"/>
    <w:rsid w:val="008053F8"/>
    <w:rsid w:val="008056E3"/>
    <w:rsid w:val="00805981"/>
    <w:rsid w:val="00806A26"/>
    <w:rsid w:val="00806B83"/>
    <w:rsid w:val="00807012"/>
    <w:rsid w:val="008107E3"/>
    <w:rsid w:val="00811A5C"/>
    <w:rsid w:val="008126D0"/>
    <w:rsid w:val="00814E57"/>
    <w:rsid w:val="0081543D"/>
    <w:rsid w:val="008172D4"/>
    <w:rsid w:val="00820888"/>
    <w:rsid w:val="0082176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8AC"/>
    <w:rsid w:val="0086602A"/>
    <w:rsid w:val="00866B4E"/>
    <w:rsid w:val="008679E9"/>
    <w:rsid w:val="00871E40"/>
    <w:rsid w:val="00872278"/>
    <w:rsid w:val="00872DA8"/>
    <w:rsid w:val="0088101A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2CF"/>
    <w:rsid w:val="008E7731"/>
    <w:rsid w:val="008F250A"/>
    <w:rsid w:val="008F3985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40336"/>
    <w:rsid w:val="009411B9"/>
    <w:rsid w:val="0094470C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51D"/>
    <w:rsid w:val="00962FA5"/>
    <w:rsid w:val="0096507E"/>
    <w:rsid w:val="009663B9"/>
    <w:rsid w:val="00970DB3"/>
    <w:rsid w:val="00970E3C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5C1"/>
    <w:rsid w:val="00994885"/>
    <w:rsid w:val="0099514E"/>
    <w:rsid w:val="00995912"/>
    <w:rsid w:val="00997055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C7ACC"/>
    <w:rsid w:val="009D386D"/>
    <w:rsid w:val="009D3A6F"/>
    <w:rsid w:val="009D3EE5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265C"/>
    <w:rsid w:val="00A32D26"/>
    <w:rsid w:val="00A34125"/>
    <w:rsid w:val="00A34431"/>
    <w:rsid w:val="00A357A4"/>
    <w:rsid w:val="00A35963"/>
    <w:rsid w:val="00A40B7F"/>
    <w:rsid w:val="00A4331D"/>
    <w:rsid w:val="00A43706"/>
    <w:rsid w:val="00A43DFF"/>
    <w:rsid w:val="00A44403"/>
    <w:rsid w:val="00A44733"/>
    <w:rsid w:val="00A44E97"/>
    <w:rsid w:val="00A4560E"/>
    <w:rsid w:val="00A5218A"/>
    <w:rsid w:val="00A53C90"/>
    <w:rsid w:val="00A55CFC"/>
    <w:rsid w:val="00A55D24"/>
    <w:rsid w:val="00A55FAD"/>
    <w:rsid w:val="00A56DF2"/>
    <w:rsid w:val="00A6040F"/>
    <w:rsid w:val="00A6171B"/>
    <w:rsid w:val="00A6216D"/>
    <w:rsid w:val="00A623CC"/>
    <w:rsid w:val="00A66282"/>
    <w:rsid w:val="00A664D2"/>
    <w:rsid w:val="00A67202"/>
    <w:rsid w:val="00A7077E"/>
    <w:rsid w:val="00A70A10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667F"/>
    <w:rsid w:val="00A87552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777"/>
    <w:rsid w:val="00AB5B6D"/>
    <w:rsid w:val="00AB6C3E"/>
    <w:rsid w:val="00AC07F4"/>
    <w:rsid w:val="00AC0D2C"/>
    <w:rsid w:val="00AC1F45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3263"/>
    <w:rsid w:val="00B03B6C"/>
    <w:rsid w:val="00B045CF"/>
    <w:rsid w:val="00B112E8"/>
    <w:rsid w:val="00B11586"/>
    <w:rsid w:val="00B13089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2C66"/>
    <w:rsid w:val="00C03321"/>
    <w:rsid w:val="00C03B2D"/>
    <w:rsid w:val="00C041FD"/>
    <w:rsid w:val="00C05637"/>
    <w:rsid w:val="00C10160"/>
    <w:rsid w:val="00C11171"/>
    <w:rsid w:val="00C12257"/>
    <w:rsid w:val="00C126E3"/>
    <w:rsid w:val="00C138B6"/>
    <w:rsid w:val="00C14235"/>
    <w:rsid w:val="00C14352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60FFF"/>
    <w:rsid w:val="00D6116C"/>
    <w:rsid w:val="00D643BB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0752D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514"/>
    <w:rsid w:val="00E32B6B"/>
    <w:rsid w:val="00E34496"/>
    <w:rsid w:val="00E344B3"/>
    <w:rsid w:val="00E3688A"/>
    <w:rsid w:val="00E3695E"/>
    <w:rsid w:val="00E41A67"/>
    <w:rsid w:val="00E42B81"/>
    <w:rsid w:val="00E436DF"/>
    <w:rsid w:val="00E43C97"/>
    <w:rsid w:val="00E44DAB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4875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D7BAB"/>
    <w:rsid w:val="00EE0A5E"/>
    <w:rsid w:val="00EE1B48"/>
    <w:rsid w:val="00EE2814"/>
    <w:rsid w:val="00EE2A2D"/>
    <w:rsid w:val="00EE3DEC"/>
    <w:rsid w:val="00EE4C42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2A3C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Normal">
    <w:name w:val="Normal"/>
    <w:qFormat/>
    <w:rsid w:val="004E6F2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17CBB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AA08D3"/>
    <w:rPr>
      <w:rFonts w:ascii="Cambria" w:hAnsi="Cambria" w:cs="Cambria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AA08D3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rsid w:val="00042CC7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AA08D3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042CC7"/>
    <w:rPr>
      <w:vertAlign w:val="superscript"/>
    </w:rPr>
  </w:style>
  <w:style w:type="paragraph" w:customStyle="1" w:styleId="Pa7">
    <w:name w:val="Pa7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Header">
    <w:name w:val="header"/>
    <w:basedOn w:val="Normal"/>
    <w:link w:val="HeaderChar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AA08D3"/>
    <w:rPr>
      <w:sz w:val="24"/>
      <w:szCs w:val="24"/>
    </w:rPr>
  </w:style>
  <w:style w:type="paragraph" w:customStyle="1" w:styleId="a">
    <w:name w:val="Тело ИАК"/>
    <w:basedOn w:val="Normal"/>
    <w:link w:val="a2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2">
    <w:name w:val="Тело ИАК Знак"/>
    <w:basedOn w:val="DefaultParagraphFont"/>
    <w:link w:val="a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Heading3"/>
    <w:uiPriority w:val="99"/>
    <w:rsid w:val="00E17CBB"/>
    <w:pPr>
      <w:numPr>
        <w:ilvl w:val="2"/>
        <w:numId w:val="3"/>
      </w:numPr>
    </w:pPr>
  </w:style>
  <w:style w:type="paragraph" w:styleId="TOC1">
    <w:name w:val="toc 1"/>
    <w:basedOn w:val="Normal"/>
    <w:next w:val="Normal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TOC2">
    <w:name w:val="toc 2"/>
    <w:basedOn w:val="Normal"/>
    <w:next w:val="Normal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Hyperlink">
    <w:name w:val="Hyperlink"/>
    <w:basedOn w:val="DefaultParagraphFont"/>
    <w:uiPriority w:val="99"/>
    <w:rsid w:val="00E17CBB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E5C1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locked/>
    <w:rsid w:val="005E34E9"/>
    <w:pPr>
      <w:spacing w:before="100" w:beforeAutospacing="1" w:after="100" w:afterAutospacing="1"/>
    </w:pPr>
  </w:style>
  <w:style w:type="character" w:styleId="CommentReference">
    <w:name w:val="annotation reference"/>
    <w:basedOn w:val="DefaultParagraphFont"/>
    <w:uiPriority w:val="99"/>
    <w:semiHidden/>
    <w:locked/>
    <w:rsid w:val="00F078A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F078A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DefaultParagraphFont"/>
    <w:uiPriority w:val="99"/>
    <w:rsid w:val="002A0E37"/>
  </w:style>
  <w:style w:type="paragraph" w:customStyle="1" w:styleId="zeromarginbottom">
    <w:name w:val="zero_margin_bottom"/>
    <w:basedOn w:val="Normal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422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2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27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42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422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2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22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png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i-exam.ru." TargetMode="External"/><Relationship Id="rId24" Type="http://schemas.openxmlformats.org/officeDocument/2006/relationships/image" Target="media/image17.jpe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bakalavr.i-exam.ru/node/344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2.png"/><Relationship Id="rId35" Type="http://schemas.openxmlformats.org/officeDocument/2006/relationships/footer" Target="footer1.xml"/><Relationship Type="http://schemas.openxmlformats.org/officeDocument/2006/relationships/image" Id="rId38" Target="/word/media/fepo3years_spec3341,2298.png"/><Relationship Type="http://schemas.openxmlformats.org/officeDocument/2006/relationships/image" Id="rId39" Target="/word/media/fepo3years_vuz_np3341,2298.png"/><Relationship Type="http://schemas.openxmlformats.org/officeDocument/2006/relationships/image" Id="rId40" Target="/word/media/range_diag_bg_np45.03.02.png"/><Relationship Type="http://schemas.openxmlformats.org/officeDocument/2006/relationships/image" Id="rId41" Target="/word/media/hist_partic_np45.03.02.png"/><Relationship Type="http://schemas.openxmlformats.org/officeDocument/2006/relationships/image" Id="rId42" Target="/word/media/hist_levels_np45.03.02.png"/><Relationship Type="http://schemas.openxmlformats.org/officeDocument/2006/relationships/image" Id="rId43" Target="/word/media/hist_levels_np45.03.02_all.png"/><Relationship Type="http://schemas.openxmlformats.org/officeDocument/2006/relationships/image" Id="rId44" Target="/word/media/img_hist_np_45.03.02.png"/><Relationship Type="http://schemas.openxmlformats.org/officeDocument/2006/relationships/image" Id="rId45" Target="/word/media/hist_levels3341,2298_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2041</TotalTime>
  <Pages>25</Pages>
  <Words>6374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200</cp:revision>
  <cp:lastPrinted>2013-11-19T10:46:00Z</cp:lastPrinted>
  <dcterms:created xsi:type="dcterms:W3CDTF">2013-12-07T08:26:00Z</dcterms:created>
  <dcterms:modified xsi:type="dcterms:W3CDTF">2018-05-30T05:55:00Z</dcterms:modified>
</cp:coreProperties>
</file>