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43.03.03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Гостиничное дело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Гостиничное дело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477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832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595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977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320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4,2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42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64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4,2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43.03.03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Гостиничное дело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Гостиничное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Сервисная деятельность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43.03.03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Гостиничное дело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55%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Сервисная деятельность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43.03.03</w:t>
      </w:r>
      <w:r w:rsidRPr="00085038">
        <w:t xml:space="preserve"> «</w:t>
      </w:r>
      <w:r>
        <w:rPr>
          <w:noProof/>
        </w:rPr>
        <w:t xml:space="preserve">Гостиничное дело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Сервисная деятельность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4,2339_629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334,2339.png"/><Relationship Type="http://schemas.openxmlformats.org/officeDocument/2006/relationships/image" Id="rId39" Target="/word/media/fepo3years_vuz_np3334,2339.png"/><Relationship Type="http://schemas.openxmlformats.org/officeDocument/2006/relationships/image" Id="rId40" Target="/word/media/range_diag_bg_np43.03.03.png"/><Relationship Type="http://schemas.openxmlformats.org/officeDocument/2006/relationships/image" Id="rId41" Target="/word/media/hist_partic_np43.03.03.png"/><Relationship Type="http://schemas.openxmlformats.org/officeDocument/2006/relationships/image" Id="rId42" Target="/word/media/hist_levels_np43.03.03.png"/><Relationship Type="http://schemas.openxmlformats.org/officeDocument/2006/relationships/image" Id="rId43" Target="/word/media/hist_levels_np43.03.03_all.png"/><Relationship Type="http://schemas.openxmlformats.org/officeDocument/2006/relationships/image" Id="rId44" Target="/word/media/img_hist_np_43.03.03.png"/><Relationship Type="http://schemas.openxmlformats.org/officeDocument/2006/relationships/image" Id="rId45" Target="/word/media/hist_levels3334,2339_62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