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AD" w:rsidRPr="00CC67DB" w:rsidRDefault="008B70A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42.03.01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Реклама и связи с общественностью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2018</w:t>
      </w:r>
    </w:p>
    <w:p w:rsidR="008B70AD" w:rsidRPr="00935302" w:rsidRDefault="008B70AD" w:rsidP="00AF4393">
      <w:pPr>
        <w:jc w:val="center"/>
        <w:rPr>
          <w:b/>
          <w:bCs/>
          <w:sz w:val="28"/>
          <w:szCs w:val="28"/>
        </w:rPr>
      </w:pPr>
      <w:r w:rsidRPr="0003500F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B70AD" w:rsidRPr="0013504D" w:rsidRDefault="008B70AD" w:rsidP="004A28A5"/>
    <w:p w:rsidR="008B70AD" w:rsidRPr="00EE3DEC" w:rsidRDefault="008B70AD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B70AD" w:rsidRPr="00935302" w:rsidRDefault="008B70AD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B70AD" w:rsidRPr="00935302" w:rsidRDefault="008B70AD" w:rsidP="00AF4393">
      <w:pPr>
        <w:jc w:val="both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B70AD" w:rsidRDefault="008B70AD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B70AD" w:rsidRPr="007B5A01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B70AD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B70AD" w:rsidRPr="007B5A01" w:rsidRDefault="008B70AD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B70AD" w:rsidRPr="00935302" w:rsidRDefault="008B70AD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B70AD" w:rsidRPr="00D74D55" w:rsidRDefault="008B70AD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8B70AD" w:rsidRPr="00D74D55" w:rsidRDefault="008B70AD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B70AD" w:rsidRPr="00D77D5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ФЭПО-23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ФЭПО-27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Реклама и связи с общественностью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B70AD" w:rsidRPr="00CC3077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B70AD" w:rsidRPr="0012116B" w:rsidRDefault="008B70AD" w:rsidP="00E17CBB">
      <w:pPr>
        <w:spacing w:line="288" w:lineRule="auto"/>
        <w:rPr>
          <w:sz w:val="16"/>
          <w:szCs w:val="16"/>
        </w:rPr>
      </w:pPr>
    </w:p>
    <w:p w:rsidR="008B70AD" w:rsidRPr="00E735AA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935302">
        <w:rPr>
          <w:sz w:val="28"/>
          <w:szCs w:val="28"/>
        </w:rPr>
        <w:t xml:space="preserve">.</w:t>
      </w:r>
    </w:p>
    <w:p w:rsidR="008B70AD" w:rsidRPr="0012116B" w:rsidRDefault="008B70AD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Default="008B70AD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B70AD" w:rsidRPr="00935302">
        <w:tc>
          <w:tcPr>
            <w:tcW w:w="2268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B70AD" w:rsidRPr="006E0D05" w:rsidRDefault="008B70AD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2761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2524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1830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2109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1387</w:t>
            </w:r>
          </w:p>
        </w:tc>
      </w:tr>
    </w:tbl>
    <w:p w:rsidR="008B70AD" w:rsidRPr="00DF2220" w:rsidRDefault="008B70AD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B70AD" w:rsidRPr="0012116B" w:rsidRDefault="008B70AD" w:rsidP="00F10FBF">
      <w:pPr>
        <w:keepNext/>
        <w:keepLines/>
        <w:jc w:val="center"/>
        <w:rPr>
          <w:sz w:val="8"/>
          <w:szCs w:val="8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27,22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B70AD" w:rsidRPr="00626B1E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B70AD" w:rsidRPr="00935302" w:rsidRDefault="008B70AD" w:rsidP="00E17CBB">
      <w:pPr>
        <w:spacing w:line="288" w:lineRule="auto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B70AD" w:rsidRPr="007547DF" w:rsidRDefault="008B70AD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Pr="00E17CBB" w:rsidRDefault="008B70AD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B70AD" w:rsidRPr="00935302">
        <w:trPr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118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50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122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29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7547DF" w:rsidRDefault="008B70AD" w:rsidP="001E0B74">
      <w:pPr>
        <w:jc w:val="center"/>
        <w:rPr>
          <w:sz w:val="16"/>
          <w:szCs w:val="16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27,22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B70AD" w:rsidRPr="00024E94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B70AD" w:rsidRPr="00195267" w:rsidRDefault="008B70AD" w:rsidP="00E17CBB">
      <w:pPr>
        <w:rPr>
          <w:b/>
          <w:bCs/>
          <w:sz w:val="26"/>
          <w:szCs w:val="2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B70AD" w:rsidRPr="00102E7A" w:rsidRDefault="008B70AD" w:rsidP="00F23B41">
      <w:pPr>
        <w:keepNext/>
        <w:keepLines/>
        <w:jc w:val="center"/>
      </w:pPr>
      <w:r w:rsidRPr="00D530C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B70AD" w:rsidRPr="009B12AA" w:rsidRDefault="008B70AD" w:rsidP="00EF24C8">
      <w:pPr>
        <w:ind w:firstLine="720"/>
        <w:jc w:val="both"/>
        <w:rPr>
          <w:sz w:val="16"/>
          <w:szCs w:val="1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B70AD" w:rsidRPr="00766A92" w:rsidRDefault="008B70AD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B70AD" w:rsidRPr="00BF24CB">
        <w:trPr>
          <w:jc w:val="center"/>
        </w:trPr>
        <w:tc>
          <w:tcPr>
            <w:tcW w:w="1491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B70AD" w:rsidRPr="00CD0DB2" w:rsidRDefault="008B70AD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B70A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Pr="0093530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42.03.01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Реклама и связи с общественностью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ФЭПО-27</w:t>
      </w:r>
    </w:p>
    <w:p w:rsidR="008B70AD" w:rsidRPr="00935302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Default="008B70AD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D77D5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42.03.01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B70AD" w:rsidRPr="00CD0DB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B70AD" w:rsidRPr="00CC67DB" w:rsidRDefault="008B70AD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B70AD" w:rsidRPr="00F83E9E" w:rsidRDefault="008B70AD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2880" filled="f" stroked="f">
            <v:textbox style="mso-next-textbox:#_x0000_s1027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1856" filled="f" stroked="f">
            <v:textbox style="mso-next-textbox:#_x0000_s1028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39808" filled="f" stroked="f">
            <v:textbox style="mso-next-textbox:#_x0000_s1029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0832" filled="f" stroked="f">
            <v:textbox style="mso-next-textbox:#_x0000_s1030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38784" filled="f" stroked="f">
            <v:textbox style="mso-next-textbox:#_x0000_s1031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7760" filled="f" stroked="f">
            <v:textbox style="mso-next-textbox:#_x0000_s1032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6736" filled="f" stroked="f">
            <v:textbox style="mso-next-textbox:#_x0000_s1033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5712" filled="f" stroked="f">
            <v:textbox style="mso-next-textbox:#_x0000_s1034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4688" filled="f" stroked="f">
            <v:textbox style="mso-next-textbox:#_x0000_s1035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3664" filled="f" stroked="f">
            <v:textbox style="mso-next-textbox:#_x0000_s1036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7">
              <w:txbxContent>
                <w:p w:rsidR="008B70AD" w:rsidRPr="000C17E9" w:rsidRDefault="008B70AD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B70AD">
        <w:trPr>
          <w:jc w:val="center"/>
        </w:trPr>
        <w:tc>
          <w:tcPr>
            <w:tcW w:w="5021" w:type="dxa"/>
            <w:vAlign w:val="center"/>
          </w:tcPr>
          <w:p w:rsidR="008B70AD" w:rsidRPr="004E4959" w:rsidRDefault="008B70AD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B70AD" w:rsidRPr="00D8077F" w:rsidRDefault="008B70AD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B70AD" w:rsidRPr="00E306ED" w:rsidRDefault="008B70AD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B70AD" w:rsidRDefault="008B70AD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B70AD" w:rsidRPr="00AA7A26" w:rsidRDefault="008B70AD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86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B70AD" w:rsidRDefault="008B70AD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B70AD" w:rsidRPr="00E17CBB" w:rsidRDefault="008B70AD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B70AD" w:rsidRDefault="008B70AD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B70AD" w:rsidRPr="00AA7A26" w:rsidRDefault="008B70AD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B70AD" w:rsidRPr="003D28E9" w:rsidRDefault="008B70AD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B70AD" w:rsidRPr="00593870" w:rsidRDefault="008B70AD" w:rsidP="002040C9">
      <w:pPr>
        <w:tabs>
          <w:tab w:val="left" w:pos="720"/>
        </w:tabs>
        <w:spacing w:line="288" w:lineRule="auto"/>
        <w:ind w:firstLine="539"/>
        <w:jc w:val="both"/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2040C9">
      <w:pPr>
        <w:tabs>
          <w:tab w:val="left" w:pos="720"/>
        </w:tabs>
        <w:jc w:val="center"/>
      </w:pPr>
    </w:p>
    <w:p w:rsidR="008B70AD" w:rsidRDefault="008B70AD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Pr="007B5A01" w:rsidRDefault="008B70AD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B70AD" w:rsidRPr="000D01F2" w:rsidRDefault="008B70AD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B70AD" w:rsidRPr="00A01626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7B5A01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B70AD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935302" w:rsidRDefault="008B70AD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B70AD" w:rsidRPr="00E17CBB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0D01F2" w:rsidRDefault="008B70AD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B70AD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B70AD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B70AD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0D01F2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B70AD" w:rsidRPr="009F2D73" w:rsidRDefault="008B70AD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085038" w:rsidRDefault="008B70AD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B70AD" w:rsidRPr="00AA45AC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ФЭПО-23</w:t>
      </w:r>
      <w:r w:rsidRPr="004D2BEF">
        <w:t xml:space="preserve"> – </w:t>
      </w:r>
      <w:r>
        <w:rPr>
          <w:noProof/>
        </w:rPr>
        <w:t xml:space="preserve">ФЭПО-27</w:t>
      </w:r>
    </w:p>
    <w:p w:rsidR="008B70AD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42.03.01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Реклама и связи с общественностью</w:t>
      </w:r>
      <w:r>
        <w:t xml:space="preserve">»</w:t>
      </w:r>
    </w:p>
    <w:p w:rsidR="008B70AD" w:rsidRPr="003C3028" w:rsidRDefault="008B70AD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B70AD" w:rsidRDefault="008B70AD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DC59B9" w:rsidRDefault="008B70AD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B70AD" w:rsidRPr="00935302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E17CBB" w:rsidRDefault="008B70AD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B70AD" w:rsidRPr="00935302">
        <w:trPr>
          <w:jc w:val="center"/>
        </w:trPr>
        <w:tc>
          <w:tcPr>
            <w:tcW w:w="3009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B70AD" w:rsidRPr="00463A31" w:rsidRDefault="008B70AD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</w:tbl>
    <w:p w:rsidR="008B70AD" w:rsidRPr="00CD1F71" w:rsidRDefault="008B70AD" w:rsidP="00AF4393">
      <w:pPr>
        <w:ind w:firstLine="540"/>
        <w:jc w:val="both"/>
        <w:rPr>
          <w:sz w:val="28"/>
          <w:szCs w:val="28"/>
        </w:rPr>
      </w:pPr>
    </w:p>
    <w:p w:rsidR="008B70AD" w:rsidRPr="00C126E3" w:rsidRDefault="008B70AD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B70AD" w:rsidRPr="00AB6C3E" w:rsidRDefault="008B70AD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B70AD" w:rsidRPr="00AB5777" w:rsidRDefault="008B70AD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B70AD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B70AD" w:rsidRPr="00323447" w:rsidRDefault="008B70AD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B70AD" w:rsidRPr="00323447" w:rsidRDefault="008B70AD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B70AD" w:rsidRPr="00323447" w:rsidRDefault="008B70AD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B70AD" w:rsidRPr="00B9589E" w:rsidRDefault="008B70AD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B70AD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Default="008B70AD" w:rsidP="008450E6"/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50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</w:tr>
      <w:tr w:rsidR="008B70AD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Pr="00C015B6" w:rsidRDefault="008B70AD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Pr="00323447" w:rsidRDefault="008B70AD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41%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68%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61%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2A7F13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B70AD" w:rsidRPr="00085038" w:rsidRDefault="008B70AD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42.03.01</w:t>
      </w:r>
      <w:r w:rsidRPr="00085038">
        <w:t xml:space="preserve"> «</w:t>
      </w:r>
      <w:r>
        <w:rPr>
          <w:noProof/>
        </w:rPr>
        <w:t xml:space="preserve">Реклама и связи с общественностью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Социология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27,2279_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F10FBF" w:rsidRDefault="008B70AD" w:rsidP="00593870">
      <w:pPr>
        <w:spacing w:line="288" w:lineRule="auto"/>
        <w:jc w:val="center"/>
      </w:pPr>
    </w:p>
    <w:p w:rsidR="008B70AD" w:rsidRPr="002511CF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8B70AD" w:rsidRDefault="008B70AD" w:rsidP="001E144C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351pt;height:176.25pt">
            <v:imagedata r:id="rId10" o:title=""/>
          </v:shape>
        </w:pict>
      </w:r>
    </w:p>
    <w:p w:rsidR="008B70AD" w:rsidRPr="0001694A" w:rsidRDefault="008B70AD" w:rsidP="001E144C">
      <w:pPr>
        <w:pStyle w:val="NormalWeb"/>
        <w:spacing w:before="80" w:beforeAutospacing="0" w:after="80" w:afterAutospacing="0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8B70AD" w:rsidRPr="0001694A">
        <w:trPr>
          <w:trHeight w:val="80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B70AD" w:rsidRPr="0001694A">
        <w:trPr>
          <w:trHeight w:val="1186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8B70AD" w:rsidRPr="00074873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8B70AD" w:rsidRPr="0001694A">
        <w:trPr>
          <w:trHeight w:val="2248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8B70AD" w:rsidRPr="00391D80" w:rsidRDefault="008B70AD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B70AD" w:rsidRPr="0001694A">
        <w:trPr>
          <w:trHeight w:val="120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B70AD" w:rsidRPr="0001694A">
        <w:trPr>
          <w:trHeight w:val="148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8B70AD" w:rsidRPr="0001694A">
        <w:trPr>
          <w:trHeight w:val="66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8B70AD" w:rsidRPr="00997AE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8B70AD" w:rsidRPr="00063480" w:rsidRDefault="008B70AD" w:rsidP="00E17CBB">
      <w:pPr>
        <w:rPr>
          <w:sz w:val="8"/>
          <w:szCs w:val="8"/>
        </w:rPr>
      </w:pPr>
    </w:p>
    <w:p w:rsidR="008B70AD" w:rsidRPr="002A0E37" w:rsidRDefault="008B70AD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B70AD" w:rsidRDefault="008B70AD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8B70AD" w:rsidRPr="00063480" w:rsidRDefault="008B70AD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8B70AD">
        <w:trPr>
          <w:trHeight w:val="12132"/>
        </w:trPr>
        <w:tc>
          <w:tcPr>
            <w:tcW w:w="6282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4" type="#_x0000_t75" style="width:285.75pt;height:183.75pt">
                  <v:imagedata r:id="rId18" o:title=""/>
                </v:shape>
              </w:pict>
            </w:r>
          </w:p>
          <w:p w:rsidR="008B70AD" w:rsidRDefault="008B70AD" w:rsidP="00B01826">
            <w:r w:rsidRPr="00470CF9">
              <w:rPr>
                <w:b/>
                <w:bCs/>
                <w:color w:val="6D02AB"/>
                <w:sz w:val="16"/>
                <w:szCs w:val="16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8B70AD" w:rsidRDefault="008B70AD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8B70AD" w:rsidRPr="0048166F" w:rsidRDefault="008B70AD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8B70AD" w:rsidRDefault="008B70AD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8B70AD" w:rsidRPr="0048166F" w:rsidRDefault="008B70AD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8B70AD" w:rsidRPr="0066015A" w:rsidRDefault="008B70AD" w:rsidP="001E144C">
            <w:pPr>
              <w:pStyle w:val="NormalWeb"/>
              <w:numPr>
                <w:ilvl w:val="0"/>
                <w:numId w:val="18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B70AD" w:rsidRPr="001D1CB0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88" w:type="dxa"/>
            <w:shd w:val="clear" w:color="auto" w:fill="EDE2F6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8B70AD" w:rsidRPr="00415653" w:rsidRDefault="008B70AD" w:rsidP="001E144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8B70AD" w:rsidRPr="00415653" w:rsidRDefault="008B70AD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8B70AD" w:rsidRDefault="008B70AD" w:rsidP="001E144C">
            <w:pPr>
              <w:numPr>
                <w:ilvl w:val="0"/>
                <w:numId w:val="35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8B70AD" w:rsidRPr="00F616B4" w:rsidRDefault="008B70AD" w:rsidP="00B01826">
            <w:pPr>
              <w:ind w:left="459"/>
            </w:pPr>
          </w:p>
          <w:p w:rsidR="008B70AD" w:rsidRPr="00415653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2pt;margin-top:17.1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8B70AD" w:rsidRPr="0094470C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8B70AD" w:rsidRPr="0094470C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7B52D2" w:rsidRDefault="008B70AD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6"/>
      </w:tblGrid>
      <w:tr w:rsidR="008B70AD">
        <w:tc>
          <w:tcPr>
            <w:tcW w:w="6531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5" type="#_x0000_t75" style="width:284.25pt;height:189.75pt">
                  <v:imagedata r:id="rId20" o:title=""/>
                </v:shape>
              </w:pic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B70AD" w:rsidRPr="0066533E" w:rsidRDefault="008B70AD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8B70AD" w:rsidRPr="00CF2612" w:rsidRDefault="008B70AD" w:rsidP="00470CF9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8B70AD" w:rsidRPr="0096507E" w:rsidRDefault="008B70AD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8B70AD" w:rsidRPr="0094470C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8B70AD" w:rsidRPr="00415653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5.3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8B70AD" w:rsidRPr="00437EB0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4"/>
                <w:szCs w:val="4"/>
              </w:rPr>
            </w:pPr>
          </w:p>
          <w:p w:rsidR="008B70AD" w:rsidRPr="00544003" w:rsidRDefault="008B70AD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4.8pt;margin-top:39.2pt;width:147pt;height:107.6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</w:p>
    <w:p w:rsidR="008B70AD" w:rsidRPr="00063480" w:rsidRDefault="008B70AD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8"/>
        <w:gridCol w:w="2985"/>
      </w:tblGrid>
      <w:tr w:rsidR="008B70AD">
        <w:trPr>
          <w:trHeight w:val="13493"/>
        </w:trPr>
        <w:tc>
          <w:tcPr>
            <w:tcW w:w="6486" w:type="dxa"/>
          </w:tcPr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D530C1">
              <w:rPr>
                <w:b/>
                <w:bCs/>
                <w:color w:val="940E2B"/>
              </w:rPr>
              <w:pict>
                <v:shape id="_x0000_i1036" type="#_x0000_t75" style="width:312pt;height:210pt">
                  <v:imagedata r:id="rId21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8B70AD" w:rsidRPr="001C73EA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 </w:t>
            </w:r>
          </w:p>
          <w:p w:rsidR="008B70AD" w:rsidRPr="00F21BE2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7" type="#_x0000_t75" style="width:282.75pt;height:187.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8B70AD" w:rsidRDefault="008B70AD" w:rsidP="001E144C">
            <w:pPr>
              <w:autoSpaceDE w:val="0"/>
              <w:autoSpaceDN w:val="0"/>
              <w:adjustRightInd w:val="0"/>
            </w:pPr>
          </w:p>
          <w:p w:rsidR="008B70AD" w:rsidRPr="00545010" w:rsidRDefault="008B70AD" w:rsidP="00B01826"/>
          <w:p w:rsidR="008B70AD" w:rsidRPr="00545010" w:rsidRDefault="008B70AD" w:rsidP="00B01826"/>
          <w:p w:rsidR="008B70AD" w:rsidRPr="00D643BB" w:rsidRDefault="008B70AD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8B70AD" w:rsidRPr="00545010" w:rsidRDefault="008B70AD" w:rsidP="00B01826"/>
          <w:p w:rsidR="008B70AD" w:rsidRPr="00545010" w:rsidRDefault="008B70AD" w:rsidP="00B01826">
            <w:pPr>
              <w:ind w:left="153"/>
            </w:pPr>
          </w:p>
          <w:p w:rsidR="008B70AD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8B70AD" w:rsidRPr="0078423C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8B70AD" w:rsidRPr="009A43CF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8B70AD" w:rsidRDefault="008B70AD" w:rsidP="00B01826">
            <w:pPr>
              <w:rPr>
                <w:b/>
                <w:bCs/>
                <w:color w:val="DA8200"/>
              </w:rPr>
            </w:pPr>
          </w:p>
          <w:p w:rsidR="008B70AD" w:rsidRPr="001C73EA" w:rsidRDefault="008B70AD" w:rsidP="00B01826"/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8" type="#_x0000_t75" style="width:69pt;height:196.5pt">
                  <v:imagedata r:id="rId23" o:title=""/>
                </v:shape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8B70AD">
        <w:trPr>
          <w:trHeight w:val="13493"/>
        </w:trPr>
        <w:tc>
          <w:tcPr>
            <w:tcW w:w="6477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9" type="#_x0000_t75" style="width:274.5pt;height:178.5pt">
                  <v:imagedata r:id="rId24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</w:t>
            </w:r>
            <w:r>
              <w:t xml:space="preserve">товки выпускников бакалавриата.</w:t>
            </w: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6.55pt;margin-top:2.75pt;width:142.2pt;height:99.3pt;z-index:251670528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8B70AD" w:rsidRPr="008F3985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8B70AD" w:rsidRPr="00F547D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Default="008B70AD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Pr="00494621" w:rsidRDefault="008B70AD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  <w:sz w:val="16"/>
                <w:szCs w:val="16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4.2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8B70AD" w:rsidRPr="001F531A" w:rsidRDefault="008B70AD" w:rsidP="001E144C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505C2" w:rsidRDefault="008B70AD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68"/>
        <w:gridCol w:w="2995"/>
      </w:tblGrid>
      <w:tr w:rsidR="008B70AD">
        <w:trPr>
          <w:trHeight w:val="13861"/>
        </w:trPr>
        <w:tc>
          <w:tcPr>
            <w:tcW w:w="6486" w:type="dxa"/>
          </w:tcPr>
          <w:p w:rsidR="008B70AD" w:rsidRDefault="008B70AD" w:rsidP="00B01826">
            <w:r w:rsidRPr="00D530C1">
              <w:pict>
                <v:shape id="_x0000_i1040" type="#_x0000_t75" style="width:312pt;height:3in">
                  <v:imagedata r:id="rId27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</w:p>
          <w:p w:rsidR="008B70AD" w:rsidRPr="00E32514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8B70AD" w:rsidRPr="00F21BE2" w:rsidRDefault="008B70AD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16"/>
                <w:szCs w:val="16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Pr="00970E3C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color w:val="29292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D530C1">
              <w:rPr>
                <w:b/>
                <w:bCs/>
                <w:color w:val="6D02AB"/>
              </w:rPr>
              <w:pict>
                <v:shape id="_x0000_i1041" type="#_x0000_t75" style="width:135pt;height:47.25pt">
                  <v:imagedata r:id="rId29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3.05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8B70AD" w:rsidRPr="00470C54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Default="008B70AD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8B70AD" w:rsidRPr="00B24989" w:rsidRDefault="008B70AD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7"/>
        <w:gridCol w:w="3016"/>
      </w:tblGrid>
      <w:tr w:rsidR="008B70AD" w:rsidTr="0003500F">
        <w:trPr>
          <w:trHeight w:val="13581"/>
        </w:trPr>
        <w:tc>
          <w:tcPr>
            <w:tcW w:w="6485" w:type="dxa"/>
          </w:tcPr>
          <w:p w:rsidR="008B70AD" w:rsidRPr="00D8013D" w:rsidRDefault="008B70AD" w:rsidP="001E144C">
            <w:pPr>
              <w:autoSpaceDE w:val="0"/>
              <w:autoSpaceDN w:val="0"/>
              <w:adjustRightInd w:val="0"/>
              <w:spacing w:after="120"/>
              <w:jc w:val="center"/>
            </w:pPr>
            <w:r w:rsidRPr="00D530C1">
              <w:pict>
                <v:shape id="_x0000_i1042" type="#_x0000_t75" style="width:269.25pt;height:199.5pt">
                  <v:imagedata r:id="rId30" o:title=""/>
                </v:shape>
              </w:pict>
            </w:r>
          </w:p>
          <w:p w:rsidR="008B70AD" w:rsidRPr="000A059F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8B70AD" w:rsidRPr="00D8013D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8B70AD" w:rsidRPr="0066533E" w:rsidRDefault="008B70AD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8B70AD" w:rsidRPr="0004312E" w:rsidRDefault="008B70AD" w:rsidP="001E144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8B70AD" w:rsidRPr="0003500F" w:rsidRDefault="008B70AD" w:rsidP="00B01826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8B70AD" w:rsidRPr="00324877" w:rsidRDefault="008B70A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B70AD" w:rsidRDefault="008B70AD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B70AD" w:rsidRDefault="008B70AD" w:rsidP="00A70A10">
      <w:pPr>
        <w:ind w:firstLine="709"/>
        <w:jc w:val="both"/>
      </w:pPr>
    </w:p>
    <w:p w:rsidR="008B70AD" w:rsidRPr="00AA0F2C" w:rsidRDefault="008B70AD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B70AD" w:rsidRPr="00AA0F2C" w:rsidRDefault="008B70AD" w:rsidP="009A2510">
      <w:pPr>
        <w:ind w:firstLine="720"/>
        <w:jc w:val="both"/>
      </w:pPr>
    </w:p>
    <w:p w:rsidR="008B70AD" w:rsidRPr="00AA0F2C" w:rsidRDefault="008B70AD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B70AD" w:rsidRPr="00340E97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B70AD" w:rsidRPr="00A805FA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B70AD" w:rsidRDefault="008B70AD" w:rsidP="009A2510">
      <w:pPr>
        <w:ind w:firstLine="720"/>
        <w:jc w:val="both"/>
        <w:rPr>
          <w:i/>
          <w:iCs/>
        </w:rPr>
      </w:pPr>
    </w:p>
    <w:p w:rsidR="008B70AD" w:rsidRPr="004E42B5" w:rsidRDefault="008B70AD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B70AD" w:rsidRDefault="008B70AD" w:rsidP="009A2510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223.5pt;margin-top:4.25pt;width:63pt;height:20.25pt;z-index:251653120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189.75pt;margin-top:4.25pt;width:43.5pt;height:20.25pt;z-index:251652096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5.25pt;margin-top:10.5pt;width:75pt;height:24.4pt;z-index:25165004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2.5pt;margin-top:38pt;width:75pt;height:24.4pt;z-index:25165107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87pt;margin-top:65pt;width:75pt;height:24.4pt;z-index:25164492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14.75pt;margin-top:93.5pt;width:75pt;height:24.4pt;z-index:25164390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3.1pt;margin-top:94.25pt;width:75pt;height:24.4pt;z-index:25164595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38.2pt;margin-top:65.75pt;width:75pt;height:24.4pt;z-index:251646976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72.75pt;margin-top:38pt;width:75pt;height:24.4pt;z-index:251648000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2.25pt;margin-top:10.25pt;width:75pt;height:24.4pt;z-index:25164902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B70AD">
        <w:tc>
          <w:tcPr>
            <w:tcW w:w="4657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B70AD" w:rsidRPr="00C510CE" w:rsidRDefault="008B70AD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B70AD" w:rsidRPr="002D6887" w:rsidRDefault="008B70AD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B70AD" w:rsidRDefault="008B70AD" w:rsidP="009A2510">
      <w:pPr>
        <w:ind w:firstLine="540"/>
        <w:jc w:val="both"/>
      </w:pPr>
    </w:p>
    <w:p w:rsidR="008B70AD" w:rsidRPr="001E700F" w:rsidRDefault="008B70AD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B70AD" w:rsidRPr="00E835D7" w:rsidRDefault="008B70AD" w:rsidP="009A2510">
      <w:pPr>
        <w:ind w:firstLine="540"/>
        <w:jc w:val="both"/>
        <w:rPr>
          <w:sz w:val="8"/>
          <w:szCs w:val="8"/>
        </w:rPr>
      </w:pPr>
    </w:p>
    <w:p w:rsidR="008B70AD" w:rsidRDefault="008B70AD" w:rsidP="009A2510">
      <w:pPr>
        <w:jc w:val="both"/>
      </w:pPr>
      <w:r>
        <w:rPr>
          <w:noProof/>
        </w:rPr>
        <w:pict>
          <v:shape id="_x0000_i1044" type="#_x0000_t75" style="width:453.75pt;height:208.5pt;visibility:visible">
            <v:imagedata r:id="rId31" o:title=""/>
          </v:shape>
        </w:pict>
      </w:r>
    </w:p>
    <w:p w:rsidR="008B70AD" w:rsidRPr="00631222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B70AD" w:rsidRDefault="008B70AD" w:rsidP="009A2510">
      <w:pPr>
        <w:jc w:val="both"/>
      </w:pPr>
    </w:p>
    <w:p w:rsidR="008B70AD" w:rsidRPr="00B9493B" w:rsidRDefault="008B70AD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B70AD" w:rsidRDefault="008B70AD" w:rsidP="009A2510">
      <w:pPr>
        <w:tabs>
          <w:tab w:val="left" w:pos="720"/>
        </w:tabs>
        <w:ind w:right="-74"/>
        <w:jc w:val="both"/>
      </w:pPr>
    </w:p>
    <w:p w:rsidR="008B70AD" w:rsidRPr="006F5C37" w:rsidRDefault="008B70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5" type="#_x0000_t75" style="width:444pt;height:228.75pt;visibility:visible">
            <v:imagedata r:id="rId32" o:title=""/>
          </v:shape>
        </w:pict>
      </w:r>
    </w:p>
    <w:p w:rsidR="008B70AD" w:rsidRPr="00621276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B70AD" w:rsidRDefault="008B70AD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B70AD" w:rsidRPr="00204977" w:rsidRDefault="008B70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6" type="#_x0000_t75" style="width:453.75pt;height:180pt;visibility:visible">
            <v:imagedata r:id="rId33" o:title=""/>
          </v:shape>
        </w:pict>
      </w:r>
    </w:p>
    <w:p w:rsidR="008B70AD" w:rsidRPr="008679E9" w:rsidRDefault="008B70AD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B70AD" w:rsidRPr="00BA2D78" w:rsidRDefault="008B70AD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B70AD" w:rsidRPr="002144F4" w:rsidRDefault="008B70AD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DE7D1A" w:rsidRDefault="008B70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8B70AD" w:rsidRDefault="008B70AD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9A2510">
      <w:pPr>
        <w:tabs>
          <w:tab w:val="left" w:pos="720"/>
        </w:tabs>
        <w:ind w:right="-74" w:firstLine="540"/>
        <w:jc w:val="both"/>
      </w:pPr>
    </w:p>
    <w:p w:rsidR="008B70AD" w:rsidRDefault="008B70AD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B70AD" w:rsidRPr="0065017D" w:rsidRDefault="008B70AD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B70AD" w:rsidRPr="0013504D" w:rsidRDefault="008B70AD" w:rsidP="00AB6C3E">
      <w:pPr>
        <w:jc w:val="center"/>
      </w:pPr>
    </w:p>
    <w:p w:rsidR="008B70A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B70AD" w:rsidRPr="0013504D" w:rsidRDefault="008B70AD" w:rsidP="00AB6C3E">
      <w:pPr>
        <w:jc w:val="center"/>
      </w:pPr>
    </w:p>
    <w:p w:rsidR="008B70AD" w:rsidRPr="00B42BA9" w:rsidRDefault="008B70AD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B70AD" w:rsidRPr="00B42BA9" w:rsidRDefault="008B70AD" w:rsidP="00AB6C3E">
      <w:pPr>
        <w:jc w:val="center"/>
      </w:pPr>
    </w:p>
    <w:p w:rsidR="008B70AD" w:rsidRPr="00B42BA9" w:rsidRDefault="008B70AD" w:rsidP="00AB6C3E">
      <w:pPr>
        <w:spacing w:line="360" w:lineRule="auto"/>
        <w:jc w:val="center"/>
      </w:pPr>
    </w:p>
    <w:p w:rsidR="008B70AD" w:rsidRPr="00CC67DB" w:rsidRDefault="008B70AD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B70AD" w:rsidRPr="00CC67DB" w:rsidRDefault="008B70AD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B70AD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AD" w:rsidRDefault="008B70AD">
      <w:r>
        <w:separator/>
      </w:r>
    </w:p>
  </w:endnote>
  <w:endnote w:type="continuationSeparator" w:id="0">
    <w:p w:rsidR="008B70AD" w:rsidRDefault="008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AD" w:rsidRDefault="008B70AD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8B70AD" w:rsidRDefault="008B70AD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AD" w:rsidRDefault="008B70AD">
      <w:r>
        <w:separator/>
      </w:r>
    </w:p>
  </w:footnote>
  <w:footnote w:type="continuationSeparator" w:id="0">
    <w:p w:rsidR="008B70AD" w:rsidRDefault="008B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Type="http://schemas.openxmlformats.org/officeDocument/2006/relationships/image" Id="rId38" Target="/word/media/fepo3years_spec3327,2279.png"/><Relationship Type="http://schemas.openxmlformats.org/officeDocument/2006/relationships/image" Id="rId39" Target="/word/media/fepo3years_vuz_np3327,2279.png"/><Relationship Type="http://schemas.openxmlformats.org/officeDocument/2006/relationships/image" Id="rId40" Target="/word/media/range_diag_bg_np42.03.01.png"/><Relationship Type="http://schemas.openxmlformats.org/officeDocument/2006/relationships/image" Id="rId41" Target="/word/media/hist_partic_np42.03.01.png"/><Relationship Type="http://schemas.openxmlformats.org/officeDocument/2006/relationships/image" Id="rId42" Target="/word/media/hist_levels_np42.03.01.png"/><Relationship Type="http://schemas.openxmlformats.org/officeDocument/2006/relationships/image" Id="rId43" Target="/word/media/hist_levels_np42.03.01_all.png"/><Relationship Type="http://schemas.openxmlformats.org/officeDocument/2006/relationships/image" Id="rId44" Target="/word/media/img_hist_np_42.03.01.png"/><Relationship Type="http://schemas.openxmlformats.org/officeDocument/2006/relationships/image" Id="rId45" Target="/word/media/hist_levels3327,2279_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2041</TotalTime>
  <Pages>25</Pages>
  <Words>6374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200</cp:revision>
  <cp:lastPrinted>2013-11-19T10:46:00Z</cp:lastPrinted>
  <dcterms:created xsi:type="dcterms:W3CDTF">2013-12-07T08:26:00Z</dcterms:created>
  <dcterms:modified xsi:type="dcterms:W3CDTF">2018-05-30T05:55:00Z</dcterms:modified>
</cp:coreProperties>
</file>