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41.03.05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Международные отношения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41.03.05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41.03.05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41.03.05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Международные отношения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859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1135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1456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1412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1051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5,228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26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5,228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41.03.05</w:t>
      </w:r>
      <w:r w:rsidRPr="00D77D52">
        <w:t xml:space="preserve"> </w:t>
      </w:r>
      <w:r>
        <w:t xml:space="preserve">«</w:t>
      </w:r>
      <w:r>
        <w:rPr>
          <w:noProof/>
        </w:rPr>
        <w:t xml:space="preserve">Международные отношения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Международные отношения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41.03.05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Международные отношения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1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1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1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1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41.03.05</w:t>
      </w:r>
      <w:r w:rsidRPr="00626B1E">
        <w:t xml:space="preserve"> </w:t>
      </w:r>
      <w:r>
        <w:t xml:space="preserve">«</w:t>
      </w:r>
      <w:r>
        <w:rPr>
          <w:noProof/>
        </w:rPr>
        <w:t xml:space="preserve">Международные отношения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1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75%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 и педагогика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085038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41.03.05</w:t>
      </w:r>
      <w:r w:rsidRPr="00085038">
        <w:t xml:space="preserve"> «</w:t>
      </w:r>
      <w:r>
        <w:rPr>
          <w:noProof/>
        </w:rPr>
        <w:t xml:space="preserve">Международные отношения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Международные отношения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5,2280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Pr="002511CF" w:rsidRDefault="008B70AD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03500F">
        <w:t xml:space="preserve"> 1. </w:t>
      </w:r>
      <w:r>
        <w:t xml:space="preserve">Наименования дисциплин</w:t>
      </w:r>
    </w:p>
    <w:p w:rsidR="008B70AD" w:rsidRPr="00324877" w:rsidRDefault="008B70AD" w:rsidP="00F078A9">
      <w:pPr>
        <w:ind w:firstLine="709"/>
        <w:jc w:val="both"/>
      </w:pPr>
    </w:p>
    <w:p w:rsidR="008B70AD" w:rsidRDefault="008B70AD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B70AD" w:rsidRDefault="008B70AD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41.03.05</w:t>
      </w:r>
      <w:r w:rsidRPr="00626B1E">
        <w:t xml:space="preserve"> </w:t>
      </w:r>
      <w:r>
        <w:t xml:space="preserve">«</w:t>
      </w:r>
      <w:r>
        <w:rPr>
          <w:noProof/>
        </w:rPr>
        <w:t xml:space="preserve">Международные отношения</w:t>
      </w:r>
      <w:r>
        <w:t xml:space="preserve">».</w:t>
      </w:r>
    </w:p>
    <w:p w:rsidR="008B70AD" w:rsidRPr="00082B9A" w:rsidRDefault="008B70AD" w:rsidP="00F078A9">
      <w:pPr>
        <w:spacing w:after="60"/>
        <w:ind w:firstLine="539"/>
        <w:jc w:val="both"/>
      </w:pPr>
    </w:p>
    <w:p w:rsidR="008B70AD" w:rsidRDefault="008B70AD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B70AD" w:rsidRPr="00C22CC9">
        <w:trPr>
          <w:jc w:val="center"/>
        </w:trPr>
        <w:tc>
          <w:tcPr>
            <w:tcW w:w="4081" w:type="dxa"/>
            <w:vAlign w:val="center"/>
          </w:tcPr>
          <w:p w:rsidR="008B70AD" w:rsidRDefault="008B70AD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B70AD" w:rsidRPr="00021581" w:rsidRDefault="008B70AD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B70AD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B70AD" w:rsidRPr="0058286E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B70AD" w:rsidRPr="0058286E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B70AD" w:rsidRPr="0058286E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8B70AD" w:rsidRPr="0003500F">
        <w:trPr>
          <w:jc w:val="center"/>
        </w:trPr>
        <w:tc>
          <w:tcPr>
            <w:vMerge w:val="restart"/>
            <w:tcW w:w="4081" w:type="dxa"/>
            <w:vAlign w:val="center"/>
          </w:tcPr>
          <w:p w:rsidR="008B70AD" w:rsidRPr="000625F6" w:rsidRDefault="008B70AD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4645" w:type="dxa"/>
            <w:vAlign w:val="center"/>
          </w:tcPr>
          <w:p w:rsidR="008B70AD" w:rsidRPr="000625F6" w:rsidRDefault="008B70AD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Отечественная история</w:t>
            </w:r>
          </w:p>
        </w:tc>
      </w:tr>
    </w:tbl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25,2280.png"/><Relationship Type="http://schemas.openxmlformats.org/officeDocument/2006/relationships/image" Id="rId39" Target="/word/media/fepo3years_vuz_np3325,2280.png"/><Relationship Type="http://schemas.openxmlformats.org/officeDocument/2006/relationships/image" Id="rId40" Target="/word/media/range_diag_bg_np41.03.05.png"/><Relationship Type="http://schemas.openxmlformats.org/officeDocument/2006/relationships/image" Id="rId41" Target="/word/media/hist_partic_np41.03.05.png"/><Relationship Type="http://schemas.openxmlformats.org/officeDocument/2006/relationships/image" Id="rId42" Target="/word/media/hist_levels_np41.03.05.png"/><Relationship Type="http://schemas.openxmlformats.org/officeDocument/2006/relationships/image" Id="rId43" Target="/word/media/hist_levels_np41.03.05_all.png"/><Relationship Type="http://schemas.openxmlformats.org/officeDocument/2006/relationships/image" Id="rId44" Target="/word/media/img_hist_np_41.03.05.png"/><Relationship Type="http://schemas.openxmlformats.org/officeDocument/2006/relationships/image" Id="rId45" Target="/word/media/hist_levels3325,2280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