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0AD" w:rsidRPr="00CC67DB" w:rsidRDefault="008B70AD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62336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112029" w:rsidRDefault="008B70AD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B70AD" w:rsidRPr="00112029" w:rsidRDefault="008B70AD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B70AD" w:rsidRPr="00112029" w:rsidRDefault="008B70AD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41.03.04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Политология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март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июль 2018</w:t>
      </w:r>
    </w:p>
    <w:p w:rsidR="008B70AD" w:rsidRPr="00935302" w:rsidRDefault="008B70AD" w:rsidP="00AF4393">
      <w:pPr>
        <w:jc w:val="center"/>
        <w:rPr>
          <w:b/>
          <w:bCs/>
          <w:sz w:val="28"/>
          <w:szCs w:val="28"/>
        </w:rPr>
      </w:pPr>
      <w:r w:rsidRPr="0003500F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8B70AD" w:rsidRPr="0013504D" w:rsidRDefault="008B70AD" w:rsidP="004A28A5"/>
    <w:p w:rsidR="008B70AD" w:rsidRPr="00EE3DEC" w:rsidRDefault="008B70AD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B70AD" w:rsidRPr="00935302" w:rsidRDefault="008B70AD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8B70AD" w:rsidRPr="00935302" w:rsidRDefault="008B70AD" w:rsidP="00AF4393">
      <w:pPr>
        <w:jc w:val="both"/>
        <w:rPr>
          <w:sz w:val="28"/>
          <w:szCs w:val="28"/>
        </w:rPr>
      </w:pPr>
    </w:p>
    <w:p w:rsidR="008B70AD" w:rsidRPr="00935302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B70AD" w:rsidRDefault="008B70AD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B70AD" w:rsidRPr="007B5A01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B70AD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B70AD" w:rsidRPr="007B5A01" w:rsidRDefault="008B70AD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B70AD" w:rsidRPr="00935302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41.03.04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Политология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B70AD" w:rsidRPr="00935302" w:rsidRDefault="008B70AD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41.03.04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Политология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B70AD" w:rsidRPr="00D74D55" w:rsidRDefault="008B70AD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 xml:space="preserve"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8B70AD" w:rsidRPr="00D74D55" w:rsidRDefault="008B70AD" w:rsidP="00D74D55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t xml:space="preserve">В приложении 1 приведена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6156AA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6156AA">
        <w:rPr>
          <w:sz w:val="28"/>
          <w:szCs w:val="28"/>
        </w:rPr>
        <w:t xml:space="preserve">ПИМ, но различающихся наименованием. В приложении 2 описаны формы представления результатов тестирования, используемые в данном отчете.</w:t>
      </w:r>
    </w:p>
    <w:p w:rsidR="008B70AD" w:rsidRPr="00D77D52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ФЭПО-23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ФЭПО-27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41.03.04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Политология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B70AD" w:rsidRPr="00CC3077" w:rsidRDefault="008B70AD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B70AD" w:rsidRPr="0012116B" w:rsidRDefault="008B70AD" w:rsidP="00E17CBB">
      <w:pPr>
        <w:spacing w:line="288" w:lineRule="auto"/>
        <w:rPr>
          <w:sz w:val="16"/>
          <w:szCs w:val="16"/>
        </w:rPr>
      </w:pPr>
    </w:p>
    <w:p w:rsidR="008B70AD" w:rsidRPr="00E735AA" w:rsidRDefault="008B70AD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Политология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ФЭПО-23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935302">
        <w:rPr>
          <w:sz w:val="28"/>
          <w:szCs w:val="28"/>
        </w:rPr>
        <w:t xml:space="preserve">.</w:t>
      </w:r>
    </w:p>
    <w:p w:rsidR="008B70AD" w:rsidRPr="0012116B" w:rsidRDefault="008B70AD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B70AD" w:rsidRDefault="008B70AD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B70AD" w:rsidRPr="00935302">
        <w:tc>
          <w:tcPr>
            <w:tcW w:w="2268" w:type="dxa"/>
            <w:vAlign w:val="center"/>
          </w:tcPr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B70AD" w:rsidRPr="006E0D05" w:rsidRDefault="008B70AD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737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923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660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966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553</w:t>
            </w:r>
          </w:p>
        </w:tc>
      </w:tr>
    </w:tbl>
    <w:p w:rsidR="008B70AD" w:rsidRPr="00DF2220" w:rsidRDefault="008B70AD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B70AD" w:rsidRPr="0012116B" w:rsidRDefault="008B70AD" w:rsidP="00F10FBF">
      <w:pPr>
        <w:keepNext/>
        <w:keepLines/>
        <w:jc w:val="center"/>
        <w:rPr>
          <w:sz w:val="8"/>
          <w:szCs w:val="8"/>
        </w:rPr>
      </w:pPr>
    </w:p>
    <w:p w:rsidR="008B70AD" w:rsidRDefault="008B70AD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24,227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B70AD" w:rsidRPr="00626B1E" w:rsidRDefault="008B70AD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B70AD" w:rsidRPr="00935302" w:rsidRDefault="008B70AD" w:rsidP="00E17CBB">
      <w:pPr>
        <w:spacing w:line="288" w:lineRule="auto"/>
        <w:rPr>
          <w:sz w:val="28"/>
          <w:szCs w:val="28"/>
        </w:rPr>
      </w:pPr>
    </w:p>
    <w:p w:rsidR="008B70AD" w:rsidRPr="00935302" w:rsidRDefault="008B70AD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Политология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B70AD" w:rsidRPr="007547DF" w:rsidRDefault="008B70AD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B70AD" w:rsidRPr="00E17CBB" w:rsidRDefault="008B70AD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B70AD" w:rsidRPr="00935302">
        <w:trPr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2016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14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12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11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B70AD" w:rsidRPr="007547DF" w:rsidRDefault="008B70AD" w:rsidP="001E0B74">
      <w:pPr>
        <w:jc w:val="center"/>
        <w:rPr>
          <w:sz w:val="16"/>
          <w:szCs w:val="16"/>
        </w:rPr>
      </w:pPr>
    </w:p>
    <w:p w:rsidR="008B70AD" w:rsidRDefault="008B70AD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24,227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8B70AD" w:rsidRPr="00024E94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B70AD" w:rsidRPr="00195267" w:rsidRDefault="008B70AD" w:rsidP="00E17CBB">
      <w:pPr>
        <w:rPr>
          <w:b/>
          <w:bCs/>
          <w:sz w:val="26"/>
          <w:szCs w:val="26"/>
        </w:rPr>
      </w:pP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B70AD" w:rsidRPr="00102E7A" w:rsidRDefault="008B70AD" w:rsidP="00F23B41">
      <w:pPr>
        <w:keepNext/>
        <w:keepLines/>
        <w:jc w:val="center"/>
      </w:pPr>
      <w:r w:rsidRPr="00D530C1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8B70AD" w:rsidRPr="009B12AA" w:rsidRDefault="008B70AD" w:rsidP="00EF24C8">
      <w:pPr>
        <w:ind w:firstLine="720"/>
        <w:jc w:val="both"/>
        <w:rPr>
          <w:sz w:val="16"/>
          <w:szCs w:val="16"/>
        </w:rPr>
      </w:pP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B70AD" w:rsidRPr="00766A92" w:rsidRDefault="008B70AD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B70AD" w:rsidRPr="00E17CBB" w:rsidRDefault="008B70AD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B70AD" w:rsidRPr="00E17CBB" w:rsidRDefault="008B70AD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B70AD" w:rsidRPr="00BF24CB">
        <w:trPr>
          <w:jc w:val="center"/>
        </w:trPr>
        <w:tc>
          <w:tcPr>
            <w:tcW w:w="1491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B70AD" w:rsidRPr="00CD0DB2" w:rsidRDefault="008B70AD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B70AD" w:rsidRPr="00E17CBB" w:rsidRDefault="008B70AD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B70AD" w:rsidRPr="00E17CBB" w:rsidRDefault="008B70AD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B70AD" w:rsidRPr="00FC0393">
        <w:trPr>
          <w:jc w:val="center"/>
        </w:trPr>
        <w:tc>
          <w:tcPr>
            <w:tcW w:w="2066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B70A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B70AD" w:rsidRPr="00FC0393">
        <w:trPr>
          <w:jc w:val="center"/>
        </w:trPr>
        <w:tc>
          <w:tcPr>
            <w:tcW w:w="2066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B70AD" w:rsidRPr="00935302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41.03.04</w:t>
      </w:r>
      <w:r w:rsidRPr="00D77D52">
        <w:t xml:space="preserve"> </w:t>
      </w:r>
      <w:r>
        <w:t xml:space="preserve">«</w:t>
      </w:r>
      <w:r>
        <w:rPr>
          <w:noProof/>
        </w:rPr>
        <w:t xml:space="preserve">Политология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ФЭПО-27</w:t>
      </w:r>
    </w:p>
    <w:p w:rsidR="008B70AD" w:rsidRPr="00935302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B70AD" w:rsidRDefault="008B70AD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Политология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B70AD" w:rsidRDefault="008B70AD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B70AD" w:rsidRDefault="008B70AD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B70AD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B70AD" w:rsidRPr="00D77D52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41.03.04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Политология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B70AD" w:rsidRPr="00E17CBB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B70AD" w:rsidRDefault="008B70AD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1.03.0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B70AD" w:rsidRPr="00CD0DB2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B70AD" w:rsidRPr="00CC67DB" w:rsidRDefault="008B70AD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Политология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B70AD" w:rsidRPr="00F83E9E" w:rsidRDefault="008B70AD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42880" filled="f" stroked="f">
            <v:textbox style="mso-next-textbox:#_x0000_s1027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41856" filled="f" stroked="f">
            <v:textbox style="mso-next-textbox:#_x0000_s1028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39808" filled="f" stroked="f">
            <v:textbox style="mso-next-textbox:#_x0000_s1029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40832" filled="f" stroked="f">
            <v:textbox style="mso-next-textbox:#_x0000_s1030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38784" filled="f" stroked="f">
            <v:textbox style="mso-next-textbox:#_x0000_s1031">
              <w:txbxContent>
                <w:p w:rsidR="008B70AD" w:rsidRPr="00A85067" w:rsidRDefault="008B70AD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37760" filled="f" stroked="f">
            <v:textbox style="mso-next-textbox:#_x0000_s1032">
              <w:txbxContent>
                <w:p w:rsidR="008B70AD" w:rsidRPr="00A85067" w:rsidRDefault="008B70AD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36736" filled="f" stroked="f">
            <v:textbox style="mso-next-textbox:#_x0000_s1033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35712" filled="f" stroked="f">
            <v:textbox style="mso-next-textbox:#_x0000_s1034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34688" filled="f" stroked="f">
            <v:textbox style="mso-next-textbox:#_x0000_s1035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33664" filled="f" stroked="f">
            <v:textbox style="mso-next-textbox:#_x0000_s1036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32640;mso-position-horizontal-relative:text;mso-position-vertical-relative:text" filled="f" stroked="f">
            <v:textbox style="mso-next-textbox:#_x0000_s1037">
              <w:txbxContent>
                <w:p w:rsidR="008B70AD" w:rsidRPr="000C17E9" w:rsidRDefault="008B70AD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B70AD">
        <w:trPr>
          <w:jc w:val="center"/>
        </w:trPr>
        <w:tc>
          <w:tcPr>
            <w:tcW w:w="5021" w:type="dxa"/>
            <w:vAlign w:val="center"/>
          </w:tcPr>
          <w:p w:rsidR="008B70AD" w:rsidRPr="004E4959" w:rsidRDefault="008B70AD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B70AD" w:rsidRPr="00D8077F" w:rsidRDefault="008B70AD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B70AD" w:rsidRPr="00E306ED" w:rsidRDefault="008B70AD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B70AD" w:rsidRDefault="008B70AD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B70AD" w:rsidRPr="00AA7A26" w:rsidRDefault="008B70AD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B70AD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Политология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91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B70AD" w:rsidRDefault="008B70AD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Политология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ФЭПО-27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B70AD" w:rsidRPr="00E17CBB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B70AD" w:rsidRDefault="008B70AD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1.03.0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B70AD" w:rsidRPr="00E17CBB" w:rsidRDefault="008B70AD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B70AD" w:rsidRDefault="008B70AD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B70AD" w:rsidRPr="00E17CBB" w:rsidRDefault="008B70AD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B70AD" w:rsidRPr="00AA7A26" w:rsidRDefault="008B70AD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B70AD" w:rsidRPr="003D28E9" w:rsidRDefault="008B70AD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B70AD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Политология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B70AD" w:rsidRPr="00593870" w:rsidRDefault="008B70AD" w:rsidP="002040C9">
      <w:pPr>
        <w:tabs>
          <w:tab w:val="left" w:pos="720"/>
        </w:tabs>
        <w:spacing w:line="288" w:lineRule="auto"/>
        <w:ind w:firstLine="539"/>
        <w:jc w:val="both"/>
      </w:pPr>
    </w:p>
    <w:p w:rsidR="008B70AD" w:rsidRDefault="008B70AD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1.03.0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B70AD" w:rsidRDefault="008B70AD" w:rsidP="002040C9">
      <w:pPr>
        <w:tabs>
          <w:tab w:val="left" w:pos="720"/>
        </w:tabs>
        <w:jc w:val="center"/>
      </w:pPr>
    </w:p>
    <w:p w:rsidR="008B70AD" w:rsidRDefault="008B70AD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1.03.04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B70AD" w:rsidRPr="007B5A01" w:rsidRDefault="008B70AD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B70AD" w:rsidRPr="000D01F2" w:rsidRDefault="008B70AD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Политология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8B70AD" w:rsidRPr="00A01626" w:rsidRDefault="008B70AD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B70AD" w:rsidRPr="007B5A01" w:rsidRDefault="008B70AD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B70AD" w:rsidRDefault="008B70AD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B70AD" w:rsidRPr="00E17CBB" w:rsidRDefault="008B70AD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B70AD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B70AD" w:rsidRPr="00935302" w:rsidRDefault="008B70AD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Политология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6156A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CE1578">
        <w:rPr>
          <w:sz w:val="28"/>
          <w:szCs w:val="28"/>
        </w:rPr>
        <w:t xml:space="preserve">Для столбца «Дисциплина» таблицы 3.1 в приложении 1 отчета представлена информация о соответствии наименований дисциплин, имеющих одинаковую</w:t>
      </w:r>
      <w:r>
        <w:rPr>
          <w:sz w:val="28"/>
          <w:szCs w:val="28"/>
        </w:rPr>
        <w:t xml:space="preserve"> обобщенную</w:t>
      </w:r>
      <w:r w:rsidRPr="00CE1578">
        <w:rPr>
          <w:sz w:val="28"/>
          <w:szCs w:val="28"/>
        </w:rPr>
        <w:t xml:space="preserve"> структуру </w:t>
      </w:r>
      <w:r>
        <w:rPr>
          <w:sz w:val="28"/>
          <w:szCs w:val="28"/>
        </w:rPr>
        <w:t xml:space="preserve">содержания </w:t>
      </w:r>
      <w:r w:rsidRPr="00CE1578">
        <w:rPr>
          <w:sz w:val="28"/>
          <w:szCs w:val="28"/>
        </w:rPr>
        <w:t xml:space="preserve">ПИМ, но различающихся наименованием.</w:t>
      </w:r>
      <w:r w:rsidRPr="00745E87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B70AD" w:rsidRPr="00E17CBB" w:rsidRDefault="008B70AD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B70AD" w:rsidRPr="000D01F2" w:rsidRDefault="008B70AD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B70AD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B70AD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B70AD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B70AD" w:rsidRPr="000D01F2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B70AD" w:rsidRPr="009F2D73" w:rsidRDefault="008B70AD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B70AD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912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015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88%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82%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69%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B70AD" w:rsidRPr="002A7F13" w:rsidRDefault="008B70AD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B70AD" w:rsidRPr="002A7F13" w:rsidRDefault="008B70AD" w:rsidP="00085038">
      <w:pPr>
        <w:numPr>
          <w:ilvl w:val="0"/>
          <w:numId w:val="15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 xml:space="preserve">основного</w:t>
      </w:r>
      <w:r>
        <w:t xml:space="preserve"> (см. Приложение 1)</w:t>
      </w:r>
      <w:r w:rsidRPr="002511CF">
        <w:t xml:space="preserve">.</w:t>
      </w:r>
    </w:p>
    <w:p w:rsidR="008B70AD" w:rsidRPr="00085038" w:rsidRDefault="008B70AD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B70AD" w:rsidRPr="00AA45AC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ФЭПО-23</w:t>
      </w:r>
      <w:r w:rsidRPr="004D2BEF">
        <w:t xml:space="preserve"> – </w:t>
      </w:r>
      <w:r>
        <w:rPr>
          <w:noProof/>
        </w:rPr>
        <w:t xml:space="preserve">ФЭПО-27</w:t>
      </w:r>
    </w:p>
    <w:p w:rsidR="008B70AD" w:rsidRDefault="008B70AD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41.03.04</w:t>
      </w:r>
      <w:r w:rsidRPr="00626B1E">
        <w:t xml:space="preserve"> </w:t>
      </w:r>
      <w:r>
        <w:t xml:space="preserve">«</w:t>
      </w:r>
      <w:r>
        <w:rPr>
          <w:noProof/>
        </w:rPr>
        <w:t xml:space="preserve">Политология</w:t>
      </w:r>
      <w:r>
        <w:t xml:space="preserve">»</w:t>
      </w:r>
    </w:p>
    <w:p w:rsidR="008B70AD" w:rsidRPr="003C3028" w:rsidRDefault="008B70AD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B70AD" w:rsidRDefault="008B70AD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Политология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B70AD" w:rsidRPr="00DC59B9" w:rsidRDefault="008B70AD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B70AD" w:rsidRPr="00935302" w:rsidRDefault="008B70AD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1.03.0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8B70AD" w:rsidRPr="00DC59B9" w:rsidRDefault="008B70AD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B70AD" w:rsidRDefault="008B70AD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Политология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ФЭПО-23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B70AD" w:rsidRPr="00DC59B9" w:rsidRDefault="008B70AD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B70AD" w:rsidRPr="00E17CBB" w:rsidRDefault="008B70AD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B70AD" w:rsidRPr="00935302">
        <w:trPr>
          <w:jc w:val="center"/>
        </w:trPr>
        <w:tc>
          <w:tcPr>
            <w:tcW w:w="3009" w:type="dxa"/>
            <w:vAlign w:val="center"/>
          </w:tcPr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B70AD" w:rsidRPr="00463A31" w:rsidRDefault="008B70AD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88%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88%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91%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</w:tr>
    </w:tbl>
    <w:p w:rsidR="008B70AD" w:rsidRPr="00CD1F71" w:rsidRDefault="008B70AD" w:rsidP="00AF4393">
      <w:pPr>
        <w:ind w:firstLine="540"/>
        <w:jc w:val="both"/>
        <w:rPr>
          <w:sz w:val="28"/>
          <w:szCs w:val="28"/>
        </w:rPr>
      </w:pPr>
    </w:p>
    <w:p w:rsidR="008B70AD" w:rsidRPr="00C126E3" w:rsidRDefault="008B70AD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Политология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6156A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C126E3">
        <w:rPr>
          <w:sz w:val="28"/>
          <w:szCs w:val="28"/>
        </w:rPr>
        <w:t xml:space="preserve">Для столбца «Дисциплина» таблицы 4.2 в приложении 1 отчета представлена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C126E3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C126E3">
        <w:rPr>
          <w:sz w:val="28"/>
          <w:szCs w:val="28"/>
        </w:rPr>
        <w:t xml:space="preserve">ПИМ, но различающихся наименованием.</w:t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B70AD" w:rsidRPr="00AB6C3E" w:rsidRDefault="008B70AD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B70AD" w:rsidRPr="00AB5777" w:rsidRDefault="008B70AD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B70AD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B70AD" w:rsidRPr="00323447" w:rsidRDefault="008B70AD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B70AD" w:rsidRPr="00323447" w:rsidRDefault="008B70AD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B70AD" w:rsidRPr="00323447" w:rsidRDefault="008B70AD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B70AD" w:rsidRPr="00B9589E" w:rsidRDefault="008B70AD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B70AD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B70AD" w:rsidRDefault="008B70AD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B70AD" w:rsidRDefault="008B70AD" w:rsidP="008450E6"/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ФЭПО-23</w:t>
            </w:r>
          </w:p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50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</w:tr>
      <w:tr w:rsidR="008B70AD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B70AD" w:rsidRPr="00C015B6" w:rsidRDefault="008B70AD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B70AD" w:rsidRPr="00323447" w:rsidRDefault="008B70AD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B70AD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B70AD" w:rsidRDefault="008B70AD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8B70AD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Психология и педагогика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91%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8B70AD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</w:tr>
    </w:tbl>
    <w:p w:rsidR="008B70AD" w:rsidRPr="002A7F13" w:rsidRDefault="008B70AD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B70AD" w:rsidRPr="00085038" w:rsidRDefault="008B70AD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 xml:space="preserve">основного</w:t>
      </w:r>
      <w:r>
        <w:t xml:space="preserve"> (см. Приложение 1)</w:t>
      </w:r>
      <w:r w:rsidRPr="002511CF">
        <w:t xml:space="preserve">.</w:t>
      </w:r>
    </w:p>
    <w:p w:rsidR="008B70AD" w:rsidRPr="002A7F13" w:rsidRDefault="008B70AD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8B70AD" w:rsidRPr="00085038" w:rsidRDefault="008B70AD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41.03.04</w:t>
      </w:r>
      <w:r w:rsidRPr="00085038">
        <w:t xml:space="preserve"> «</w:t>
      </w:r>
      <w:r>
        <w:rPr>
          <w:noProof/>
        </w:rPr>
        <w:t xml:space="preserve">Политология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B70AD" w:rsidRPr="00733506" w:rsidRDefault="008B70AD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8B70AD" w:rsidRPr="00733506" w:rsidRDefault="008B70AD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B70AD" w:rsidRPr="00686309" w:rsidRDefault="008B70AD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Политология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B70AD" w:rsidRPr="00686309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B70AD" w:rsidRPr="00686309" w:rsidRDefault="008B70A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B70AD" w:rsidRPr="00F10FBF" w:rsidRDefault="008B70AD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24,2274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B70AD" w:rsidRPr="00F10FBF" w:rsidRDefault="008B70AD" w:rsidP="00593870">
      <w:pPr>
        <w:spacing w:line="288" w:lineRule="auto"/>
        <w:jc w:val="center"/>
      </w:pPr>
    </w:p>
    <w:p w:rsidR="008B70AD" w:rsidRPr="002511CF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 xml:space="preserve">Проекты НИИ мониторинга качества образования</w:t>
      </w:r>
    </w:p>
    <w:p w:rsidR="008B70AD" w:rsidRDefault="008B70AD" w:rsidP="001E144C">
      <w:pPr>
        <w:pStyle w:val="NormalWeb"/>
        <w:spacing w:before="120" w:beforeAutospacing="0" w:after="0" w:afterAutospacing="0"/>
        <w:jc w:val="center"/>
      </w:pPr>
      <w:r>
        <w:pict>
          <v:shape id="_x0000_i1027" type="#_x0000_t75" style="width:351pt;height:176.25pt">
            <v:imagedata r:id="rId10" o:title=""/>
          </v:shape>
        </w:pict>
      </w:r>
    </w:p>
    <w:p w:rsidR="008B70AD" w:rsidRPr="0001694A" w:rsidRDefault="008B70AD" w:rsidP="001E144C">
      <w:pPr>
        <w:pStyle w:val="NormalWeb"/>
        <w:spacing w:before="80" w:beforeAutospacing="0" w:after="80" w:afterAutospacing="0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 w:rsidRPr="0001694A">
        <w:t xml:space="preserve">в области оценки и</w:t>
      </w:r>
      <w:r>
        <w:t xml:space="preserve"> </w:t>
      </w:r>
      <w:r w:rsidRPr="0001694A">
        <w:t xml:space="preserve">мониторинга качества образования создан единый портал интернет-тестирования в сфере образования </w:t>
      </w:r>
      <w:hyperlink r:id="rId11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8B70AD" w:rsidRPr="0001694A">
        <w:trPr>
          <w:trHeight w:val="804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2" o:title=""/>
                </v:shape>
              </w:pict>
            </w:r>
          </w:p>
        </w:tc>
        <w:tc>
          <w:tcPr>
            <w:tcW w:w="8651" w:type="dxa"/>
          </w:tcPr>
          <w:p w:rsidR="008B70AD" w:rsidRPr="0001694A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8B70AD" w:rsidRPr="0001694A">
        <w:trPr>
          <w:trHeight w:val="1186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3" o:title=""/>
                </v:shape>
              </w:pict>
            </w:r>
          </w:p>
        </w:tc>
        <w:tc>
          <w:tcPr>
            <w:tcW w:w="8651" w:type="dxa"/>
          </w:tcPr>
          <w:p w:rsidR="008B70AD" w:rsidRPr="00074873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8B70AD" w:rsidRPr="0001694A">
        <w:trPr>
          <w:trHeight w:val="2248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8B70AD" w:rsidRDefault="008B70AD" w:rsidP="00AC1F45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</w:p>
          <w:p w:rsidR="008B70AD" w:rsidRPr="00391D80" w:rsidRDefault="008B70AD" w:rsidP="00B01826">
            <w:pPr>
              <w:pStyle w:val="NormalWeb"/>
              <w:spacing w:before="0" w:beforeAutospacing="0" w:after="0" w:afterAutospacing="0"/>
              <w:ind w:left="176"/>
              <w:rPr>
                <w:i/>
                <w:iCs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1.5pt;margin-top:4.25pt;width:0;height:48pt;z-index:251656192" o:connectortype="straight" strokecolor="#a5a5a5" strokeweight="1.5pt"/>
              </w:pict>
            </w:r>
            <w:r>
              <w:rPr>
                <w:noProof/>
              </w:rPr>
              <w:pict>
                <v:roundrect id="_x0000_s1039" style="position:absolute;left:0;text-align:left;margin-left:-2.15pt;margin-top:61.15pt;width:420.75pt;height:46.5pt;z-index:251655168" arcsize="10923f" filled="f" strokecolor="#7f7f7f" strokeweight="1pt">
                  <v:stroke dashstyle="dash"/>
                  <v:textbox style="mso-next-textbox:#_x0000_s1039" inset="0,0,0,0">
                    <w:txbxContent>
                      <w:p w:rsidR="008B70AD" w:rsidRPr="0004312E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С 1 октября 2018 года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в рамках ФЭПО планируется проведение тестирования студентов,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обучающихся по </w:t>
                        </w: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на </w:t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базе основного общего образования (9 классов</w:t>
                        </w:r>
                        <w:r w:rsidRPr="00391D80">
                          <w:rPr>
                            <w:b/>
                            <w:bCs/>
                            <w:i/>
                            <w:iCs/>
                          </w:rPr>
                          <w:t xml:space="preserve">)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8B70AD" w:rsidRPr="0001694A">
        <w:trPr>
          <w:trHeight w:val="1200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8B70AD" w:rsidRPr="0001694A" w:rsidRDefault="008B70AD" w:rsidP="00AC1F45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8B70AD" w:rsidRPr="0001694A">
        <w:trPr>
          <w:trHeight w:val="1480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8B70AD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</w:p>
          <w:p w:rsidR="008B70AD" w:rsidRPr="0001694A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left="176" w:right="-6"/>
              <w:rPr>
                <w:b/>
                <w:bCs/>
                <w:color w:val="000000"/>
              </w:rPr>
            </w:pPr>
            <w:r>
              <w:rPr>
                <w:noProof/>
              </w:rPr>
              <w:pict>
                <v:shape id="_x0000_s1040" type="#_x0000_t32" style="position:absolute;left:0;text-align:left;margin-left:2.25pt;margin-top:5.05pt;width:0;height:23.25pt;z-index:251657216" o:connectortype="straight" strokecolor="#a5a5a5" strokeweight="1.5pt"/>
              </w:pict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8B70AD" w:rsidRPr="0001694A">
        <w:trPr>
          <w:trHeight w:val="664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8B70AD" w:rsidRPr="00997AEA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>
              <w:rPr>
                <w:b/>
                <w:bCs/>
                <w:color w:val="B6A030"/>
              </w:rPr>
              <w:t xml:space="preserve"> </w:t>
            </w:r>
            <w:r w:rsidRPr="007518DC">
              <w:t xml:space="preserve">новый </w:t>
            </w:r>
            <w:r w:rsidRPr="00997AEA">
              <w:t xml:space="preserve">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8B70AD" w:rsidRPr="00063480" w:rsidRDefault="008B70AD" w:rsidP="00E17CBB">
      <w:pPr>
        <w:rPr>
          <w:sz w:val="8"/>
          <w:szCs w:val="8"/>
        </w:rPr>
      </w:pPr>
    </w:p>
    <w:p w:rsidR="008B70AD" w:rsidRPr="002A0E37" w:rsidRDefault="008B70AD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8B70AD" w:rsidRDefault="008B70AD" w:rsidP="00063480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8B70AD" w:rsidRPr="00063480" w:rsidRDefault="008B70AD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167"/>
        <w:gridCol w:w="3296"/>
      </w:tblGrid>
      <w:tr w:rsidR="008B70AD">
        <w:trPr>
          <w:trHeight w:val="12132"/>
        </w:trPr>
        <w:tc>
          <w:tcPr>
            <w:tcW w:w="6282" w:type="dxa"/>
          </w:tcPr>
          <w:p w:rsidR="008B70AD" w:rsidRDefault="008B70AD" w:rsidP="00470CF9">
            <w:pPr>
              <w:jc w:val="center"/>
            </w:pPr>
            <w:r w:rsidRPr="00D530C1">
              <w:pict>
                <v:shape id="_x0000_i1034" type="#_x0000_t75" style="width:285.75pt;height:183.75pt">
                  <v:imagedata r:id="rId18" o:title=""/>
                </v:shape>
              </w:pict>
            </w:r>
          </w:p>
          <w:p w:rsidR="008B70AD" w:rsidRDefault="008B70AD" w:rsidP="00B01826">
            <w:r w:rsidRPr="00470CF9">
              <w:rPr>
                <w:b/>
                <w:bCs/>
                <w:color w:val="6D02AB"/>
                <w:sz w:val="16"/>
                <w:szCs w:val="16"/>
              </w:rPr>
              <w:br/>
            </w: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8B70AD" w:rsidRDefault="008B70AD" w:rsidP="00B01826">
            <w:pPr>
              <w:ind w:firstLine="567"/>
            </w:pPr>
            <w:r>
              <w:rPr>
                <w:noProof/>
              </w:rPr>
              <w:pict>
                <v:rect id="_x0000_s1041" style="position:absolute;left:0;text-align:left;margin-left:.2pt;margin-top:14.15pt;width:303.75pt;height:15.9pt;z-index:-251656192" fillcolor="#8432d6" stroked="f"/>
              </w:pict>
            </w:r>
          </w:p>
          <w:p w:rsidR="008B70AD" w:rsidRPr="0048166F" w:rsidRDefault="008B70AD" w:rsidP="00B01826">
            <w:pPr>
              <w:spacing w:after="6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знаний: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rPr>
                <w:noProof/>
              </w:rPr>
              <w:pict>
                <v:roundrect id="_x0000_s1042" style="position:absolute;left:0;text-align:left;margin-left:3.95pt;margin-top:48.35pt;width:291.6pt;height:51.45pt;z-index:251662336" arcsize="10923f" filled="f" strokecolor="#7f7f7f" strokeweight="1pt">
                  <v:stroke dashstyle="dash"/>
                  <v:textbox style="mso-next-textbox:#_x0000_s1042" inset="0,0,0,0">
                    <w:txbxContent>
                      <w:p w:rsidR="008B70AD" w:rsidRPr="0004312E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 проходящих обучение </w:t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 </w:t>
                        </w:r>
                        <w:r w:rsidRPr="00A32D2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СПО 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из перечня, утвержденного Приказом Минобрнауки России от 29.10.2013 № 1199.</w:t>
                        </w:r>
                      </w:p>
                    </w:txbxContent>
                  </v:textbox>
                  <w10:wrap type="square"/>
                </v:roundrect>
              </w:pict>
            </w: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8B70AD" w:rsidRDefault="008B70AD" w:rsidP="00B01826">
            <w:pPr>
              <w:pStyle w:val="NormalWeb"/>
              <w:spacing w:before="0" w:beforeAutospacing="0" w:after="60" w:afterAutospacing="0"/>
              <w:rPr>
                <w:b/>
                <w:bCs/>
                <w:color w:val="6D02AB"/>
              </w:rPr>
            </w:pPr>
            <w:r>
              <w:rPr>
                <w:noProof/>
              </w:rPr>
              <w:pict>
                <v:rect id="_x0000_s1043" style="position:absolute;margin-left:.2pt;margin-top:75.5pt;width:303.75pt;height:15.9pt;z-index:-251655168" fillcolor="#8432d6" stroked="f"/>
              </w:pict>
            </w:r>
          </w:p>
          <w:p w:rsidR="008B70AD" w:rsidRPr="0048166F" w:rsidRDefault="008B70AD" w:rsidP="00B01826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готовности: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8B70AD" w:rsidRPr="0066015A" w:rsidRDefault="008B70AD" w:rsidP="001E144C">
            <w:pPr>
              <w:pStyle w:val="NormalWeb"/>
              <w:numPr>
                <w:ilvl w:val="0"/>
                <w:numId w:val="18"/>
              </w:numPr>
              <w:tabs>
                <w:tab w:val="num" w:pos="180"/>
              </w:tabs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8B70AD" w:rsidRPr="001D1CB0" w:rsidRDefault="008B70AD" w:rsidP="00B01826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288" w:type="dxa"/>
            <w:shd w:val="clear" w:color="auto" w:fill="EDE2F6"/>
          </w:tcPr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Английский язык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Биология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География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Информатика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История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Математика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Обществознание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Русский язык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Физика</w:t>
            </w:r>
          </w:p>
          <w:p w:rsidR="008B70AD" w:rsidRPr="00415653" w:rsidRDefault="008B70AD" w:rsidP="001E144C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522" w:hanging="284"/>
              <w:rPr>
                <w:sz w:val="28"/>
                <w:szCs w:val="28"/>
              </w:rPr>
            </w:pPr>
            <w:r>
              <w:t xml:space="preserve">Химия</w:t>
            </w: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522" w:hanging="283"/>
            </w:pPr>
            <w:r>
              <w:t xml:space="preserve">Математика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522" w:hanging="283"/>
            </w:pPr>
            <w:r>
              <w:rPr>
                <w:noProof/>
              </w:rPr>
              <w:pict>
                <v:shape id="_x0000_s1044" type="#_x0000_t75" style="position:absolute;left:0;text-align:left;margin-left:-.8pt;margin-top:22.65pt;width:153.95pt;height:104.8pt;z-index:251658240">
                  <v:imagedata r:id="rId19" o:title=""/>
                  <w10:wrap type="square"/>
                </v:shape>
              </w:pict>
            </w:r>
            <w:r>
              <w:t xml:space="preserve">Русский язык</w:t>
            </w:r>
          </w:p>
          <w:p w:rsidR="008B70AD" w:rsidRDefault="008B70AD" w:rsidP="00B01826">
            <w:pPr>
              <w:pStyle w:val="NormalWeb"/>
              <w:spacing w:before="0" w:beforeAutospacing="0" w:after="0" w:afterAutospacing="0"/>
              <w:ind w:left="142"/>
            </w:pPr>
          </w:p>
          <w:p w:rsidR="008B70AD" w:rsidRPr="00415653" w:rsidRDefault="008B70AD" w:rsidP="00B01826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5"/>
              </w:numPr>
              <w:spacing w:before="120" w:beforeAutospacing="0" w:after="0" w:afterAutospacing="0"/>
              <w:ind w:left="381" w:hanging="224"/>
            </w:pPr>
            <w:r>
              <w:t xml:space="preserve">диагностика мотивации учения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5"/>
              </w:numPr>
              <w:spacing w:before="0" w:beforeAutospacing="0" w:after="0" w:afterAutospacing="0"/>
              <w:ind w:left="381" w:hanging="224"/>
            </w:pPr>
            <w:r>
              <w:t xml:space="preserve">диагностика умственных способностей</w:t>
            </w:r>
          </w:p>
          <w:p w:rsidR="008B70AD" w:rsidRDefault="008B70AD" w:rsidP="001E144C">
            <w:pPr>
              <w:numPr>
                <w:ilvl w:val="0"/>
                <w:numId w:val="35"/>
              </w:numPr>
              <w:ind w:left="381" w:hanging="224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8B70AD" w:rsidRPr="00F616B4" w:rsidRDefault="008B70AD" w:rsidP="00B01826">
            <w:pPr>
              <w:ind w:left="459"/>
            </w:pPr>
          </w:p>
          <w:p w:rsidR="008B70AD" w:rsidRPr="00415653" w:rsidRDefault="008B70AD" w:rsidP="00B01826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45" style="position:absolute;margin-left:2.2pt;margin-top:17.15pt;width:147pt;height:108pt;z-index:251659264" arcsize="10923f" filled="f" strokecolor="#7f7f7f" strokeweight="1pt">
                  <v:stroke dashstyle="dash"/>
                  <v:textbox style="mso-next-textbox:#_x0000_s1045" inset="0,0,0,0">
                    <w:txbxContent>
                      <w:p w:rsidR="008B70AD" w:rsidRPr="0094470C" w:rsidRDefault="008B70AD" w:rsidP="001E144C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8B70AD" w:rsidRPr="0094470C" w:rsidRDefault="008B70AD" w:rsidP="001E144C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134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CF2612">
                          <w:rPr>
                            <w:rStyle w:val="apple-converted-space"/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6</w:t>
                        </w:r>
                        <w:r w:rsidRPr="00CF2612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8B70AD" w:rsidRPr="007B52D2" w:rsidRDefault="008B70AD" w:rsidP="00063480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tbl>
      <w:tblPr>
        <w:tblW w:w="0" w:type="auto"/>
        <w:tblInd w:w="2" w:type="dxa"/>
        <w:tblLook w:val="00A0"/>
      </w:tblPr>
      <w:tblGrid>
        <w:gridCol w:w="6507"/>
        <w:gridCol w:w="2956"/>
      </w:tblGrid>
      <w:tr w:rsidR="008B70AD">
        <w:tc>
          <w:tcPr>
            <w:tcW w:w="6531" w:type="dxa"/>
          </w:tcPr>
          <w:p w:rsidR="008B70AD" w:rsidRDefault="008B70AD" w:rsidP="00470CF9">
            <w:pPr>
              <w:jc w:val="center"/>
            </w:pPr>
            <w:r w:rsidRPr="00D530C1">
              <w:pict>
                <v:shape id="_x0000_i1035" type="#_x0000_t75" style="width:284.25pt;height:189.75pt">
                  <v:imagedata r:id="rId20" o:title=""/>
                </v:shape>
              </w:pict>
            </w: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8B70AD" w:rsidRPr="0066533E" w:rsidRDefault="008B70AD" w:rsidP="00B01826">
            <w:pPr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6" style="position:absolute;left:0;text-align:left;margin-left:-.3pt;margin-top:5.6pt;width:313.5pt;height:16.65pt;z-index:-251651072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Интернет-тренажеров: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7"/>
              </w:numPr>
              <w:spacing w:before="40" w:beforeAutospacing="0" w:after="0" w:afterAutospacing="0"/>
              <w:ind w:left="426" w:hanging="284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9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</w:t>
            </w:r>
            <w:r>
              <w:t xml:space="preserve">студенческих режимах «Обучение»</w:t>
            </w:r>
            <w:r>
              <w:br/>
            </w:r>
            <w:r w:rsidRPr="00E44DAB">
              <w:t xml:space="preserve">и «Самоконтроль»;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9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</w:t>
            </w:r>
            <w:r>
              <w:t xml:space="preserve">студентов </w:t>
            </w:r>
            <w:r w:rsidRPr="00E44DAB">
              <w:t xml:space="preserve">в преподавательском режиме «Текущий контроль» по федеральному банку заданий;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9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конструирование структуры ПИМ;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использование справочных материалов, медиалекций;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7"/>
              </w:numPr>
              <w:spacing w:before="0" w:beforeAutospacing="0" w:after="0" w:afterAutospacing="0"/>
              <w:ind w:left="426" w:hanging="284"/>
            </w:pPr>
            <w:r>
              <w:rPr>
                <w:noProof/>
              </w:rPr>
              <w:pict>
                <v:roundrect id="_x0000_s1047" style="position:absolute;left:0;text-align:left;margin-left:7.5pt;margin-top:19.85pt;width:302.85pt;height:46.95pt;z-index:251667456" arcsize="10923f" filled="f" strokecolor="#7f7f7f" strokeweight="1pt">
                  <v:stroke dashstyle="dash"/>
                  <v:textbox style="mso-next-textbox:#_x0000_s1047" inset="0,0,0,0">
                    <w:txbxContent>
                      <w:p w:rsidR="008B70AD" w:rsidRPr="0004312E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8667F">
                          <w:rPr>
                            <w:i/>
                            <w:iCs/>
                          </w:rPr>
                          <w:t xml:space="preserve"> обучающихся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 </w:t>
                        </w:r>
                        <w:r w:rsidRPr="00A8667F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на базе основного общего образования (9 классов).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E44DAB">
              <w:t xml:space="preserve">те</w:t>
            </w:r>
            <w:r>
              <w:t xml:space="preserve">стирование через систему Moodle.</w:t>
            </w:r>
          </w:p>
          <w:p w:rsidR="008B70AD" w:rsidRPr="00CF2612" w:rsidRDefault="008B70AD" w:rsidP="00470CF9">
            <w:pPr>
              <w:spacing w:before="120"/>
              <w:jc w:val="center"/>
              <w:rPr>
                <w:b/>
                <w:bCs/>
                <w:color w:val="224A99"/>
              </w:rPr>
            </w:pPr>
            <w:r w:rsidRPr="00CF2612">
              <w:rPr>
                <w:b/>
                <w:bCs/>
                <w:color w:val="224A99"/>
              </w:rPr>
              <w:t xml:space="preserve">МОДУЛЬ «ТЕСТ-КОНСТРУКТОР»</w:t>
            </w:r>
          </w:p>
          <w:p w:rsidR="008B70AD" w:rsidRPr="0096507E" w:rsidRDefault="008B70AD" w:rsidP="00B01826">
            <w:pPr>
              <w:autoSpaceDE w:val="0"/>
              <w:autoSpaceDN w:val="0"/>
              <w:adjustRightInd w:val="0"/>
              <w:spacing w:before="40"/>
              <w:ind w:firstLine="425"/>
            </w:pPr>
            <w:r w:rsidRPr="00CF2612">
              <w:rPr>
                <w:b/>
                <w:bCs/>
                <w:color w:val="224A99"/>
              </w:rPr>
              <w:t xml:space="preserve">Цель модуля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ОО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</w:t>
            </w:r>
            <w:r>
              <w:t xml:space="preserve"> </w:t>
            </w:r>
            <w:r w:rsidRPr="0096507E">
              <w:t xml:space="preserve">том числе</w:t>
            </w:r>
            <w:r>
              <w:t xml:space="preserve"> </w:t>
            </w:r>
            <w:r w:rsidRPr="0096507E">
              <w:t xml:space="preserve">и по дисциплинам вариативной части ФГОС.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8" style="position:absolute;left:0;text-align:left;margin-left:-.3pt;margin-top:5.55pt;width:313.5pt;height:16.65pt;z-index:-251650048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Тест</w:t>
            </w:r>
            <w:r w:rsidRPr="0066533E">
              <w:rPr>
                <w:color w:val="FFFFFF"/>
              </w:rPr>
              <w:t xml:space="preserve">-</w:t>
            </w:r>
            <w:r w:rsidRPr="0066533E">
              <w:rPr>
                <w:b/>
                <w:bCs/>
                <w:color w:val="FFFFFF"/>
              </w:rPr>
              <w:t xml:space="preserve">Конструктора:</w:t>
            </w:r>
          </w:p>
          <w:p w:rsidR="008B70AD" w:rsidRPr="00A3265C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</w:t>
            </w:r>
            <w:r>
              <w:t xml:space="preserve"> </w:t>
            </w:r>
            <w:r w:rsidRPr="00A3265C">
              <w:t xml:space="preserve">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8B70AD" w:rsidRPr="00A3265C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</w:t>
            </w:r>
            <w:r>
              <w:t xml:space="preserve">студентов </w:t>
            </w:r>
            <w:r w:rsidRPr="00A3265C">
              <w:t xml:space="preserve">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8B70AD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8B70AD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в личных кабинетах преподавателей и организаторов тестирования;</w:t>
            </w:r>
          </w:p>
          <w:p w:rsidR="008B70AD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39" w:type="dxa"/>
            <w:shd w:val="clear" w:color="auto" w:fill="DDE6F7"/>
          </w:tcPr>
          <w:p w:rsidR="008B70AD" w:rsidRPr="00470CF9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6"/>
                <w:szCs w:val="16"/>
              </w:rPr>
            </w:pPr>
          </w:p>
          <w:p w:rsidR="008B70AD" w:rsidRPr="0094470C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8B70AD" w:rsidRPr="0094470C" w:rsidRDefault="008B70AD" w:rsidP="001E144C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/>
              <w:ind w:left="162" w:hanging="162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8B70AD" w:rsidRPr="0094470C" w:rsidRDefault="008B70AD" w:rsidP="001E144C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8B70AD" w:rsidRPr="00415653" w:rsidRDefault="008B70AD" w:rsidP="001E144C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</w:t>
            </w:r>
            <w:r w:rsidRPr="00CF2612">
              <w:rPr>
                <w:b/>
                <w:bCs/>
                <w:color w:val="224A99"/>
              </w:rPr>
              <w:t xml:space="preserve">еку</w:t>
            </w:r>
            <w:r w:rsidRPr="00544003">
              <w:rPr>
                <w:b/>
                <w:bCs/>
                <w:color w:val="224A99"/>
              </w:rPr>
              <w:t xml:space="preserve">щи</w:t>
            </w:r>
            <w:r w:rsidRPr="00415653">
              <w:rPr>
                <w:b/>
                <w:bCs/>
                <w:color w:val="224A99"/>
              </w:rPr>
              <w:t xml:space="preserve">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9" style="position:absolute;left:0;text-align:left;margin-left:-5.3pt;margin-top:5.55pt;width:147pt;height:112.85pt;z-index:251663360" arcsize="10923f" filled="f" strokecolor="#7f7f7f" strokeweight="1pt">
                  <v:stroke dashstyle="dash"/>
                  <v:textbox style="mso-next-textbox:#_x0000_s1049" inset="0,0,0,0">
                    <w:txbxContent>
                      <w:p w:rsidR="008B70AD" w:rsidRPr="00437EB0" w:rsidRDefault="008B70AD" w:rsidP="001E144C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8B70AD" w:rsidRPr="00437EB0" w:rsidRDefault="008B70AD" w:rsidP="001E144C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283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i/>
                            <w:iCs/>
                          </w:rPr>
                          <w:t xml:space="preserve">е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i/>
                            <w:iCs/>
                          </w:rPr>
                          <w:t xml:space="preserve">и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202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0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ов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8B70AD" w:rsidRPr="00437EB0" w:rsidRDefault="008B70AD" w:rsidP="001E144C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Pr="00470CF9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  <w:sz w:val="4"/>
                <w:szCs w:val="4"/>
              </w:rPr>
            </w:pPr>
          </w:p>
          <w:p w:rsidR="008B70AD" w:rsidRPr="00544003" w:rsidRDefault="008B70AD" w:rsidP="00B01826">
            <w:pPr>
              <w:autoSpaceDE w:val="0"/>
              <w:autoSpaceDN w:val="0"/>
              <w:adjustRightInd w:val="0"/>
              <w:spacing w:before="16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50" style="position:absolute;left:0;text-align:left;margin-left:-4.8pt;margin-top:39.2pt;width:147pt;height:107.6pt;z-index:251664384" arcsize="10923f" filled="f" strokecolor="#7f7f7f" strokeweight="1pt">
                  <v:stroke dashstyle="dash"/>
                  <v:textbox style="mso-next-textbox:#_x0000_s1050" inset="0,0,0,0">
                    <w:txbxContent>
                      <w:p w:rsidR="008B70AD" w:rsidRPr="001F531A" w:rsidRDefault="008B70AD" w:rsidP="001E144C">
                        <w:pPr>
                          <w:pStyle w:val="NormalWeb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оздано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6 146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банков тестовых заданий. </w:t>
                        </w:r>
                        <w:r w:rsidRPr="001F531A">
                          <w:rPr>
                            <w:i/>
                            <w:iCs/>
                          </w:rPr>
                          <w:br/>
                          <w:t xml:space="preserve">Прогр</w:t>
                        </w:r>
                        <w:r>
                          <w:rPr>
                            <w:i/>
                            <w:iCs/>
                          </w:rPr>
                          <w:t xml:space="preserve">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2 949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преподавателей 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429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образовательных организаций.</w:t>
                        </w:r>
                      </w:p>
                    </w:txbxContent>
                  </v:textbox>
                </v:roundrect>
              </w:pict>
            </w:r>
            <w:r w:rsidRPr="00544003">
              <w:rPr>
                <w:b/>
                <w:bCs/>
                <w:color w:val="224A99"/>
              </w:rPr>
              <w:t xml:space="preserve">Модуль </w:t>
            </w:r>
            <w:r w:rsidRPr="00544003">
              <w:rPr>
                <w:b/>
                <w:bCs/>
                <w:color w:val="224A99"/>
              </w:rPr>
              <w:br/>
              <w:t xml:space="preserve">«Тест-Конструктор»</w:t>
            </w:r>
          </w:p>
        </w:tc>
      </w:tr>
    </w:tbl>
    <w:p w:rsidR="008B70AD" w:rsidRPr="00063480" w:rsidRDefault="008B70AD" w:rsidP="00063480">
      <w:pPr>
        <w:rPr>
          <w:sz w:val="8"/>
          <w:szCs w:val="8"/>
        </w:rPr>
      </w:pPr>
    </w:p>
    <w:p w:rsidR="008B70AD" w:rsidRPr="002A0E37" w:rsidRDefault="008B70AD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>
        <w:rPr>
          <w:noProof/>
        </w:rPr>
        <w:t xml:space="preserve"> </w:t>
      </w:r>
    </w:p>
    <w:p w:rsidR="008B70AD" w:rsidRPr="00063480" w:rsidRDefault="008B70AD" w:rsidP="00063480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tbl>
      <w:tblPr>
        <w:tblW w:w="0" w:type="auto"/>
        <w:tblInd w:w="2" w:type="dxa"/>
        <w:tblLook w:val="00A0"/>
      </w:tblPr>
      <w:tblGrid>
        <w:gridCol w:w="6478"/>
        <w:gridCol w:w="2985"/>
      </w:tblGrid>
      <w:tr w:rsidR="008B70AD">
        <w:trPr>
          <w:trHeight w:val="13493"/>
        </w:trPr>
        <w:tc>
          <w:tcPr>
            <w:tcW w:w="6486" w:type="dxa"/>
          </w:tcPr>
          <w:p w:rsidR="008B70AD" w:rsidRDefault="008B70AD" w:rsidP="00B0182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D530C1">
              <w:rPr>
                <w:b/>
                <w:bCs/>
                <w:color w:val="940E2B"/>
              </w:rPr>
              <w:pict>
                <v:shape id="_x0000_i1036" type="#_x0000_t75" style="width:312pt;height:210pt">
                  <v:imagedata r:id="rId21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</w:t>
            </w:r>
            <w:r>
              <w:t xml:space="preserve"> </w:t>
            </w:r>
            <w:r w:rsidRPr="001C73EA">
              <w:t xml:space="preserve">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240"/>
              <w:ind w:firstLine="426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1" style="position:absolute;left:0;text-align:left;margin-left:-.55pt;margin-top:11.4pt;width:315.75pt;height:16.65pt;z-index:-251648000" fillcolor="#e39a41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Интернет-олимпиад: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>
              <w:t xml:space="preserve">о</w:t>
            </w:r>
            <w:r w:rsidRPr="00D312AA">
              <w:t xml:space="preserve">ценка качества подготовки участников </w:t>
            </w:r>
            <w:r>
              <w:t xml:space="preserve">о</w:t>
            </w:r>
            <w:r w:rsidRPr="00D312AA">
              <w:t xml:space="preserve">лимпиад на</w:t>
            </w:r>
            <w:r>
              <w:t xml:space="preserve"> </w:t>
            </w:r>
            <w:r w:rsidRPr="00D312AA">
              <w:t xml:space="preserve">международном уровне</w:t>
            </w:r>
            <w:r>
              <w:t xml:space="preserve">;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информационно-аналитический отчет;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медали и дипломы победителям;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сертификаты участникам заключительных туров и благодарственные письма организаторам от базовых вузов и руководителям вуза;</w:t>
            </w:r>
          </w:p>
          <w:p w:rsidR="008B70AD" w:rsidRPr="001C73EA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учет результатов интернет-олимпиад при процедуре профессионально-общественной аккредитации</w:t>
            </w:r>
            <w:r>
              <w:br/>
              <w:t xml:space="preserve">и в проекте «Лучшие образовательные программы инновационной России». </w:t>
            </w:r>
          </w:p>
          <w:p w:rsidR="008B70AD" w:rsidRPr="00F21BE2" w:rsidRDefault="008B70AD" w:rsidP="00B01826">
            <w:pPr>
              <w:autoSpaceDE w:val="0"/>
              <w:autoSpaceDN w:val="0"/>
              <w:adjustRightInd w:val="0"/>
              <w:jc w:val="center"/>
            </w:pPr>
            <w:r w:rsidRPr="00D530C1">
              <w:pict>
                <v:shape id="_x0000_i1037" type="#_x0000_t75" style="width:282.75pt;height:187.5pt">
                  <v:imagedata r:id="rId22" o:title=""/>
                </v:shape>
              </w:pict>
            </w:r>
          </w:p>
        </w:tc>
        <w:tc>
          <w:tcPr>
            <w:tcW w:w="3077" w:type="dxa"/>
            <w:shd w:val="clear" w:color="auto" w:fill="F8E8D4"/>
          </w:tcPr>
          <w:p w:rsidR="008B70AD" w:rsidRDefault="008B70AD" w:rsidP="001E144C">
            <w:pPr>
              <w:autoSpaceDE w:val="0"/>
              <w:autoSpaceDN w:val="0"/>
              <w:adjustRightInd w:val="0"/>
            </w:pPr>
          </w:p>
          <w:p w:rsidR="008B70AD" w:rsidRPr="00545010" w:rsidRDefault="008B70AD" w:rsidP="00B01826"/>
          <w:p w:rsidR="008B70AD" w:rsidRPr="00545010" w:rsidRDefault="008B70AD" w:rsidP="00B01826"/>
          <w:p w:rsidR="008B70AD" w:rsidRPr="00D643BB" w:rsidRDefault="008B70AD" w:rsidP="00B01826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</w:t>
            </w:r>
            <w:r>
              <w:t xml:space="preserve">ониторинга качества образования.</w:t>
            </w:r>
          </w:p>
          <w:p w:rsidR="008B70AD" w:rsidRPr="00545010" w:rsidRDefault="008B70AD" w:rsidP="00B01826"/>
          <w:p w:rsidR="008B70AD" w:rsidRPr="00545010" w:rsidRDefault="008B70AD" w:rsidP="00B01826">
            <w:pPr>
              <w:ind w:left="153"/>
            </w:pPr>
          </w:p>
          <w:p w:rsidR="008B70AD" w:rsidRDefault="008B70AD" w:rsidP="001E144C">
            <w:pPr>
              <w:numPr>
                <w:ilvl w:val="0"/>
                <w:numId w:val="41"/>
              </w:numPr>
              <w:ind w:left="153" w:hanging="142"/>
            </w:pPr>
            <w:r w:rsidRPr="0078423C">
              <w:rPr>
                <w:b/>
                <w:bCs/>
                <w:color w:val="DA8200"/>
              </w:rPr>
              <w:t xml:space="preserve">Открытые международные интернет-олимпиады</w:t>
            </w:r>
            <w:r>
              <w:rPr>
                <w:b/>
                <w:bCs/>
                <w:color w:val="DA8200"/>
              </w:rPr>
              <w:t xml:space="preserve"> для студентов ВО</w:t>
            </w:r>
            <w:r w:rsidRPr="0078423C">
              <w:rPr>
                <w:b/>
                <w:bCs/>
                <w:color w:val="DA8200"/>
              </w:rPr>
              <w:t xml:space="preserve"> </w:t>
            </w:r>
            <w:r>
              <w:br/>
            </w:r>
          </w:p>
          <w:p w:rsidR="008B70AD" w:rsidRPr="0078423C" w:rsidRDefault="008B70AD" w:rsidP="001E144C">
            <w:pPr>
              <w:numPr>
                <w:ilvl w:val="0"/>
                <w:numId w:val="41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СПО </w:t>
            </w:r>
            <w:r>
              <w:rPr>
                <w:b/>
                <w:bCs/>
                <w:color w:val="DA8200"/>
              </w:rPr>
              <w:br/>
            </w:r>
          </w:p>
          <w:p w:rsidR="008B70AD" w:rsidRPr="009A43CF" w:rsidRDefault="008B70AD" w:rsidP="001E144C">
            <w:pPr>
              <w:numPr>
                <w:ilvl w:val="0"/>
                <w:numId w:val="41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</w:p>
          <w:p w:rsidR="008B70AD" w:rsidRDefault="008B70AD" w:rsidP="00B01826">
            <w:pPr>
              <w:rPr>
                <w:b/>
                <w:bCs/>
                <w:color w:val="DA8200"/>
              </w:rPr>
            </w:pPr>
          </w:p>
          <w:p w:rsidR="008B70AD" w:rsidRPr="001C73EA" w:rsidRDefault="008B70AD" w:rsidP="00B01826"/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 w:rsidRPr="00D530C1">
              <w:pict>
                <v:shape id="_x0000_i1038" type="#_x0000_t75" style="width:69pt;height:196.5pt">
                  <v:imagedata r:id="rId23" o:title=""/>
                </v:shape>
              </w:pict>
            </w:r>
          </w:p>
        </w:tc>
      </w:tr>
    </w:tbl>
    <w:p w:rsidR="008B70AD" w:rsidRPr="00063480" w:rsidRDefault="008B70AD" w:rsidP="00063480">
      <w:pPr>
        <w:rPr>
          <w:sz w:val="8"/>
          <w:szCs w:val="8"/>
        </w:rPr>
      </w:pPr>
    </w:p>
    <w:p w:rsidR="008B70AD" w:rsidRPr="002A0E37" w:rsidRDefault="008B70AD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8B70AD" w:rsidRPr="00FA0DE9" w:rsidRDefault="008B70AD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8B70AD" w:rsidRPr="00FA0DE9" w:rsidRDefault="008B70AD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tbl>
      <w:tblPr>
        <w:tblW w:w="0" w:type="auto"/>
        <w:tblInd w:w="2" w:type="dxa"/>
        <w:tblLook w:val="00A0"/>
      </w:tblPr>
      <w:tblGrid>
        <w:gridCol w:w="6378"/>
        <w:gridCol w:w="3085"/>
      </w:tblGrid>
      <w:tr w:rsidR="008B70AD">
        <w:trPr>
          <w:trHeight w:val="13493"/>
        </w:trPr>
        <w:tc>
          <w:tcPr>
            <w:tcW w:w="6477" w:type="dxa"/>
          </w:tcPr>
          <w:p w:rsidR="008B70AD" w:rsidRDefault="008B70AD" w:rsidP="00470CF9">
            <w:pPr>
              <w:jc w:val="center"/>
            </w:pPr>
            <w:r w:rsidRPr="00D530C1">
              <w:pict>
                <v:shape id="_x0000_i1039" type="#_x0000_t75" style="width:274.5pt;height:178.5pt">
                  <v:imagedata r:id="rId24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</w:t>
            </w:r>
            <w:r>
              <w:t xml:space="preserve">товки выпускников бакалавриата.</w:t>
            </w:r>
          </w:p>
          <w:p w:rsidR="008B70AD" w:rsidRPr="00494621" w:rsidRDefault="008B70AD" w:rsidP="00B01826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</w:t>
            </w:r>
            <w:r w:rsidRPr="00D202D8">
              <w:rPr>
                <w:b/>
                <w:bCs/>
                <w:color w:val="E01D70"/>
              </w:rPr>
              <w:t xml:space="preserve">из</w:t>
            </w:r>
            <w:r w:rsidRPr="00E44DAB">
              <w:rPr>
                <w:b/>
                <w:bCs/>
                <w:color w:val="E01D70"/>
              </w:rPr>
              <w:t xml:space="preserve">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160" w:after="6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2" style="position:absolute;left:0;text-align:left;margin-left:-.3pt;margin-top:8.15pt;width:315pt;height:16.65pt;z-index:-251643904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Вузы получают:</w:t>
            </w:r>
          </w:p>
          <w:p w:rsidR="008B70AD" w:rsidRPr="00494621" w:rsidRDefault="008B70AD" w:rsidP="001E144C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8B70AD" w:rsidRPr="00494621" w:rsidRDefault="008B70AD" w:rsidP="001E144C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 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160" w:after="60" w:line="241" w:lineRule="atLeast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3" style="position:absolute;left:0;text-align:left;margin-left:-.3pt;margin-top:8.1pt;width:315pt;height:16.65pt;z-index:-251642880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Студенты получают:</w:t>
            </w:r>
          </w:p>
          <w:p w:rsidR="008B70AD" w:rsidRPr="00494621" w:rsidRDefault="008B70AD" w:rsidP="001E144C">
            <w:pPr>
              <w:pStyle w:val="Pa8"/>
              <w:numPr>
                <w:ilvl w:val="0"/>
                <w:numId w:val="42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8B70AD" w:rsidRPr="00494621" w:rsidRDefault="008B70AD" w:rsidP="00470CF9">
            <w:pPr>
              <w:pStyle w:val="Pa8"/>
              <w:numPr>
                <w:ilvl w:val="0"/>
                <w:numId w:val="43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8B70AD" w:rsidRPr="00494621" w:rsidRDefault="008B70AD" w:rsidP="00470CF9">
            <w:pPr>
              <w:pStyle w:val="Pa8"/>
              <w:numPr>
                <w:ilvl w:val="0"/>
                <w:numId w:val="43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166.55pt;margin-top:2.75pt;width:142.2pt;height:99.3pt;z-index:251670528">
                  <v:imagedata r:id="rId25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8B70AD" w:rsidRPr="00494621" w:rsidRDefault="008B70AD" w:rsidP="00470CF9">
            <w:pPr>
              <w:pStyle w:val="Pa8"/>
              <w:numPr>
                <w:ilvl w:val="0"/>
                <w:numId w:val="43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8B70AD" w:rsidRPr="008F3985" w:rsidRDefault="008B70AD" w:rsidP="001E144C">
            <w:pPr>
              <w:pStyle w:val="Pa8"/>
              <w:numPr>
                <w:ilvl w:val="0"/>
                <w:numId w:val="42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8B70AD" w:rsidRPr="00F547D3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8B70AD" w:rsidRPr="00494621" w:rsidRDefault="008B70AD" w:rsidP="00B01826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8B70AD" w:rsidRPr="00470CF9" w:rsidRDefault="008B70AD" w:rsidP="00B01826">
            <w:pPr>
              <w:ind w:firstLine="327"/>
              <w:rPr>
                <w:sz w:val="12"/>
                <w:szCs w:val="12"/>
              </w:rPr>
            </w:pPr>
          </w:p>
          <w:p w:rsidR="008B70AD" w:rsidRDefault="008B70AD" w:rsidP="00B01826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8B70AD" w:rsidRPr="00470CF9" w:rsidRDefault="008B70AD" w:rsidP="00B01826">
            <w:pPr>
              <w:ind w:firstLine="327"/>
              <w:rPr>
                <w:sz w:val="12"/>
                <w:szCs w:val="12"/>
              </w:rPr>
            </w:pPr>
          </w:p>
          <w:p w:rsidR="008B70AD" w:rsidRPr="00494621" w:rsidRDefault="008B70AD" w:rsidP="00B01826">
            <w:pPr>
              <w:ind w:firstLine="327"/>
            </w:pPr>
            <w:r>
              <w:rPr>
                <w:noProof/>
              </w:rPr>
              <w:pict>
                <v:shape id="_x0000_s1055" type="#_x0000_t75" style="position:absolute;left:0;text-align:left;margin-left:-.9pt;margin-top:77.4pt;width:140.6pt;height:78.9pt;z-index:251669504">
                  <v:imagedata r:id="rId26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8B70AD" w:rsidRPr="00470CF9" w:rsidRDefault="008B70AD" w:rsidP="00B01826">
            <w:pPr>
              <w:autoSpaceDE w:val="0"/>
              <w:autoSpaceDN w:val="0"/>
              <w:adjustRightInd w:val="0"/>
              <w:ind w:firstLine="327"/>
              <w:rPr>
                <w:color w:val="2A2A29"/>
                <w:sz w:val="16"/>
                <w:szCs w:val="16"/>
              </w:rPr>
            </w:pPr>
          </w:p>
          <w:p w:rsidR="008B70AD" w:rsidRPr="00494621" w:rsidRDefault="008B70AD" w:rsidP="00B01826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w:pict>
                <v:roundrect id="_x0000_s1056" style="position:absolute;margin-left:-4.25pt;margin-top:3.25pt;width:151.35pt;height:163.5pt;z-index:251671552" arcsize="6711f" filled="f" strokecolor="#7f7f7f" strokeweight="1pt">
                  <v:stroke dashstyle="dash"/>
                  <v:textbox style="mso-next-textbox:#_x0000_s1056" inset="0,0,0,0">
                    <w:txbxContent>
                      <w:p w:rsidR="008B70AD" w:rsidRPr="001F531A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Для проведения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273258">
                          <w:rPr>
                            <w:i/>
                            <w:iCs/>
                          </w:rPr>
                          <w:t xml:space="preserve">ФИЭБ</w:t>
                        </w:r>
                        <w:r>
                          <w:rPr>
                            <w:i/>
                            <w:iCs/>
                          </w:rPr>
                          <w:t xml:space="preserve">-</w:t>
                        </w:r>
                        <w:r w:rsidRPr="00273258">
                          <w:rPr>
                            <w:i/>
                            <w:iCs/>
                          </w:rPr>
                          <w:t xml:space="preserve">2018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в качестве базовых площадок были зарегистрированы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80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вузов из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53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и СНГ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  <w:p w:rsidR="008B70AD" w:rsidRPr="001F531A" w:rsidRDefault="008B70AD" w:rsidP="001E144C">
                        <w:pPr>
                          <w:pStyle w:val="zeromarginbottom"/>
                          <w:spacing w:before="12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 экзамене приняли участие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6674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студента из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118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образовательных организаций.</w:t>
                        </w:r>
                      </w:p>
                    </w:txbxContent>
                  </v:textbox>
                </v:roundrect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8B70AD" w:rsidRPr="002A0E37" w:rsidRDefault="008B70AD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8B70AD" w:rsidRPr="00F505C2" w:rsidRDefault="008B70AD" w:rsidP="00063480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tbl>
      <w:tblPr>
        <w:tblW w:w="0" w:type="auto"/>
        <w:tblInd w:w="2" w:type="dxa"/>
        <w:tblLook w:val="00A0"/>
      </w:tblPr>
      <w:tblGrid>
        <w:gridCol w:w="6468"/>
        <w:gridCol w:w="2995"/>
      </w:tblGrid>
      <w:tr w:rsidR="008B70AD">
        <w:trPr>
          <w:trHeight w:val="13861"/>
        </w:trPr>
        <w:tc>
          <w:tcPr>
            <w:tcW w:w="6486" w:type="dxa"/>
          </w:tcPr>
          <w:p w:rsidR="008B70AD" w:rsidRDefault="008B70AD" w:rsidP="00B01826">
            <w:r w:rsidRPr="00D530C1">
              <w:pict>
                <v:shape id="_x0000_i1040" type="#_x0000_t75" style="width:312pt;height:3in">
                  <v:imagedata r:id="rId27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426"/>
            </w:pPr>
          </w:p>
          <w:p w:rsidR="008B70AD" w:rsidRPr="00E32514" w:rsidRDefault="008B70AD" w:rsidP="00B01826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</w:t>
            </w:r>
            <w:r w:rsidRPr="00D202D8">
              <w:rPr>
                <w:b/>
                <w:bCs/>
                <w:color w:val="940E2B"/>
              </w:rPr>
              <w:t xml:space="preserve"> ФИЭБ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8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8B70AD" w:rsidRDefault="008B70AD" w:rsidP="00B01826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noProof/>
              </w:rPr>
              <w:pict>
                <v:rect id="_x0000_s1057" style="position:absolute;left:0;text-align:left;margin-left:.2pt;margin-top:13.2pt;width:315pt;height:16.65pt;z-index:-251640832" fillcolor="#a22e39" stroked="f"/>
              </w:pict>
            </w:r>
          </w:p>
          <w:p w:rsidR="008B70AD" w:rsidRPr="0066533E" w:rsidRDefault="008B70AD" w:rsidP="00B01826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вуза: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8B70AD" w:rsidRDefault="008B70AD" w:rsidP="00B0182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pict>
                <v:rect id="_x0000_s1058" style="position:absolute;margin-left:.2pt;margin-top:13.55pt;width:315pt;height:16.65pt;z-index:-251639808" fillcolor="#a22e39" stroked="f"/>
              </w:pict>
            </w:r>
          </w:p>
          <w:p w:rsidR="008B70AD" w:rsidRPr="0066533E" w:rsidRDefault="008B70AD" w:rsidP="00B01826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студента:</w:t>
            </w:r>
          </w:p>
          <w:p w:rsidR="008B70AD" w:rsidRPr="00970E3C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8B70AD" w:rsidRPr="00970E3C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8B70AD" w:rsidRPr="00970E3C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8B70AD" w:rsidRPr="00F21BE2" w:rsidRDefault="008B70AD" w:rsidP="00B01826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8B70AD" w:rsidRPr="00470CF9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92929"/>
                <w:sz w:val="16"/>
                <w:szCs w:val="16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8B70AD" w:rsidRDefault="008B70AD" w:rsidP="001E144C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>
              <w:rPr>
                <w:b/>
                <w:bCs/>
                <w:color w:val="940E2B"/>
              </w:rPr>
              <w:t xml:space="preserve">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8B70AD" w:rsidRDefault="008B70AD" w:rsidP="001E144C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8B70AD" w:rsidRPr="00970E3C" w:rsidRDefault="008B70AD" w:rsidP="001E144C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8B70AD" w:rsidRPr="001E144C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92929"/>
              </w:rPr>
            </w:pPr>
          </w:p>
          <w:p w:rsidR="008B70AD" w:rsidRPr="001E144C" w:rsidRDefault="008B70AD" w:rsidP="00B01826">
            <w:pPr>
              <w:autoSpaceDE w:val="0"/>
              <w:autoSpaceDN w:val="0"/>
              <w:adjustRightInd w:val="0"/>
              <w:jc w:val="center"/>
              <w:rPr>
                <w:color w:val="29292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</w:t>
            </w:r>
            <w:r>
              <w:t xml:space="preserve">включает </w:t>
            </w:r>
            <w:r w:rsidRPr="00675D62">
              <w:rPr>
                <w:b/>
                <w:bCs/>
                <w:color w:val="940E2B"/>
              </w:rPr>
              <w:t xml:space="preserve">междисциплинарны</w:t>
            </w:r>
            <w:r>
              <w:rPr>
                <w:b/>
                <w:bCs/>
                <w:color w:val="940E2B"/>
              </w:rPr>
              <w:t xml:space="preserve">е</w:t>
            </w:r>
            <w:r w:rsidRPr="00675D62">
              <w:rPr>
                <w:b/>
                <w:bCs/>
                <w:color w:val="940E2B"/>
              </w:rPr>
              <w:t xml:space="preserve"> кейс-задания в</w:t>
            </w:r>
            <w:r>
              <w:rPr>
                <w:b/>
                <w:bCs/>
                <w:color w:val="940E2B"/>
              </w:rPr>
              <w:t xml:space="preserve"> </w:t>
            </w:r>
            <w:r w:rsidRPr="00675D62">
              <w:rPr>
                <w:b/>
                <w:bCs/>
                <w:color w:val="940E2B"/>
              </w:rPr>
              <w:t xml:space="preserve">интерактивной форме.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D530C1">
              <w:rPr>
                <w:b/>
                <w:bCs/>
                <w:color w:val="6D02AB"/>
              </w:rPr>
              <w:pict>
                <v:shape id="_x0000_i1041" type="#_x0000_t75" style="width:135pt;height:47.25pt">
                  <v:imagedata r:id="rId29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59" style="position:absolute;left:0;text-align:left;margin-left:-3.05pt;margin-top:30.45pt;width:2in;height:138.2pt;z-index:251674624" arcsize="7852f" filled="f" strokecolor="#7f7f7f" strokeweight="1pt">
                  <v:stroke dashstyle="dash"/>
                  <v:textbox style="mso-next-textbox:#_x0000_s1059" inset="0,0,0,0">
                    <w:txbxContent>
                      <w:p w:rsidR="008B70AD" w:rsidRPr="00470C54" w:rsidRDefault="008B70AD" w:rsidP="001E144C">
                        <w:pPr>
                          <w:pStyle w:val="NormalWeb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За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 2018 год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проведено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5312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в режиме «Внутренний контроль»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,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23038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режимах «Обучение»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«Самоконтроль»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46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вузах.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8B70AD" w:rsidRPr="00063480" w:rsidRDefault="008B70AD" w:rsidP="00063480">
      <w:pPr>
        <w:rPr>
          <w:sz w:val="8"/>
          <w:szCs w:val="8"/>
        </w:rPr>
      </w:pPr>
    </w:p>
    <w:p w:rsidR="008B70AD" w:rsidRDefault="008B70AD" w:rsidP="00063480">
      <w:pPr>
        <w:jc w:val="center"/>
        <w:rPr>
          <w:b/>
          <w:bCs/>
          <w:color w:val="B6A030"/>
          <w:sz w:val="30"/>
          <w:szCs w:val="30"/>
        </w:rPr>
      </w:pPr>
      <w: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8B70AD" w:rsidRPr="00B24989" w:rsidRDefault="008B70AD" w:rsidP="00063480">
      <w:pPr>
        <w:rPr>
          <w:b/>
          <w:bCs/>
          <w:color w:val="FFFFFF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47"/>
        <w:gridCol w:w="3016"/>
      </w:tblGrid>
      <w:tr w:rsidR="008B70AD" w:rsidTr="0003500F">
        <w:trPr>
          <w:trHeight w:val="13581"/>
        </w:trPr>
        <w:tc>
          <w:tcPr>
            <w:tcW w:w="6485" w:type="dxa"/>
          </w:tcPr>
          <w:p w:rsidR="008B70AD" w:rsidRPr="00D8013D" w:rsidRDefault="008B70AD" w:rsidP="001E144C">
            <w:pPr>
              <w:autoSpaceDE w:val="0"/>
              <w:autoSpaceDN w:val="0"/>
              <w:adjustRightInd w:val="0"/>
              <w:spacing w:after="120"/>
              <w:jc w:val="center"/>
            </w:pPr>
            <w:r w:rsidRPr="00D530C1">
              <w:pict>
                <v:shape id="_x0000_i1042" type="#_x0000_t75" style="width:269.25pt;height:199.5pt">
                  <v:imagedata r:id="rId30" o:title=""/>
                </v:shape>
              </w:pict>
            </w:r>
          </w:p>
          <w:p w:rsidR="008B70AD" w:rsidRPr="000A059F" w:rsidRDefault="008B70AD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8B70AD" w:rsidRPr="00D8013D" w:rsidRDefault="008B70AD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spacing w:after="240"/>
              <w:ind w:firstLine="425"/>
            </w:pPr>
            <w:r>
              <w:rPr>
                <w:noProof/>
              </w:rPr>
              <w:pict>
                <v:rect id="_x0000_s1060" style="position:absolute;left:0;text-align:left;margin-left:-.3pt;margin-top:93.3pt;width:315pt;height:16.65pt;z-index:-251634688" fillcolor="#cbb339" stroked="f"/>
              </w:pict>
            </w:r>
            <w:r w:rsidRPr="00D8013D">
              <w:rPr>
                <w:b/>
                <w:bCs/>
                <w:color w:val="B6A030"/>
              </w:rPr>
              <w:t xml:space="preserve">Фонды о</w:t>
            </w:r>
            <w:r w:rsidRPr="00806A26">
              <w:rPr>
                <w:b/>
                <w:bCs/>
                <w:color w:val="B6A030"/>
              </w:rPr>
              <w:t xml:space="preserve">цено</w:t>
            </w:r>
            <w:r w:rsidRPr="00D8013D">
              <w:rPr>
                <w:b/>
                <w:bCs/>
                <w:color w:val="B6A030"/>
              </w:rPr>
              <w:t xml:space="preserve">чных средств (ФОС)</w:t>
            </w:r>
            <w:r w:rsidRPr="00D8013D">
              <w:t xml:space="preserve"> создаются </w:t>
            </w:r>
            <w:r>
              <w:t xml:space="preserve">вузами</w:t>
            </w:r>
            <w:r w:rsidRPr="000A059F">
              <w:t xml:space="preserve"> для процедур текущего контроля, промежуточной и</w:t>
            </w:r>
            <w:r>
              <w:t xml:space="preserve"> </w:t>
            </w:r>
            <w:r w:rsidRPr="000A059F">
              <w:t xml:space="preserve">итоговой аттестации 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8B70AD" w:rsidRPr="0066533E" w:rsidRDefault="008B70AD" w:rsidP="00B01826">
            <w:pPr>
              <w:spacing w:before="160" w:after="4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Мастер</w:t>
            </w:r>
            <w:r>
              <w:rPr>
                <w:b/>
                <w:bCs/>
                <w:color w:val="FFFFFF"/>
              </w:rPr>
              <w:t xml:space="preserve">а</w:t>
            </w:r>
            <w:r w:rsidRPr="0066533E">
              <w:rPr>
                <w:b/>
                <w:bCs/>
                <w:color w:val="FFFFFF"/>
              </w:rPr>
              <w:t xml:space="preserve"> ФОС:</w:t>
            </w:r>
          </w:p>
          <w:p w:rsidR="008B70AD" w:rsidRPr="001A7D57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8B70AD" w:rsidRPr="001A7D57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8B70AD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8B70AD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61" style="position:absolute;left:0;text-align:left;margin-left:17pt;margin-top:20.6pt;width:284.1pt;height:61.95pt;z-index:251682816" arcsize="10923f" filled="f" strokecolor="#7f7f7f" strokeweight="1pt">
                  <v:stroke dashstyle="dash"/>
                  <v:textbox style="mso-next-textbox:#_x0000_s1061" inset="0,0,0,0">
                    <w:txbxContent>
                      <w:p w:rsidR="008B70AD" w:rsidRPr="0004312E" w:rsidRDefault="008B70AD" w:rsidP="001E144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 w:rsidRPr="0004312E">
                          <w:rPr>
                            <w:i/>
                            <w:iCs/>
                          </w:rPr>
                          <w:t xml:space="preserve">С 2018 года</w:t>
                        </w:r>
                        <w:r>
                          <w:rPr>
                            <w:i/>
                            <w:iCs/>
                          </w:rPr>
                          <w:t xml:space="preserve"> доступ 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сервис</w:t>
                        </w:r>
                        <w:r>
                          <w:rPr>
                            <w:i/>
                            <w:iCs/>
                          </w:rPr>
                          <w:t xml:space="preserve">у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«Мастер ФОС» </w:t>
                        </w:r>
                        <w:r>
                          <w:rPr>
                            <w:i/>
                            <w:iCs/>
                          </w:rPr>
                          <w:t xml:space="preserve">предоставляется как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,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так и 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индивидуальны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пользовател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(преподавател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8B70AD" w:rsidRPr="0003500F" w:rsidRDefault="008B70AD" w:rsidP="00B01826">
            <w:pPr>
              <w:rPr>
                <w:sz w:val="16"/>
                <w:szCs w:val="16"/>
              </w:rPr>
            </w:pPr>
          </w:p>
        </w:tc>
        <w:tc>
          <w:tcPr>
            <w:tcW w:w="3085" w:type="dxa"/>
            <w:shd w:val="clear" w:color="auto" w:fill="F5F1C3"/>
          </w:tcPr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Для создания ФОС</w:t>
            </w:r>
            <w:r>
              <w:rPr>
                <w:b/>
                <w:bCs/>
                <w:color w:val="B6A030"/>
              </w:rPr>
              <w:br/>
              <w:t xml:space="preserve">по дисциплине необходимо:</w: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2" type="#_x0000_t67" style="position:absolute;left:0;text-align:left;margin-left:62pt;margin-top:3.45pt;width:16.5pt;height:21pt;z-index:25167769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3" type="#_x0000_t67" style="position:absolute;left:0;text-align:left;margin-left:62pt;margin-top:3.6pt;width:16.5pt;height:21pt;z-index:25167872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4" type="#_x0000_t67" style="position:absolute;left:0;text-align:left;margin-left:62pt;margin-top:3.8pt;width:16.5pt;height:21pt;z-index:25167974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5" type="#_x0000_t67" style="position:absolute;left:0;text-align:left;margin-left:62pt;margin-top:3.35pt;width:16.5pt;height:21pt;z-index:25168076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8B70AD" w:rsidRPr="00324877" w:rsidRDefault="008B70AD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B70AD" w:rsidRPr="002511CF" w:rsidRDefault="008B70AD" w:rsidP="001661E2">
      <w:pPr>
        <w:pStyle w:val="Heading1"/>
        <w:pageBreakBefore/>
      </w:pPr>
      <w:r w:rsidRPr="002511CF">
        <w:t xml:space="preserve">П</w:t>
      </w:r>
      <w:r>
        <w:t xml:space="preserve">риложение</w:t>
      </w:r>
      <w:r w:rsidRPr="0003500F">
        <w:t xml:space="preserve"> 1. </w:t>
      </w:r>
      <w:r>
        <w:t xml:space="preserve">Наименования дисциплин</w:t>
      </w:r>
    </w:p>
    <w:p w:rsidR="008B70AD" w:rsidRPr="00324877" w:rsidRDefault="008B70AD" w:rsidP="00F078A9">
      <w:pPr>
        <w:ind w:firstLine="709"/>
        <w:jc w:val="both"/>
      </w:pPr>
    </w:p>
    <w:p w:rsidR="008B70AD" w:rsidRDefault="008B70AD" w:rsidP="00F078A9">
      <w:pPr>
        <w:ind w:firstLine="709"/>
        <w:jc w:val="both"/>
      </w:pPr>
      <w:r>
        <w:t xml:space="preserve">В ФЭПО имеется возможность сконструировать ПИМ в соответствии с реализуемой в образовательной организации рабочей программой по дисциплине. По итогам анализа образовательных программ были выделены </w:t>
      </w:r>
      <w:r w:rsidRPr="00D7543B">
        <w:t xml:space="preserve">группы дисциплин</w:t>
      </w:r>
      <w:r>
        <w:t xml:space="preserve">, имеющих одинаковое содержание педагогических измерительных материалов (обобщенную структуру содержания ПИМ), но различающихся наименованием. С целью проведения педагогического анализа результатов тестирования для таких групп дисциплин в качестве </w:t>
      </w:r>
      <w:r w:rsidRPr="006A5B1B">
        <w:rPr>
          <w:b/>
          <w:bCs/>
          <w:i/>
          <w:iCs/>
        </w:rPr>
        <w:t xml:space="preserve">основного</w:t>
      </w:r>
      <w:r>
        <w:t xml:space="preserve"> выбрано одно наименование дисциплины, как наиболее распространенное.</w:t>
      </w:r>
    </w:p>
    <w:p w:rsidR="008B70AD" w:rsidRDefault="008B70AD" w:rsidP="00F078A9">
      <w:pPr>
        <w:ind w:firstLine="709"/>
        <w:jc w:val="both"/>
      </w:pPr>
      <w:r w:rsidRPr="00D7543B">
        <w:t xml:space="preserve">В таблице 1 приведена информация о соответствии наименовани</w:t>
      </w:r>
      <w:r>
        <w:t xml:space="preserve">я дисциплины, принятого в качестве</w:t>
      </w:r>
      <w:r w:rsidRPr="00156473">
        <w:rPr>
          <w:b/>
          <w:bCs/>
          <w:i/>
          <w:iCs/>
        </w:rPr>
        <w:t xml:space="preserve"> </w:t>
      </w:r>
      <w:r w:rsidRPr="006A5B1B">
        <w:rPr>
          <w:b/>
          <w:bCs/>
          <w:i/>
          <w:iCs/>
        </w:rPr>
        <w:t xml:space="preserve">основного</w:t>
      </w:r>
      <w:r>
        <w:t xml:space="preserve">, наименованиям </w:t>
      </w:r>
      <w:r w:rsidRPr="00D7543B">
        <w:t xml:space="preserve">дисциплин в</w:t>
      </w:r>
      <w:r>
        <w:t xml:space="preserve"> данной группе, по которым проводилось тестирование в образовательной организации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41.03.04</w:t>
      </w:r>
      <w:r w:rsidRPr="00626B1E">
        <w:t xml:space="preserve"> </w:t>
      </w:r>
      <w:r>
        <w:t xml:space="preserve">«</w:t>
      </w:r>
      <w:r>
        <w:rPr>
          <w:noProof/>
        </w:rPr>
        <w:t xml:space="preserve">Политология</w:t>
      </w:r>
      <w:r>
        <w:t xml:space="preserve">».</w:t>
      </w:r>
    </w:p>
    <w:p w:rsidR="008B70AD" w:rsidRPr="00082B9A" w:rsidRDefault="008B70AD" w:rsidP="00F078A9">
      <w:pPr>
        <w:spacing w:after="60"/>
        <w:ind w:firstLine="539"/>
        <w:jc w:val="both"/>
      </w:pPr>
    </w:p>
    <w:p w:rsidR="008B70AD" w:rsidRDefault="008B70AD" w:rsidP="00F11832">
      <w:pPr>
        <w:spacing w:after="120"/>
        <w:ind w:firstLine="539"/>
        <w:jc w:val="both"/>
      </w:pPr>
      <w:r w:rsidRPr="00A91676">
        <w:t xml:space="preserve">Таблица </w:t>
      </w:r>
      <w:r>
        <w:t xml:space="preserve">1</w:t>
      </w:r>
      <w:r w:rsidRPr="00A91676">
        <w:t xml:space="preserve"> – </w:t>
      </w:r>
      <w:r>
        <w:t xml:space="preserve">Соответствие наименований дисциплин, </w:t>
      </w:r>
      <w:r w:rsidRPr="00FF5FCD">
        <w:t xml:space="preserve">имеющих одинаковую </w:t>
      </w:r>
      <w:r>
        <w:t xml:space="preserve">обобщенную </w:t>
      </w:r>
      <w:r w:rsidRPr="00FF5FCD">
        <w:t xml:space="preserve">структуру </w:t>
      </w:r>
      <w:r>
        <w:t xml:space="preserve">содержания </w:t>
      </w:r>
      <w:r w:rsidRPr="00FF5FCD">
        <w:t xml:space="preserve">ПИМ,</w:t>
      </w:r>
      <w:r>
        <w:t xml:space="preserve"> но различающихся наименованием</w:t>
      </w:r>
    </w:p>
    <w:tbl>
      <w:tblPr>
        <w:tblW w:w="8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81"/>
        <w:gridCol w:w="4645"/>
      </w:tblGrid>
      <w:tr w:rsidR="008B70AD" w:rsidRPr="00C22CC9">
        <w:trPr>
          <w:jc w:val="center"/>
        </w:trPr>
        <w:tc>
          <w:tcPr>
            <w:tcW w:w="4081" w:type="dxa"/>
            <w:vAlign w:val="center"/>
          </w:tcPr>
          <w:p w:rsidR="008B70AD" w:rsidRDefault="008B70AD" w:rsidP="006E2F2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Наименование дисциплины, </w:t>
            </w:r>
          </w:p>
          <w:p w:rsidR="008B70AD" w:rsidRPr="00021581" w:rsidRDefault="008B70AD" w:rsidP="006E2F2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принятое в качестве ОСНОВНОГО</w:t>
            </w:r>
          </w:p>
        </w:tc>
        <w:tc>
          <w:tcPr>
            <w:tcW w:w="4645" w:type="dxa"/>
            <w:vAlign w:val="center"/>
          </w:tcPr>
          <w:p w:rsidR="008B70AD" w:rsidRDefault="008B70AD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Наименования дисциплин </w:t>
            </w:r>
          </w:p>
          <w:p w:rsidR="008B70AD" w:rsidRPr="0058286E" w:rsidRDefault="008B70AD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данной группе,</w:t>
            </w:r>
          </w:p>
          <w:p w:rsidR="008B70AD" w:rsidRPr="0058286E" w:rsidRDefault="008B70AD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по которым проводилось тестирование</w:t>
            </w:r>
          </w:p>
          <w:p w:rsidR="008B70AD" w:rsidRPr="0058286E" w:rsidRDefault="008B70AD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образовательной организации</w:t>
            </w:r>
          </w:p>
        </w:tc>
      </w:tr>
      <w:tr w:rsidR="008B70AD" w:rsidRPr="0003500F">
        <w:trPr>
          <w:jc w:val="center"/>
        </w:trPr>
        <w:tc>
          <w:tcPr>
            <w:vMerge w:val="restart"/>
            <w:tcW w:w="4081" w:type="dxa"/>
            <w:vAlign w:val="center"/>
          </w:tcPr>
          <w:p w:rsidR="008B70AD" w:rsidRPr="000625F6" w:rsidRDefault="008B70AD" w:rsidP="006E2F2A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История</w:t>
            </w:r>
          </w:p>
        </w:tc>
        <w:tc>
          <w:tcPr>
            <w:tcW w:w="4645" w:type="dxa"/>
            <w:vAlign w:val="center"/>
          </w:tcPr>
          <w:p w:rsidR="008B70AD" w:rsidRPr="000625F6" w:rsidRDefault="008B70AD" w:rsidP="006E2F2A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Отечественная история</w:t>
            </w:r>
          </w:p>
        </w:tc>
      </w:tr>
    </w:tbl>
    <w:p w:rsidR="008B70AD" w:rsidRDefault="008B70AD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6502CE">
        <w:rPr>
          <w:lang w:val="en-US"/>
        </w:rPr>
        <w:t xml:space="preserve"> 2</w:t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B70AD" w:rsidRDefault="008B70AD" w:rsidP="00A70A10">
      <w:pPr>
        <w:ind w:firstLine="709"/>
        <w:jc w:val="both"/>
      </w:pPr>
    </w:p>
    <w:p w:rsidR="008B70AD" w:rsidRPr="00AA0F2C" w:rsidRDefault="008B70AD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B70AD" w:rsidRPr="00AA0F2C" w:rsidRDefault="008B70AD" w:rsidP="009A2510">
      <w:pPr>
        <w:ind w:firstLine="720"/>
        <w:jc w:val="both"/>
      </w:pPr>
    </w:p>
    <w:p w:rsidR="008B70AD" w:rsidRPr="00AA0F2C" w:rsidRDefault="008B70AD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B70AD" w:rsidRPr="00340E97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B70AD" w:rsidRDefault="008B70AD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B70AD" w:rsidRPr="00A805FA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B70AD" w:rsidRDefault="008B70AD" w:rsidP="009A2510">
      <w:pPr>
        <w:ind w:firstLine="720"/>
        <w:jc w:val="both"/>
        <w:rPr>
          <w:i/>
          <w:iCs/>
        </w:rPr>
      </w:pPr>
    </w:p>
    <w:p w:rsidR="008B70AD" w:rsidRPr="004E42B5" w:rsidRDefault="008B70AD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B70AD" w:rsidRDefault="008B70AD" w:rsidP="009A2510">
      <w:pPr>
        <w:keepNext/>
        <w:ind w:left="-540" w:firstLine="540"/>
        <w:jc w:val="center"/>
      </w:pPr>
      <w:r>
        <w:rPr>
          <w:noProof/>
        </w:rPr>
        <w:pict>
          <v:rect id="_x0000_s1066" style="position:absolute;left:0;text-align:left;margin-left:223.5pt;margin-top:4.25pt;width:63pt;height:20.25pt;z-index:251653120" filled="f" stroked="f">
            <v:textbox>
              <w:txbxContent>
                <w:p w:rsidR="008B70AD" w:rsidRPr="00A85067" w:rsidRDefault="008B70AD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189.75pt;margin-top:4.25pt;width:43.5pt;height:20.25pt;z-index:251652096" filled="f" stroked="f">
            <v:textbox>
              <w:txbxContent>
                <w:p w:rsidR="008B70AD" w:rsidRPr="00A85067" w:rsidRDefault="008B70AD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335.25pt;margin-top:10.5pt;width:75pt;height:24.4pt;z-index:251650048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9" style="position:absolute;left:0;text-align:left;margin-left:352.5pt;margin-top:38pt;width:75pt;height:24.4pt;z-index:251651072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0" style="position:absolute;left:0;text-align:left;margin-left:387pt;margin-top:65pt;width:75pt;height:24.4pt;z-index:251644928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1" style="position:absolute;left:0;text-align:left;margin-left:414.75pt;margin-top:93.5pt;width:75pt;height:24.4pt;z-index:251643904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2" style="position:absolute;left:0;text-align:left;margin-left:13.1pt;margin-top:94.25pt;width:75pt;height:24.4pt;z-index:251645952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3" style="position:absolute;left:0;text-align:left;margin-left:38.2pt;margin-top:65.75pt;width:75pt;height:24.4pt;z-index:251646976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4" style="position:absolute;left:0;text-align:left;margin-left:72.75pt;margin-top:38pt;width:75pt;height:24.4pt;z-index:251648000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5" style="position:absolute;left:0;text-align:left;margin-left:92.25pt;margin-top:10.25pt;width:75pt;height:24.4pt;z-index:251649024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3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8B70AD">
        <w:tc>
          <w:tcPr>
            <w:tcW w:w="4657" w:type="dxa"/>
            <w:vAlign w:val="center"/>
          </w:tcPr>
          <w:p w:rsidR="008B70AD" w:rsidRDefault="008B70AD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8B70AD" w:rsidRDefault="008B70AD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8B70AD" w:rsidRPr="00C510CE" w:rsidRDefault="008B70AD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B70AD" w:rsidRPr="002D6887" w:rsidRDefault="008B70AD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B70AD" w:rsidRDefault="008B70AD" w:rsidP="009A2510">
      <w:pPr>
        <w:ind w:firstLine="540"/>
        <w:jc w:val="both"/>
      </w:pPr>
    </w:p>
    <w:p w:rsidR="008B70AD" w:rsidRPr="001E700F" w:rsidRDefault="008B70AD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B70AD" w:rsidRPr="00E835D7" w:rsidRDefault="008B70AD" w:rsidP="009A2510">
      <w:pPr>
        <w:ind w:firstLine="540"/>
        <w:jc w:val="both"/>
        <w:rPr>
          <w:sz w:val="8"/>
          <w:szCs w:val="8"/>
        </w:rPr>
      </w:pPr>
    </w:p>
    <w:p w:rsidR="008B70AD" w:rsidRDefault="008B70AD" w:rsidP="009A2510">
      <w:pPr>
        <w:jc w:val="both"/>
      </w:pPr>
      <w:r>
        <w:rPr>
          <w:noProof/>
        </w:rPr>
        <w:pict>
          <v:shape id="_x0000_i1044" type="#_x0000_t75" style="width:453.75pt;height:208.5pt;visibility:visible">
            <v:imagedata r:id="rId31" o:title=""/>
          </v:shape>
        </w:pict>
      </w:r>
    </w:p>
    <w:p w:rsidR="008B70AD" w:rsidRPr="00631222" w:rsidRDefault="008B70AD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B70AD" w:rsidRDefault="008B70AD" w:rsidP="009A2510">
      <w:pPr>
        <w:jc w:val="both"/>
      </w:pPr>
    </w:p>
    <w:p w:rsidR="008B70AD" w:rsidRPr="00B9493B" w:rsidRDefault="008B70AD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B70AD" w:rsidRDefault="008B70AD" w:rsidP="009A2510">
      <w:pPr>
        <w:tabs>
          <w:tab w:val="left" w:pos="720"/>
        </w:tabs>
        <w:ind w:right="-74"/>
        <w:jc w:val="both"/>
      </w:pPr>
    </w:p>
    <w:p w:rsidR="008B70AD" w:rsidRPr="006F5C37" w:rsidRDefault="008B70AD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5" type="#_x0000_t75" style="width:444pt;height:228.75pt;visibility:visible">
            <v:imagedata r:id="rId32" o:title=""/>
          </v:shape>
        </w:pict>
      </w:r>
    </w:p>
    <w:p w:rsidR="008B70AD" w:rsidRPr="00621276" w:rsidRDefault="008B70AD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B70AD" w:rsidRDefault="008B70AD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8B70AD" w:rsidRDefault="008B70AD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B70AD" w:rsidRPr="00204977" w:rsidRDefault="008B70AD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6" type="#_x0000_t75" style="width:453.75pt;height:180pt;visibility:visible">
            <v:imagedata r:id="rId33" o:title=""/>
          </v:shape>
        </w:pict>
      </w:r>
    </w:p>
    <w:p w:rsidR="008B70AD" w:rsidRPr="008679E9" w:rsidRDefault="008B70AD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B70AD" w:rsidRPr="00BA2D78" w:rsidRDefault="008B70AD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B70AD" w:rsidRPr="002144F4" w:rsidRDefault="008B70AD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B70AD" w:rsidRPr="00DE7D1A" w:rsidRDefault="008B70AD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7" type="#_x0000_t75" style="width:453.75pt;height:180pt;visibility:visible">
            <v:imagedata r:id="rId34" o:title=""/>
          </v:shape>
        </w:pict>
      </w:r>
    </w:p>
    <w:p w:rsidR="008B70AD" w:rsidRDefault="008B70AD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B70AD" w:rsidRDefault="008B70AD" w:rsidP="009A2510">
      <w:pPr>
        <w:tabs>
          <w:tab w:val="left" w:pos="720"/>
        </w:tabs>
        <w:ind w:right="-74" w:firstLine="540"/>
        <w:jc w:val="both"/>
      </w:pPr>
    </w:p>
    <w:p w:rsidR="008B70AD" w:rsidRDefault="008B70AD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B70AD" w:rsidRPr="0065017D" w:rsidRDefault="008B70AD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Pr="0013504D" w:rsidRDefault="008B70AD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B70AD" w:rsidRPr="0013504D" w:rsidRDefault="008B70AD" w:rsidP="00AB6C3E">
      <w:pPr>
        <w:jc w:val="center"/>
      </w:pPr>
    </w:p>
    <w:p w:rsidR="008B70AD" w:rsidRPr="0013504D" w:rsidRDefault="008B70AD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B70AD" w:rsidRPr="0013504D" w:rsidRDefault="008B70AD" w:rsidP="00AB6C3E">
      <w:pPr>
        <w:jc w:val="center"/>
      </w:pPr>
    </w:p>
    <w:p w:rsidR="008B70AD" w:rsidRDefault="008B70AD" w:rsidP="00AB6C3E">
      <w:pPr>
        <w:jc w:val="center"/>
      </w:pPr>
    </w:p>
    <w:p w:rsidR="008B70AD" w:rsidRPr="0013504D" w:rsidRDefault="008B70AD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B70AD" w:rsidRPr="0013504D" w:rsidRDefault="008B70AD" w:rsidP="00AB6C3E">
      <w:pPr>
        <w:jc w:val="center"/>
      </w:pPr>
    </w:p>
    <w:p w:rsidR="008B70AD" w:rsidRPr="0013504D" w:rsidRDefault="008B70AD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B70AD" w:rsidRPr="0013504D" w:rsidRDefault="008B70AD" w:rsidP="00AB6C3E">
      <w:pPr>
        <w:jc w:val="center"/>
      </w:pPr>
    </w:p>
    <w:p w:rsidR="008B70AD" w:rsidRPr="00B42BA9" w:rsidRDefault="008B70AD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B70AD" w:rsidRPr="00B42BA9" w:rsidRDefault="008B70AD" w:rsidP="00AB6C3E">
      <w:pPr>
        <w:jc w:val="center"/>
      </w:pPr>
    </w:p>
    <w:p w:rsidR="008B70AD" w:rsidRPr="00B42BA9" w:rsidRDefault="008B70AD" w:rsidP="00AB6C3E">
      <w:pPr>
        <w:spacing w:line="360" w:lineRule="auto"/>
        <w:jc w:val="center"/>
      </w:pPr>
    </w:p>
    <w:p w:rsidR="008B70AD" w:rsidRPr="00CC67DB" w:rsidRDefault="008B70AD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B70AD" w:rsidRPr="00CC67DB" w:rsidRDefault="008B70AD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B70AD" w:rsidRPr="00CC67DB" w:rsidSect="00195B9B">
      <w:footerReference w:type="default" r:id="rId3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70AD" w:rsidRDefault="008B70AD">
      <w:r>
        <w:separator/>
      </w:r>
    </w:p>
  </w:endnote>
  <w:endnote w:type="continuationSeparator" w:id="0">
    <w:p w:rsidR="008B70AD" w:rsidRDefault="008B70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0AD" w:rsidRDefault="008B70AD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21</w:t>
    </w:r>
    <w:r>
      <w:rPr>
        <w:rStyle w:val="PageNumber"/>
      </w:rPr>
      <w:fldChar w:fldCharType="end"/>
    </w:r>
  </w:p>
  <w:p w:rsidR="008B70AD" w:rsidRDefault="008B70AD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70AD" w:rsidRDefault="008B70AD">
      <w:r>
        <w:separator/>
      </w:r>
    </w:p>
  </w:footnote>
  <w:footnote w:type="continuationSeparator" w:id="0">
    <w:p w:rsidR="008B70AD" w:rsidRDefault="008B70A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DE8821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E01D7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42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22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22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-exam.ru.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bakalavr.i-exam.ru/node/344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Type="http://schemas.openxmlformats.org/officeDocument/2006/relationships/image" Id="rId38" Target="/word/media/fepo3years_spec3324,2274.png"/><Relationship Type="http://schemas.openxmlformats.org/officeDocument/2006/relationships/image" Id="rId39" Target="/word/media/fepo3years_vuz_np3324,2274.png"/><Relationship Type="http://schemas.openxmlformats.org/officeDocument/2006/relationships/image" Id="rId40" Target="/word/media/range_diag_bg_np41.03.04.png"/><Relationship Type="http://schemas.openxmlformats.org/officeDocument/2006/relationships/image" Id="rId41" Target="/word/media/hist_partic_np41.03.04.png"/><Relationship Type="http://schemas.openxmlformats.org/officeDocument/2006/relationships/image" Id="rId42" Target="/word/media/hist_levels_np41.03.04.png"/><Relationship Type="http://schemas.openxmlformats.org/officeDocument/2006/relationships/image" Id="rId43" Target="/word/media/hist_levels_np41.03.04_all.png"/><Relationship Type="http://schemas.openxmlformats.org/officeDocument/2006/relationships/image" Id="rId44" Target="/word/media/img_hist_np_41.03.04.png"/><Relationship Type="http://schemas.openxmlformats.org/officeDocument/2006/relationships/image" Id="rId45" Target="/word/media/hist_levels3324,2274_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2041</TotalTime>
  <Pages>25</Pages>
  <Words>6374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200</cp:revision>
  <cp:lastPrinted>2013-11-19T10:46:00Z</cp:lastPrinted>
  <dcterms:created xsi:type="dcterms:W3CDTF">2013-12-07T08:26:00Z</dcterms:created>
  <dcterms:modified xsi:type="dcterms:W3CDTF">2018-05-30T05:55:00Z</dcterms:modified>
</cp:coreProperties>
</file>