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0AD" w:rsidRPr="00CC67DB" w:rsidRDefault="008B70AD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112029" w:rsidRDefault="008B70AD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B70AD" w:rsidRPr="00112029" w:rsidRDefault="008B70AD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B70AD" w:rsidRPr="00112029" w:rsidRDefault="008B70AD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38.05.01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Экономическая безопасность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март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июль 2018</w:t>
      </w:r>
    </w:p>
    <w:p w:rsidR="008B70AD" w:rsidRPr="00935302" w:rsidRDefault="008B70AD" w:rsidP="00AF4393">
      <w:pPr>
        <w:jc w:val="center"/>
        <w:rPr>
          <w:b/>
          <w:bCs/>
          <w:sz w:val="28"/>
          <w:szCs w:val="28"/>
        </w:rPr>
      </w:pPr>
      <w:r w:rsidRPr="0003500F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B70AD" w:rsidRPr="0013504D" w:rsidRDefault="008B70AD" w:rsidP="004A28A5"/>
    <w:p w:rsidR="008B70AD" w:rsidRPr="00EE3DEC" w:rsidRDefault="008B70AD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B70AD" w:rsidRPr="00935302" w:rsidRDefault="008B70AD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B70AD" w:rsidRPr="00935302" w:rsidRDefault="008B70AD" w:rsidP="00AF4393">
      <w:pPr>
        <w:jc w:val="both"/>
        <w:rPr>
          <w:sz w:val="28"/>
          <w:szCs w:val="28"/>
        </w:rPr>
      </w:pPr>
    </w:p>
    <w:p w:rsidR="008B70AD" w:rsidRPr="00935302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B70AD" w:rsidRDefault="008B70AD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B70AD" w:rsidRPr="007B5A01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B70AD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B70AD" w:rsidRPr="007B5A01" w:rsidRDefault="008B70AD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B70AD" w:rsidRPr="00935302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38.05.01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B70AD" w:rsidRPr="00935302" w:rsidRDefault="008B70AD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38.05.01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B70AD" w:rsidRPr="00D74D55" w:rsidRDefault="008B70AD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 xml:space="preserve"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8B70AD" w:rsidRPr="00D74D55" w:rsidRDefault="008B70AD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B70AD" w:rsidRPr="00D77D52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ФЭПО-23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ФЭПО-27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38.05.01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Экономическая безопасность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B70AD" w:rsidRPr="00CC3077" w:rsidRDefault="008B70AD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B70AD" w:rsidRPr="0012116B" w:rsidRDefault="008B70AD" w:rsidP="00E17CBB">
      <w:pPr>
        <w:spacing w:line="288" w:lineRule="auto"/>
        <w:rPr>
          <w:sz w:val="16"/>
          <w:szCs w:val="16"/>
        </w:rPr>
      </w:pPr>
    </w:p>
    <w:p w:rsidR="008B70AD" w:rsidRPr="00E735AA" w:rsidRDefault="008B70AD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ФЭПО-23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935302">
        <w:rPr>
          <w:sz w:val="28"/>
          <w:szCs w:val="28"/>
        </w:rPr>
        <w:t xml:space="preserve">.</w:t>
      </w:r>
    </w:p>
    <w:p w:rsidR="008B70AD" w:rsidRPr="0012116B" w:rsidRDefault="008B70AD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B70AD" w:rsidRDefault="008B70AD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B70AD" w:rsidRPr="00935302">
        <w:tc>
          <w:tcPr>
            <w:tcW w:w="2268" w:type="dxa"/>
            <w:vAlign w:val="center"/>
          </w:tcPr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B70AD" w:rsidRPr="006E0D05" w:rsidRDefault="008B70AD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4133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36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6405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34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5467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36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5429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4716</w:t>
            </w:r>
          </w:p>
        </w:tc>
      </w:tr>
    </w:tbl>
    <w:p w:rsidR="008B70AD" w:rsidRPr="00DF2220" w:rsidRDefault="008B70AD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B70AD" w:rsidRPr="0012116B" w:rsidRDefault="008B70AD" w:rsidP="00F10FBF">
      <w:pPr>
        <w:keepNext/>
        <w:keepLines/>
        <w:jc w:val="center"/>
        <w:rPr>
          <w:sz w:val="8"/>
          <w:szCs w:val="8"/>
        </w:rPr>
      </w:pPr>
    </w:p>
    <w:p w:rsidR="008B70AD" w:rsidRDefault="008B70AD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447,246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B70AD" w:rsidRPr="00626B1E" w:rsidRDefault="008B70AD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B70AD" w:rsidRPr="00935302" w:rsidRDefault="008B70AD" w:rsidP="00E17CBB">
      <w:pPr>
        <w:spacing w:line="288" w:lineRule="auto"/>
        <w:rPr>
          <w:sz w:val="28"/>
          <w:szCs w:val="28"/>
        </w:rPr>
      </w:pPr>
    </w:p>
    <w:p w:rsidR="008B70AD" w:rsidRPr="00935302" w:rsidRDefault="008B70AD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B70AD" w:rsidRPr="007547DF" w:rsidRDefault="008B70AD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B70AD" w:rsidRPr="00E17CBB" w:rsidRDefault="008B70AD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B70AD" w:rsidRPr="00935302">
        <w:trPr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27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75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91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130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B70AD" w:rsidRPr="007547DF" w:rsidRDefault="008B70AD" w:rsidP="001E0B74">
      <w:pPr>
        <w:jc w:val="center"/>
        <w:rPr>
          <w:sz w:val="16"/>
          <w:szCs w:val="16"/>
        </w:rPr>
      </w:pPr>
    </w:p>
    <w:p w:rsidR="008B70AD" w:rsidRDefault="008B70AD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447,246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B70AD" w:rsidRPr="00024E94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B70AD" w:rsidRPr="00195267" w:rsidRDefault="008B70AD" w:rsidP="00E17CBB">
      <w:pPr>
        <w:rPr>
          <w:b/>
          <w:bCs/>
          <w:sz w:val="26"/>
          <w:szCs w:val="26"/>
        </w:rPr>
      </w:pP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B70AD" w:rsidRPr="00102E7A" w:rsidRDefault="008B70AD" w:rsidP="00F23B41">
      <w:pPr>
        <w:keepNext/>
        <w:keepLines/>
        <w:jc w:val="center"/>
      </w:pPr>
      <w:r w:rsidRPr="00D530C1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B70AD" w:rsidRPr="009B12AA" w:rsidRDefault="008B70AD" w:rsidP="00EF24C8">
      <w:pPr>
        <w:ind w:firstLine="720"/>
        <w:jc w:val="both"/>
        <w:rPr>
          <w:sz w:val="16"/>
          <w:szCs w:val="16"/>
        </w:rPr>
      </w:pP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B70AD" w:rsidRPr="00766A92" w:rsidRDefault="008B70AD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B70AD" w:rsidRPr="00E17CBB" w:rsidRDefault="008B70AD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B70AD" w:rsidRPr="00E17CBB" w:rsidRDefault="008B70AD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B70AD" w:rsidRPr="00BF24CB">
        <w:trPr>
          <w:jc w:val="center"/>
        </w:trPr>
        <w:tc>
          <w:tcPr>
            <w:tcW w:w="1491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B70AD" w:rsidRPr="00CD0DB2" w:rsidRDefault="008B70AD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B70AD" w:rsidRPr="00E17CBB" w:rsidRDefault="008B70AD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B70AD" w:rsidRPr="00E17CBB" w:rsidRDefault="008B70AD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B70AD" w:rsidRPr="00FC0393">
        <w:trPr>
          <w:jc w:val="center"/>
        </w:trPr>
        <w:tc>
          <w:tcPr>
            <w:tcW w:w="2066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B70A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B70AD" w:rsidRPr="00FC0393">
        <w:trPr>
          <w:jc w:val="center"/>
        </w:trPr>
        <w:tc>
          <w:tcPr>
            <w:tcW w:w="2066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B70AD" w:rsidRPr="00935302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38.05.01</w:t>
      </w:r>
      <w:r w:rsidRPr="00D77D52">
        <w:t xml:space="preserve"> </w:t>
      </w:r>
      <w:r>
        <w:t xml:space="preserve">«</w:t>
      </w:r>
      <w:r>
        <w:rPr>
          <w:noProof/>
        </w:rPr>
        <w:t xml:space="preserve">Экономическая безопасность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ФЭПО-27</w:t>
      </w:r>
    </w:p>
    <w:p w:rsidR="008B70AD" w:rsidRPr="00935302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B70AD" w:rsidRDefault="008B70AD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Экономическая безопасность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B70AD" w:rsidRDefault="008B70AD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B70AD" w:rsidRDefault="008B70AD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B70AD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B70AD" w:rsidRPr="00D77D52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38.05.01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Экономическая безопасность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B70AD" w:rsidRPr="00E17CBB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B70AD" w:rsidRDefault="008B70AD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8.05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B70AD" w:rsidRPr="00CD0DB2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B70AD" w:rsidRPr="00CC67DB" w:rsidRDefault="008B70AD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B70AD" w:rsidRPr="00F83E9E" w:rsidRDefault="008B70AD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42880" filled="f" stroked="f">
            <v:textbox style="mso-next-textbox:#_x0000_s1027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41856" filled="f" stroked="f">
            <v:textbox style="mso-next-textbox:#_x0000_s1028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39808" filled="f" stroked="f">
            <v:textbox style="mso-next-textbox:#_x0000_s1029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40832" filled="f" stroked="f">
            <v:textbox style="mso-next-textbox:#_x0000_s1030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38784" filled="f" stroked="f">
            <v:textbox style="mso-next-textbox:#_x0000_s1031">
              <w:txbxContent>
                <w:p w:rsidR="008B70AD" w:rsidRPr="00A85067" w:rsidRDefault="008B70AD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37760" filled="f" stroked="f">
            <v:textbox style="mso-next-textbox:#_x0000_s1032">
              <w:txbxContent>
                <w:p w:rsidR="008B70AD" w:rsidRPr="00A85067" w:rsidRDefault="008B70AD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36736" filled="f" stroked="f">
            <v:textbox style="mso-next-textbox:#_x0000_s1033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35712" filled="f" stroked="f">
            <v:textbox style="mso-next-textbox:#_x0000_s1034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34688" filled="f" stroked="f">
            <v:textbox style="mso-next-textbox:#_x0000_s1035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33664" filled="f" stroked="f">
            <v:textbox style="mso-next-textbox:#_x0000_s1036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7">
              <w:txbxContent>
                <w:p w:rsidR="008B70AD" w:rsidRPr="000C17E9" w:rsidRDefault="008B70AD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B70AD">
        <w:trPr>
          <w:jc w:val="center"/>
        </w:trPr>
        <w:tc>
          <w:tcPr>
            <w:tcW w:w="5021" w:type="dxa"/>
            <w:vAlign w:val="center"/>
          </w:tcPr>
          <w:p w:rsidR="008B70AD" w:rsidRPr="004E4959" w:rsidRDefault="008B70AD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B70AD" w:rsidRPr="00D8077F" w:rsidRDefault="008B70AD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B70AD" w:rsidRPr="00E306ED" w:rsidRDefault="008B70AD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B70AD" w:rsidRDefault="008B70AD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B70AD" w:rsidRPr="00AA7A26" w:rsidRDefault="008B70AD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B70AD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96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89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B70AD" w:rsidRDefault="008B70AD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ФЭПО-27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B70AD" w:rsidRPr="00E17CBB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B70AD" w:rsidRDefault="008B70AD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8.05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B70AD" w:rsidRPr="00E17CBB" w:rsidRDefault="008B70AD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B70AD" w:rsidRDefault="008B70AD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B70AD" w:rsidRPr="00E17CBB" w:rsidRDefault="008B70AD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B70AD" w:rsidRPr="00AA7A26" w:rsidRDefault="008B70AD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B70AD" w:rsidRPr="003D28E9" w:rsidRDefault="008B70AD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B70AD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B70AD" w:rsidRPr="00593870" w:rsidRDefault="008B70AD" w:rsidP="002040C9">
      <w:pPr>
        <w:tabs>
          <w:tab w:val="left" w:pos="720"/>
        </w:tabs>
        <w:spacing w:line="288" w:lineRule="auto"/>
        <w:ind w:firstLine="539"/>
        <w:jc w:val="both"/>
      </w:pPr>
    </w:p>
    <w:p w:rsidR="008B70AD" w:rsidRDefault="008B70AD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5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B70AD" w:rsidRDefault="008B70AD" w:rsidP="002040C9">
      <w:pPr>
        <w:tabs>
          <w:tab w:val="left" w:pos="720"/>
        </w:tabs>
        <w:jc w:val="center"/>
      </w:pPr>
    </w:p>
    <w:p w:rsidR="008B70AD" w:rsidRDefault="008B70AD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5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B70AD" w:rsidRPr="007B5A01" w:rsidRDefault="008B70AD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B70AD" w:rsidRPr="000D01F2" w:rsidRDefault="008B70AD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B70AD" w:rsidRPr="00A01626" w:rsidRDefault="008B70AD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B70AD" w:rsidRPr="007B5A01" w:rsidRDefault="008B70AD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B70AD" w:rsidRDefault="008B70AD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B70AD" w:rsidRPr="00E17CBB" w:rsidRDefault="008B70AD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B70AD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B70AD" w:rsidRPr="00935302" w:rsidRDefault="008B70AD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B70AD" w:rsidRPr="00E17CBB" w:rsidRDefault="008B70AD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B70AD" w:rsidRPr="000D01F2" w:rsidRDefault="008B70AD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B70AD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B70AD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B70AD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B70AD" w:rsidRPr="000D01F2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B70AD" w:rsidRPr="009F2D73" w:rsidRDefault="008B70AD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B70AD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Мировая экономика</w:t>
            </w:r>
          </w:p>
        </w:tc>
        <w:tc>
          <w:tcPr>
            <w:tcW w:w="1424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912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38%</w:t>
            </w:r>
          </w:p>
        </w:tc>
        <w:tc>
          <w:tcPr>
            <w:tcW w:w="1015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39%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Эконометрика</w:t>
            </w:r>
          </w:p>
        </w:tc>
        <w:tc>
          <w:tcPr>
            <w:tcW w:w="1424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912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86%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83%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43%</w:t>
            </w:r>
          </w:p>
        </w:tc>
        <w:tc>
          <w:tcPr>
            <w:tcW w:w="1015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31%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Экономика организации (предприятия)</w:t>
            </w:r>
          </w:p>
        </w:tc>
        <w:tc>
          <w:tcPr>
            <w:tcW w:w="1424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912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39%</w:t>
            </w:r>
          </w:p>
        </w:tc>
        <w:tc>
          <w:tcPr>
            <w:tcW w:w="1015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44%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Экономическая теория</w:t>
            </w:r>
          </w:p>
        </w:tc>
        <w:tc>
          <w:tcPr>
            <w:tcW w:w="1424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912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88%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53%</w:t>
            </w:r>
          </w:p>
        </w:tc>
        <w:tc>
          <w:tcPr>
            <w:tcW w:w="1015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62%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1779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Бухгалтерский учет</w:t>
            </w:r>
          </w:p>
        </w:tc>
        <w:tc>
          <w:tcPr>
            <w:tcW w:w="1424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912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015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81%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71%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B70AD" w:rsidRPr="00085038" w:rsidRDefault="008B70AD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B70AD" w:rsidRPr="00AA45AC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ФЭПО-23</w:t>
      </w:r>
      <w:r w:rsidRPr="004D2BEF">
        <w:t xml:space="preserve"> – </w:t>
      </w:r>
      <w:r>
        <w:rPr>
          <w:noProof/>
        </w:rPr>
        <w:t xml:space="preserve">ФЭПО-27</w:t>
      </w:r>
    </w:p>
    <w:p w:rsidR="008B70AD" w:rsidRDefault="008B70AD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38.05.01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Экономическая безопасность</w:t>
      </w:r>
      <w:r>
        <w:t xml:space="preserve">»</w:t>
      </w:r>
    </w:p>
    <w:p w:rsidR="008B70AD" w:rsidRPr="003C3028" w:rsidRDefault="008B70AD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B70AD" w:rsidRDefault="008B70AD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B70AD" w:rsidRPr="00DC59B9" w:rsidRDefault="008B70AD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B70AD" w:rsidRPr="00935302" w:rsidRDefault="008B70AD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8.05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B70AD" w:rsidRPr="00DC59B9" w:rsidRDefault="008B70AD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B70AD" w:rsidRDefault="008B70AD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ФЭПО-23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B70AD" w:rsidRPr="00DC59B9" w:rsidRDefault="008B70AD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B70AD" w:rsidRPr="00E17CBB" w:rsidRDefault="008B70AD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B70AD" w:rsidRPr="00935302">
        <w:trPr>
          <w:jc w:val="center"/>
        </w:trPr>
        <w:tc>
          <w:tcPr>
            <w:tcW w:w="3009" w:type="dxa"/>
            <w:vAlign w:val="center"/>
          </w:tcPr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B70AD" w:rsidRPr="00463A31" w:rsidRDefault="008B70AD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86%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87%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94%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96%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</w:tr>
    </w:tbl>
    <w:p w:rsidR="008B70AD" w:rsidRPr="00CD1F71" w:rsidRDefault="008B70AD" w:rsidP="00AF4393">
      <w:pPr>
        <w:ind w:firstLine="540"/>
        <w:jc w:val="both"/>
        <w:rPr>
          <w:sz w:val="28"/>
          <w:szCs w:val="28"/>
        </w:rPr>
      </w:pPr>
    </w:p>
    <w:p w:rsidR="008B70AD" w:rsidRPr="00C126E3" w:rsidRDefault="008B70AD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B70AD" w:rsidRPr="00AB6C3E" w:rsidRDefault="008B70AD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B70AD" w:rsidRPr="00AB5777" w:rsidRDefault="008B70AD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B70AD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B70AD" w:rsidRPr="00323447" w:rsidRDefault="008B70AD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B70AD" w:rsidRPr="00323447" w:rsidRDefault="008B70AD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B70AD" w:rsidRPr="00323447" w:rsidRDefault="008B70AD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B70AD" w:rsidRPr="00B9589E" w:rsidRDefault="008B70AD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B70AD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B70AD" w:rsidRDefault="008B70AD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B70AD" w:rsidRDefault="008B70AD" w:rsidP="008450E6"/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ФЭПО-23</w:t>
            </w:r>
          </w:p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50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</w:tr>
      <w:tr w:rsidR="008B70AD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B70AD" w:rsidRPr="00C015B6" w:rsidRDefault="008B70AD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B70AD" w:rsidRPr="00323447" w:rsidRDefault="008B70AD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B70AD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B70AD" w:rsidRDefault="008B70AD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Мировая экономика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77%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Правоведение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Эконометрика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69%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64%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83%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Экономика организации (предприятия)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Экономическая теория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88%</w:t>
            </w:r>
          </w:p>
        </w:tc>
      </w:tr>
      <w:tr w:rsidR="008B70AD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B70AD" w:rsidRDefault="008B70AD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Математика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80%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60%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88%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72%</w:t>
            </w:r>
          </w:p>
        </w:tc>
      </w:tr>
      <w:tr w:rsidR="008B70AD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B70AD" w:rsidRDefault="008B70AD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Бухгалтерский учет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</w:tr>
    </w:tbl>
    <w:p w:rsidR="008B70AD" w:rsidRPr="002A7F13" w:rsidRDefault="008B70AD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B70AD" w:rsidRPr="002A7F13" w:rsidRDefault="008B70AD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B70AD" w:rsidRPr="00085038" w:rsidRDefault="008B70AD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38.05.01</w:t>
      </w:r>
      <w:r w:rsidRPr="00085038">
        <w:t xml:space="preserve"> «</w:t>
      </w:r>
      <w:r>
        <w:rPr>
          <w:noProof/>
        </w:rPr>
        <w:t xml:space="preserve">Экономическая безопасность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B70AD" w:rsidRPr="00733506" w:rsidRDefault="008B70AD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8B70AD" w:rsidRPr="00733506" w:rsidRDefault="008B70AD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B70AD" w:rsidRPr="00686309" w:rsidRDefault="008B70AD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Экономическая безопасность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4.2, 4.3, 4.4 и 4.5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B70AD" w:rsidRPr="00686309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B70AD" w:rsidRPr="00686309" w:rsidRDefault="008B70A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B70AD" w:rsidRPr="00F10FBF" w:rsidRDefault="008B70AD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Мировая экономика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447,2464_42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B70AD" w:rsidRPr="00686309" w:rsidRDefault="008B70A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B70AD" w:rsidRPr="00F10FBF" w:rsidRDefault="008B70AD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Эконометрика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447,2464_28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B70AD" w:rsidRPr="00686309" w:rsidRDefault="008B70A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B70AD" w:rsidRPr="00F10FBF" w:rsidRDefault="008B70AD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Экономика организации (предприятия)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447,2464_42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B70AD" w:rsidRPr="00686309" w:rsidRDefault="008B70A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B70AD" w:rsidRPr="00F10FBF" w:rsidRDefault="008B70AD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Экономическая теория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447,2464_7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5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B70AD" w:rsidRPr="00733506" w:rsidRDefault="008B70AD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ПД</w:t>
      </w:r>
      <w:r w:rsidRPr="00733506">
        <w:rPr>
          <w:lang w:val="en-US"/>
        </w:rPr>
        <w:t xml:space="preserve">)</w:t>
      </w:r>
    </w:p>
    <w:p w:rsidR="008B70AD" w:rsidRPr="00733506" w:rsidRDefault="008B70AD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B70AD" w:rsidRPr="00686309" w:rsidRDefault="008B70AD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Экономическая безопасность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ПД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4.6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B70AD" w:rsidRPr="00686309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B70AD" w:rsidRPr="00686309" w:rsidRDefault="008B70A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B70AD" w:rsidRPr="00F10FBF" w:rsidRDefault="008B70AD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Бухгалтерский учет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447,2464_6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6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B70AD" w:rsidRPr="00F10FBF" w:rsidRDefault="008B70AD" w:rsidP="00593870">
      <w:pPr>
        <w:spacing w:line="288" w:lineRule="auto"/>
        <w:jc w:val="center"/>
      </w:pPr>
    </w:p>
    <w:p w:rsidR="008B70AD" w:rsidRPr="002511CF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 xml:space="preserve">Проекты НИИ мониторинга качества образования</w:t>
      </w:r>
    </w:p>
    <w:p w:rsidR="008B70AD" w:rsidRDefault="008B70AD" w:rsidP="001E144C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351pt;height:176.25pt">
            <v:imagedata r:id="rId10" o:title=""/>
          </v:shape>
        </w:pict>
      </w:r>
    </w:p>
    <w:p w:rsidR="008B70AD" w:rsidRPr="0001694A" w:rsidRDefault="008B70AD" w:rsidP="001E144C">
      <w:pPr>
        <w:pStyle w:val="NormalWeb"/>
        <w:spacing w:before="80" w:beforeAutospacing="0" w:after="80" w:afterAutospacing="0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1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8B70AD" w:rsidRPr="0001694A">
        <w:trPr>
          <w:trHeight w:val="804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8B70AD" w:rsidRPr="0001694A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8B70AD" w:rsidRPr="0001694A">
        <w:trPr>
          <w:trHeight w:val="1186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8B70AD" w:rsidRPr="00074873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8B70AD" w:rsidRPr="0001694A">
        <w:trPr>
          <w:trHeight w:val="2248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8B70AD" w:rsidRDefault="008B70AD" w:rsidP="00AC1F45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8B70AD" w:rsidRPr="00391D80" w:rsidRDefault="008B70AD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8B70AD" w:rsidRPr="0004312E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8B70AD" w:rsidRPr="0001694A">
        <w:trPr>
          <w:trHeight w:val="1200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8B70AD" w:rsidRPr="0001694A" w:rsidRDefault="008B70AD" w:rsidP="00AC1F45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8B70AD" w:rsidRPr="0001694A">
        <w:trPr>
          <w:trHeight w:val="1480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8B70AD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8B70AD" w:rsidRPr="0001694A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8B70AD" w:rsidRPr="0001694A">
        <w:trPr>
          <w:trHeight w:val="664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8B70AD" w:rsidRPr="00997AEA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8B70AD" w:rsidRPr="00063480" w:rsidRDefault="008B70AD" w:rsidP="00E17CBB">
      <w:pPr>
        <w:rPr>
          <w:sz w:val="8"/>
          <w:szCs w:val="8"/>
        </w:rPr>
      </w:pPr>
    </w:p>
    <w:p w:rsidR="008B70AD" w:rsidRPr="002A0E37" w:rsidRDefault="008B70AD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8B70AD" w:rsidRDefault="008B70AD" w:rsidP="00063480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8B70AD" w:rsidRPr="00063480" w:rsidRDefault="008B70AD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167"/>
        <w:gridCol w:w="3296"/>
      </w:tblGrid>
      <w:tr w:rsidR="008B70AD">
        <w:trPr>
          <w:trHeight w:val="12132"/>
        </w:trPr>
        <w:tc>
          <w:tcPr>
            <w:tcW w:w="6282" w:type="dxa"/>
          </w:tcPr>
          <w:p w:rsidR="008B70AD" w:rsidRDefault="008B70AD" w:rsidP="00470CF9">
            <w:pPr>
              <w:jc w:val="center"/>
            </w:pPr>
            <w:r w:rsidRPr="00D530C1">
              <w:pict>
                <v:shape id="_x0000_i1034" type="#_x0000_t75" style="width:285.75pt;height:183.75pt">
                  <v:imagedata r:id="rId18" o:title=""/>
                </v:shape>
              </w:pict>
            </w:r>
          </w:p>
          <w:p w:rsidR="008B70AD" w:rsidRDefault="008B70AD" w:rsidP="00B01826">
            <w:r w:rsidRPr="00470CF9">
              <w:rPr>
                <w:b/>
                <w:bCs/>
                <w:color w:val="6D02AB"/>
                <w:sz w:val="16"/>
                <w:szCs w:val="16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8B70AD" w:rsidRDefault="008B70AD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8B70AD" w:rsidRPr="0048166F" w:rsidRDefault="008B70AD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8B70AD" w:rsidRPr="0004312E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8B70AD" w:rsidRDefault="008B70AD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8B70AD" w:rsidRPr="0048166F" w:rsidRDefault="008B70AD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8B70AD" w:rsidRPr="0066015A" w:rsidRDefault="008B70AD" w:rsidP="001E144C">
            <w:pPr>
              <w:pStyle w:val="NormalWeb"/>
              <w:numPr>
                <w:ilvl w:val="0"/>
                <w:numId w:val="18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8B70AD" w:rsidRPr="001D1CB0" w:rsidRDefault="008B70AD" w:rsidP="00B01826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288" w:type="dxa"/>
            <w:shd w:val="clear" w:color="auto" w:fill="EDE2F6"/>
          </w:tcPr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8B70AD" w:rsidRPr="00415653" w:rsidRDefault="008B70AD" w:rsidP="001E144C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19" o:title=""/>
                  <w10:wrap type="square"/>
                </v:shape>
              </w:pict>
            </w:r>
            <w:r>
              <w:t xml:space="preserve">Русский язык</w:t>
            </w:r>
          </w:p>
          <w:p w:rsidR="008B70AD" w:rsidRDefault="008B70AD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8B70AD" w:rsidRPr="00415653" w:rsidRDefault="008B70AD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5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5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8B70AD" w:rsidRDefault="008B70AD" w:rsidP="001E144C">
            <w:pPr>
              <w:numPr>
                <w:ilvl w:val="0"/>
                <w:numId w:val="35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8B70AD" w:rsidRPr="00F616B4" w:rsidRDefault="008B70AD" w:rsidP="00B01826">
            <w:pPr>
              <w:ind w:left="459"/>
            </w:pPr>
          </w:p>
          <w:p w:rsidR="008B70AD" w:rsidRPr="00415653" w:rsidRDefault="008B70AD" w:rsidP="00B01826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2pt;margin-top:17.1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8B70AD" w:rsidRPr="0094470C" w:rsidRDefault="008B70AD" w:rsidP="001E144C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8B70AD" w:rsidRPr="0094470C" w:rsidRDefault="008B70AD" w:rsidP="001E144C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8B70AD" w:rsidRPr="007B52D2" w:rsidRDefault="008B70AD" w:rsidP="00063480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07"/>
        <w:gridCol w:w="2956"/>
      </w:tblGrid>
      <w:tr w:rsidR="008B70AD">
        <w:tc>
          <w:tcPr>
            <w:tcW w:w="6531" w:type="dxa"/>
          </w:tcPr>
          <w:p w:rsidR="008B70AD" w:rsidRDefault="008B70AD" w:rsidP="00470CF9">
            <w:pPr>
              <w:jc w:val="center"/>
            </w:pPr>
            <w:r w:rsidRPr="00D530C1">
              <w:pict>
                <v:shape id="_x0000_i1035" type="#_x0000_t75" style="width:284.25pt;height:189.75pt">
                  <v:imagedata r:id="rId20" o:title=""/>
                </v:shape>
              </w:pict>
            </w: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8B70AD" w:rsidRPr="0066533E" w:rsidRDefault="008B70AD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7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7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8B70AD" w:rsidRPr="0004312E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8B70AD" w:rsidRPr="00CF2612" w:rsidRDefault="008B70AD" w:rsidP="00470CF9">
            <w:pPr>
              <w:spacing w:before="12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8B70AD" w:rsidRPr="0096507E" w:rsidRDefault="008B70AD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8B70AD" w:rsidRPr="00A3265C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8B70AD" w:rsidRPr="00A3265C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8B70AD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8B70AD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8B70AD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8B70AD" w:rsidRPr="00470CF9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6"/>
                <w:szCs w:val="16"/>
              </w:rPr>
            </w:pPr>
          </w:p>
          <w:p w:rsidR="008B70AD" w:rsidRPr="0094470C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8B70AD" w:rsidRPr="0094470C" w:rsidRDefault="008B70AD" w:rsidP="001E144C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8B70AD" w:rsidRPr="0094470C" w:rsidRDefault="008B70AD" w:rsidP="001E144C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8B70AD" w:rsidRPr="00415653" w:rsidRDefault="008B70AD" w:rsidP="001E144C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5.3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8B70AD" w:rsidRPr="00437EB0" w:rsidRDefault="008B70AD" w:rsidP="001E144C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8B70AD" w:rsidRPr="00437EB0" w:rsidRDefault="008B70AD" w:rsidP="001E144C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8B70AD" w:rsidRPr="00437EB0" w:rsidRDefault="008B70AD" w:rsidP="001E144C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Pr="00470CF9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  <w:sz w:val="4"/>
                <w:szCs w:val="4"/>
              </w:rPr>
            </w:pPr>
          </w:p>
          <w:p w:rsidR="008B70AD" w:rsidRPr="00544003" w:rsidRDefault="008B70AD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4.8pt;margin-top:39.2pt;width:147pt;height:107.6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8B70AD" w:rsidRPr="001F531A" w:rsidRDefault="008B70AD" w:rsidP="001E144C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8B70AD" w:rsidRPr="00063480" w:rsidRDefault="008B70AD" w:rsidP="00063480">
      <w:pPr>
        <w:rPr>
          <w:sz w:val="8"/>
          <w:szCs w:val="8"/>
        </w:rPr>
      </w:pPr>
    </w:p>
    <w:p w:rsidR="008B70AD" w:rsidRPr="002A0E37" w:rsidRDefault="008B70AD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t xml:space="preserve"> </w:t>
      </w:r>
    </w:p>
    <w:p w:rsidR="008B70AD" w:rsidRPr="00063480" w:rsidRDefault="008B70AD" w:rsidP="00063480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78"/>
        <w:gridCol w:w="2985"/>
      </w:tblGrid>
      <w:tr w:rsidR="008B70AD">
        <w:trPr>
          <w:trHeight w:val="13493"/>
        </w:trPr>
        <w:tc>
          <w:tcPr>
            <w:tcW w:w="6486" w:type="dxa"/>
          </w:tcPr>
          <w:p w:rsidR="008B70AD" w:rsidRDefault="008B70AD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D530C1">
              <w:rPr>
                <w:b/>
                <w:bCs/>
                <w:color w:val="940E2B"/>
              </w:rPr>
              <w:pict>
                <v:shape id="_x0000_i1036" type="#_x0000_t75" style="width:312pt;height:210pt">
                  <v:imagedata r:id="rId21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8B70AD" w:rsidRPr="001C73EA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 </w:t>
            </w:r>
          </w:p>
          <w:p w:rsidR="008B70AD" w:rsidRPr="00F21BE2" w:rsidRDefault="008B70AD" w:rsidP="00B01826">
            <w:pPr>
              <w:autoSpaceDE w:val="0"/>
              <w:autoSpaceDN w:val="0"/>
              <w:adjustRightInd w:val="0"/>
              <w:jc w:val="center"/>
            </w:pPr>
            <w:r w:rsidRPr="00D530C1">
              <w:pict>
                <v:shape id="_x0000_i1037" type="#_x0000_t75" style="width:282.75pt;height:187.5pt">
                  <v:imagedata r:id="rId22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8B70AD" w:rsidRDefault="008B70AD" w:rsidP="001E144C">
            <w:pPr>
              <w:autoSpaceDE w:val="0"/>
              <w:autoSpaceDN w:val="0"/>
              <w:adjustRightInd w:val="0"/>
            </w:pPr>
          </w:p>
          <w:p w:rsidR="008B70AD" w:rsidRPr="00545010" w:rsidRDefault="008B70AD" w:rsidP="00B01826"/>
          <w:p w:rsidR="008B70AD" w:rsidRPr="00545010" w:rsidRDefault="008B70AD" w:rsidP="00B01826"/>
          <w:p w:rsidR="008B70AD" w:rsidRPr="00D643BB" w:rsidRDefault="008B70AD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8B70AD" w:rsidRPr="00545010" w:rsidRDefault="008B70AD" w:rsidP="00B01826"/>
          <w:p w:rsidR="008B70AD" w:rsidRPr="00545010" w:rsidRDefault="008B70AD" w:rsidP="00B01826">
            <w:pPr>
              <w:ind w:left="153"/>
            </w:pPr>
          </w:p>
          <w:p w:rsidR="008B70AD" w:rsidRDefault="008B70AD" w:rsidP="001E144C">
            <w:pPr>
              <w:numPr>
                <w:ilvl w:val="0"/>
                <w:numId w:val="41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8B70AD" w:rsidRPr="0078423C" w:rsidRDefault="008B70AD" w:rsidP="001E144C">
            <w:pPr>
              <w:numPr>
                <w:ilvl w:val="0"/>
                <w:numId w:val="41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8B70AD" w:rsidRPr="009A43CF" w:rsidRDefault="008B70AD" w:rsidP="001E144C">
            <w:pPr>
              <w:numPr>
                <w:ilvl w:val="0"/>
                <w:numId w:val="41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8B70AD" w:rsidRDefault="008B70AD" w:rsidP="00B01826">
            <w:pPr>
              <w:rPr>
                <w:b/>
                <w:bCs/>
                <w:color w:val="DA8200"/>
              </w:rPr>
            </w:pPr>
          </w:p>
          <w:p w:rsidR="008B70AD" w:rsidRPr="001C73EA" w:rsidRDefault="008B70AD" w:rsidP="00B01826"/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 w:rsidRPr="00D530C1">
              <w:pict>
                <v:shape id="_x0000_i1038" type="#_x0000_t75" style="width:69pt;height:196.5pt">
                  <v:imagedata r:id="rId23" o:title=""/>
                </v:shape>
              </w:pict>
            </w:r>
          </w:p>
        </w:tc>
      </w:tr>
    </w:tbl>
    <w:p w:rsidR="008B70AD" w:rsidRPr="00063480" w:rsidRDefault="008B70AD" w:rsidP="00063480">
      <w:pPr>
        <w:rPr>
          <w:sz w:val="8"/>
          <w:szCs w:val="8"/>
        </w:rPr>
      </w:pPr>
    </w:p>
    <w:p w:rsidR="008B70AD" w:rsidRPr="002A0E37" w:rsidRDefault="008B70AD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8B70AD" w:rsidRPr="00FA0DE9" w:rsidRDefault="008B70AD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8B70AD" w:rsidRPr="00FA0DE9" w:rsidRDefault="008B70AD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378"/>
        <w:gridCol w:w="3085"/>
      </w:tblGrid>
      <w:tr w:rsidR="008B70AD">
        <w:trPr>
          <w:trHeight w:val="13493"/>
        </w:trPr>
        <w:tc>
          <w:tcPr>
            <w:tcW w:w="6477" w:type="dxa"/>
          </w:tcPr>
          <w:p w:rsidR="008B70AD" w:rsidRDefault="008B70AD" w:rsidP="00470CF9">
            <w:pPr>
              <w:jc w:val="center"/>
            </w:pPr>
            <w:r w:rsidRPr="00D530C1">
              <w:pict>
                <v:shape id="_x0000_i1039" type="#_x0000_t75" style="width:274.5pt;height:178.5pt">
                  <v:imagedata r:id="rId24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</w:t>
            </w:r>
            <w:r>
              <w:t xml:space="preserve">товки выпускников бакалавриата.</w:t>
            </w:r>
          </w:p>
          <w:p w:rsidR="008B70AD" w:rsidRPr="00494621" w:rsidRDefault="008B70AD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8B70AD" w:rsidRPr="00494621" w:rsidRDefault="008B70AD" w:rsidP="001E144C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8B70AD" w:rsidRPr="00494621" w:rsidRDefault="008B70AD" w:rsidP="001E144C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8B70AD" w:rsidRPr="00494621" w:rsidRDefault="008B70AD" w:rsidP="001E144C">
            <w:pPr>
              <w:pStyle w:val="Pa8"/>
              <w:numPr>
                <w:ilvl w:val="0"/>
                <w:numId w:val="42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8B70AD" w:rsidRPr="00494621" w:rsidRDefault="008B70AD" w:rsidP="00470CF9">
            <w:pPr>
              <w:pStyle w:val="Pa8"/>
              <w:numPr>
                <w:ilvl w:val="0"/>
                <w:numId w:val="43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8B70AD" w:rsidRPr="00494621" w:rsidRDefault="008B70AD" w:rsidP="00470CF9">
            <w:pPr>
              <w:pStyle w:val="Pa8"/>
              <w:numPr>
                <w:ilvl w:val="0"/>
                <w:numId w:val="43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6.55pt;margin-top:2.75pt;width:142.2pt;height:99.3pt;z-index:251670528">
                  <v:imagedata r:id="rId25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8B70AD" w:rsidRPr="00494621" w:rsidRDefault="008B70AD" w:rsidP="00470CF9">
            <w:pPr>
              <w:pStyle w:val="Pa8"/>
              <w:numPr>
                <w:ilvl w:val="0"/>
                <w:numId w:val="43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8B70AD" w:rsidRPr="008F3985" w:rsidRDefault="008B70AD" w:rsidP="001E144C">
            <w:pPr>
              <w:pStyle w:val="Pa8"/>
              <w:numPr>
                <w:ilvl w:val="0"/>
                <w:numId w:val="42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8B70AD" w:rsidRPr="00F547D3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8B70AD" w:rsidRPr="00494621" w:rsidRDefault="008B70AD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8B70AD" w:rsidRPr="00470CF9" w:rsidRDefault="008B70AD" w:rsidP="00B01826">
            <w:pPr>
              <w:ind w:firstLine="327"/>
              <w:rPr>
                <w:sz w:val="12"/>
                <w:szCs w:val="12"/>
              </w:rPr>
            </w:pPr>
          </w:p>
          <w:p w:rsidR="008B70AD" w:rsidRDefault="008B70AD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8B70AD" w:rsidRPr="00470CF9" w:rsidRDefault="008B70AD" w:rsidP="00B01826">
            <w:pPr>
              <w:ind w:firstLine="327"/>
              <w:rPr>
                <w:sz w:val="12"/>
                <w:szCs w:val="12"/>
              </w:rPr>
            </w:pPr>
          </w:p>
          <w:p w:rsidR="008B70AD" w:rsidRPr="00494621" w:rsidRDefault="008B70AD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6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8B70AD" w:rsidRPr="00470CF9" w:rsidRDefault="008B70AD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  <w:sz w:val="16"/>
                <w:szCs w:val="16"/>
              </w:rPr>
            </w:pPr>
          </w:p>
          <w:p w:rsidR="008B70AD" w:rsidRPr="00494621" w:rsidRDefault="008B70AD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4.2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8B70AD" w:rsidRPr="001F531A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8B70AD" w:rsidRPr="001F531A" w:rsidRDefault="008B70AD" w:rsidP="001E144C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8B70AD" w:rsidRPr="002A0E37" w:rsidRDefault="008B70AD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8B70AD" w:rsidRPr="00F505C2" w:rsidRDefault="008B70AD" w:rsidP="00063480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tbl>
      <w:tblPr>
        <w:tblW w:w="0" w:type="auto"/>
        <w:tblInd w:w="2" w:type="dxa"/>
        <w:tblLook w:val="00A0"/>
      </w:tblPr>
      <w:tblGrid>
        <w:gridCol w:w="6468"/>
        <w:gridCol w:w="2995"/>
      </w:tblGrid>
      <w:tr w:rsidR="008B70AD">
        <w:trPr>
          <w:trHeight w:val="13861"/>
        </w:trPr>
        <w:tc>
          <w:tcPr>
            <w:tcW w:w="6486" w:type="dxa"/>
          </w:tcPr>
          <w:p w:rsidR="008B70AD" w:rsidRDefault="008B70AD" w:rsidP="00B01826">
            <w:r w:rsidRPr="00D530C1">
              <w:pict>
                <v:shape id="_x0000_i1040" type="#_x0000_t75" style="width:312pt;height:3in">
                  <v:imagedata r:id="rId27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426"/>
            </w:pPr>
          </w:p>
          <w:p w:rsidR="008B70AD" w:rsidRPr="00E32514" w:rsidRDefault="008B70AD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8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8B70AD" w:rsidRDefault="008B70AD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</w:p>
          <w:p w:rsidR="008B70AD" w:rsidRPr="0066533E" w:rsidRDefault="008B70AD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8B70AD" w:rsidRDefault="008B70AD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8B70AD" w:rsidRPr="0066533E" w:rsidRDefault="008B70AD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8B70AD" w:rsidRPr="00970E3C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8B70AD" w:rsidRPr="00970E3C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8B70AD" w:rsidRPr="00970E3C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8B70AD" w:rsidRPr="00F21BE2" w:rsidRDefault="008B70AD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8B70AD" w:rsidRPr="00470CF9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92929"/>
                <w:sz w:val="16"/>
                <w:szCs w:val="16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8B70AD" w:rsidRDefault="008B70AD" w:rsidP="001E144C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8B70AD" w:rsidRDefault="008B70AD" w:rsidP="001E144C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8B70AD" w:rsidRPr="00970E3C" w:rsidRDefault="008B70AD" w:rsidP="001E144C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8B70AD" w:rsidRPr="001E144C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92929"/>
              </w:rPr>
            </w:pPr>
          </w:p>
          <w:p w:rsidR="008B70AD" w:rsidRPr="001E144C" w:rsidRDefault="008B70AD" w:rsidP="00B01826">
            <w:pPr>
              <w:autoSpaceDE w:val="0"/>
              <w:autoSpaceDN w:val="0"/>
              <w:adjustRightInd w:val="0"/>
              <w:jc w:val="center"/>
              <w:rPr>
                <w:color w:val="29292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D530C1">
              <w:rPr>
                <w:b/>
                <w:bCs/>
                <w:color w:val="6D02AB"/>
              </w:rPr>
              <w:pict>
                <v:shape id="_x0000_i1041" type="#_x0000_t75" style="width:135pt;height:47.25pt">
                  <v:imagedata r:id="rId29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3.05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8B70AD" w:rsidRPr="00470C54" w:rsidRDefault="008B70AD" w:rsidP="001E144C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8B70AD" w:rsidRPr="00063480" w:rsidRDefault="008B70AD" w:rsidP="00063480">
      <w:pPr>
        <w:rPr>
          <w:sz w:val="8"/>
          <w:szCs w:val="8"/>
        </w:rPr>
      </w:pPr>
    </w:p>
    <w:p w:rsidR="008B70AD" w:rsidRDefault="008B70AD" w:rsidP="00063480">
      <w:pPr>
        <w:jc w:val="center"/>
        <w:rPr>
          <w:b/>
          <w:bCs/>
          <w:color w:val="B6A030"/>
          <w:sz w:val="30"/>
          <w:szCs w:val="30"/>
        </w:rPr>
      </w:pPr>
      <w: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8B70AD" w:rsidRPr="00B24989" w:rsidRDefault="008B70AD" w:rsidP="00063480">
      <w:pPr>
        <w:rPr>
          <w:b/>
          <w:bCs/>
          <w:color w:val="FFFFFF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47"/>
        <w:gridCol w:w="3016"/>
      </w:tblGrid>
      <w:tr w:rsidR="008B70AD" w:rsidTr="0003500F">
        <w:trPr>
          <w:trHeight w:val="13581"/>
        </w:trPr>
        <w:tc>
          <w:tcPr>
            <w:tcW w:w="6485" w:type="dxa"/>
          </w:tcPr>
          <w:p w:rsidR="008B70AD" w:rsidRPr="00D8013D" w:rsidRDefault="008B70AD" w:rsidP="001E144C">
            <w:pPr>
              <w:autoSpaceDE w:val="0"/>
              <w:autoSpaceDN w:val="0"/>
              <w:adjustRightInd w:val="0"/>
              <w:spacing w:after="120"/>
              <w:jc w:val="center"/>
            </w:pPr>
            <w:r w:rsidRPr="00D530C1">
              <w:pict>
                <v:shape id="_x0000_i1042" type="#_x0000_t75" style="width:269.25pt;height:199.5pt">
                  <v:imagedata r:id="rId30" o:title=""/>
                </v:shape>
              </w:pict>
            </w:r>
          </w:p>
          <w:p w:rsidR="008B70AD" w:rsidRPr="000A059F" w:rsidRDefault="008B70AD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8B70AD" w:rsidRPr="00D8013D" w:rsidRDefault="008B70AD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8B70AD" w:rsidRPr="0066533E" w:rsidRDefault="008B70AD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8B70AD" w:rsidRPr="001A7D57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8B70AD" w:rsidRPr="001A7D57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8B70AD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8B70AD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8B70AD" w:rsidRPr="0004312E" w:rsidRDefault="008B70AD" w:rsidP="001E144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8B70AD" w:rsidRPr="0003500F" w:rsidRDefault="008B70AD" w:rsidP="00B01826">
            <w:pPr>
              <w:rPr>
                <w:sz w:val="16"/>
                <w:szCs w:val="16"/>
              </w:rPr>
            </w:pPr>
          </w:p>
        </w:tc>
        <w:tc>
          <w:tcPr>
            <w:tcW w:w="3085" w:type="dxa"/>
            <w:shd w:val="clear" w:color="auto" w:fill="F5F1C3"/>
          </w:tcPr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8B70AD" w:rsidRPr="00324877" w:rsidRDefault="008B70AD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B70AD" w:rsidRDefault="008B70AD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B70AD" w:rsidRDefault="008B70AD" w:rsidP="00A70A10">
      <w:pPr>
        <w:ind w:firstLine="709"/>
        <w:jc w:val="both"/>
      </w:pPr>
    </w:p>
    <w:p w:rsidR="008B70AD" w:rsidRPr="00AA0F2C" w:rsidRDefault="008B70AD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B70AD" w:rsidRPr="00AA0F2C" w:rsidRDefault="008B70AD" w:rsidP="009A2510">
      <w:pPr>
        <w:ind w:firstLine="720"/>
        <w:jc w:val="both"/>
      </w:pPr>
    </w:p>
    <w:p w:rsidR="008B70AD" w:rsidRPr="00AA0F2C" w:rsidRDefault="008B70AD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B70AD" w:rsidRPr="00340E97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B70AD" w:rsidRDefault="008B70AD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B70AD" w:rsidRPr="00A805FA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B70AD" w:rsidRDefault="008B70AD" w:rsidP="009A2510">
      <w:pPr>
        <w:ind w:firstLine="720"/>
        <w:jc w:val="both"/>
        <w:rPr>
          <w:i/>
          <w:iCs/>
        </w:rPr>
      </w:pPr>
    </w:p>
    <w:p w:rsidR="008B70AD" w:rsidRPr="004E42B5" w:rsidRDefault="008B70AD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B70AD" w:rsidRDefault="008B70AD" w:rsidP="009A2510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223.5pt;margin-top:4.25pt;width:63pt;height:20.25pt;z-index:251653120" filled="f" stroked="f">
            <v:textbox>
              <w:txbxContent>
                <w:p w:rsidR="008B70AD" w:rsidRPr="00A85067" w:rsidRDefault="008B70AD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189.75pt;margin-top:4.25pt;width:43.5pt;height:20.25pt;z-index:251652096" filled="f" stroked="f">
            <v:textbox>
              <w:txbxContent>
                <w:p w:rsidR="008B70AD" w:rsidRPr="00A85067" w:rsidRDefault="008B70AD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5.25pt;margin-top:10.5pt;width:75pt;height:24.4pt;z-index:251650048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2.5pt;margin-top:38pt;width:75pt;height:24.4pt;z-index:251651072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87pt;margin-top:65pt;width:75pt;height:24.4pt;z-index:251644928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14.75pt;margin-top:93.5pt;width:75pt;height:24.4pt;z-index:251643904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3.1pt;margin-top:94.25pt;width:75pt;height:24.4pt;z-index:251645952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38.2pt;margin-top:65.75pt;width:75pt;height:24.4pt;z-index:251646976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72.75pt;margin-top:38pt;width:75pt;height:24.4pt;z-index:251648000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2.25pt;margin-top:10.25pt;width:75pt;height:24.4pt;z-index:251649024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3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B70AD">
        <w:tc>
          <w:tcPr>
            <w:tcW w:w="4657" w:type="dxa"/>
            <w:vAlign w:val="center"/>
          </w:tcPr>
          <w:p w:rsidR="008B70AD" w:rsidRDefault="008B70AD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B70AD" w:rsidRDefault="008B70AD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B70AD" w:rsidRPr="00C510CE" w:rsidRDefault="008B70AD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B70AD" w:rsidRPr="002D6887" w:rsidRDefault="008B70AD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B70AD" w:rsidRDefault="008B70AD" w:rsidP="009A2510">
      <w:pPr>
        <w:ind w:firstLine="540"/>
        <w:jc w:val="both"/>
      </w:pPr>
    </w:p>
    <w:p w:rsidR="008B70AD" w:rsidRPr="001E700F" w:rsidRDefault="008B70AD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B70AD" w:rsidRPr="00E835D7" w:rsidRDefault="008B70AD" w:rsidP="009A2510">
      <w:pPr>
        <w:ind w:firstLine="540"/>
        <w:jc w:val="both"/>
        <w:rPr>
          <w:sz w:val="8"/>
          <w:szCs w:val="8"/>
        </w:rPr>
      </w:pPr>
    </w:p>
    <w:p w:rsidR="008B70AD" w:rsidRDefault="008B70AD" w:rsidP="009A2510">
      <w:pPr>
        <w:jc w:val="both"/>
      </w:pPr>
      <w:r>
        <w:rPr>
          <w:noProof/>
        </w:rPr>
        <w:pict>
          <v:shape id="_x0000_i1044" type="#_x0000_t75" style="width:453.75pt;height:208.5pt;visibility:visible">
            <v:imagedata r:id="rId31" o:title=""/>
          </v:shape>
        </w:pict>
      </w:r>
    </w:p>
    <w:p w:rsidR="008B70AD" w:rsidRPr="00631222" w:rsidRDefault="008B70AD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B70AD" w:rsidRDefault="008B70AD" w:rsidP="009A2510">
      <w:pPr>
        <w:jc w:val="both"/>
      </w:pPr>
    </w:p>
    <w:p w:rsidR="008B70AD" w:rsidRPr="00B9493B" w:rsidRDefault="008B70AD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B70AD" w:rsidRDefault="008B70AD" w:rsidP="009A2510">
      <w:pPr>
        <w:tabs>
          <w:tab w:val="left" w:pos="720"/>
        </w:tabs>
        <w:ind w:right="-74"/>
        <w:jc w:val="both"/>
      </w:pPr>
    </w:p>
    <w:p w:rsidR="008B70AD" w:rsidRPr="006F5C37" w:rsidRDefault="008B70AD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5" type="#_x0000_t75" style="width:444pt;height:228.75pt;visibility:visible">
            <v:imagedata r:id="rId32" o:title=""/>
          </v:shape>
        </w:pict>
      </w:r>
    </w:p>
    <w:p w:rsidR="008B70AD" w:rsidRPr="00621276" w:rsidRDefault="008B70AD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B70AD" w:rsidRDefault="008B70AD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B70AD" w:rsidRDefault="008B70AD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B70AD" w:rsidRPr="00204977" w:rsidRDefault="008B70AD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6" type="#_x0000_t75" style="width:453.75pt;height:180pt;visibility:visible">
            <v:imagedata r:id="rId33" o:title=""/>
          </v:shape>
        </w:pict>
      </w:r>
    </w:p>
    <w:p w:rsidR="008B70AD" w:rsidRPr="008679E9" w:rsidRDefault="008B70AD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B70AD" w:rsidRPr="00BA2D78" w:rsidRDefault="008B70AD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B70AD" w:rsidRPr="002144F4" w:rsidRDefault="008B70AD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B70AD" w:rsidRPr="00DE7D1A" w:rsidRDefault="008B70AD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7" type="#_x0000_t75" style="width:453.75pt;height:180pt;visibility:visible">
            <v:imagedata r:id="rId34" o:title=""/>
          </v:shape>
        </w:pict>
      </w:r>
    </w:p>
    <w:p w:rsidR="008B70AD" w:rsidRDefault="008B70AD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B70AD" w:rsidRDefault="008B70AD" w:rsidP="009A2510">
      <w:pPr>
        <w:tabs>
          <w:tab w:val="left" w:pos="720"/>
        </w:tabs>
        <w:ind w:right="-74" w:firstLine="540"/>
        <w:jc w:val="both"/>
      </w:pPr>
    </w:p>
    <w:p w:rsidR="008B70AD" w:rsidRDefault="008B70AD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B70AD" w:rsidRPr="0065017D" w:rsidRDefault="008B70AD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Pr="0013504D" w:rsidRDefault="008B70AD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B70AD" w:rsidRPr="0013504D" w:rsidRDefault="008B70AD" w:rsidP="00AB6C3E">
      <w:pPr>
        <w:jc w:val="center"/>
      </w:pPr>
    </w:p>
    <w:p w:rsidR="008B70AD" w:rsidRPr="0013504D" w:rsidRDefault="008B70AD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B70AD" w:rsidRPr="0013504D" w:rsidRDefault="008B70AD" w:rsidP="00AB6C3E">
      <w:pPr>
        <w:jc w:val="center"/>
      </w:pPr>
    </w:p>
    <w:p w:rsidR="008B70AD" w:rsidRDefault="008B70AD" w:rsidP="00AB6C3E">
      <w:pPr>
        <w:jc w:val="center"/>
      </w:pPr>
    </w:p>
    <w:p w:rsidR="008B70AD" w:rsidRPr="0013504D" w:rsidRDefault="008B70AD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B70AD" w:rsidRPr="0013504D" w:rsidRDefault="008B70AD" w:rsidP="00AB6C3E">
      <w:pPr>
        <w:jc w:val="center"/>
      </w:pPr>
    </w:p>
    <w:p w:rsidR="008B70AD" w:rsidRPr="0013504D" w:rsidRDefault="008B70AD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B70AD" w:rsidRPr="0013504D" w:rsidRDefault="008B70AD" w:rsidP="00AB6C3E">
      <w:pPr>
        <w:jc w:val="center"/>
      </w:pPr>
    </w:p>
    <w:p w:rsidR="008B70AD" w:rsidRPr="00B42BA9" w:rsidRDefault="008B70AD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B70AD" w:rsidRPr="00B42BA9" w:rsidRDefault="008B70AD" w:rsidP="00AB6C3E">
      <w:pPr>
        <w:jc w:val="center"/>
      </w:pPr>
    </w:p>
    <w:p w:rsidR="008B70AD" w:rsidRPr="00B42BA9" w:rsidRDefault="008B70AD" w:rsidP="00AB6C3E">
      <w:pPr>
        <w:spacing w:line="360" w:lineRule="auto"/>
        <w:jc w:val="center"/>
      </w:pPr>
    </w:p>
    <w:p w:rsidR="008B70AD" w:rsidRPr="00CC67DB" w:rsidRDefault="008B70AD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B70AD" w:rsidRPr="00CC67DB" w:rsidRDefault="008B70AD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B70AD" w:rsidRPr="00CC67DB" w:rsidSect="00195B9B">
      <w:footerReference w:type="default" r:id="rId3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70AD" w:rsidRDefault="008B70AD">
      <w:r>
        <w:separator/>
      </w:r>
    </w:p>
  </w:endnote>
  <w:endnote w:type="continuationSeparator" w:id="0">
    <w:p w:rsidR="008B70AD" w:rsidRDefault="008B70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0AD" w:rsidRDefault="008B70AD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21</w:t>
    </w:r>
    <w:r>
      <w:rPr>
        <w:rStyle w:val="PageNumber"/>
      </w:rPr>
      <w:fldChar w:fldCharType="end"/>
    </w:r>
  </w:p>
  <w:p w:rsidR="008B70AD" w:rsidRDefault="008B70AD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70AD" w:rsidRDefault="008B70AD">
      <w:r>
        <w:separator/>
      </w:r>
    </w:p>
  </w:footnote>
  <w:footnote w:type="continuationSeparator" w:id="0">
    <w:p w:rsidR="008B70AD" w:rsidRDefault="008B70A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2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22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22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exam.ru.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bakalavr.i-exam.ru/node/344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Type="http://schemas.openxmlformats.org/officeDocument/2006/relationships/image" Id="rId38" Target="/word/media/fepo3years_spec3447,2464.png"/><Relationship Type="http://schemas.openxmlformats.org/officeDocument/2006/relationships/image" Id="rId39" Target="/word/media/fepo3years_vuz_np3447,2464.png"/><Relationship Type="http://schemas.openxmlformats.org/officeDocument/2006/relationships/image" Id="rId40" Target="/word/media/range_diag_bg_np38.05.01.png"/><Relationship Type="http://schemas.openxmlformats.org/officeDocument/2006/relationships/image" Id="rId41" Target="/word/media/hist_partic_np38.05.01.png"/><Relationship Type="http://schemas.openxmlformats.org/officeDocument/2006/relationships/image" Id="rId42" Target="/word/media/hist_levels_np38.05.01.png"/><Relationship Type="http://schemas.openxmlformats.org/officeDocument/2006/relationships/image" Id="rId43" Target="/word/media/hist_levels_np38.05.01_all.png"/><Relationship Type="http://schemas.openxmlformats.org/officeDocument/2006/relationships/image" Id="rId44" Target="/word/media/img_hist_np_38.05.01.png"/><Relationship Type="http://schemas.openxmlformats.org/officeDocument/2006/relationships/image" Id="rId45" Target="/word/media/hist_levels3447,2464_420.png"/><Relationship Type="http://schemas.openxmlformats.org/officeDocument/2006/relationships/image" Id="rId46" Target="/word/media/hist_levels3447,2464_285.png"/><Relationship Type="http://schemas.openxmlformats.org/officeDocument/2006/relationships/image" Id="rId47" Target="/word/media/hist_levels3447,2464_423.png"/><Relationship Type="http://schemas.openxmlformats.org/officeDocument/2006/relationships/image" Id="rId48" Target="/word/media/hist_levels3447,2464_76.png"/><Relationship Type="http://schemas.openxmlformats.org/officeDocument/2006/relationships/image" Id="rId49" Target="/word/media/hist_levels3447,2464_6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2041</TotalTime>
  <Pages>25</Pages>
  <Words>6374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200</cp:revision>
  <cp:lastPrinted>2013-11-19T10:46:00Z</cp:lastPrinted>
  <dcterms:created xsi:type="dcterms:W3CDTF">2013-12-07T08:26:00Z</dcterms:created>
  <dcterms:modified xsi:type="dcterms:W3CDTF">2018-05-30T05:55:00Z</dcterms:modified>
</cp:coreProperties>
</file>