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Концепции современного естествознания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математического и естественнонаучного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66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4654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2372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2588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2139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1668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95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143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104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Концепции современного естествознания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Экономическая безопасность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12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52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71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14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Туризм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7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63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13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43.03.03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Гостиничное дело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22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61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51.03.01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67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95% (ФЭПО-22), 97% (ФЭПО-23), 94% (ФЭПО-24), 97% (ФЭПО-25) и 97%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86% (ФЭПО-22), 87% (ФЭПО-23), 90% (ФЭПО-24), 90% (ФЭПО-25) и 94%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Естественнонаучная и гуманитарная культуры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Научный метод познания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Натурфилосовская и научные картины мира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Принципы симметрии, законы сохранения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Эволюция представлений о пространстве и времени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Специальная теория относительности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Общая теория относительности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Вселенная в разных масштабах: микро-, макро-, мегамиры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Системные уровни организации материи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Структуры микромира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Химические системы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Особенности биологического уровня организации материи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Динамические и статистические закономерности в природе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Концепции квантовой механики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Принцип возрастания энтропии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Закономерности самоорганизации. Принципы универсального эволюционизма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Космология, общая космогония, происхождение Солнечной системы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Геологическая эволюция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Происхождение жизни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Эволюция живых систем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История жизни на Земле и методы исследования эволюции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Понятия генетики, свойства генетического материала, изменчивость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Экосистемы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Биосфера, человек в биосфере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25*</w:t>
      </w:r>
      <w:r w:rsidRPr="00621546">
        <w:t xml:space="preserve">. </w:t>
      </w:r>
      <w:r>
        <w:rPr>
          <w:noProof/>
        </w:rPr>
        <w:t xml:space="preserve">Глобальный экологический кризис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Эволюция научного метода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Развитие научных исследовательских программ и картин мира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Пространство и время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Системность, химический состав и свойства живого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Эволюция космологических представлений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Эволюция и развитие живых систем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Генетика и эволюция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Биосфера и человек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38.05.01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Экономическая безопасность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О-38.05.01.00-12, О-38.05.01.00-11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О-38.05.01.00-12, О-38.05.01.00-11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Естественнонаучная и гуманитарная культуры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Научный метод познания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Натурфилосовская и научные картины мира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симметрии, законы сохранения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представлений о пространстве и времени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Специальная теория относительности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относительности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Системные уровни организации материи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Структуры микромира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живых систем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научного метода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Пространство и время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Системность, химический состав и свойства живого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космологических представлений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развитие живых систем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04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04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04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04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04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04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04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39.03.03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Организация работы с молодежью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ОАБ-39.03.03-11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ОАБ-39.03.03-11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Естественнонаучная и гуманитарная культуры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Научный метод познания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Натурфилосовская и научные картины мира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симметрии, законы сохранения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представлений о пространстве и времени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Системные уровни организации материи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Химические системы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Происхождение жизни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научного метода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Системность, химический состав и свойства живого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космологических представлений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развитие живых систем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Генетика и эволюция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7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7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7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7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7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7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7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Туризм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ОАБ-43.03.02-11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Туризм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ОАБ-43.03.02-11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Естественнонаучная и гуманитарная культуры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Научный метод познания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Натурфилосовская и научные картины мира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симметрии, законы сохранения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представлений о пространстве и времени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Системные уровни организации материи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Структуры микромира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Химические системы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Концепции квантовой механики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 возрастания энтропии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Происхождение жизни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живых систем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научного метода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Пространство и время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Системность, химический состав и свойства живого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космологических представлений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развитие живых систем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7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7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Структуры микромира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7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7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7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7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7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Гостиничное дело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ОАБ-43.03.03-11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Гостиничное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ОАБ-43.03.03-11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Естественнонаучная и гуманитарная культуры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Научный метод познания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Натурфилосовская и научные картины мира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симметрии, законы сохранения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представлений о пространстве и времени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Системные уровни организации материи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Структуры микромира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Концепции квантовой механики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 возрастания энтропии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научного метода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Пространство и время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Системность, химический состав и свойства живого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космологических представлений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развитие живых систем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7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7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23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7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24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7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25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7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26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7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27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74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51.03.01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Культурология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ОАБ-51.03.01-11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Культурология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ОАБ-51.03.01-11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Естественнонаучная и гуманитарная культуры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Научный метод познания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Натурфилосовская и научные картины мира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симметрии, законы сохранения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представлений о пространстве и времени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Системные уровни организации материи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Структуры микромира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Химические системы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Происхождение жизни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живых систем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научного метода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Пространство и время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Системность, химический состав и свойства живого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космологических представлений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развитие живых систем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7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7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30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7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7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32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Концепции современного естествознания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7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7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34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72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вопросов, но не овладел системой знаний по дисциплине, системой мировоззренческих и методологических установок современной естественно-научной картины мира, необходимых для применения в стандартных ситуациях профессиональной деятельности.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имеет представление об основных концепциях в области естественных наук и основных достижениях и перспективах развития современного естествознания как основы наукоемких технологий; знает историю основных естественно-научных открытий в естествознании; обладает необходимой системой знаний по основным моделям научных картин мира и владеет отдельными приемами, методами и средствами познавательной деятельности при исследовании явлений и процессов в природе, технике, технологии; способен понимать и интерпретировать освоенную информацию.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у студента сформировано представление о естественно-научной картине мира как глобальной модели природы, отражающей целостность и многообразие естественного мира; студент знает историю основных естественно-научных открытий,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владеет инструментальной базой современного естествознания, методами оценки достоверности результатов; способен критически оценивать, обобщать и анализировать информацию.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у студента сформированы навыки естественно-научного мышления; студент продемонстрировал понимание сущности трансдисциплинарных идей и важнейших естественнонаучных концепций, определяющих облик современного естествознания; знает на высоком уровне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умеет обосновывать выбор теоретико-методологических средств при исследовании явлений и процессов в контексте принципов естественно-научной картины мира; владеет инструментальной базой современного естествознания; способен критически оценивать, анализировать, обобщать, представлять и обрабатывать информацию на основе научного подхода.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38.05.01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Экономическая безопасность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О-38.05.01.00-11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Концепции современного естествознания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Шилькова Ольга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Назримадова Наргиз Джамшедхоновна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Солодянкина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Гагарина Александра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Игнатьев Алексей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Тюрикова Валерия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Гатауллина Виктория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Бобошина Алёна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Мингазиева Алиса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Рыжакова Вероника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Ануфриев Денис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Григорьева Мария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Ибрагимов Айдар Албертович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Базуева Хрестина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О-38.05.01.00-12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Концепции современного естествознания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Завалин Константин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Тукмачева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Шкляева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Похов Кирилл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Соловьев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Дерюгина Екатерина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Васильева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Урванцева Екатерина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Хасанова Гульфия Файласовна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Перевозчикова Кристина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Черных Даниил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Решетникова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Тимофеева Маргарита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Яковлев Даниил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Морозов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Гатауллин Даниль Раисович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Пилина Елена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Золотарев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Мерзляков Вадим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Организация работы с молодежью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ОАБ-39.03.03-11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Концепции современного естествознания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Карпушин Вячеслав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Бакирова Эльза Илшатовна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Иванова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Люкшина Яна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Фертиков Иван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Зернов Кирилл Владиленович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Клячина Наталья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Лазарева Екатерина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Шебеко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Новиков Евгений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Антоненко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Вахрушева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Невоструев Роман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Игнатьева Александра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Туризм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ОАБ-43.03.02-11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Концепции современного естествознания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Юшкова Юлия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Красильникова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Кутьина Марина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Дулесов Сергей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Зайцева Олеся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Караваева Анна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Шарафутдинова Диана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Бешляга Дмитрий Дамирович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Рыбакова Ксенья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Тихонова Елена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Яковлева Ирина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Минакова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Новгородцева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Романова Юлия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Ваганова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Медведева Василина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Набокова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Манохина Эвелина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Саликаева Алина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Ханипова Анастасия Рафаэльевна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Кутузова Александра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Назарова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Симанов Михаил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Матвеева Анна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Морозова Елена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Балуева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Батуева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Фархутдинова Эльвина Финазовна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Казанцева Полина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Мокрушина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Гостиничное дело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ОАБ-43.03.03-11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Концепции современного естествознания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Касимова Алсу Равиловна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Ларионова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Тихомирова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Котова Анна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Сандалова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Луйк Карина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Степанова Елизавета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Шакиров Фарит Азатович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Логинова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Тугбаева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Хасанов Марат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Карамова Диана Ильгизовна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Цыпляшова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Вахитов Илья Гизатович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Шутов Николай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Щепина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Черепанова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Маликов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  <w:r w:rsidRPr="00FC7007">
              <w:t xml:space="preserve"> из </w:t>
            </w:r>
            <w:r>
              <w:rPr>
                <w:noProof/>
              </w:rPr>
              <w:t xml:space="preserve"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51.03.01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Культурология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ОАБ-51.03.01-11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Концепции современного естествознания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Борисова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Бушкова Александра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Глазкова Янина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Тимофеева Полина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Козлякина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Шраменко Михаил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Илларионов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Мехряков Денис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Галиева Лилиана Анисовна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3.png"/><Relationship Type="http://schemas.openxmlformats.org/officeDocument/2006/relationships/image" Id="rId46" Target="/word/media/fepo3years_vuz_subj3.png"/><Relationship Type="http://schemas.openxmlformats.org/officeDocument/2006/relationships/image" Id="rId47" Target="/word/media/hist_partic_subj3.png"/><Relationship Type="http://schemas.openxmlformats.org/officeDocument/2006/relationships/image" Id="rId48" Target="/word/media/hist_levels_subj3.png"/><Relationship Type="http://schemas.openxmlformats.org/officeDocument/2006/relationships/image" Id="rId49" Target="/word/media/hist_levels_all_subj3.png"/><Relationship Type="http://schemas.openxmlformats.org/officeDocument/2006/relationships/image" Id="rId50" Target="/word/media/hist_horiz1_3310469.png"/><Relationship Type="http://schemas.openxmlformats.org/officeDocument/2006/relationships/image" Id="rId51" Target="/word/media/map_rates1_3310469.png"/><Relationship Type="http://schemas.openxmlformats.org/officeDocument/2006/relationships/image" Id="rId52" Target="/word/media/hist_horiz2_3310469.png"/><Relationship Type="http://schemas.openxmlformats.org/officeDocument/2006/relationships/image" Id="rId53" Target="/word/media/hist_resh2_3310469.png"/><Relationship Type="http://schemas.openxmlformats.org/officeDocument/2006/relationships/image" Id="rId54" Target="/word/media/hist_horiz3_3310469.png"/><Relationship Type="http://schemas.openxmlformats.org/officeDocument/2006/relationships/image" Id="rId55" Target="/word/media/hist_resh3_3310469.png"/><Relationship Type="http://schemas.openxmlformats.org/officeDocument/2006/relationships/image" Id="rId56" Target="/word/media/pie_3310469.png"/><Relationship Type="http://schemas.openxmlformats.org/officeDocument/2006/relationships/image" Id="rId57" Target="/word/media/hist_horiz1_3311740.png"/><Relationship Type="http://schemas.openxmlformats.org/officeDocument/2006/relationships/image" Id="rId58" Target="/word/media/map_rates1_3311740.png"/><Relationship Type="http://schemas.openxmlformats.org/officeDocument/2006/relationships/image" Id="rId59" Target="/word/media/hist_horiz2_3311740.png"/><Relationship Type="http://schemas.openxmlformats.org/officeDocument/2006/relationships/image" Id="rId60" Target="/word/media/hist_resh2_3311740.png"/><Relationship Type="http://schemas.openxmlformats.org/officeDocument/2006/relationships/image" Id="rId61" Target="/word/media/hist_horiz3_3311740.png"/><Relationship Type="http://schemas.openxmlformats.org/officeDocument/2006/relationships/image" Id="rId62" Target="/word/media/hist_resh3_3311740.png"/><Relationship Type="http://schemas.openxmlformats.org/officeDocument/2006/relationships/image" Id="rId63" Target="/word/media/pie_3311740.png"/><Relationship Type="http://schemas.openxmlformats.org/officeDocument/2006/relationships/image" Id="rId64" Target="/word/media/hist_horiz1_3311756.png"/><Relationship Type="http://schemas.openxmlformats.org/officeDocument/2006/relationships/image" Id="rId65" Target="/word/media/map_rates1_3311756.png"/><Relationship Type="http://schemas.openxmlformats.org/officeDocument/2006/relationships/image" Id="rId66" Target="/word/media/hist_horiz2_3311756.png"/><Relationship Type="http://schemas.openxmlformats.org/officeDocument/2006/relationships/image" Id="rId67" Target="/word/media/hist_resh2_3311756.png"/><Relationship Type="http://schemas.openxmlformats.org/officeDocument/2006/relationships/image" Id="rId68" Target="/word/media/hist_horiz3_3311756.png"/><Relationship Type="http://schemas.openxmlformats.org/officeDocument/2006/relationships/image" Id="rId69" Target="/word/media/hist_resh3_3311756.png"/><Relationship Type="http://schemas.openxmlformats.org/officeDocument/2006/relationships/image" Id="rId70" Target="/word/media/pie_3311756.png"/><Relationship Type="http://schemas.openxmlformats.org/officeDocument/2006/relationships/image" Id="rId71" Target="/word/media/hist_horiz1_3311749.png"/><Relationship Type="http://schemas.openxmlformats.org/officeDocument/2006/relationships/image" Id="rId72" Target="/word/media/map_rates1_3311749.png"/><Relationship Type="http://schemas.openxmlformats.org/officeDocument/2006/relationships/image" Id="rId73" Target="/word/media/hist_horiz2_3311749.png"/><Relationship Type="http://schemas.openxmlformats.org/officeDocument/2006/relationships/image" Id="rId74" Target="/word/media/hist_resh2_3311749.png"/><Relationship Type="http://schemas.openxmlformats.org/officeDocument/2006/relationships/image" Id="rId75" Target="/word/media/hist_horiz3_3311749.png"/><Relationship Type="http://schemas.openxmlformats.org/officeDocument/2006/relationships/image" Id="rId76" Target="/word/media/hist_resh3_3311749.png"/><Relationship Type="http://schemas.openxmlformats.org/officeDocument/2006/relationships/image" Id="rId77" Target="/word/media/pie_3311749.png"/><Relationship Type="http://schemas.openxmlformats.org/officeDocument/2006/relationships/image" Id="rId78" Target="/word/media/hist_horiz1_3311728.png"/><Relationship Type="http://schemas.openxmlformats.org/officeDocument/2006/relationships/image" Id="rId79" Target="/word/media/map_rates1_3311728.png"/><Relationship Type="http://schemas.openxmlformats.org/officeDocument/2006/relationships/image" Id="rId80" Target="/word/media/hist_horiz2_3311728.png"/><Relationship Type="http://schemas.openxmlformats.org/officeDocument/2006/relationships/image" Id="rId81" Target="/word/media/hist_resh2_3311728.png"/><Relationship Type="http://schemas.openxmlformats.org/officeDocument/2006/relationships/image" Id="rId82" Target="/word/media/hist_horiz3_3311728.png"/><Relationship Type="http://schemas.openxmlformats.org/officeDocument/2006/relationships/image" Id="rId83" Target="/word/media/hist_resh3_3311728.png"/><Relationship Type="http://schemas.openxmlformats.org/officeDocument/2006/relationships/image" Id="rId84" Target="/word/media/pie_3311728.png"/><Relationship Type="http://schemas.openxmlformats.org/officeDocument/2006/relationships/image" Id="rId85" Target="/word/media/hist_monitoring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