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Конституционное право России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профессионального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3179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1772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2672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2373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3813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(ФЭПО-22), 100% (ФЭПО-23), 100% (ФЭПО-25) и 96%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(ФЭПО-22), 96% (ФЭПО-23), 96% (ФЭПО-24), 92% (ФЭПО-25) и 98%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24*</w:t>
      </w:r>
      <w:r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27*</w:t>
      </w:r>
      <w:r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ОАБ40-03-01-23, ОАБ-40.03.01-24, ОАБ-40.03.01-25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ОАБ40-03-01-23, ОАБ-40.03.01-24, ОАБ-40.03.01-25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41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41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41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41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Конституционное право России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41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41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41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Ананикова Вера Демокритовна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Фролова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Грищишен Кирилл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Кашменская Дарья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Николаева Юлия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Богуцкая Арина Степановна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Рыжова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Степанова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Логинов Александр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Аббасов Руслан Иманович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Кощеев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Сабуров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Зинатуллина Юлия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Хасанов Рамир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Сухих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Куликова Людмила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Яцук Елизавета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Салтыкова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Ахметшин Тимур Фаритович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Коренева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Пестова Надежда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Вахрушева Варвара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Галиянова Алсу Раеловна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Маслова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Беляева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Зверева Татьяна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Сайгина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Ковальчук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Рязанов Артем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Ханумян Гарник Цолакович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Двинских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Гордеев Павел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Иглин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Стругов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Низамов Нияз Марсович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Тяпина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Козленко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Егорова Анастасия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Лекомцев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Рахманова Екатерина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Лагерева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Вшивцева Арина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Соболь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Рудина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Ерохина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Зороглян Карен Амаякович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Опарин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Фишова Полина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Салихова Лейсан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Лобанов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Баженов Ян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Исламова Алина Айдаровна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Калистратов Евгений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Мухаметшин Роберт Фердинандович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Савина 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Новичкова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Егоров Виталий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Прозоров Илья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Бабаева Нурлана Балабек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Фатыхова Айсылу Ильфатовна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Булдакова Тамила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Фадейчева Елена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Хузина Индира Данисовна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Гареева Екатерина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ОАБ-40.03.01-25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Захаров Станислав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Потанин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Полякова Евгения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Силаева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Ализаде Айсель Шахин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Медведев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Никифорова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Павлова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Шабалина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Гахраманов Расул Нарман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Ложкин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Пасынков Алексей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Уржумова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Дианова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Кишкан Иоанна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Стерлядев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Карлагина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Гатиятуллина Рената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Храмешин Степан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Силина Валерия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Антропова Кристина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Караханов Шамиль Рудольфович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Щелчков Владислав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Шарыпова Аниса Ирнисовна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Возженникова Анастасия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ОАБ40-03-01-23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Ершова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Сабитова Лейсан Дилусовна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Харина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Абрамов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Беляева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Карнадоля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Бобылева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Ильина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Костина Ксения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Попцова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Семенова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Чернышева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Юлдашев Рустам Муратханович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Бобров Михаил Андриянович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Латышев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Халиуллин Азат Фаридович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Щенина Элина Вахидовна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Белянина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Микрюков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Воронцова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Гарифуллин Ринат Илфатович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Гусаков Александр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Кашапова Альфинур Салаватовна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Матвеев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Москальцова Лада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13fs36351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88.png"/><Relationship Type="http://schemas.openxmlformats.org/officeDocument/2006/relationships/image" Id="rId46" Target="/word/media/fepo3years_vuz_subj88.png"/><Relationship Type="http://schemas.openxmlformats.org/officeDocument/2006/relationships/image" Id="rId47" Target="/word/media/hist_partic_subj88.png"/><Relationship Type="http://schemas.openxmlformats.org/officeDocument/2006/relationships/image" Id="rId48" Target="/word/media/hist_levels_subj88.png"/><Relationship Type="http://schemas.openxmlformats.org/officeDocument/2006/relationships/image" Id="rId49" Target="/word/media/hist_levels_all_subj88.png"/><Relationship Type="http://schemas.openxmlformats.org/officeDocument/2006/relationships/image" Id="rId50" Target="/word/media/hist_horiz1_3304153.png"/><Relationship Type="http://schemas.openxmlformats.org/officeDocument/2006/relationships/image" Id="rId51" Target="/word/media/map_rates1_3304153.png"/><Relationship Type="http://schemas.openxmlformats.org/officeDocument/2006/relationships/image" Id="rId52" Target="/word/media/hist_horiz2_3304153.png"/><Relationship Type="http://schemas.openxmlformats.org/officeDocument/2006/relationships/image" Id="rId53" Target="/word/media/hist_resh2_3304153.png"/><Relationship Type="http://schemas.openxmlformats.org/officeDocument/2006/relationships/image" Id="rId54" Target="/word/media/hist_horiz3_3304153.png"/><Relationship Type="http://schemas.openxmlformats.org/officeDocument/2006/relationships/image" Id="rId55" Target="/word/media/hist_resh3_3304153.png"/><Relationship Type="http://schemas.openxmlformats.org/officeDocument/2006/relationships/image" Id="rId56" Target="/word/media/pie_3304153.png"/><Relationship Type="http://schemas.openxmlformats.org/officeDocument/2006/relationships/image" Id="rId57" Target="/word/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