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666D" w:rsidRPr="008E20B2" w:rsidRDefault="0036666D" w:rsidP="004C63A9">
      <w:pPr>
        <w:jc w:val="center"/>
        <w:rPr>
          <w:rFonts w:ascii="Tahoma" w:hAnsi="Tahoma" w:cs="Tahoma"/>
          <w:sz w:val="30"/>
          <w:szCs w:val="3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2.6pt;margin-top:-16.35pt;width:539.6pt;height:772.35pt;z-index:-251655168">
            <v:imagedata r:id="rId7" o:title=""/>
          </v:shape>
        </w:pict>
      </w:r>
      <w:r>
        <w:rPr>
          <w:rFonts w:ascii="Tahoma" w:hAnsi="Tahoma" w:cs="Tahoma"/>
          <w:noProof/>
          <w:sz w:val="30"/>
          <w:szCs w:val="30"/>
        </w:rPr>
        <w:t xml:space="preserve">Федеральное государственное бюджетное образовательное учреждение  высшего образования "Удмуртский государственный университет"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CE1417">
      <w:pPr>
        <w:rPr>
          <w:rFonts w:ascii="Arial" w:hAnsi="Arial" w:cs="Arial"/>
          <w:b/>
          <w:bCs/>
          <w:sz w:val="28"/>
          <w:szCs w:val="28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Педагогический анализ / мониторинг</w:t>
      </w: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</w:t>
      </w:r>
      <w:r w:rsidRPr="00CE1417">
        <w:rPr>
          <w:rFonts w:ascii="Arial" w:hAnsi="Arial" w:cs="Arial"/>
          <w:b/>
          <w:bCs/>
          <w:sz w:val="36"/>
          <w:szCs w:val="36"/>
        </w:rPr>
        <w:br/>
        <w:t xml:space="preserve">в сфере профессионального образования</w:t>
      </w: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i/>
          <w:iCs/>
          <w:sz w:val="32"/>
          <w:szCs w:val="32"/>
        </w:rPr>
      </w:pPr>
      <w:r w:rsidRPr="00CE1417">
        <w:rPr>
          <w:rFonts w:ascii="Arial" w:hAnsi="Arial" w:cs="Arial"/>
          <w:b/>
          <w:bCs/>
          <w:i/>
          <w:iCs/>
          <w:sz w:val="32"/>
          <w:szCs w:val="32"/>
        </w:rPr>
        <w:t xml:space="preserve">в рамках компетентностного подхода</w:t>
      </w: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</w:rPr>
      </w:pPr>
      <w:r w:rsidRPr="00CE1417">
        <w:rPr>
          <w:rFonts w:ascii="Arial" w:hAnsi="Arial" w:cs="Arial"/>
          <w:b/>
          <w:bCs/>
          <w:sz w:val="30"/>
          <w:szCs w:val="30"/>
        </w:rPr>
        <w:t xml:space="preserve">Дисциплина «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История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»</w:t>
      </w:r>
      <w:r w:rsidRPr="00CE1417">
        <w:rPr>
          <w:rFonts w:ascii="Arial" w:hAnsi="Arial" w:cs="Arial"/>
          <w:b/>
          <w:bCs/>
          <w:sz w:val="30"/>
          <w:szCs w:val="30"/>
        </w:rPr>
        <w:br/>
      </w: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30"/>
          <w:szCs w:val="30"/>
          <w:lang w:val="en-US"/>
        </w:rPr>
      </w:pPr>
      <w:r>
        <w:rPr>
          <w:rFonts w:ascii="Arial" w:hAnsi="Arial" w:cs="Arial"/>
          <w:b/>
          <w:bCs/>
          <w:noProof/>
          <w:sz w:val="30"/>
          <w:szCs w:val="30"/>
          <w:lang w:val="en-US"/>
        </w:rPr>
        <w:t xml:space="preserve">гуманитарного, социального и экономического цикла</w:t>
      </w:r>
      <w:r w:rsidRPr="00953FAB">
        <w:rPr>
          <w:rFonts w:ascii="Arial" w:hAnsi="Arial" w:cs="Arial"/>
          <w:sz w:val="30"/>
          <w:szCs w:val="30"/>
          <w:lang w:val="en-US"/>
        </w:rPr>
        <w:t xml:space="preserve"> 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ФГОС</w:t>
      </w:r>
      <w:r w:rsidRPr="00953FAB">
        <w:rPr>
          <w:rFonts w:ascii="Arial" w:hAnsi="Arial" w:cs="Arial"/>
          <w:b/>
          <w:bCs/>
          <w:sz w:val="30"/>
          <w:szCs w:val="30"/>
          <w:lang w:val="en-US"/>
        </w:rPr>
        <w:t xml:space="preserve"> </w:t>
      </w:r>
      <w:r>
        <w:rPr>
          <w:rFonts w:ascii="Arial" w:hAnsi="Arial" w:cs="Arial"/>
          <w:b/>
          <w:bCs/>
          <w:noProof/>
          <w:sz w:val="30"/>
          <w:szCs w:val="30"/>
          <w:lang w:val="en-US"/>
        </w:rPr>
        <w:t xml:space="preserve">ВО</w:t>
      </w: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октябрь 2017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 –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февраль 2018</w:t>
      </w:r>
    </w:p>
    <w:p w:rsidR="0036666D" w:rsidRDefault="0036666D" w:rsidP="00311514">
      <w:pPr>
        <w:jc w:val="center"/>
        <w:rPr>
          <w:b/>
          <w:bCs/>
          <w:sz w:val="28"/>
          <w:szCs w:val="28"/>
        </w:rPr>
      </w:pPr>
      <w:r w:rsidRPr="000B61D3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t xml:space="preserve">ОГЛАВЛЕНИЕ</w:t>
      </w:r>
    </w:p>
    <w:p w:rsidR="0036666D" w:rsidRDefault="0036666D" w:rsidP="00311514">
      <w:pPr>
        <w:jc w:val="center"/>
        <w:rPr>
          <w:b/>
          <w:bCs/>
          <w:sz w:val="28"/>
          <w:szCs w:val="28"/>
        </w:rPr>
      </w:pPr>
    </w:p>
    <w:p w:rsidR="0036666D" w:rsidRPr="0013504D" w:rsidRDefault="0036666D" w:rsidP="00152508"/>
    <w:p w:rsidR="0036666D" w:rsidRPr="00EE3DEC" w:rsidRDefault="0036666D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Pr="00EE3DEC">
        <w:rPr>
          <w:i/>
          <w:iCs/>
        </w:rPr>
        <w:t xml:space="preserve">Для обновления содержания нажмите на слове</w:t>
      </w:r>
      <w:r w:rsidRPr="009A2597">
        <w:rPr>
          <w:i/>
          <w:iCs/>
        </w:rPr>
        <w:t xml:space="preserve"> </w:t>
      </w:r>
      <w:r w:rsidRPr="00EE3DEC">
        <w:rPr>
          <w:b/>
          <w:bCs/>
          <w:i/>
          <w:iCs/>
          <w:u w:val="single"/>
        </w:rPr>
        <w:t xml:space="preserve">здесь</w:t>
      </w:r>
      <w:r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36666D" w:rsidRPr="002B1ABF" w:rsidRDefault="0036666D" w:rsidP="002B1ABF">
      <w:pPr>
        <w:pStyle w:val="Heading1"/>
        <w:numPr>
          <w:ilvl w:val="0"/>
          <w:numId w:val="0"/>
        </w:numPr>
        <w:ind w:left="360"/>
      </w:pPr>
      <w:r>
        <w:br w:type="page"/>
      </w:r>
      <w:r w:rsidRPr="002B1ABF">
        <w:t xml:space="preserve">Введение</w:t>
      </w:r>
    </w:p>
    <w:p w:rsidR="0036666D" w:rsidRDefault="0036666D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«Федеральный 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36666D" w:rsidRPr="001A5506" w:rsidRDefault="0036666D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 xml:space="preserve"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 xml:space="preserve"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</w:t>
      </w:r>
      <w:r w:rsidRPr="0089688E">
        <w:rPr>
          <w:sz w:val="28"/>
          <w:szCs w:val="28"/>
        </w:rPr>
        <w:t xml:space="preserve">дисциплин</w:t>
      </w:r>
      <w:r>
        <w:rPr>
          <w:sz w:val="28"/>
          <w:szCs w:val="28"/>
        </w:rPr>
        <w:t xml:space="preserve">е</w:t>
      </w:r>
      <w:r w:rsidRPr="001A5506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 xml:space="preserve">направлениям подготовки</w:t>
      </w:r>
      <w:r w:rsidRPr="00842151"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 xml:space="preserve"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 xml:space="preserve">ГСЭ</w:t>
      </w:r>
      <w:r w:rsidRPr="00CE0DA2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</w:t>
      </w:r>
      <w:r>
        <w:rPr>
          <w:b/>
          <w:bCs/>
          <w:i/>
          <w:iCs/>
          <w:sz w:val="28"/>
          <w:szCs w:val="28"/>
        </w:rPr>
        <w:t xml:space="preserve"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 xml:space="preserve"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 xml:space="preserve">бразовательно</w:t>
      </w:r>
      <w:r>
        <w:rPr>
          <w:sz w:val="28"/>
          <w:szCs w:val="28"/>
        </w:rPr>
        <w:t xml:space="preserve"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 xml:space="preserve"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</w:t>
      </w:r>
      <w:r w:rsidRPr="00CF62EB">
        <w:rPr>
          <w:sz w:val="28"/>
          <w:szCs w:val="28"/>
        </w:rPr>
        <w:t xml:space="preserve"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 xml:space="preserve">направлений подготовки</w:t>
      </w:r>
      <w:r w:rsidRPr="00842151"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Четвертый</w:t>
      </w:r>
      <w:r w:rsidRPr="00B1783F">
        <w:rPr>
          <w:b/>
          <w:bCs/>
          <w:i/>
          <w:iCs/>
          <w:sz w:val="28"/>
          <w:szCs w:val="28"/>
        </w:rPr>
        <w:t xml:space="preserve"> раздел</w:t>
      </w:r>
      <w:r>
        <w:rPr>
          <w:sz w:val="28"/>
          <w:szCs w:val="28"/>
        </w:rPr>
        <w:t xml:space="preserve"> содержит информацию о проектах Интернет-тестирования в сфере образования </w:t>
      </w:r>
      <w:r w:rsidRPr="004D4C76">
        <w:rPr>
          <w:sz w:val="28"/>
          <w:szCs w:val="28"/>
        </w:rPr>
        <w:t xml:space="preserve">НИИ мониторинга качества образования</w:t>
      </w:r>
      <w:r>
        <w:rPr>
          <w:sz w:val="28"/>
          <w:szCs w:val="28"/>
        </w:rPr>
        <w:t xml:space="preserve">.</w:t>
      </w:r>
    </w:p>
    <w:p w:rsidR="0036666D" w:rsidRPr="00FE0C6E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 xml:space="preserve"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 xml:space="preserve">педагогических измерительных материалов</w:t>
      </w:r>
      <w:r>
        <w:rPr>
          <w:sz w:val="28"/>
          <w:szCs w:val="28"/>
        </w:rPr>
        <w:t xml:space="preserve"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а также формы представления результатов тестирования, используемые в данном отчете.</w:t>
      </w:r>
    </w:p>
    <w:p w:rsidR="0036666D" w:rsidRPr="002B1ABF" w:rsidRDefault="0036666D" w:rsidP="00E96CF2">
      <w:pPr>
        <w:pStyle w:val="Heading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t xml:space="preserve">Показатели участия в </w:t>
      </w:r>
      <w:r>
        <w:rPr>
          <w:noProof/>
        </w:rPr>
        <w:t xml:space="preserve">ФЭПО-22</w:t>
      </w:r>
      <w:r w:rsidRPr="0025525A">
        <w:t xml:space="preserve"> </w:t>
      </w:r>
      <w:r>
        <w:t xml:space="preserve">–</w:t>
      </w:r>
      <w:r w:rsidRPr="002B1ABF">
        <w:t xml:space="preserve"> </w:t>
      </w:r>
      <w:r>
        <w:rPr>
          <w:noProof/>
        </w:rPr>
        <w:t xml:space="preserve">ФЭПО-26</w:t>
      </w:r>
      <w:r w:rsidRPr="002B1ABF">
        <w:t xml:space="preserve">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 xml:space="preserve">ВО</w:t>
      </w:r>
    </w:p>
    <w:p w:rsidR="0036666D" w:rsidRPr="002B1ABF" w:rsidRDefault="0036666D" w:rsidP="00E96CF2">
      <w:pPr>
        <w:pStyle w:val="Heading2"/>
        <w:tabs>
          <w:tab w:val="num" w:pos="0"/>
        </w:tabs>
        <w:ind w:left="0" w:firstLine="180"/>
      </w:pPr>
      <w:r w:rsidRPr="002B1ABF">
        <w:t xml:space="preserve">Количественные показатели участия студентов</w:t>
      </w:r>
      <w:r w:rsidRPr="002F5976">
        <w:t xml:space="preserve"> </w:t>
      </w:r>
      <w:r>
        <w:rPr>
          <w:noProof/>
        </w:rPr>
        <w:t xml:space="preserve">вузов-участников</w:t>
      </w:r>
    </w:p>
    <w:p w:rsidR="0036666D" w:rsidRPr="00A32A63" w:rsidRDefault="0036666D" w:rsidP="00F90D91">
      <w:pPr>
        <w:ind w:firstLine="540"/>
        <w:rPr>
          <w:sz w:val="16"/>
          <w:szCs w:val="16"/>
        </w:rPr>
      </w:pPr>
    </w:p>
    <w:p w:rsidR="0036666D" w:rsidRPr="002F6EA7" w:rsidRDefault="0036666D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 xml:space="preserve">по дисциплине «</w:t>
      </w:r>
      <w:r>
        <w:rPr>
          <w:noProof/>
          <w:sz w:val="28"/>
          <w:szCs w:val="28"/>
        </w:rPr>
        <w:t xml:space="preserve">История</w:t>
      </w:r>
      <w:r w:rsidRPr="002F5976">
        <w:rPr>
          <w:sz w:val="28"/>
          <w:szCs w:val="28"/>
        </w:rPr>
        <w:t xml:space="preserve">»</w:t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t xml:space="preserve"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 xml:space="preserve">ФЭПО-22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1.1) и в таблице 1.1.</w:t>
      </w:r>
    </w:p>
    <w:p w:rsidR="0036666D" w:rsidRPr="00A32A63" w:rsidRDefault="0036666D" w:rsidP="002F6EA7">
      <w:pPr>
        <w:spacing w:line="288" w:lineRule="auto"/>
        <w:ind w:firstLine="540"/>
        <w:jc w:val="both"/>
        <w:outlineLvl w:val="0"/>
        <w:rPr>
          <w:sz w:val="16"/>
          <w:szCs w:val="16"/>
        </w:rPr>
      </w:pPr>
    </w:p>
    <w:p w:rsidR="0036666D" w:rsidRDefault="0036666D" w:rsidP="00621546">
      <w:pPr>
        <w:spacing w:after="80"/>
        <w:ind w:firstLine="709"/>
      </w:pPr>
      <w:r w:rsidRPr="00A91676">
        <w:t xml:space="preserve">Таблица </w:t>
      </w:r>
      <w:r>
        <w:t xml:space="preserve">1</w:t>
      </w:r>
      <w:r w:rsidRPr="00A91676">
        <w:t xml:space="preserve">.1 – Количественные показатели участия в ФЭПО</w:t>
      </w:r>
    </w:p>
    <w:tbl>
      <w:tblPr>
        <w:tblpPr w:leftFromText="180" w:rightFromText="180" w:vertAnchor="text" w:tblpXSpec="center" w:tblpY="1"/>
        <w:tblOverlap w:val="never"/>
        <w:tblW w:w="9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306"/>
        <w:gridCol w:w="1550"/>
        <w:gridCol w:w="2272"/>
        <w:gridCol w:w="2484"/>
      </w:tblGrid>
      <w:tr w:rsidR="0036666D" w:rsidRPr="00C22CC9">
        <w:tc>
          <w:tcPr>
            <w:tcW w:w="3306" w:type="dxa"/>
            <w:vAlign w:val="center"/>
          </w:tcPr>
          <w:p w:rsidR="0036666D" w:rsidRPr="00AD1D63" w:rsidRDefault="0036666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36666D" w:rsidRPr="00AD1D63" w:rsidRDefault="0036666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272" w:type="dxa"/>
            <w:vAlign w:val="center"/>
          </w:tcPr>
          <w:p w:rsidR="0036666D" w:rsidRPr="002F5976" w:rsidRDefault="0036666D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 xml:space="preserve"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 xml:space="preserve"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2484" w:type="dxa"/>
            <w:vAlign w:val="center"/>
          </w:tcPr>
          <w:p w:rsidR="0036666D" w:rsidRPr="00AD1D63" w:rsidRDefault="0036666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2015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февраль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ФЭПО-22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185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31859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июль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ФЭПО-23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100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10742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2016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февраль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ФЭПО-24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143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23826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июль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ФЭПО-25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95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10563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127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25535</w:t>
            </w:r>
          </w:p>
        </w:tc>
      </w:tr>
    </w:tbl>
    <w:p w:rsidR="0036666D" w:rsidRPr="00742FEF" w:rsidRDefault="0036666D" w:rsidP="00CA3A55">
      <w:pPr>
        <w:spacing w:line="264" w:lineRule="auto"/>
        <w:jc w:val="center"/>
        <w:rPr>
          <w:sz w:val="8"/>
          <w:szCs w:val="8"/>
        </w:rPr>
      </w:pPr>
    </w:p>
    <w:p w:rsidR="0036666D" w:rsidRPr="003B19ED" w:rsidRDefault="0036666D" w:rsidP="003B19ED">
      <w:pPr>
        <w:keepNext/>
        <w:keepLines/>
        <w:jc w:val="center"/>
        <w:rPr>
          <w:sz w:val="20"/>
          <w:szCs w:val="20"/>
        </w:rPr>
      </w:pPr>
      <w:r>
        <w:drawing>
          <wp:inline distT="0" distR="0" distL="0" distB="0">
            <wp:extent cy="3346704" cx="53035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fepo3years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346704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1.1 –</w:t>
      </w:r>
      <w:r w:rsidRPr="00621276">
        <w:t xml:space="preserve"> </w:t>
      </w:r>
      <w:r>
        <w:t xml:space="preserve">Динамика сеансов</w:t>
      </w:r>
      <w:r w:rsidRPr="00621276">
        <w:t xml:space="preserve"> тестирования студентов </w:t>
      </w:r>
      <w:r>
        <w:rPr>
          <w:noProof/>
        </w:rPr>
        <w:t xml:space="preserve">вузов-участников</w:t>
      </w:r>
      <w:r>
        <w:br/>
      </w:r>
      <w:r w:rsidRPr="00621276">
        <w:t xml:space="preserve">по дисциплине «</w:t>
      </w:r>
      <w:r>
        <w:rPr>
          <w:noProof/>
        </w:rPr>
        <w:t xml:space="preserve">История</w:t>
      </w:r>
      <w:r w:rsidRPr="00621276">
        <w:t xml:space="preserve">»</w:t>
      </w: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t xml:space="preserve">Количественные показатели участия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</w:p>
    <w:p w:rsidR="0036666D" w:rsidRDefault="0036666D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36666D" w:rsidRDefault="0036666D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 xml:space="preserve">ФЭПО-22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1.2) и в таблице 1.2.</w:t>
      </w:r>
    </w:p>
    <w:p w:rsidR="0036666D" w:rsidRPr="00621546" w:rsidRDefault="0036666D" w:rsidP="0031497C">
      <w:pPr>
        <w:spacing w:line="288" w:lineRule="auto"/>
        <w:ind w:firstLine="539"/>
        <w:jc w:val="both"/>
        <w:rPr>
          <w:sz w:val="20"/>
          <w:szCs w:val="20"/>
        </w:rPr>
      </w:pPr>
    </w:p>
    <w:p w:rsidR="0036666D" w:rsidRPr="00766A92" w:rsidRDefault="0036666D" w:rsidP="00621546">
      <w:pPr>
        <w:spacing w:after="80"/>
        <w:ind w:firstLine="709"/>
        <w:rPr>
          <w:b/>
          <w:bCs/>
        </w:rPr>
      </w:pPr>
      <w:r w:rsidRPr="00766A92">
        <w:t xml:space="preserve">Таблица </w:t>
      </w:r>
      <w:r>
        <w:t xml:space="preserve"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 xml:space="preserve">вуз</w:t>
      </w:r>
      <w:r w:rsidRPr="00766A92">
        <w:t xml:space="preserve">а</w:t>
      </w:r>
      <w:r>
        <w:rPr>
          <w:noProof/>
        </w:rPr>
        <w:t xml:space="preserve"/>
      </w:r>
    </w:p>
    <w:tbl>
      <w:tblPr>
        <w:tblpPr w:leftFromText="180" w:rightFromText="180" w:vertAnchor="text" w:tblpXSpec="center" w:tblpY="1"/>
        <w:tblOverlap w:val="never"/>
        <w:tblW w:w="96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98"/>
        <w:gridCol w:w="1550"/>
        <w:gridCol w:w="2097"/>
        <w:gridCol w:w="3039"/>
      </w:tblGrid>
      <w:tr w:rsidR="0036666D" w:rsidRPr="00C22CC9">
        <w:tc>
          <w:tcPr>
            <w:tcW w:w="2998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097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 xml:space="preserve">направлений подготовки</w:t>
            </w:r>
          </w:p>
        </w:tc>
        <w:tc>
          <w:tcPr>
            <w:tcW w:w="3039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2015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февраль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ФЭПО-22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510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июль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ФЭПО-23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76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2016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февраль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ФЭПО-24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38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928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июль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ФЭПО-25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627</w:t>
            </w:r>
          </w:p>
        </w:tc>
      </w:tr>
    </w:tbl>
    <w:p w:rsidR="0036666D" w:rsidRPr="00510447" w:rsidRDefault="0036666D" w:rsidP="002953DF">
      <w:pPr>
        <w:ind w:firstLine="540"/>
        <w:jc w:val="both"/>
        <w:rPr>
          <w:sz w:val="16"/>
          <w:szCs w:val="16"/>
        </w:rPr>
      </w:pPr>
    </w:p>
    <w:p w:rsidR="0036666D" w:rsidRDefault="0036666D" w:rsidP="00946870">
      <w:pPr>
        <w:keepNext/>
        <w:keepLines/>
        <w:jc w:val="center"/>
      </w:pPr>
      <w:r>
        <w:drawing>
          <wp:inline distT="0" distR="0" distL="0" distB="0">
            <wp:extent cy="3346704" cx="53035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fepo3years_vuz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346704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1.2 –</w:t>
      </w:r>
      <w:r w:rsidRPr="00621276">
        <w:t xml:space="preserve"> </w:t>
      </w:r>
      <w:r>
        <w:t xml:space="preserve">Динамика сеансов</w:t>
      </w:r>
      <w:r w:rsidRPr="00621276">
        <w:t xml:space="preserve"> тестирования </w:t>
      </w:r>
      <w:r w:rsidRPr="00971439">
        <w:br/>
      </w:r>
      <w:r w:rsidRPr="00621276">
        <w:t xml:space="preserve">по дисциплине «</w:t>
      </w:r>
      <w:r>
        <w:rPr>
          <w:noProof/>
        </w:rPr>
        <w:t xml:space="preserve">История</w:t>
      </w:r>
      <w:r w:rsidRPr="00621276">
        <w:t xml:space="preserve">»</w:t>
      </w:r>
      <w:r>
        <w:t xml:space="preserve"> </w:t>
      </w:r>
      <w:r w:rsidRPr="00621276">
        <w:t xml:space="preserve">студентов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</w:p>
    <w:p w:rsidR="0036666D" w:rsidRPr="002B1ABF" w:rsidRDefault="0036666D" w:rsidP="00F90D91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 xml:space="preserve">Результаты обучения студентов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ФЭПО: модель оценки результатов обучения</w:t>
      </w:r>
    </w:p>
    <w:p w:rsidR="0036666D" w:rsidRPr="00F90D91" w:rsidRDefault="0036666D" w:rsidP="00F90D91">
      <w:pPr>
        <w:rPr>
          <w:sz w:val="28"/>
          <w:szCs w:val="28"/>
        </w:rPr>
      </w:pP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2.1</w:t>
      </w:r>
      <w:r w:rsidRPr="00024E94">
        <w:rPr>
          <w:sz w:val="28"/>
          <w:szCs w:val="28"/>
        </w:rPr>
        <w:t xml:space="preserve">).</w:t>
      </w:r>
    </w:p>
    <w:p w:rsidR="0036666D" w:rsidRPr="00102E7A" w:rsidRDefault="0036666D" w:rsidP="002953DF">
      <w:pPr>
        <w:keepNext/>
        <w:keepLines/>
        <w:jc w:val="center"/>
      </w:pPr>
      <w:r w:rsidRPr="00503BA9">
        <w:rPr>
          <w:sz w:val="28"/>
          <w:szCs w:val="28"/>
        </w:rPr>
        <w:pict>
          <v:shape id="_x0000_i1025" type="#_x0000_t75" style="width:315.75pt;height:198.75pt">
            <v:imagedata r:id="rId8" o:title=""/>
          </v:shape>
        </w:pict>
      </w:r>
      <w:r>
        <w:rPr>
          <w:sz w:val="28"/>
          <w:szCs w:val="28"/>
        </w:rPr>
        <w:br/>
      </w:r>
      <w:r>
        <w:t xml:space="preserve">Рисунок</w:t>
      </w:r>
      <w:r w:rsidRPr="00102E7A">
        <w:t xml:space="preserve"> </w:t>
      </w:r>
      <w:r>
        <w:t xml:space="preserve">2.1 –</w:t>
      </w:r>
      <w:r w:rsidRPr="00102E7A">
        <w:t xml:space="preserve"> </w:t>
      </w:r>
      <w:r>
        <w:t xml:space="preserve">Принципы восхождения по методологии В. П. Беспалько</w:t>
      </w:r>
    </w:p>
    <w:p w:rsidR="0036666D" w:rsidRPr="009B12AA" w:rsidRDefault="0036666D" w:rsidP="00AE068B">
      <w:pPr>
        <w:ind w:firstLine="720"/>
        <w:jc w:val="both"/>
        <w:rPr>
          <w:sz w:val="16"/>
          <w:szCs w:val="16"/>
        </w:rPr>
      </w:pP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36666D" w:rsidRPr="00766A92" w:rsidRDefault="0036666D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3B19ED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формирования общекультурных и профессиональных компетенций, соответствующих требованиям ФГОС.</w:t>
      </w:r>
    </w:p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2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36666D" w:rsidRPr="00F90D91" w:rsidRDefault="0036666D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36666D" w:rsidRDefault="0036666D" w:rsidP="00EA0E47">
      <w:pPr>
        <w:ind w:firstLine="539"/>
      </w:pPr>
      <w:r>
        <w:t xml:space="preserve"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36666D" w:rsidRPr="00F90D91" w:rsidRDefault="0036666D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91"/>
        <w:gridCol w:w="5468"/>
        <w:gridCol w:w="2437"/>
      </w:tblGrid>
      <w:tr w:rsidR="0036666D" w:rsidRPr="00BF24CB">
        <w:trPr>
          <w:jc w:val="center"/>
        </w:trPr>
        <w:tc>
          <w:tcPr>
            <w:tcW w:w="1491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Первый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Второй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Третий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2</w:t>
      </w:r>
      <w:r w:rsidRPr="00A76F72">
        <w:rPr>
          <w:sz w:val="28"/>
          <w:szCs w:val="28"/>
        </w:rPr>
        <w:t xml:space="preserve">.2.</w:t>
      </w:r>
    </w:p>
    <w:p w:rsidR="0036666D" w:rsidRPr="00F90D91" w:rsidRDefault="0036666D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36666D" w:rsidRPr="00752F3A" w:rsidRDefault="0036666D" w:rsidP="00EA0E47">
      <w:pPr>
        <w:ind w:firstLine="539"/>
      </w:pPr>
      <w:r w:rsidRPr="00752F3A">
        <w:t xml:space="preserve">Таблица </w:t>
      </w:r>
      <w:r>
        <w:t xml:space="preserve">2.</w:t>
      </w:r>
      <w:r w:rsidRPr="00752F3A">
        <w:t xml:space="preserve">2 – Показатели и критерии оценки результатов обучения</w:t>
      </w:r>
    </w:p>
    <w:p w:rsidR="0036666D" w:rsidRPr="00F90D91" w:rsidRDefault="0036666D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66"/>
        <w:gridCol w:w="3270"/>
        <w:gridCol w:w="4235"/>
      </w:tblGrid>
      <w:tr w:rsidR="0036666D" w:rsidRPr="00FC0393">
        <w:trPr>
          <w:jc w:val="center"/>
        </w:trPr>
        <w:tc>
          <w:tcPr>
            <w:tcW w:w="2066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 xml:space="preserve"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36666D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 xml:space="preserve"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36666D" w:rsidRPr="00FC0393">
        <w:trPr>
          <w:jc w:val="center"/>
        </w:trPr>
        <w:tc>
          <w:tcPr>
            <w:tcW w:w="2066" w:type="dxa"/>
            <w:vAlign w:val="center"/>
          </w:tcPr>
          <w:p w:rsidR="0036666D" w:rsidRPr="00FB3127" w:rsidRDefault="0036666D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 xml:space="preserve">Выборка</w:t>
            </w:r>
            <w:r w:rsidRPr="00FB3127">
              <w:rPr>
                <w:sz w:val="22"/>
                <w:szCs w:val="22"/>
              </w:rPr>
              <w:br/>
              <w:t xml:space="preserve"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Процент студентов</w:t>
            </w:r>
            <w:r w:rsidRPr="00AD1D63">
              <w:rPr>
                <w:sz w:val="22"/>
                <w:szCs w:val="22"/>
              </w:rPr>
              <w:br/>
              <w:t xml:space="preserve">на уровне обученности</w:t>
            </w:r>
            <w:r w:rsidRPr="00AD1D63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235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36666D" w:rsidRDefault="0036666D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36666D" w:rsidRDefault="0036666D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36666D" w:rsidRPr="002B1ABF" w:rsidRDefault="0036666D" w:rsidP="00E95EBF">
      <w:pPr>
        <w:pStyle w:val="Heading2"/>
        <w:tabs>
          <w:tab w:val="clear" w:pos="166"/>
          <w:tab w:val="num" w:pos="0"/>
          <w:tab w:val="left" w:pos="180"/>
        </w:tabs>
        <w:ind w:left="0" w:firstLine="180"/>
      </w:pPr>
      <w:r w:rsidRPr="002B1ABF">
        <w:t xml:space="preserve">Результаты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B1ABF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 xml:space="preserve">ФЭПО-26</w:t>
      </w:r>
    </w:p>
    <w:p w:rsidR="0036666D" w:rsidRDefault="0036666D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Default="0036666D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 xml:space="preserve"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 xml:space="preserve">результат</w:t>
      </w:r>
      <w:r>
        <w:rPr>
          <w:sz w:val="28"/>
          <w:szCs w:val="28"/>
        </w:rPr>
        <w:t xml:space="preserve">ах тестирования студентов по двум показателям:</w:t>
      </w:r>
    </w:p>
    <w:p w:rsidR="0036666D" w:rsidRDefault="0036666D" w:rsidP="00776129">
      <w:pPr>
        <w:numPr>
          <w:ilvl w:val="0"/>
          <w:numId w:val="5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36666D" w:rsidRDefault="0036666D" w:rsidP="00776129">
      <w:pPr>
        <w:numPr>
          <w:ilvl w:val="0"/>
          <w:numId w:val="5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36666D" w:rsidRDefault="0036666D" w:rsidP="00042588">
      <w:pPr>
        <w:spacing w:line="288" w:lineRule="auto"/>
        <w:jc w:val="both"/>
        <w:rPr>
          <w:sz w:val="28"/>
          <w:szCs w:val="28"/>
        </w:rPr>
      </w:pPr>
    </w:p>
    <w:p w:rsidR="0036666D" w:rsidRDefault="0036666D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 xml:space="preserve">История</w:t>
      </w:r>
      <w:r w:rsidRPr="002040C9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 xml:space="preserve"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 xml:space="preserve"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 2.2.</w:t>
      </w:r>
    </w:p>
    <w:p w:rsidR="0036666D" w:rsidRPr="00F90D91" w:rsidRDefault="0036666D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partic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2.2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  <w:r>
        <w:t xml:space="preserve"> по данной дисциплине</w:t>
      </w:r>
    </w:p>
    <w:p w:rsidR="0036666D" w:rsidRPr="00064E3C" w:rsidRDefault="0036666D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Pr="00257F6E" w:rsidRDefault="0036666D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 w:rsidRPr="002F5976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2.3.</w:t>
      </w:r>
    </w:p>
    <w:p w:rsidR="0036666D" w:rsidRPr="00257F6E" w:rsidRDefault="0036666D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36666D" w:rsidRPr="00935302" w:rsidRDefault="0036666D" w:rsidP="000749D3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7" style="position:absolute;margin-left:389.1pt;margin-top:98.45pt;width:75pt;height:24.4pt;z-index:251650048" filled="f" stroked="f">
            <v:textbox style="mso-next-textbox:#_x0000_s1027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4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357.6pt;margin-top:69.2pt;width:75pt;height:24.4pt;z-index:251649024" filled="f" stroked="f">
            <v:textbox style="mso-next-textbox:#_x0000_s1028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9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23.1pt;margin-top:41.05pt;width:75pt;height:24.4pt;z-index:251648000" filled="f" stroked="f">
            <v:textbox style="mso-next-textbox:#_x0000_s1029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21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303.6pt;margin-top:11.45pt;width:75pt;height:24.4pt;z-index:251646976" filled="f" stroked="f">
            <v:textbox style="mso-next-textbox:#_x0000_s1030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66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234.75pt;margin-top:4.5pt;width:75pt;height:24.4pt;z-index:251645952" filled="f" stroked="f">
            <v:textbox style="mso-next-textbox:#_x0000_s1031">
              <w:txbxContent>
                <w:p w:rsidR="0036666D" w:rsidRPr="00C961F5" w:rsidRDefault="0036666D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96</w:t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189pt;margin-top:3.75pt;width:75pt;height:24.4pt;z-index:251644928" filled="f" stroked="f">
            <v:textbox style="mso-next-textbox:#_x0000_s1032">
              <w:txbxContent>
                <w:p w:rsidR="0036666D" w:rsidRPr="00C961F5" w:rsidRDefault="0036666D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94</w:t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1" o:spid="_x0000_i1026" type="#_x0000_t75" style="width:467.25pt;height:130.5pt;visibility:visible">
            <v:imagedata r:id="rId9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-162.7pt;margin-top:38.8pt;width:36pt;height:18pt;z-index:251639808;mso-position-horizontal-relative:text;mso-position-vertical-relative:text" filled="f" stroked="f">
            <v:textbox style="mso-next-textbox:#_x0000_s1033">
              <w:txbxContent>
                <w:p w:rsidR="0036666D" w:rsidRPr="000C17E9" w:rsidRDefault="0036666D" w:rsidP="00A67DBB"/>
              </w:txbxContent>
            </v:textbox>
          </v:shape>
        </w:pict>
      </w:r>
    </w:p>
    <w:p w:rsidR="0036666D" w:rsidRPr="00DA3E40" w:rsidRDefault="0036666D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>
        <w:rPr>
          <w:noProof/>
        </w:rPr>
        <w:pict>
          <v:rect id="_x0000_s1034" style="position:absolute;left:0;text-align:left;margin-left:-.35pt;margin-top:-32pt;width:66.35pt;height:24.4pt;z-index:251643904" filled="f" stroked="f">
            <v:textbox style="mso-next-textbox:#_x0000_s1034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left:0;text-align:left;margin-left:31.85pt;margin-top:-61.25pt;width:63.45pt;height:24.4pt;z-index:251642880" filled="f" stroked="f">
            <v:textbox style="mso-next-textbox:#_x0000_s1035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11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6" style="position:absolute;left:0;text-align:left;margin-left:67.5pt;margin-top:-90.5pt;width:70.1pt;height:24.4pt;z-index:251641856" filled="f" stroked="f">
            <v:textbox style="mso-next-textbox:#_x0000_s1036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20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7" style="position:absolute;left:0;text-align:left;margin-left:87pt;margin-top:-119pt;width:62.6pt;height:24.4pt;z-index:251640832" filled="f" stroked="f">
            <v:textbox style="mso-next-textbox:#_x0000_s1037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63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</w:p>
    <w:tbl>
      <w:tblPr>
        <w:tblW w:w="0" w:type="auto"/>
        <w:jc w:val="center"/>
        <w:tblLook w:val="01E0"/>
      </w:tblPr>
      <w:tblGrid>
        <w:gridCol w:w="4938"/>
        <w:gridCol w:w="4915"/>
      </w:tblGrid>
      <w:tr w:rsidR="0036666D">
        <w:trPr>
          <w:jc w:val="center"/>
        </w:trPr>
        <w:tc>
          <w:tcPr>
            <w:tcW w:w="5068" w:type="dxa"/>
            <w:vAlign w:val="center"/>
          </w:tcPr>
          <w:p w:rsidR="0036666D" w:rsidRDefault="0036666D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5069" w:type="dxa"/>
            <w:vAlign w:val="center"/>
          </w:tcPr>
          <w:p w:rsidR="0036666D" w:rsidRPr="002F5976" w:rsidRDefault="0036666D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36666D" w:rsidRPr="007C3061" w:rsidRDefault="0036666D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 xml:space="preserve">2.3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36666D" w:rsidRPr="00621546" w:rsidRDefault="0036666D" w:rsidP="00DC53B8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36666D" w:rsidRDefault="0036666D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2.3,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 xml:space="preserve">вуз</w:t>
      </w:r>
      <w:r w:rsidRPr="00864FC9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94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 xml:space="preserve">96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 w:rsidRPr="00946870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946870">
        <w:rPr>
          <w:sz w:val="28"/>
          <w:szCs w:val="28"/>
        </w:rPr>
        <w:t xml:space="preserve">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 xml:space="preserve">История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946870">
        <w:rPr>
          <w:sz w:val="28"/>
          <w:szCs w:val="28"/>
        </w:rPr>
        <w:t xml:space="preserve">.</w:t>
      </w:r>
    </w:p>
    <w:p w:rsidR="0036666D" w:rsidRPr="00621546" w:rsidRDefault="0036666D" w:rsidP="006604D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levels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2.4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>
        <w:br/>
        <w:t xml:space="preserve">по уровню обученности в соответствии с процентом набранных баллов за выполнение ПИМ</w:t>
      </w:r>
    </w:p>
    <w:p w:rsidR="0036666D" w:rsidRPr="007F6CFE" w:rsidRDefault="0036666D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36666D" w:rsidRDefault="0036666D" w:rsidP="002953DF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levels_all_subj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2.5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вузов-участников</w:t>
      </w:r>
      <w:r>
        <w:br/>
        <w:t xml:space="preserve">по уровню обученности в соответствии с процентом набранных баллов за выполнение ПИМ</w:t>
      </w:r>
    </w:p>
    <w:p w:rsidR="0036666D" w:rsidRPr="00A736BE" w:rsidRDefault="0036666D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Default="0036666D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36666D" w:rsidRPr="00A01626" w:rsidRDefault="0036666D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 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36666D" w:rsidRPr="00621546" w:rsidRDefault="0036666D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0"/>
          <w:szCs w:val="20"/>
        </w:rPr>
      </w:pPr>
    </w:p>
    <w:p w:rsidR="0036666D" w:rsidRPr="00F90D91" w:rsidRDefault="0036666D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36666D" w:rsidRPr="00F90D91" w:rsidRDefault="0036666D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36666D" w:rsidRPr="00F90D91" w:rsidRDefault="0036666D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36666D" w:rsidRDefault="0036666D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История</w:t>
      </w:r>
      <w:r w:rsidRPr="006E4E4E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 xml:space="preserve"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 xml:space="preserve">, и приведен процент студентов на уровне обученности не ниже второго.</w:t>
      </w:r>
    </w:p>
    <w:p w:rsidR="0036666D" w:rsidRPr="006E4E4E" w:rsidRDefault="0036666D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36666D" w:rsidRPr="006E4E4E" w:rsidSect="00213A9B">
          <w:footerReference w:type="default" r:id="rId10"/>
          <w:type w:val="continuous"/>
          <w:pgSz w:w="11906" w:h="16838"/>
          <w:pgMar w:top="851" w:right="851" w:bottom="851" w:left="1418" w:header="709" w:footer="709" w:gutter="0"/>
          <w:cols w:space="708"/>
          <w:titlePg/>
          <w:docGrid w:linePitch="360"/>
        </w:sectPr>
      </w:pPr>
    </w:p>
    <w:p w:rsidR="0036666D" w:rsidRPr="00ED5C12" w:rsidRDefault="0036666D" w:rsidP="00864FC9">
      <w:pPr>
        <w:spacing w:line="288" w:lineRule="auto"/>
        <w:jc w:val="both"/>
      </w:pPr>
      <w:r w:rsidRPr="00ED5C12">
        <w:t xml:space="preserve"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 xml:space="preserve">вуз</w:t>
      </w:r>
      <w:r w:rsidRPr="00ED5C12">
        <w:t xml:space="preserve">а</w:t>
      </w:r>
      <w:r>
        <w:rPr>
          <w:noProof/>
        </w:rPr>
        <w:t xml:space="preserve"/>
      </w:r>
      <w:r w:rsidRPr="00ED5C12">
        <w:t xml:space="preserve"> по дисциплине «</w:t>
      </w:r>
      <w:r>
        <w:rPr>
          <w:noProof/>
        </w:rPr>
        <w:t xml:space="preserve">История</w:t>
      </w:r>
      <w:r w:rsidRPr="00ED5C12">
        <w:t xml:space="preserve">» цикла </w:t>
      </w:r>
      <w:r>
        <w:rPr>
          <w:noProof/>
        </w:rPr>
        <w:t xml:space="preserve">ГСЭ</w:t>
      </w:r>
      <w:r w:rsidRPr="00ED5C12">
        <w:t xml:space="preserve"> ФГОС </w:t>
      </w:r>
      <w:r>
        <w:rPr>
          <w:noProof/>
        </w:rPr>
        <w:t xml:space="preserve">ВО</w:t>
      </w:r>
      <w:r w:rsidRPr="00ED5C12">
        <w:t xml:space="preserve"> (</w:t>
      </w:r>
      <w:r>
        <w:rPr>
          <w:noProof/>
        </w:rPr>
        <w:t xml:space="preserve">ФЭПО-26</w:t>
      </w:r>
      <w:r w:rsidRPr="00ED5C12">
        <w:t xml:space="preserve">)</w:t>
      </w:r>
    </w:p>
    <w:p w:rsidR="0036666D" w:rsidRPr="00964C90" w:rsidRDefault="0036666D" w:rsidP="003919F0">
      <w:pPr>
        <w:jc w:val="center"/>
        <w:rPr>
          <w:sz w:val="10"/>
          <w:szCs w:val="10"/>
        </w:rPr>
      </w:pPr>
    </w:p>
    <w:tbl>
      <w:tblPr>
        <w:tblW w:w="472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680"/>
        <w:gridCol w:w="3912"/>
        <w:gridCol w:w="1284"/>
        <w:gridCol w:w="993"/>
        <w:gridCol w:w="905"/>
        <w:gridCol w:w="878"/>
        <w:gridCol w:w="928"/>
        <w:gridCol w:w="1894"/>
        <w:gridCol w:w="1496"/>
      </w:tblGrid>
      <w:tr w:rsidR="0036666D" w:rsidRPr="006061C9">
        <w:trPr>
          <w:jc w:val="center"/>
        </w:trPr>
        <w:tc>
          <w:tcPr>
            <w:tcW w:w="1680" w:type="dxa"/>
            <w:vMerge w:val="restart"/>
            <w:vAlign w:val="center"/>
          </w:tcPr>
          <w:p w:rsidR="0036666D" w:rsidRPr="000648B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3912" w:type="dxa"/>
            <w:vMerge w:val="restart"/>
            <w:vAlign w:val="center"/>
          </w:tcPr>
          <w:p w:rsidR="0036666D" w:rsidRPr="000648B3" w:rsidRDefault="0036666D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6882" w:type="dxa"/>
            <w:gridSpan w:val="6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 xml:space="preserve">Вуз</w:t>
            </w:r>
            <w:r>
              <w:rPr>
                <w:b/>
                <w:bCs/>
                <w:noProof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Merge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36666D" w:rsidRPr="00AD1D63" w:rsidRDefault="0036666D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36666D" w:rsidRPr="006061C9">
        <w:trPr>
          <w:jc w:val="center"/>
        </w:trPr>
        <w:tc>
          <w:tcPr>
            <w:tcW w:w="1680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04.03.01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Химия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62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06.03.01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Биология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67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13.03.01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Теплоэнергетика и теплотехника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41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18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19.03.01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Биотехнология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38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16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62%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21.05.02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Прикладная геология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24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52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Психология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11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26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Конфликтология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7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37.05.01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Клиническая психология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48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22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22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/>
            </w:r>
            <w:r>
              <w:rPr>
                <w:noProof/>
                <w:color w:val="FF0000"/>
              </w:rPr>
              <w:t xml:space="preserve">52%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-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63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11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99%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Менеджмент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43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16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65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95%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38.03.04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Государственное и муниципальное управление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91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38.03.05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Бизнес-информатика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38.05.01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Экономическая безопасность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34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38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94%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Социальная работа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64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86%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39.03.03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Организация работы с молодежью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71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Реклама и связи с общественностью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90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Туризм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100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43.03.03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Гостиничное дело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6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89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Психолого-педагогическое образование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26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70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96%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44.03.03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Специальное (дефектологическое) образование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36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8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11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28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44.03.05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Педагогическое образование (с двумя профилями подготовки)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38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32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98%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45.03.01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Филология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25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43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29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97%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Культурология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100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*</w:t>
            </w:r>
          </w:p>
        </w:tc>
      </w:tr>
    </w:tbl>
    <w:p w:rsidR="0036666D" w:rsidRPr="00621546" w:rsidRDefault="0036666D" w:rsidP="003919F0">
      <w:pPr>
        <w:jc w:val="both"/>
        <w:rPr>
          <w:sz w:val="28"/>
          <w:szCs w:val="28"/>
        </w:rPr>
      </w:pPr>
    </w:p>
    <w:p w:rsidR="0036666D" w:rsidRPr="00F90D91" w:rsidRDefault="0036666D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36666D" w:rsidRPr="00F90D91" w:rsidRDefault="0036666D" w:rsidP="004C7D67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36666D" w:rsidRDefault="0036666D" w:rsidP="004C7D67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257F6E">
        <w:t xml:space="preserve"> </w:t>
      </w:r>
      <w:r>
        <w:t xml:space="preserve">менее 10 человек.</w:t>
      </w:r>
    </w:p>
    <w:p w:rsidR="0036666D" w:rsidRPr="00F90D91" w:rsidRDefault="0036666D" w:rsidP="004C7D67">
      <w:pPr>
        <w:tabs>
          <w:tab w:val="left" w:pos="720"/>
        </w:tabs>
        <w:ind w:firstLine="540"/>
        <w:jc w:val="both"/>
      </w:pPr>
    </w:p>
    <w:p w:rsidR="0036666D" w:rsidRDefault="0036666D" w:rsidP="003919F0">
      <w:pPr>
        <w:spacing w:line="264" w:lineRule="auto"/>
        <w:jc w:val="center"/>
        <w:rPr>
          <w:b/>
          <w:bCs/>
          <w:sz w:val="28"/>
          <w:szCs w:val="28"/>
        </w:rPr>
        <w:sectPr w:rsidR="0036666D" w:rsidSect="006061C9">
          <w:footerReference w:type="default" r:id="rId11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Мониторинг результатов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</w:p>
    <w:p w:rsidR="0036666D" w:rsidRPr="00F90D91" w:rsidRDefault="0036666D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36666D" w:rsidRDefault="0036666D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 xml:space="preserve">На диаграмме (рис</w:t>
      </w:r>
      <w:r>
        <w:rPr>
          <w:sz w:val="28"/>
          <w:szCs w:val="28"/>
        </w:rPr>
        <w:t xml:space="preserve"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2.6</w:t>
      </w:r>
      <w:r w:rsidRPr="00730F8F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 xml:space="preserve"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36666D" w:rsidRPr="00F90D91" w:rsidRDefault="0036666D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36666D" w:rsidRPr="00C015E3" w:rsidRDefault="0036666D" w:rsidP="002953DF">
      <w:pPr>
        <w:keepNext/>
        <w:keepLines/>
        <w:jc w:val="center"/>
      </w:pPr>
      <w:r>
        <w:drawing>
          <wp:inline distT="0" distR="0" distL="0" distB="0">
            <wp:extent cy="2964581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monitoring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64581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C015E3">
        <w:t xml:space="preserve">Рис</w:t>
      </w:r>
      <w:r>
        <w:t xml:space="preserve">унок 2.6 –</w:t>
      </w:r>
      <w:r w:rsidRPr="00C015E3">
        <w:t xml:space="preserve"> </w:t>
      </w:r>
      <w:r>
        <w:t xml:space="preserve">Диаграмма р</w:t>
      </w:r>
      <w:r w:rsidRPr="00C015E3">
        <w:t xml:space="preserve">аспределени</w:t>
      </w:r>
      <w:r>
        <w:t xml:space="preserve">я</w:t>
      </w:r>
      <w:r w:rsidRPr="00C015E3">
        <w:t xml:space="preserve"> </w:t>
      </w:r>
      <w:r>
        <w:t xml:space="preserve">студентов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>
        <w:br/>
      </w:r>
      <w:r w:rsidRPr="00C015E3">
        <w:t xml:space="preserve">по уровням обученности</w:t>
      </w:r>
      <w:r w:rsidRPr="00BB6C1D">
        <w:t xml:space="preserve"> </w:t>
      </w:r>
    </w:p>
    <w:p w:rsidR="0036666D" w:rsidRPr="00A736BE" w:rsidRDefault="0036666D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36666D" w:rsidRDefault="0036666D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 xml:space="preserve">87% (ФЭПО-22), 100% (ФЭПО-23), 94% (ФЭПО-24), 96% (ФЭПО-25) и 94% (ФЭПО-26)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90% (ФЭПО-22), 94% (ФЭПО-23), 94% (ФЭПО-24), 96% (ФЭПО-25) и 96% (ФЭПО-26)</w:t>
      </w:r>
      <w:r>
        <w:rPr>
          <w:sz w:val="28"/>
          <w:szCs w:val="28"/>
        </w:rPr>
        <w:t xml:space="preserve"> соответственно.</w:t>
      </w:r>
    </w:p>
    <w:p w:rsidR="0036666D" w:rsidRPr="002B1ABF" w:rsidRDefault="0036666D" w:rsidP="00F90D91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 xml:space="preserve">Содержательный анализ результатов тестирования студентов</w:t>
      </w:r>
      <w:r>
        <w:t xml:space="preserve"> </w:t>
      </w:r>
      <w:r w:rsidRPr="002B1ABF">
        <w:t xml:space="preserve">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Конструирование структуры содержания педагогических измерительных материалов по дисциплине «</w:t>
      </w:r>
      <w:r>
        <w:rPr>
          <w:noProof/>
        </w:rPr>
        <w:t xml:space="preserve">История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36666D" w:rsidRPr="006E6407" w:rsidRDefault="0036666D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 xml:space="preserve"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 xml:space="preserve"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 xml:space="preserve"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 xml:space="preserve">.</w:t>
      </w:r>
    </w:p>
    <w:p w:rsidR="0036666D" w:rsidRPr="0038469F" w:rsidRDefault="0036666D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 xml:space="preserve">включа</w:t>
      </w:r>
      <w:r>
        <w:rPr>
          <w:sz w:val="28"/>
          <w:szCs w:val="28"/>
        </w:rPr>
        <w:t xml:space="preserve"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 xml:space="preserve">и разделов дисциплины </w:t>
      </w:r>
      <w:r w:rsidRPr="007339C1">
        <w:rPr>
          <w:b/>
          <w:bCs/>
          <w:i/>
          <w:iCs/>
          <w:sz w:val="28"/>
          <w:szCs w:val="28"/>
        </w:rPr>
        <w:t xml:space="preserve">«</w:t>
      </w:r>
      <w:r>
        <w:rPr>
          <w:b/>
          <w:bCs/>
          <w:i/>
          <w:iCs/>
          <w:noProof/>
          <w:sz w:val="28"/>
          <w:szCs w:val="28"/>
        </w:rPr>
        <w:t xml:space="preserve">История</w:t>
      </w:r>
      <w:r w:rsidRPr="007339C1">
        <w:rPr>
          <w:b/>
          <w:bCs/>
          <w:i/>
          <w:iCs/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487600">
        <w:rPr>
          <w:sz w:val="28"/>
          <w:szCs w:val="28"/>
        </w:rPr>
        <w:t xml:space="preserve"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 xml:space="preserve">выбора и самостоятельного конструирования ПИМ</w:t>
      </w:r>
      <w:r>
        <w:rPr>
          <w:sz w:val="28"/>
          <w:szCs w:val="28"/>
        </w:rPr>
        <w:t xml:space="preserve"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е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данной </w:t>
      </w:r>
      <w:r w:rsidRPr="00487600">
        <w:rPr>
          <w:sz w:val="28"/>
          <w:szCs w:val="28"/>
        </w:rPr>
        <w:t xml:space="preserve">дисциплине.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</w:p>
    <w:p w:rsidR="0036666D" w:rsidRPr="00F90D91" w:rsidRDefault="0036666D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36666D" w:rsidRPr="00F90D91" w:rsidRDefault="0036666D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 xml:space="preserve">ПРИМЕЧАНИЕ:</w:t>
      </w:r>
    </w:p>
    <w:p w:rsidR="0036666D" w:rsidRPr="00F90D91" w:rsidRDefault="0036666D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 xml:space="preserve">Темы и модули «жесткой» структуры в обобщенной структуре содержания ПИМ отмечены знаком «*».</w:t>
      </w:r>
    </w:p>
    <w:p w:rsidR="0036666D" w:rsidRPr="00BF4EAC" w:rsidRDefault="0036666D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36666D" w:rsidRPr="00F90D91" w:rsidRDefault="0036666D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36666D" w:rsidRPr="00F76830" w:rsidRDefault="0036666D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Обобщенная структура с</w:t>
      </w:r>
      <w:r w:rsidRPr="006B1784">
        <w:rPr>
          <w:sz w:val="28"/>
          <w:szCs w:val="28"/>
        </w:rPr>
        <w:t xml:space="preserve">одержани</w:t>
      </w:r>
      <w:r>
        <w:rPr>
          <w:sz w:val="28"/>
          <w:szCs w:val="28"/>
        </w:rPr>
        <w:t xml:space="preserve"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 xml:space="preserve">материалов по дисциплине «</w:t>
      </w:r>
      <w:r>
        <w:rPr>
          <w:noProof/>
          <w:sz w:val="28"/>
          <w:szCs w:val="28"/>
        </w:rPr>
        <w:t xml:space="preserve">История</w:t>
      </w:r>
      <w:r w:rsidRPr="006B178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 xml:space="preserve"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 xml:space="preserve">не больше 4 кредитов</w:t>
      </w:r>
      <w:r w:rsidRPr="00F76830">
        <w:rPr>
          <w:i/>
          <w:iCs/>
          <w:sz w:val="28"/>
          <w:szCs w:val="28"/>
        </w:rPr>
        <w:t xml:space="preserve">)</w:t>
      </w:r>
    </w:p>
    <w:p w:rsidR="0036666D" w:rsidRDefault="0036666D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36666D" w:rsidRPr="008E6169" w:rsidRDefault="0036666D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 1. Тематическое наполнение ПИМ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</w:t>
      </w:r>
      <w:r w:rsidRPr="00621546">
        <w:t xml:space="preserve">. </w:t>
      </w:r>
      <w:r>
        <w:rPr>
          <w:noProof/>
        </w:rPr>
        <w:t xml:space="preserve">Теория и методология исторической науки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</w:t>
      </w:r>
      <w:r w:rsidRPr="00621546">
        <w:t xml:space="preserve">. </w:t>
      </w:r>
      <w:r>
        <w:rPr>
          <w:noProof/>
        </w:rPr>
        <w:t xml:space="preserve">Древнерусское государство в IX - начале XII вв.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3</w:t>
      </w:r>
      <w:r w:rsidRPr="00621546">
        <w:t xml:space="preserve">. </w:t>
      </w:r>
      <w:r>
        <w:rPr>
          <w:noProof/>
        </w:rPr>
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4*</w:t>
      </w:r>
      <w:r w:rsidRPr="00621546">
        <w:t xml:space="preserve">. </w:t>
      </w:r>
      <w:r>
        <w:rPr>
          <w:noProof/>
        </w:rPr>
        <w:t xml:space="preserve">Объединительные процессы в русских землях (XIV - середина XV вв.). Возвышение Москвы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5</w:t>
      </w:r>
      <w:r w:rsidRPr="00621546">
        <w:t xml:space="preserve">. </w:t>
      </w:r>
      <w:r>
        <w:rPr>
          <w:noProof/>
        </w:rPr>
        <w:t xml:space="preserve">Особенности становления государственности в России и в мире. Русские земли и европейское средневековье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6*</w:t>
      </w:r>
      <w:r w:rsidRPr="00621546">
        <w:t xml:space="preserve">. </w:t>
      </w:r>
      <w:r>
        <w:rPr>
          <w:noProof/>
        </w:rPr>
        <w:t xml:space="preserve">Образование единого Российского государства. Иван III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7</w:t>
      </w:r>
      <w:r w:rsidRPr="00621546">
        <w:t xml:space="preserve">. </w:t>
      </w:r>
      <w:r>
        <w:rPr>
          <w:noProof/>
        </w:rPr>
        <w:t xml:space="preserve">Российское государство в XVI в. Иван IV. Смутное время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8</w:t>
      </w:r>
      <w:r w:rsidRPr="00621546">
        <w:t xml:space="preserve">. </w:t>
      </w:r>
      <w:r>
        <w:rPr>
          <w:noProof/>
        </w:rPr>
        <w:t xml:space="preserve">Россия в XVII в.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9</w:t>
      </w:r>
      <w:r w:rsidRPr="00621546">
        <w:t xml:space="preserve">. </w:t>
      </w:r>
      <w:r>
        <w:rPr>
          <w:noProof/>
        </w:rPr>
        <w:t xml:space="preserve">Россия во второй половине XV-XVII вв. в контексте развития европейской цивилизации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10*</w:t>
      </w:r>
      <w:r w:rsidRPr="00621546">
        <w:t xml:space="preserve">. </w:t>
      </w:r>
      <w:r>
        <w:rPr>
          <w:noProof/>
        </w:rPr>
        <w:t xml:space="preserve">Петр I и начало модернизации страны. Эпоха дворцовых переворотов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11*</w:t>
      </w:r>
      <w:r w:rsidRPr="00621546">
        <w:t xml:space="preserve">. </w:t>
      </w:r>
      <w:r>
        <w:rPr>
          <w:noProof/>
        </w:rPr>
        <w:t xml:space="preserve">Россия во второй половине XVIII в. Екатерина II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12*</w:t>
      </w:r>
      <w:r w:rsidRPr="00621546">
        <w:t xml:space="preserve">. </w:t>
      </w:r>
      <w:r>
        <w:rPr>
          <w:noProof/>
        </w:rPr>
        <w:t xml:space="preserve">Россия в первой половине XIX в. Александр I. Николай I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13*</w:t>
      </w:r>
      <w:r w:rsidRPr="00621546">
        <w:t xml:space="preserve">. </w:t>
      </w:r>
      <w:r>
        <w:rPr>
          <w:noProof/>
        </w:rPr>
        <w:t xml:space="preserve">Россия во второй половине XIX в. Александр II. Александр III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14</w:t>
      </w:r>
      <w:r w:rsidRPr="00621546">
        <w:t xml:space="preserve">. </w:t>
      </w:r>
      <w:r>
        <w:rPr>
          <w:noProof/>
        </w:rPr>
        <w:t xml:space="preserve">Россия и мир в XVIII-XIX веках: попытки модернизации и промышленный переворот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15*</w:t>
      </w:r>
      <w:r w:rsidRPr="00621546">
        <w:t xml:space="preserve">. </w:t>
      </w:r>
      <w:r>
        <w:rPr>
          <w:noProof/>
        </w:rPr>
        <w:t xml:space="preserve">Россия на рубеже XIX-XX вв. Николай II. Первая российская революция (1905-1907 гг.)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16*</w:t>
      </w:r>
      <w:r w:rsidRPr="00621546">
        <w:t xml:space="preserve">. </w:t>
      </w:r>
      <w:r>
        <w:rPr>
          <w:noProof/>
        </w:rPr>
        <w:t xml:space="preserve">Россия в условиях Первой мировой войны и общенационального кризиса. Революция 1917 г.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17*</w:t>
      </w:r>
      <w:r w:rsidRPr="00621546">
        <w:t xml:space="preserve">. </w:t>
      </w:r>
      <w:r>
        <w:rPr>
          <w:noProof/>
        </w:rPr>
        <w:t xml:space="preserve">Становление советской государственности. Первые мероприятия Советской власти. Гражданская война и иностранная интервенция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18*</w:t>
      </w:r>
      <w:r w:rsidRPr="00621546">
        <w:t xml:space="preserve">. </w:t>
      </w:r>
      <w:r>
        <w:rPr>
          <w:noProof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19*</w:t>
      </w:r>
      <w:r w:rsidRPr="00621546">
        <w:t xml:space="preserve">. </w:t>
      </w:r>
      <w:r>
        <w:rPr>
          <w:noProof/>
        </w:rPr>
        <w:t xml:space="preserve">СССР в годы Великой Отечественной войны (1941-1945)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20</w:t>
      </w:r>
      <w:r w:rsidRPr="00621546">
        <w:t xml:space="preserve">. </w:t>
      </w:r>
      <w:r>
        <w:rPr>
          <w:noProof/>
        </w:rPr>
        <w:t xml:space="preserve">Россия и мир в первой половине XX века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21*</w:t>
      </w:r>
      <w:r w:rsidRPr="00621546">
        <w:t xml:space="preserve">. </w:t>
      </w:r>
      <w:r>
        <w:rPr>
          <w:noProof/>
        </w:rPr>
        <w:t xml:space="preserve">Внутренняя и внешняя политика СССР в 1945-1964 гг.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22*</w:t>
      </w:r>
      <w:r w:rsidRPr="00621546">
        <w:t xml:space="preserve">. </w:t>
      </w:r>
      <w:r>
        <w:rPr>
          <w:noProof/>
        </w:rPr>
        <w:t xml:space="preserve">Внутренняя и внешняя политика СССР в 1964-1985 гг.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23*</w:t>
      </w:r>
      <w:r w:rsidRPr="00621546">
        <w:t xml:space="preserve">. </w:t>
      </w:r>
      <w:r>
        <w:rPr>
          <w:noProof/>
        </w:rPr>
        <w:t xml:space="preserve">СССР в 1985-1991 гг. Перестройка. Распад СССР. Внутренняя и внешняя политика современной России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24</w:t>
      </w:r>
      <w:r w:rsidRPr="00621546">
        <w:t xml:space="preserve">. </w:t>
      </w:r>
      <w:r>
        <w:rPr>
          <w:noProof/>
        </w:rPr>
        <w:t xml:space="preserve">Россия и мир во второй половине XX - начале XXI века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36666D" w:rsidRPr="00FF2A83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 xml:space="preserve">Блок 2. Модульное наполнение ПИМ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1*</w:t>
      </w:r>
      <w:r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2*</w:t>
      </w:r>
      <w:r w:rsidRPr="00621546">
        <w:t xml:space="preserve">. </w:t>
      </w:r>
      <w:r>
        <w:rPr>
          <w:noProof/>
        </w:rPr>
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3*</w:t>
      </w:r>
      <w:r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4*</w:t>
      </w:r>
      <w:r w:rsidRPr="00621546">
        <w:t xml:space="preserve">. </w:t>
      </w:r>
      <w:r>
        <w:rPr>
          <w:noProof/>
        </w:rPr>
        <w:t xml:space="preserve">Образование и развитие Российского государства (вторая половина XV в. - XVII в.)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5*</w:t>
      </w:r>
      <w:r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6*</w:t>
      </w:r>
      <w:r w:rsidRPr="00621546">
        <w:t xml:space="preserve">. </w:t>
      </w:r>
      <w:r>
        <w:rPr>
          <w:noProof/>
        </w:rPr>
        <w:t xml:space="preserve">Российская империя в XVIII-XIX вв.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7*</w:t>
      </w:r>
      <w:r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8*</w:t>
      </w:r>
      <w:r w:rsidRPr="00621546">
        <w:t xml:space="preserve">. </w:t>
      </w:r>
      <w:r>
        <w:rPr>
          <w:noProof/>
        </w:rPr>
        <w:t xml:space="preserve">Российская империя в начале XX вв. Советская Россия в 1917-1945 гг.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9*</w:t>
      </w:r>
      <w:r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10*</w:t>
      </w:r>
      <w:r w:rsidRPr="00621546">
        <w:t xml:space="preserve">. </w:t>
      </w:r>
      <w:r>
        <w:rPr>
          <w:noProof/>
        </w:rPr>
        <w:t xml:space="preserve">СССР в 1945-1991 гг. Россия в конце XX - начале XXI века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36666D" w:rsidRPr="008E6169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 xml:space="preserve">Кейс-наполнение ПИМ</w:t>
      </w:r>
    </w:p>
    <w:p w:rsidR="0036666D" w:rsidRPr="00BB6C1D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 xml:space="preserve">3</w:t>
      </w:r>
    </w:p>
    <w:p w:rsidR="0036666D" w:rsidRPr="005D450D" w:rsidRDefault="0036666D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 xml:space="preserve">направлениям подготовки</w:t>
      </w: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04.03.01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Химия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ОПБ-04.03.01-11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Химия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ОПБ-04.03.01-11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359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Химия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06.03.01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ОАБ-06.03.01-11, ОАБ-06.03.01-12, ОАБ-06.03.01-13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ОАБ-06.03.01-11, ОАБ-06.03.01-12, ОАБ-06.03.01-13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360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13.03.01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Теплоэнергетика и теплотехника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ОПБ-13.03.01-11, ОПБ-13.03.01-11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Теплоэнергетика и теплотехника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ОПБ-13.03.01-11, ОПБ-13.03.01-11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0403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Теплоэнергетика и теплотехника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19.03.01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Биотехнология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ОАБ-19.03.01-11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Биотехнология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ОАБ-19.03.01-11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22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26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Биотехнология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28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34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Биотехнология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62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21.05.02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Прикладная геология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О-21.05.02-11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Прикладная геология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О-21.05.02-11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29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31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33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Прикладная геология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35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0493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Прикладная геология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ОАБ-37.03.01-14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ОАБ-37.03.01-14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36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37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38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39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40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41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42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61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Конфликтология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ОАБ-37.03.02-13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Конфликтология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ОАБ-37.03.02-13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43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44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45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46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47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48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Конфликтология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49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6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Конфликтология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37.05.01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Клиническая психология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О-37.05.01-17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Клиническая психология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О-37.05.01-17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50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51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36666D" w:rsidRPr="00742CB4" w:rsidRDefault="0036666D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10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  <w:r w:rsidRPr="00742CB4">
        <w:rPr>
          <w:sz w:val="28"/>
          <w:szCs w:val="28"/>
          <w:lang w:val="en-US"/>
        </w:rPr>
        <w:t xml:space="preserve">»</w:t>
      </w:r>
    </w:p>
    <w:p w:rsidR="0036666D" w:rsidRPr="00742CB4" w:rsidRDefault="0036666D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13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Внутренняя и внешняя политика СССР в 1964-1985 гг.</w:t>
      </w:r>
      <w:r w:rsidRPr="00742CB4">
        <w:rPr>
          <w:sz w:val="28"/>
          <w:szCs w:val="28"/>
          <w:lang w:val="en-US"/>
        </w:rPr>
        <w:t xml:space="preserve">»</w:t>
      </w:r>
    </w:p>
    <w:p w:rsidR="0036666D" w:rsidRPr="00742CB4" w:rsidRDefault="0036666D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низком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36666D" w:rsidRDefault="0036666D" w:rsidP="00742CB4">
      <w:pPr>
        <w:pStyle w:val="a2"/>
        <w:spacing w:line="240" w:lineRule="auto"/>
        <w:jc w:val="left"/>
        <w:rPr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9</w:t>
      </w:r>
      <w:r w:rsidRPr="00742CB4">
        <w:rPr>
          <w:i/>
          <w:iCs/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Становление советской государственности. Первые мероприятия Советской власти. Гражданская война и иностранная интервенция</w:t>
      </w:r>
      <w:r w:rsidRPr="00742CB4">
        <w:rPr>
          <w:sz w:val="28"/>
          <w:szCs w:val="28"/>
          <w:lang w:val="en-US"/>
        </w:rPr>
        <w:t xml:space="preserve">»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52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53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54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55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56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Клиническая психология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52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Экономика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ОПБ-38.03.01.00-12, ОПБ-38.03.01.00-11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ОПБ-38.03.01.00-12, ОПБ-38.03.01.00-11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57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58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59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60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61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62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63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026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99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Менеджмент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ОПБ-38.03.02.00-11, ОПБ-38.03.02.00-12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Менеджмент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ОПБ-38.03.02.00-11, ОПБ-38.03.02.00-12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64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65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66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67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68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69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Менеджмент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70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02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Менеджмент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38.03.04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Государственное и муниципальное управление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ОПБ-38.03.04.00-11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Государственное и муниципальное управление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ОПБ-38.03.04.00-11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71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73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75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77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030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38.03.05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Бизнес-информатика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ОАБ-38.03.05.00-11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Бизнес-информатика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ОАБ-38.03.05.00-11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78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78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79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80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82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Бизнес-информатика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84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030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Бизнес-информатика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38.05.01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Экономическая безопасность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О-38.05.01.00-12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Экономическая безопасность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О-38.05.01.00-12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во второй половине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85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87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88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89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91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030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О-38.05.01.00-11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Экономическая безопасность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О-38.05.01.00-11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92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94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96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98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22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Экономическая безопасность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93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Социальная работа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ОАБ-39.03.02-11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Социальная работа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ОАБ-39.03.02-11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99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99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101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103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105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6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Социальная работа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Организация работы с молодежью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ОАБ-39.03.03-11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Организация работы с молодежью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ОАБ-39.03.03-11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106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107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108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109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109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110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111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112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665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Реклама и связи с общественностью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ОАБ-42.03.01-11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Реклама и связи с общественностью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ОАБ-42.03.01-11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113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114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115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116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117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117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118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119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64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Туризм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ОАБ-43.03.02-11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Туризм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ОАБ-43.03.02-11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120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121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122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123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124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125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126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71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Гостиничное дело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ОАБ-43.03.03-11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Гостиничное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ОАБ-43.03.03-11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127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128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128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129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130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131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132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133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69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Психолого-педагогическое образование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ОАБ-44.03.02-15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Психолого-педагогическое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ОАБ-44.03.02-15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134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135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136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137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138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138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139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140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6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Психолого-педагогическое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Специальное (дефектологическое) образование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ОПБ-44.03.03-11, ОПБ-44.03.03-12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Специальное (дефектологическое) образование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ОПБ-44.03.03-11, ОПБ-44.03.03-12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141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143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145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147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70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Специальное (дефектологическое) образование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92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44.03.05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Педагогическое образование (с двумя профилями подготовки)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ОПБ-44.03.05-15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ОПБ-44.03.05-15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148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148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149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150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152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154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497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ОПБ-44.03.05р-13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ОПБ-44.03.05р-13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155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157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158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158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159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161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2309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95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45.03.01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Филология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ОАБ-45.03.01р-11, ОПБ-45.03.01р-12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ОАБ-45.03.01р-11, ОПБ-45.03.01р-12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Древнерусское государство в IX - начале XII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Особенности становления государственности в России и в мире. Русские земли и европейское средневековье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Российское государство в XVI в. Иван IV. Смутное время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XVII 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XV-XVII вв. в контексте развития европейской цивилизации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27.3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28.3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162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164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166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168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229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97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51.03.01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Культурология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ОАБ-51.03.01-11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История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Культурология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ОАБ-51.03.01-11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не больше 4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XVIII в. Екатерина 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первой половине XIX в. Александр I. Николай 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годы Великой Отечественной войны (1941-1945)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1945-1964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Внутренняя и внешняя политика СССР в 1964-1985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XVIII-XIX вв.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СССР в 1945-1991 гг. Россия в конце XX - начале XXI века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169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169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171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История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173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174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История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Культурология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175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81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175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Культурология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История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tbl/>
    <w:p w:rsidR="0036666D" w:rsidRPr="002B1ABF" w:rsidRDefault="0036666D" w:rsidP="002F3D9E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>
        <w:t xml:space="preserve">Проекты НИИ мониторинга качества образования</w:t>
      </w:r>
    </w:p>
    <w:p w:rsidR="0036666D" w:rsidRPr="00944C53" w:rsidRDefault="0036666D" w:rsidP="00944C53">
      <w:pPr>
        <w:rPr>
          <w:sz w:val="16"/>
          <w:szCs w:val="16"/>
        </w:rPr>
      </w:pPr>
    </w:p>
    <w:p w:rsidR="0036666D" w:rsidRDefault="0036666D" w:rsidP="00695965">
      <w:pPr>
        <w:jc w:val="center"/>
      </w:pPr>
      <w:r>
        <w:pict>
          <v:shape id="_x0000_i1027" type="#_x0000_t75" style="width:378pt;height:212.25pt">
            <v:imagedata r:id="rId12" o:title=""/>
          </v:shape>
        </w:pict>
      </w:r>
    </w:p>
    <w:p w:rsidR="0036666D" w:rsidRPr="00165EAC" w:rsidRDefault="0036666D" w:rsidP="00695965">
      <w:pPr>
        <w:jc w:val="center"/>
        <w:rPr>
          <w:sz w:val="8"/>
          <w:szCs w:val="8"/>
        </w:rPr>
      </w:pPr>
    </w:p>
    <w:p w:rsidR="0036666D" w:rsidRPr="0001694A" w:rsidRDefault="0036666D" w:rsidP="00695965">
      <w:pPr>
        <w:pStyle w:val="NormalWeb"/>
        <w:spacing w:before="120" w:beforeAutospacing="0" w:after="80" w:afterAutospacing="0"/>
        <w:ind w:firstLine="539"/>
      </w:pPr>
      <w:r w:rsidRPr="0001694A">
        <w:t xml:space="preserve">Для повышения эффективности работы образовательных организаций</w:t>
      </w:r>
      <w:r>
        <w:t xml:space="preserve"> </w:t>
      </w:r>
      <w:r>
        <w:br/>
      </w:r>
      <w:r w:rsidRPr="0001694A">
        <w:t xml:space="preserve">в области оценки и мониторинга качества образования создан единый портал интернет-тестирования в сфере образования </w:t>
      </w:r>
      <w:hyperlink r:id="rId13" w:history="1">
        <w:r w:rsidRPr="0001694A">
          <w:rPr>
            <w:rStyle w:val="Hyperlink"/>
            <w:b/>
            <w:bCs/>
            <w:lang w:val="en-US"/>
          </w:rPr>
          <w:t xml:space="preserve">www</w:t>
        </w:r>
        <w:r w:rsidRPr="0001694A">
          <w:rPr>
            <w:rStyle w:val="Hyperlink"/>
            <w:b/>
            <w:bCs/>
          </w:rPr>
          <w:t xml:space="preserve">.i-exam.ru</w:t>
        </w:r>
      </w:hyperlink>
      <w:r w:rsidRPr="0001694A">
        <w:rPr>
          <w:b/>
          <w:bCs/>
        </w:rPr>
        <w:t xml:space="preserve">,</w:t>
      </w:r>
      <w:r w:rsidRPr="0001694A">
        <w:t xml:space="preserve"> который объединяет известные федеральные проекты.</w:t>
      </w:r>
    </w:p>
    <w:tbl>
      <w:tblPr>
        <w:tblW w:w="0" w:type="auto"/>
        <w:tblInd w:w="2" w:type="dxa"/>
        <w:tblLayout w:type="fixed"/>
        <w:tblLook w:val="01E0"/>
      </w:tblPr>
      <w:tblGrid>
        <w:gridCol w:w="817"/>
        <w:gridCol w:w="8651"/>
      </w:tblGrid>
      <w:tr w:rsidR="0036666D" w:rsidRPr="0001694A">
        <w:trPr>
          <w:trHeight w:val="892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28" type="#_x0000_t75" style="width:35.25pt;height:34.5pt">
                  <v:imagedata r:id="rId14" o:title=""/>
                </v:shape>
              </w:pict>
            </w:r>
          </w:p>
        </w:tc>
        <w:tc>
          <w:tcPr>
            <w:tcW w:w="8651" w:type="dxa"/>
          </w:tcPr>
          <w:p w:rsidR="0036666D" w:rsidRPr="0001694A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6D02AB"/>
              </w:rPr>
              <w:t xml:space="preserve">«Диагностическое интернет-тестирование студентов первого курса»</w:t>
            </w:r>
            <w:r w:rsidRPr="0001694A">
              <w:t xml:space="preserve"> позволяет оценить уровень подготовки первокурсников, прогнозировать успешность учебной деятельности студентов.</w:t>
            </w:r>
          </w:p>
        </w:tc>
      </w:tr>
      <w:tr w:rsidR="0036666D" w:rsidRPr="0001694A">
        <w:trPr>
          <w:trHeight w:val="1186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29" type="#_x0000_t75" style="width:35.25pt;height:33.75pt">
                  <v:imagedata r:id="rId15" o:title=""/>
                </v:shape>
              </w:pict>
            </w:r>
          </w:p>
        </w:tc>
        <w:tc>
          <w:tcPr>
            <w:tcW w:w="8651" w:type="dxa"/>
          </w:tcPr>
          <w:p w:rsidR="0036666D" w:rsidRPr="00074873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</w:pPr>
            <w:r w:rsidRPr="0001694A">
              <w:rPr>
                <w:b/>
                <w:bCs/>
                <w:color w:val="1B4897"/>
              </w:rPr>
              <w:t xml:space="preserve">«Интернет-тренажеры в сфере образования»</w:t>
            </w:r>
            <w:r w:rsidRPr="0001694A">
              <w:t xml:space="preserve"> предоставляют студентам возможность самостоятельной подготовки</w:t>
            </w:r>
            <w:r>
              <w:t xml:space="preserve"> </w:t>
            </w:r>
            <w:r w:rsidRPr="0001694A">
              <w:t xml:space="preserve">к процедурам оценки уровня обученности, а преподавателям – возможность </w:t>
            </w:r>
            <w:r w:rsidRPr="00074873">
              <w:t xml:space="preserve">оценить целостность и прочность усвоения</w:t>
            </w:r>
            <w:r>
              <w:t xml:space="preserve"> студентами</w:t>
            </w:r>
            <w:r w:rsidRPr="00074873">
              <w:t xml:space="preserve"> учебного материала.</w:t>
            </w:r>
          </w:p>
        </w:tc>
      </w:tr>
      <w:tr w:rsidR="0036666D" w:rsidRPr="0001694A">
        <w:trPr>
          <w:trHeight w:val="2248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0" type="#_x0000_t75" style="width:34.5pt;height:34.5pt">
                  <v:imagedata r:id="rId16" o:title=""/>
                </v:shape>
              </w:pict>
            </w:r>
          </w:p>
        </w:tc>
        <w:tc>
          <w:tcPr>
            <w:tcW w:w="8651" w:type="dxa"/>
          </w:tcPr>
          <w:p w:rsidR="0036666D" w:rsidRPr="00922258" w:rsidRDefault="0036666D" w:rsidP="00D30E0E">
            <w:pPr>
              <w:pStyle w:val="NormalWeb"/>
              <w:spacing w:beforeLines="20" w:beforeAutospacing="0" w:after="0" w:afterAutospacing="0"/>
            </w:pPr>
            <w:r w:rsidRPr="0001694A">
              <w:rPr>
                <w:b/>
                <w:bCs/>
                <w:color w:val="ABC433"/>
              </w:rPr>
              <w:t xml:space="preserve">«Федеральный интернет-экзамен в сфере профессионального образования (ФЭПО)»</w:t>
            </w:r>
            <w:r w:rsidRPr="0001694A">
              <w:t xml:space="preserve"> обеспечивает возможность прохождения внешней независимой оценки результатов обучения в период промежуточной аттестации студентов </w:t>
            </w:r>
            <w:r>
              <w:br/>
            </w:r>
            <w:r w:rsidRPr="0001694A">
              <w:t xml:space="preserve">на соответствие требованиям ФГОС.</w:t>
            </w:r>
            <w:r>
              <w:t xml:space="preserve"> </w:t>
            </w:r>
            <w:r>
              <w:br/>
            </w:r>
            <w:r w:rsidRPr="00FF3B7C">
              <w:rPr>
                <w:i/>
                <w:iCs/>
              </w:rPr>
              <w:t xml:space="preserve">Результаты независимой оценки качества подготовки обучающихся могут</w:t>
            </w:r>
            <w:r w:rsidRPr="00FF3B7C">
              <w:rPr>
                <w:i/>
                <w:iCs/>
              </w:rPr>
              <w:br/>
              <w:t xml:space="preserve">быть учтены при проведении государственной аккредитационной экспертизы, </w:t>
            </w:r>
            <w:r w:rsidRPr="00FF3B7C">
              <w:rPr>
                <w:i/>
                <w:iCs/>
              </w:rPr>
              <w:br/>
              <w:t xml:space="preserve">профессионально-общественной аккредитации и в проекте «Лучшие образовательные программы инновационной России».</w:t>
            </w:r>
          </w:p>
        </w:tc>
      </w:tr>
      <w:tr w:rsidR="0036666D" w:rsidRPr="0001694A">
        <w:trPr>
          <w:trHeight w:val="1200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1" type="#_x0000_t75" style="width:34.5pt;height:34.5pt">
                  <v:imagedata r:id="rId17" o:title=""/>
                </v:shape>
              </w:pict>
            </w:r>
          </w:p>
        </w:tc>
        <w:tc>
          <w:tcPr>
            <w:tcW w:w="8651" w:type="dxa"/>
          </w:tcPr>
          <w:p w:rsidR="0036666D" w:rsidRPr="0001694A" w:rsidRDefault="0036666D" w:rsidP="00D30E0E">
            <w:pPr>
              <w:autoSpaceDE w:val="0"/>
              <w:autoSpaceDN w:val="0"/>
              <w:adjustRightInd w:val="0"/>
              <w:spacing w:beforeLines="20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F2882E"/>
              </w:rPr>
              <w:t xml:space="preserve">«Открытые международные студенческие интернет-олимпиады» </w:t>
            </w:r>
            <w:r w:rsidRPr="0001694A">
              <w:t xml:space="preserve">способствуют выявлению и поддержке талантливой молодежи, предоставляют студентам широкие возможности попробовать свои силы в дисциплинарных </w:t>
            </w:r>
            <w:r>
              <w:br/>
            </w:r>
            <w:r w:rsidRPr="0001694A">
              <w:t xml:space="preserve">и междисциплинарных состязаниях.</w:t>
            </w:r>
            <w:r w:rsidRPr="0001694A">
              <w:rPr>
                <w:b/>
                <w:bCs/>
                <w:color w:val="E01B6F"/>
              </w:rPr>
              <w:t xml:space="preserve"> </w:t>
            </w:r>
          </w:p>
        </w:tc>
      </w:tr>
      <w:tr w:rsidR="0036666D" w:rsidRPr="0001694A">
        <w:trPr>
          <w:trHeight w:val="1581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2" type="#_x0000_t75" style="width:35.25pt;height:33.75pt">
                  <v:imagedata r:id="rId18" o:title=""/>
                </v:shape>
              </w:pict>
            </w:r>
          </w:p>
        </w:tc>
        <w:tc>
          <w:tcPr>
            <w:tcW w:w="8651" w:type="dxa"/>
          </w:tcPr>
          <w:p w:rsidR="0036666D" w:rsidRPr="0001694A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E01B6F"/>
              </w:rPr>
              <w:t xml:space="preserve">«Федеральный интернет-экзамен для выпускников бакалавриата (ФИЭБ)» –</w:t>
            </w:r>
            <w:r w:rsidRPr="0001694A">
              <w:t xml:space="preserve">добровольная сертификация выпускников бакалавриата</w:t>
            </w:r>
            <w:r>
              <w:t xml:space="preserve"> </w:t>
            </w:r>
            <w:r w:rsidRPr="0001694A">
              <w:t xml:space="preserve">на соответствие требованиям ФГОС.</w:t>
            </w:r>
            <w:r>
              <w:br/>
            </w:r>
            <w:r w:rsidRPr="006A1FBA">
              <w:rPr>
                <w:i/>
                <w:iCs/>
              </w:rPr>
              <w:t xml:space="preserve">С целью успешной подготовки студентов к ФИЭБ вузам предоставляется доступ к системе </w:t>
            </w:r>
            <w:r w:rsidRPr="006A1FBA">
              <w:rPr>
                <w:b/>
                <w:bCs/>
                <w:i/>
                <w:iCs/>
                <w:color w:val="940E2B"/>
              </w:rPr>
              <w:t xml:space="preserve">«Тренажер ФИЭБ».</w:t>
            </w:r>
          </w:p>
        </w:tc>
      </w:tr>
      <w:tr w:rsidR="0036666D" w:rsidRPr="0001694A">
        <w:trPr>
          <w:trHeight w:val="687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3" type="#_x0000_t75" style="width:33.75pt;height:34.5pt">
                  <v:imagedata r:id="rId19" o:title=""/>
                </v:shape>
              </w:pict>
            </w:r>
          </w:p>
        </w:tc>
        <w:tc>
          <w:tcPr>
            <w:tcW w:w="8651" w:type="dxa"/>
          </w:tcPr>
          <w:p w:rsidR="0036666D" w:rsidRPr="00997AEA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DAC972"/>
              </w:rPr>
            </w:pPr>
            <w:r w:rsidRPr="00F72026">
              <w:rPr>
                <w:b/>
                <w:bCs/>
                <w:color w:val="B6A030"/>
              </w:rPr>
              <w:t xml:space="preserve">Мастер ФОС –</w:t>
            </w:r>
            <w:r w:rsidRPr="00997AEA">
              <w:rPr>
                <w:b/>
                <w:bCs/>
                <w:color w:val="DAC972"/>
              </w:rPr>
              <w:t xml:space="preserve"> </w:t>
            </w:r>
            <w:r w:rsidRPr="00997AEA">
              <w:t xml:space="preserve">новый сервис, </w:t>
            </w:r>
            <w:r>
              <w:t xml:space="preserve">при помощи которого вузы имеют возможность создавать и </w:t>
            </w:r>
            <w:r w:rsidRPr="00997AEA">
              <w:t xml:space="preserve">конструирова</w:t>
            </w:r>
            <w:r>
              <w:t xml:space="preserve">ть</w:t>
            </w:r>
            <w:r w:rsidRPr="00997AEA">
              <w:t xml:space="preserve"> собственны</w:t>
            </w:r>
            <w:r>
              <w:t xml:space="preserve">е</w:t>
            </w:r>
            <w:r w:rsidRPr="00997AEA">
              <w:t xml:space="preserve"> фонд</w:t>
            </w:r>
            <w:r>
              <w:t xml:space="preserve">ы</w:t>
            </w:r>
            <w:r w:rsidRPr="00997AEA">
              <w:t xml:space="preserve"> оценочных средств</w:t>
            </w:r>
            <w:r>
              <w:t xml:space="preserve">.</w:t>
            </w:r>
            <w:r>
              <w:rPr>
                <w:rStyle w:val="apple-converted-space"/>
                <w:rFonts w:ascii="Open Sans" w:hAnsi="Open Sans" w:cs="Open Sans"/>
                <w:color w:val="111111"/>
                <w:sz w:val="23"/>
                <w:szCs w:val="23"/>
                <w:shd w:val="clear" w:color="auto" w:fill="FFFFFF"/>
              </w:rPr>
              <w:t xml:space="preserve"> </w:t>
            </w:r>
          </w:p>
        </w:tc>
      </w:tr>
    </w:tbl>
    <w:p w:rsidR="0036666D" w:rsidRPr="00165EAC" w:rsidRDefault="0036666D" w:rsidP="00695965">
      <w:pPr>
        <w:jc w:val="center"/>
        <w:rPr>
          <w:color w:val="000000"/>
          <w:sz w:val="2"/>
          <w:szCs w:val="2"/>
        </w:rPr>
      </w:pPr>
    </w:p>
    <w:p w:rsidR="0036666D" w:rsidRPr="00033A80" w:rsidRDefault="0036666D" w:rsidP="00695965">
      <w:pPr>
        <w:jc w:val="both"/>
        <w:rPr>
          <w:color w:val="000000"/>
          <w:sz w:val="2"/>
          <w:szCs w:val="2"/>
        </w:rPr>
      </w:pPr>
    </w:p>
    <w:p w:rsidR="0036666D" w:rsidRDefault="0036666D" w:rsidP="00695965">
      <w:pPr>
        <w:jc w:val="center"/>
        <w:rPr>
          <w:b/>
          <w:bCs/>
          <w:color w:val="6D02AB"/>
          <w:sz w:val="30"/>
          <w:szCs w:val="30"/>
        </w:rPr>
      </w:pPr>
      <w:r w:rsidRPr="00FA4DA9">
        <w:br w:type="page"/>
      </w:r>
      <w:r w:rsidRPr="008D37D3">
        <w:rPr>
          <w:b/>
          <w:bCs/>
          <w:color w:val="6D02AB"/>
          <w:sz w:val="30"/>
          <w:szCs w:val="30"/>
        </w:rPr>
        <w:t xml:space="preserve">ДИАГНОСТИЧЕСКОЕ ИНТЕРНЕТ-ТЕСТИРОВАНИЕ </w:t>
      </w:r>
      <w:r w:rsidRPr="008D37D3">
        <w:rPr>
          <w:b/>
          <w:bCs/>
          <w:color w:val="6D02AB"/>
          <w:sz w:val="30"/>
          <w:szCs w:val="30"/>
        </w:rPr>
        <w:br/>
        <w:t xml:space="preserve">СТУД</w:t>
      </w:r>
      <w:r w:rsidRPr="006A1390">
        <w:rPr>
          <w:b/>
          <w:bCs/>
          <w:color w:val="6D02AB"/>
          <w:sz w:val="30"/>
          <w:szCs w:val="30"/>
        </w:rPr>
        <w:t xml:space="preserve">ЕНТ</w:t>
      </w:r>
      <w:r w:rsidRPr="008D37D3">
        <w:rPr>
          <w:b/>
          <w:bCs/>
          <w:color w:val="6D02AB"/>
          <w:sz w:val="30"/>
          <w:szCs w:val="30"/>
        </w:rPr>
        <w:t xml:space="preserve">ОВ ПЕРВОГО КУРСА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49"/>
        <w:gridCol w:w="3296"/>
      </w:tblGrid>
      <w:tr w:rsidR="0036666D">
        <w:trPr>
          <w:trHeight w:val="13493"/>
        </w:trPr>
        <w:tc>
          <w:tcPr>
            <w:tcW w:w="6475" w:type="dxa"/>
          </w:tcPr>
          <w:p w:rsidR="0036666D" w:rsidRDefault="0036666D" w:rsidP="000F63DF">
            <w:pPr>
              <w:jc w:val="center"/>
            </w:pPr>
            <w:r w:rsidRPr="00503BA9">
              <w:pict>
                <v:shape id="_x0000_i1034" type="#_x0000_t75" style="width:291pt;height:194.25pt">
                  <v:imagedata r:id="rId20" o:title=""/>
                </v:shape>
              </w:pict>
            </w:r>
          </w:p>
          <w:p w:rsidR="0036666D" w:rsidRPr="00943294" w:rsidRDefault="0036666D" w:rsidP="000F63DF">
            <w:pPr>
              <w:rPr>
                <w:sz w:val="20"/>
                <w:szCs w:val="20"/>
              </w:rPr>
            </w:pPr>
          </w:p>
          <w:p w:rsidR="0036666D" w:rsidRDefault="0036666D" w:rsidP="000F63DF">
            <w:pPr>
              <w:ind w:firstLine="426"/>
            </w:pPr>
            <w:r w:rsidRPr="00415653">
              <w:rPr>
                <w:b/>
                <w:bCs/>
                <w:color w:val="6D02AB"/>
              </w:rPr>
              <w:t xml:space="preserve">Цель проекта</w:t>
            </w:r>
            <w:r w:rsidRPr="00C05637">
              <w:rPr>
                <w:b/>
                <w:bCs/>
                <w:color w:val="6D02AB"/>
              </w:rPr>
              <w:t xml:space="preserve"> –</w:t>
            </w:r>
            <w:r w:rsidRPr="002621E5">
              <w:t xml:space="preserve"> оценка уровня </w:t>
            </w:r>
            <w:r>
              <w:t xml:space="preserve">общеобразовательной</w:t>
            </w:r>
            <w:r w:rsidRPr="002621E5">
              <w:t xml:space="preserve"> подготовки первокурсников</w:t>
            </w:r>
            <w:r w:rsidRPr="00415653">
              <w:rPr>
                <w:color w:val="000000"/>
              </w:rPr>
              <w:t xml:space="preserve"> </w:t>
            </w:r>
            <w:r w:rsidRPr="00415653">
              <w:rPr>
                <w:b/>
                <w:bCs/>
                <w:color w:val="6D02AB"/>
              </w:rPr>
              <w:t xml:space="preserve">на базе 9 и 11 классов,</w:t>
            </w:r>
            <w:r w:rsidRPr="00415653">
              <w:rPr>
                <w:color w:val="000000"/>
              </w:rPr>
              <w:t xml:space="preserve"> </w:t>
            </w:r>
            <w:r>
              <w:rPr>
                <w:color w:val="000000"/>
              </w:rPr>
              <w:br/>
            </w:r>
            <w:r w:rsidRPr="002621E5">
              <w:t xml:space="preserve">а также диагностика психологической готовности </w:t>
            </w:r>
            <w:r>
              <w:br/>
            </w:r>
            <w:r w:rsidRPr="002621E5">
              <w:t xml:space="preserve">к обучению в вузе/ссузе.</w:t>
            </w:r>
          </w:p>
          <w:p w:rsidR="0036666D" w:rsidRPr="00943294" w:rsidRDefault="0036666D" w:rsidP="000F63DF">
            <w:pPr>
              <w:ind w:firstLine="567"/>
              <w:rPr>
                <w:sz w:val="12"/>
                <w:szCs w:val="12"/>
              </w:rPr>
            </w:pPr>
          </w:p>
          <w:p w:rsidR="0036666D" w:rsidRPr="00415653" w:rsidRDefault="0036666D" w:rsidP="000F63DF">
            <w:pPr>
              <w:spacing w:after="60"/>
              <w:ind w:firstLine="459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Возможности диагностики знаний: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8"/>
              </w:numPr>
              <w:spacing w:before="0" w:beforeAutospacing="0" w:after="0" w:afterAutospacing="0"/>
              <w:ind w:left="459" w:hanging="283"/>
            </w:pPr>
            <w:r>
              <w:t xml:space="preserve">выявление «проблемных» разделов учебной программы в начале обучения;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8"/>
              </w:numPr>
              <w:spacing w:before="0" w:beforeAutospacing="0" w:after="0" w:afterAutospacing="0"/>
              <w:ind w:left="459" w:hanging="283"/>
            </w:pPr>
            <w:r>
              <w:t xml:space="preserve">формирование информационно-аналитического отчета по каждой из дисциплин;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8"/>
              </w:numPr>
              <w:spacing w:before="0" w:beforeAutospacing="0" w:after="0" w:afterAutospacing="0"/>
              <w:ind w:left="459" w:hanging="283"/>
            </w:pPr>
            <w:r>
              <w:t xml:space="preserve">проведение мониторинговых исследований </w:t>
            </w:r>
            <w:r>
              <w:br/>
              <w:t xml:space="preserve">(для вузов/ссузов, неоднократно участвовавших</w:t>
            </w:r>
            <w:r>
              <w:br/>
              <w:t xml:space="preserve">в диагностическом тестировании).</w:t>
            </w:r>
          </w:p>
          <w:p w:rsidR="0036666D" w:rsidRPr="00943294" w:rsidRDefault="0036666D" w:rsidP="000F63DF">
            <w:pPr>
              <w:pStyle w:val="NormalWeb"/>
              <w:spacing w:before="0" w:beforeAutospacing="0" w:after="0" w:afterAutospacing="0"/>
              <w:ind w:firstLine="459"/>
              <w:rPr>
                <w:sz w:val="12"/>
                <w:szCs w:val="12"/>
              </w:rPr>
            </w:pPr>
          </w:p>
          <w:p w:rsidR="0036666D" w:rsidRPr="00415653" w:rsidRDefault="0036666D" w:rsidP="000F63DF">
            <w:pPr>
              <w:pStyle w:val="NormalWeb"/>
              <w:spacing w:before="0" w:beforeAutospacing="0" w:after="60" w:afterAutospacing="0"/>
              <w:ind w:firstLine="459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Возможности диагностики готовности: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изучение психологических особенностей студента </w:t>
            </w:r>
            <w:r>
              <w:br/>
              <w:t xml:space="preserve">как субъекта учебно-профессиональной деятельности;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самостоятельный выбор методик диагностики определенных компонентов готовности с помощью конструктора;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предоставление образовательным организациям (ОО) интегрального отчета, отражающего сведения </w:t>
            </w:r>
            <w:r>
              <w:br/>
              <w:t xml:space="preserve">о диагностике групп студентов по факультетам;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использование результатов для адаптации первокурсников к условиям обучения в вузе/ссузе, успешного развития, осуществления психолого-педагогического воздействия.</w:t>
            </w:r>
          </w:p>
          <w:p w:rsidR="0036666D" w:rsidRPr="00943294" w:rsidRDefault="0036666D" w:rsidP="000F63DF">
            <w:pPr>
              <w:pStyle w:val="Heading1"/>
              <w:numPr>
                <w:ilvl w:val="0"/>
                <w:numId w:val="0"/>
              </w:numPr>
              <w:tabs>
                <w:tab w:val="num" w:pos="180"/>
              </w:tabs>
              <w:spacing w:before="0" w:after="0"/>
              <w:rPr>
                <w:rFonts w:ascii="Times New Roman" w:hAnsi="Times New Roman" w:cs="Times New Roman"/>
                <w:b w:val="0"/>
                <w:bCs w:val="0"/>
                <w:sz w:val="12"/>
                <w:szCs w:val="12"/>
              </w:rPr>
            </w:pPr>
          </w:p>
          <w:p w:rsidR="0036666D" w:rsidRPr="002602B6" w:rsidRDefault="0036666D" w:rsidP="002602B6">
            <w:pPr>
              <w:ind w:right="221"/>
              <w:rPr>
                <w:i/>
                <w:iCs/>
              </w:rPr>
            </w:pPr>
            <w:r w:rsidRPr="002602B6">
              <w:rPr>
                <w:i/>
                <w:iCs/>
              </w:rPr>
              <w:t xml:space="preserve">С 1 сентября 2017 года для образовательных организаций доступно тестирование студентов, проходящих обучение по профессиям среднего профессионального образования из перечня, утвержденного Приказом Минобрнауки России от 29.10.2013 № 1199.</w:t>
            </w:r>
          </w:p>
        </w:tc>
        <w:tc>
          <w:tcPr>
            <w:tcW w:w="3090" w:type="dxa"/>
            <w:shd w:val="clear" w:color="auto" w:fill="EDE2F6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Диагностика уровня знаний</w: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20"/>
              <w:ind w:left="142"/>
              <w:rPr>
                <w:b/>
                <w:bCs/>
              </w:rPr>
            </w:pPr>
            <w:r w:rsidRPr="00415653">
              <w:rPr>
                <w:b/>
                <w:bCs/>
              </w:rPr>
              <w:t xml:space="preserve">10 дисциплин на базе 11 классов: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Английский язык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Биология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География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Информатика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История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Математика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Обществознание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Русский язык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Физика</w:t>
            </w:r>
          </w:p>
          <w:p w:rsidR="0036666D" w:rsidRPr="00415653" w:rsidRDefault="0036666D" w:rsidP="00695965">
            <w:pPr>
              <w:numPr>
                <w:ilvl w:val="0"/>
                <w:numId w:val="30"/>
              </w:numPr>
              <w:autoSpaceDE w:val="0"/>
              <w:autoSpaceDN w:val="0"/>
              <w:adjustRightInd w:val="0"/>
              <w:ind w:left="652" w:hanging="292"/>
              <w:rPr>
                <w:sz w:val="28"/>
                <w:szCs w:val="28"/>
              </w:rPr>
            </w:pPr>
            <w:r>
              <w:t xml:space="preserve">Химия</w:t>
            </w:r>
            <w:r w:rsidRPr="00415653">
              <w:rPr>
                <w:sz w:val="28"/>
                <w:szCs w:val="28"/>
              </w:rPr>
              <w:t xml:space="preserve"> </w: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20"/>
              <w:ind w:left="142"/>
              <w:rPr>
                <w:b/>
                <w:bCs/>
              </w:rPr>
            </w:pPr>
            <w:r w:rsidRPr="00415653">
              <w:rPr>
                <w:b/>
                <w:bCs/>
              </w:rPr>
              <w:t xml:space="preserve">2 дисциплин</w:t>
            </w:r>
            <w:r>
              <w:rPr>
                <w:b/>
                <w:bCs/>
              </w:rPr>
              <w:t xml:space="preserve">ы</w:t>
            </w:r>
            <w:r w:rsidRPr="00415653">
              <w:rPr>
                <w:b/>
                <w:bCs/>
              </w:rPr>
              <w:t xml:space="preserve"> на базе 9 классов: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652" w:hanging="292"/>
            </w:pPr>
            <w:r>
              <w:t xml:space="preserve">Математика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652" w:hanging="292"/>
            </w:pPr>
            <w:r>
              <w:rPr>
                <w:noProof/>
              </w:rPr>
              <w:pict>
                <v:shape id="_x0000_s1038" type="#_x0000_t75" style="position:absolute;left:0;text-align:left;margin-left:-.8pt;margin-top:22.65pt;width:153.95pt;height:104.8pt;z-index:251662336">
                  <v:imagedata r:id="rId21" o:title=""/>
                  <w10:wrap type="square"/>
                </v:shape>
              </w:pict>
            </w:r>
            <w:r>
              <w:t xml:space="preserve">Русский язык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  <w:ind w:left="142"/>
            </w:pPr>
          </w:p>
          <w:p w:rsidR="0036666D" w:rsidRPr="00415653" w:rsidRDefault="0036666D" w:rsidP="000F63DF">
            <w:pPr>
              <w:pStyle w:val="NormalWeb"/>
              <w:spacing w:before="120" w:beforeAutospacing="0" w:after="0" w:afterAutospacing="0"/>
              <w:jc w:val="center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Диагностика готовности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2"/>
              </w:numPr>
              <w:spacing w:before="120" w:beforeAutospacing="0" w:after="0" w:afterAutospacing="0"/>
              <w:ind w:left="453" w:hanging="226"/>
            </w:pPr>
            <w:r>
              <w:t xml:space="preserve">диагностика мотивации учения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453" w:hanging="226"/>
            </w:pPr>
            <w:r>
              <w:t xml:space="preserve">диагностика умственных способностей</w:t>
            </w:r>
          </w:p>
          <w:p w:rsidR="0036666D" w:rsidRDefault="0036666D" w:rsidP="00695965">
            <w:pPr>
              <w:numPr>
                <w:ilvl w:val="0"/>
                <w:numId w:val="32"/>
              </w:numPr>
              <w:ind w:left="453" w:hanging="226"/>
            </w:pPr>
            <w:r w:rsidRPr="00F616B4">
              <w:t xml:space="preserve">диагностик</w:t>
            </w:r>
            <w:r>
              <w:t xml:space="preserve">а</w:t>
            </w:r>
            <w:r w:rsidRPr="00F616B4">
              <w:t xml:space="preserve"> личностных особенностей</w:t>
            </w:r>
          </w:p>
          <w:p w:rsidR="0036666D" w:rsidRPr="00F616B4" w:rsidRDefault="0036666D" w:rsidP="000F63DF">
            <w:pPr>
              <w:ind w:left="459"/>
            </w:pPr>
          </w:p>
          <w:p w:rsidR="0036666D" w:rsidRPr="00415653" w:rsidRDefault="0036666D" w:rsidP="000F63DF">
            <w:pPr>
              <w:pStyle w:val="Heading1"/>
              <w:numPr>
                <w:ilvl w:val="0"/>
                <w:numId w:val="0"/>
              </w:numPr>
              <w:tabs>
                <w:tab w:val="num" w:pos="180"/>
              </w:tabs>
              <w:spacing w:before="0" w:after="0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roundrect id="_x0000_s1039" style="position:absolute;margin-left:.6pt;margin-top:3.6pt;width:147pt;height:108pt;z-index:251663360" arcsize="10923f" filled="f" strokecolor="#7f7f7f" strokeweight="1pt">
                  <v:stroke dashstyle="dash"/>
                  <v:textbox style="mso-next-textbox:#_x0000_s1039" inset="0,0,0,0">
                    <w:txbxContent>
                      <w:p w:rsidR="0036666D" w:rsidRPr="0094470C" w:rsidRDefault="0036666D" w:rsidP="00695965">
                        <w:pPr>
                          <w:spacing w:line="300" w:lineRule="atLeast"/>
                          <w:jc w:val="center"/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</w:pPr>
                        <w:r w:rsidRPr="0094470C">
                          <w:rPr>
                            <w:i/>
                            <w:iCs/>
                            <w:color w:val="6D02AB"/>
                          </w:rPr>
                          <w:t xml:space="preserve">В проекте участву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ю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т</w:t>
                        </w:r>
                      </w:p>
                      <w:p w:rsidR="0036666D" w:rsidRPr="0094470C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133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образовательн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ые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 организац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ии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 высшего и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102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среднего 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профессионального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 образования из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6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7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регионов РФ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.</w:t>
                        </w:r>
                      </w:p>
                    </w:txbxContent>
                  </v:textbox>
                </v:roundrect>
              </w:pict>
            </w:r>
          </w:p>
        </w:tc>
      </w:tr>
    </w:tbl>
    <w:p w:rsidR="0036666D" w:rsidRPr="007B52D2" w:rsidRDefault="0036666D" w:rsidP="00695965">
      <w:pPr>
        <w:jc w:val="center"/>
        <w:rPr>
          <w:b/>
          <w:bCs/>
          <w:color w:val="224A99"/>
          <w:sz w:val="30"/>
          <w:szCs w:val="30"/>
        </w:rPr>
      </w:pPr>
      <w:r>
        <w:rPr>
          <w:b/>
          <w:bCs/>
          <w:color w:val="224A99"/>
          <w:sz w:val="30"/>
          <w:szCs w:val="30"/>
        </w:rPr>
        <w:br w:type="page"/>
      </w:r>
      <w:r w:rsidRPr="007B52D2">
        <w:rPr>
          <w:b/>
          <w:bCs/>
          <w:color w:val="224A99"/>
          <w:sz w:val="30"/>
          <w:szCs w:val="30"/>
        </w:rPr>
        <w:t xml:space="preserve">ИНТЕРНЕТ-ТРЕНАЖЕРЫ В СФЕРЕ ОБРАЗОВАНИЯ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501"/>
        <w:gridCol w:w="3069"/>
      </w:tblGrid>
      <w:tr w:rsidR="0036666D">
        <w:tc>
          <w:tcPr>
            <w:tcW w:w="6501" w:type="dxa"/>
          </w:tcPr>
          <w:p w:rsidR="0036666D" w:rsidRDefault="0036666D" w:rsidP="000F63DF">
            <w:r w:rsidRPr="00503BA9">
              <w:pict>
                <v:shape id="_x0000_i1035" type="#_x0000_t75" style="width:314.25pt;height:209.25pt">
                  <v:imagedata r:id="rId22" o:title=""/>
                </v:shape>
              </w:pic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60"/>
              <w:ind w:firstLine="426"/>
              <w:rPr>
                <w:color w:val="000000"/>
              </w:rPr>
            </w:pPr>
            <w:r w:rsidRPr="00415653">
              <w:rPr>
                <w:b/>
                <w:bCs/>
                <w:color w:val="224A99"/>
              </w:rPr>
              <w:t xml:space="preserve">Цель проекта</w:t>
            </w:r>
            <w:r w:rsidRPr="00415653">
              <w:rPr>
                <w:color w:val="224A99"/>
              </w:rPr>
              <w:t xml:space="preserve"> </w:t>
            </w:r>
            <w:r w:rsidRPr="00415653">
              <w:rPr>
                <w:b/>
                <w:bCs/>
                <w:color w:val="224A99"/>
              </w:rPr>
              <w:t xml:space="preserve">–</w:t>
            </w:r>
            <w:r w:rsidRPr="00415653">
              <w:rPr>
                <w:color w:val="224A99"/>
              </w:rPr>
              <w:t xml:space="preserve"> </w:t>
            </w:r>
            <w:r w:rsidRPr="007B52D2">
              <w:t xml:space="preserve">целенаправленная тренировка студентов в процессе многократного решения тестовых заданий и оценка уровня обученности в рамках образовательного процесса в вузе/ссузе.</w:t>
            </w:r>
          </w:p>
          <w:p w:rsidR="0036666D" w:rsidRPr="00415653" w:rsidRDefault="0036666D" w:rsidP="000F63DF">
            <w:pPr>
              <w:spacing w:before="160" w:after="60"/>
              <w:ind w:firstLine="426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Возможности </w:t>
            </w:r>
            <w:r>
              <w:rPr>
                <w:b/>
                <w:bCs/>
                <w:color w:val="224A99"/>
              </w:rPr>
              <w:t xml:space="preserve">Интернет-тренажеров</w:t>
            </w:r>
            <w:r w:rsidRPr="00415653">
              <w:rPr>
                <w:b/>
                <w:bCs/>
                <w:color w:val="224A99"/>
              </w:rPr>
              <w:t xml:space="preserve">: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3"/>
              </w:numPr>
              <w:spacing w:before="0" w:beforeAutospacing="0" w:after="0" w:afterAutospacing="0"/>
              <w:ind w:left="426" w:hanging="283"/>
            </w:pPr>
            <w:r>
              <w:t xml:space="preserve">выбор </w:t>
            </w:r>
            <w:r w:rsidRPr="00E44DAB">
              <w:t xml:space="preserve">любого количества услуг из трех предлагаемых: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тестирование в студенческих режимах «Обучение» </w:t>
            </w:r>
            <w:r w:rsidRPr="00E44DAB">
              <w:br/>
              <w:t xml:space="preserve">и «Самоконтроль»;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тестирование студентов в преподавательском режиме «Текущий контроль» по федеральному банку заданий;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предоставление доступа к модулю «Тест-Конструктор»;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конструирование структуры ПИМ;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использование справочных материалов, медиалекций;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тестирование через систему Moodle.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  <w:ind w:left="176"/>
            </w:pPr>
          </w:p>
          <w:p w:rsidR="0036666D" w:rsidRPr="00415653" w:rsidRDefault="0036666D" w:rsidP="000F63DF">
            <w:pPr>
              <w:spacing w:before="120"/>
              <w:jc w:val="center"/>
              <w:rPr>
                <w:b/>
                <w:bCs/>
                <w:color w:val="453CAB"/>
              </w:rPr>
            </w:pPr>
            <w:r w:rsidRPr="00415653">
              <w:rPr>
                <w:b/>
                <w:bCs/>
                <w:color w:val="453CAB"/>
              </w:rPr>
              <w:t xml:space="preserve">МОДУЛЬ «ТЕСТ-КОНСТРУКТОР»</w:t>
            </w:r>
          </w:p>
          <w:p w:rsidR="0036666D" w:rsidRPr="0096507E" w:rsidRDefault="0036666D" w:rsidP="000F63DF">
            <w:pPr>
              <w:autoSpaceDE w:val="0"/>
              <w:autoSpaceDN w:val="0"/>
              <w:adjustRightInd w:val="0"/>
              <w:spacing w:before="120"/>
              <w:ind w:firstLine="426"/>
            </w:pPr>
            <w:r w:rsidRPr="00415653">
              <w:rPr>
                <w:b/>
                <w:bCs/>
                <w:color w:val="453CAB"/>
              </w:rPr>
              <w:t xml:space="preserve">Цель </w:t>
            </w:r>
            <w:r w:rsidRPr="003F4B9F">
              <w:rPr>
                <w:b/>
                <w:bCs/>
                <w:color w:val="453CAB"/>
              </w:rPr>
              <w:t xml:space="preserve">Тест-</w:t>
            </w:r>
            <w:r w:rsidRPr="00415653">
              <w:rPr>
                <w:b/>
                <w:bCs/>
                <w:color w:val="453CAB"/>
              </w:rPr>
              <w:t xml:space="preserve">Конструктора –</w:t>
            </w:r>
            <w:r>
              <w:rPr>
                <w:b/>
                <w:bCs/>
                <w:color w:val="453CAB"/>
              </w:rPr>
              <w:t xml:space="preserve"> </w:t>
            </w:r>
            <w:r w:rsidRPr="0096507E">
              <w:t xml:space="preserve">помощь </w:t>
            </w:r>
            <w:r>
              <w:t xml:space="preserve">образовательным организациям</w:t>
            </w:r>
            <w:r w:rsidRPr="0096507E">
              <w:t xml:space="preserve"> в разработке </w:t>
            </w:r>
            <w:r>
              <w:t xml:space="preserve">ПИМ</w:t>
            </w:r>
            <w:r w:rsidRPr="0096507E">
              <w:t xml:space="preserve">, в том числе и по дисциплинам вариативной части ФГОС.</w: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60" w:after="60"/>
              <w:ind w:firstLine="426"/>
              <w:rPr>
                <w:b/>
                <w:bCs/>
                <w:color w:val="453CAB"/>
              </w:rPr>
            </w:pPr>
            <w:r w:rsidRPr="00415653">
              <w:rPr>
                <w:b/>
                <w:bCs/>
                <w:color w:val="453CAB"/>
              </w:rPr>
              <w:t xml:space="preserve">Возможности Тест</w:t>
            </w:r>
            <w:r w:rsidRPr="00415653">
              <w:rPr>
                <w:color w:val="453CAB"/>
              </w:rPr>
              <w:t xml:space="preserve">-</w:t>
            </w:r>
            <w:r w:rsidRPr="00415653">
              <w:rPr>
                <w:b/>
                <w:bCs/>
                <w:color w:val="453CAB"/>
              </w:rPr>
              <w:t xml:space="preserve">Конструктора:</w:t>
            </w:r>
          </w:p>
          <w:p w:rsidR="0036666D" w:rsidRPr="00A3265C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разработка тестовых заданий для конкретного направления подготовки / специальности, в том числе</w:t>
            </w:r>
            <w:r>
              <w:br/>
            </w:r>
            <w:r w:rsidRPr="00A3265C">
              <w:t xml:space="preserve">по дисциплинам вариативной части ФГОС;</w:t>
            </w:r>
          </w:p>
          <w:p w:rsidR="0036666D" w:rsidRPr="00A3265C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тестирование студентов в преподавательском режиме «Текущий контроль» по </w:t>
            </w:r>
            <w:r>
              <w:t xml:space="preserve">ПИМ,</w:t>
            </w:r>
            <w:r w:rsidRPr="00A3265C">
              <w:t xml:space="preserve"> разработанным ОО;</w:t>
            </w:r>
          </w:p>
          <w:p w:rsidR="0036666D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получение статистики по тестированию как отдельного студента, так и группы в целом;</w:t>
            </w:r>
          </w:p>
          <w:p w:rsidR="0036666D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ind w:left="426" w:hanging="284"/>
            </w:pPr>
            <w:r w:rsidRPr="00A3265C">
              <w:t xml:space="preserve">хранение </w:t>
            </w:r>
            <w:r w:rsidRPr="0055501D">
              <w:t xml:space="preserve">результатов тестирования студентов в личных кабинетах преподавателей и организаторов тестирования;</w:t>
            </w:r>
          </w:p>
          <w:p w:rsidR="0036666D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ind w:left="426" w:hanging="284"/>
            </w:pPr>
            <w:r w:rsidRPr="0055501D">
              <w:t xml:space="preserve">выгрузка </w:t>
            </w:r>
            <w:r w:rsidRPr="00494621">
              <w:t xml:space="preserve">разработанного банка заданий и полученных результатов для печати.</w:t>
            </w:r>
          </w:p>
        </w:tc>
        <w:tc>
          <w:tcPr>
            <w:tcW w:w="3069" w:type="dxa"/>
            <w:shd w:val="clear" w:color="auto" w:fill="DDE6F7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Pr="0094470C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b/>
                <w:bCs/>
                <w:color w:val="224A99"/>
              </w:rPr>
              <w:t xml:space="preserve">Режимы Интернет-тренажеров</w:t>
            </w:r>
          </w:p>
          <w:p w:rsidR="0036666D" w:rsidRPr="0094470C" w:rsidRDefault="0036666D" w:rsidP="00695965">
            <w:pPr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120"/>
              <w:ind w:left="163" w:hanging="163"/>
            </w:pPr>
            <w:r w:rsidRPr="00415653">
              <w:rPr>
                <w:b/>
                <w:bCs/>
                <w:color w:val="224A99"/>
              </w:rPr>
              <w:t xml:space="preserve">«Обучение» – </w:t>
            </w:r>
            <w:r w:rsidRPr="00415653">
              <w:t xml:space="preserve">осмысление, закрепление пройденного материала по дисциплине </w:t>
            </w:r>
            <w:r>
              <w:br/>
            </w:r>
            <w:r w:rsidRPr="00415653">
              <w:t xml:space="preserve">и совершенствование умений и навыков</w:t>
            </w:r>
          </w:p>
          <w:p w:rsidR="0036666D" w:rsidRPr="0094470C" w:rsidRDefault="0036666D" w:rsidP="00695965">
            <w:pPr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120"/>
              <w:ind w:left="163" w:hanging="163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«Самоконтроль» – </w:t>
            </w:r>
            <w:r w:rsidRPr="00415653">
              <w:t xml:space="preserve">самостоятельная оценка студентом уровня освоения дисциплины </w:t>
            </w:r>
            <w:r>
              <w:br/>
            </w:r>
            <w:r w:rsidRPr="00415653">
              <w:t xml:space="preserve">и максимальное приближение к реальному контрольному тестированию</w:t>
            </w:r>
          </w:p>
          <w:p w:rsidR="0036666D" w:rsidRPr="00415653" w:rsidRDefault="0036666D" w:rsidP="00695965">
            <w:pPr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120"/>
              <w:ind w:left="163" w:hanging="163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«Текущий контроль» – </w:t>
            </w:r>
            <w:r w:rsidRPr="00415653">
              <w:t xml:space="preserve">диагностика знаний студентов не только </w:t>
            </w:r>
            <w:r>
              <w:br/>
            </w:r>
            <w:r w:rsidRPr="00415653">
              <w:t xml:space="preserve">по отдельным разделам или темам, но и по всему курсу дисциплины, позволяющая оценить целостность и прочность усвоения учебного материала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  <w:r>
              <w:rPr>
                <w:noProof/>
              </w:rPr>
              <w:pict>
                <v:roundrect id="_x0000_s1040" style="position:absolute;left:0;text-align:left;margin-left:-3.05pt;margin-top:5.55pt;width:147pt;height:112.85pt;z-index:251664384" arcsize="10923f" filled="f" strokecolor="#7f7f7f" strokeweight="1pt">
                  <v:stroke dashstyle="dash"/>
                  <v:textbox style="mso-next-textbox:#_x0000_s1040" inset="0,0,0,0">
                    <w:txbxContent>
                      <w:p w:rsidR="0036666D" w:rsidRPr="00437EB0" w:rsidRDefault="0036666D" w:rsidP="00695965">
                        <w:pPr>
                          <w:spacing w:line="300" w:lineRule="atLeast"/>
                          <w:jc w:val="center"/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</w:pP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В проекте участвуют</w:t>
                        </w:r>
                      </w:p>
                      <w:p w:rsidR="0036666D" w:rsidRPr="00437EB0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319</w:t>
                        </w: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 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образовательных организаций высшего и 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206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 среднего </w:t>
                        </w:r>
                        <w:r>
                          <w:rPr>
                            <w:i/>
                            <w:iCs/>
                          </w:rPr>
                          <w:t xml:space="preserve">профессионального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 образования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437EB0">
                          <w:rPr>
                            <w:i/>
                            <w:iCs/>
                          </w:rPr>
                          <w:t xml:space="preserve">из </w:t>
                        </w: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8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1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 регион</w:t>
                        </w:r>
                        <w:r>
                          <w:rPr>
                            <w:i/>
                            <w:iCs/>
                          </w:rPr>
                          <w:t xml:space="preserve">а 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РФ</w:t>
                        </w:r>
                        <w:r>
                          <w:rPr>
                            <w:i/>
                            <w:iCs/>
                          </w:rPr>
                          <w:t xml:space="preserve">.</w:t>
                        </w:r>
                      </w:p>
                      <w:p w:rsidR="0036666D" w:rsidRPr="00437EB0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53CAB"/>
              </w:rPr>
            </w:pPr>
          </w:p>
          <w:p w:rsidR="0036666D" w:rsidRPr="00CF1F1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53CAB"/>
              </w:rPr>
            </w:pPr>
            <w:r>
              <w:rPr>
                <w:noProof/>
              </w:rPr>
              <w:pict>
                <v:roundrect id="_x0000_s1041" style="position:absolute;left:0;text-align:left;margin-left:-3.05pt;margin-top:34.25pt;width:147pt;height:121.95pt;z-index:251665408" arcsize="10923f" filled="f" strokecolor="#7f7f7f" strokeweight="1pt">
                  <v:stroke dashstyle="dash"/>
                  <v:textbox style="mso-next-textbox:#_x0000_s1041" inset="0,0,0,0">
                    <w:txbxContent>
                      <w:p w:rsidR="0036666D" w:rsidRPr="00437EB0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415653">
                          <w:rPr>
                            <w:i/>
                            <w:iCs/>
                          </w:rPr>
                          <w:t xml:space="preserve">В настоящее время создано</w:t>
                        </w:r>
                        <w:r w:rsidRPr="00415653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6 072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банк</w:t>
                        </w:r>
                        <w:r>
                          <w:rPr>
                            <w:i/>
                            <w:iCs/>
                          </w:rPr>
                          <w:t xml:space="preserve">а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 тестовых заданий. </w:t>
                        </w:r>
                        <w:r w:rsidRPr="00415653">
                          <w:rPr>
                            <w:i/>
                            <w:iCs/>
                          </w:rPr>
                          <w:br/>
                          <w:t xml:space="preserve">Программным модулем воспользовались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415653">
                          <w:rPr>
                            <w:i/>
                            <w:iCs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2 949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преподавател</w:t>
                        </w:r>
                        <w:r>
                          <w:rPr>
                            <w:i/>
                            <w:iCs/>
                          </w:rPr>
                          <w:t xml:space="preserve">ей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  <w:color w:val="2A2A29"/>
                          </w:rPr>
                          <w:br/>
                          <w:t xml:space="preserve">из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429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образовательных организаций</w:t>
                        </w:r>
                        <w:r>
                          <w:rPr>
                            <w:i/>
                            <w:iCs/>
                          </w:rPr>
                          <w:t xml:space="preserve">.</w:t>
                        </w:r>
                      </w:p>
                    </w:txbxContent>
                  </v:textbox>
                </v:roundrect>
              </w:pict>
            </w:r>
            <w:r w:rsidRPr="0094470C">
              <w:rPr>
                <w:b/>
                <w:bCs/>
                <w:color w:val="453CAB"/>
              </w:rPr>
              <w:t xml:space="preserve">Модуль </w:t>
            </w:r>
            <w:r>
              <w:rPr>
                <w:b/>
                <w:bCs/>
                <w:color w:val="453CAB"/>
              </w:rPr>
              <w:br/>
            </w:r>
            <w:r w:rsidRPr="0094470C">
              <w:rPr>
                <w:b/>
                <w:bCs/>
                <w:color w:val="453CAB"/>
              </w:rPr>
              <w:t xml:space="preserve">«Тест-Конструктор»</w:t>
            </w:r>
          </w:p>
        </w:tc>
      </w:tr>
    </w:tbl>
    <w:p w:rsidR="0036666D" w:rsidRPr="00033A80" w:rsidRDefault="0036666D" w:rsidP="00695965">
      <w:pPr>
        <w:spacing w:after="120"/>
        <w:rPr>
          <w:sz w:val="2"/>
          <w:szCs w:val="2"/>
        </w:rPr>
      </w:pPr>
      <w:r>
        <w:rPr>
          <w:b/>
          <w:bCs/>
          <w:color w:val="224A99"/>
          <w:sz w:val="30"/>
          <w:szCs w:val="30"/>
        </w:rPr>
        <w:br w:type="page"/>
      </w:r>
      <w:r w:rsidRPr="00033A80">
        <w:rPr>
          <w:sz w:val="2"/>
          <w:szCs w:val="2"/>
        </w:rPr>
        <w:t xml:space="preserve"> </w:t>
      </w:r>
    </w:p>
    <w:p w:rsidR="0036666D" w:rsidRPr="00165EAC" w:rsidRDefault="0036666D" w:rsidP="00695965">
      <w:pPr>
        <w:jc w:val="center"/>
        <w:rPr>
          <w:b/>
          <w:bCs/>
          <w:sz w:val="28"/>
          <w:szCs w:val="28"/>
        </w:rPr>
      </w:pPr>
      <w:r w:rsidRPr="001C73EA">
        <w:rPr>
          <w:b/>
          <w:bCs/>
          <w:color w:val="DA8200"/>
          <w:sz w:val="30"/>
          <w:szCs w:val="30"/>
        </w:rPr>
        <w:t xml:space="preserve">ОТКРЫТЫЕ МЕЖДУНАРОДНЫЕ</w:t>
      </w:r>
      <w:r w:rsidRPr="001C73EA">
        <w:rPr>
          <w:b/>
          <w:bCs/>
          <w:color w:val="DA8200"/>
          <w:sz w:val="30"/>
          <w:szCs w:val="30"/>
        </w:rPr>
        <w:br/>
        <w:t xml:space="preserve">СТУДЕНЧЕСКИЕ ИНТЕРНЕТ-ОЛИМПИАДЫ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86"/>
        <w:gridCol w:w="3077"/>
      </w:tblGrid>
      <w:tr w:rsidR="0036666D">
        <w:trPr>
          <w:trHeight w:val="13493"/>
        </w:trPr>
        <w:tc>
          <w:tcPr>
            <w:tcW w:w="6486" w:type="dxa"/>
          </w:tcPr>
          <w:p w:rsidR="0036666D" w:rsidRDefault="0036666D" w:rsidP="000F63DF">
            <w:pPr>
              <w:autoSpaceDE w:val="0"/>
              <w:autoSpaceDN w:val="0"/>
              <w:adjustRightInd w:val="0"/>
              <w:spacing w:after="120"/>
              <w:rPr>
                <w:b/>
                <w:bCs/>
                <w:color w:val="940E2B"/>
              </w:rPr>
            </w:pPr>
            <w:r w:rsidRPr="00503BA9">
              <w:rPr>
                <w:b/>
                <w:bCs/>
                <w:color w:val="940E2B"/>
              </w:rPr>
              <w:pict>
                <v:shape id="_x0000_i1036" type="#_x0000_t75" style="width:312pt;height:204pt">
                  <v:imagedata r:id="rId23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539"/>
              <w:rPr>
                <w:b/>
                <w:bCs/>
                <w:color w:val="DE8821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426"/>
            </w:pPr>
            <w:r w:rsidRPr="001C73EA">
              <w:rPr>
                <w:b/>
                <w:bCs/>
                <w:color w:val="DE8821"/>
              </w:rPr>
              <w:t xml:space="preserve">Цель Открытых международных студенческих интернет-олимпиад</w:t>
            </w:r>
            <w:r w:rsidRPr="001C73EA">
              <w:t xml:space="preserve"> (Open International Internet-Olympiad for students) – выявление и поддержка одаренной молодежи, формирование потребности заниматься исследовательской деятельностью.</w:t>
            </w:r>
          </w:p>
          <w:p w:rsidR="0036666D" w:rsidRPr="001C73EA" w:rsidRDefault="0036666D" w:rsidP="000F63DF">
            <w:pPr>
              <w:autoSpaceDE w:val="0"/>
              <w:autoSpaceDN w:val="0"/>
              <w:adjustRightInd w:val="0"/>
              <w:ind w:firstLine="426"/>
            </w:pPr>
          </w:p>
          <w:p w:rsidR="0036666D" w:rsidRDefault="0036666D" w:rsidP="000F63DF">
            <w:pPr>
              <w:ind w:firstLine="426"/>
            </w:pPr>
            <w:r w:rsidRPr="001C73EA">
              <w:rPr>
                <w:b/>
                <w:bCs/>
                <w:color w:val="DA8200"/>
              </w:rPr>
              <w:t xml:space="preserve">Открытые международные интернет-олимпиады </w:t>
            </w:r>
            <w:r w:rsidRPr="001C73EA">
              <w:t xml:space="preserve">проводятся по </w:t>
            </w:r>
            <w:r w:rsidRPr="001C73EA">
              <w:rPr>
                <w:b/>
                <w:bCs/>
              </w:rPr>
              <w:t xml:space="preserve">15 дисциплинам ВО</w:t>
            </w:r>
            <w:r w:rsidRPr="001C73EA">
              <w:t xml:space="preserve"> («Информатика», «История России», «Культурология», «Математика», «Правоведение», «Русский язык», «Сопротивление материалов», «Социология», «Статистика», «Теоретическая механика», «Физика», «Философия», «Химия», «Экология», «Экономика»).</w:t>
            </w:r>
          </w:p>
          <w:p w:rsidR="0036666D" w:rsidRPr="001C73EA" w:rsidRDefault="0036666D" w:rsidP="000F63DF">
            <w:pPr>
              <w:ind w:firstLine="426"/>
            </w:pPr>
          </w:p>
          <w:p w:rsidR="0036666D" w:rsidRDefault="0036666D" w:rsidP="000F63DF">
            <w:pPr>
              <w:ind w:firstLine="426"/>
            </w:pPr>
            <w:r>
              <w:rPr>
                <w:noProof/>
              </w:rPr>
              <w:pict>
                <v:shape id="_x0000_s1042" type="#_x0000_t75" style="position:absolute;left:0;text-align:left;margin-left:229.35pt;margin-top:5.25pt;width:60.1pt;height:173.05pt;z-index:251666432">
                  <v:imagedata r:id="rId24" o:title=""/>
                  <w10:wrap type="square"/>
                </v:shape>
              </w:pict>
            </w:r>
            <w:r w:rsidRPr="001C73EA">
              <w:rPr>
                <w:b/>
                <w:bCs/>
                <w:color w:val="DA8200"/>
              </w:rPr>
              <w:t xml:space="preserve">Открытые международные</w:t>
            </w:r>
            <w:r>
              <w:rPr>
                <w:b/>
                <w:bCs/>
                <w:color w:val="DA8200"/>
              </w:rPr>
              <w:br/>
            </w:r>
            <w:r w:rsidRPr="001C73EA">
              <w:rPr>
                <w:b/>
                <w:bCs/>
                <w:color w:val="DA8200"/>
              </w:rPr>
              <w:t xml:space="preserve">интернет-олимпиады для студентов </w:t>
            </w:r>
            <w:r>
              <w:rPr>
                <w:b/>
                <w:bCs/>
                <w:color w:val="DA8200"/>
              </w:rPr>
              <w:t xml:space="preserve">о</w:t>
            </w:r>
            <w:r w:rsidRPr="001C73EA">
              <w:rPr>
                <w:b/>
                <w:bCs/>
                <w:color w:val="DA8200"/>
              </w:rPr>
              <w:t xml:space="preserve">бразовательных организаций СПО </w:t>
            </w:r>
            <w:r>
              <w:rPr>
                <w:b/>
                <w:bCs/>
                <w:color w:val="DA8200"/>
              </w:rPr>
              <w:br/>
            </w:r>
            <w:r w:rsidRPr="001C73EA">
              <w:t xml:space="preserve">пройдут по </w:t>
            </w:r>
            <w:r w:rsidRPr="001C73EA">
              <w:rPr>
                <w:b/>
                <w:bCs/>
              </w:rPr>
              <w:t xml:space="preserve">3 дисциплинам:</w:t>
            </w:r>
            <w:r w:rsidRPr="001C73EA">
              <w:t xml:space="preserve"> «Математика», «Информатика», </w:t>
            </w:r>
            <w:r>
              <w:br/>
            </w:r>
            <w:r w:rsidRPr="001C73EA">
              <w:t xml:space="preserve">«Русский язык».</w:t>
            </w:r>
          </w:p>
          <w:p w:rsidR="0036666D" w:rsidRPr="001C73EA" w:rsidRDefault="0036666D" w:rsidP="000F63DF">
            <w:pPr>
              <w:ind w:firstLine="426"/>
              <w:rPr>
                <w:color w:val="2A2A29"/>
              </w:rPr>
            </w:pPr>
          </w:p>
          <w:p w:rsidR="0036666D" w:rsidRPr="001C73EA" w:rsidRDefault="0036666D" w:rsidP="000F63DF">
            <w:pPr>
              <w:ind w:firstLine="426"/>
            </w:pPr>
            <w:r w:rsidRPr="001C73EA">
              <w:rPr>
                <w:b/>
                <w:bCs/>
                <w:color w:val="DA8200"/>
              </w:rPr>
              <w:t xml:space="preserve">Междисциплинарная олимпиада «Информационные технологии </w:t>
            </w:r>
            <w:r>
              <w:rPr>
                <w:b/>
                <w:bCs/>
                <w:color w:val="DA8200"/>
              </w:rPr>
              <w:br/>
            </w:r>
            <w:r w:rsidRPr="001C73EA">
              <w:rPr>
                <w:b/>
                <w:bCs/>
                <w:color w:val="DA8200"/>
              </w:rPr>
              <w:t xml:space="preserve">в сложных системах» </w:t>
            </w:r>
            <w:r>
              <w:rPr>
                <w:b/>
                <w:bCs/>
                <w:color w:val="DA8200"/>
              </w:rPr>
              <w:br/>
            </w:r>
            <w:r w:rsidRPr="001C73EA">
              <w:t xml:space="preserve">проводится в два тура: отборочный (региональный) и финальный (всероссийский).</w:t>
            </w:r>
          </w:p>
          <w:p w:rsidR="0036666D" w:rsidRPr="00F21BE2" w:rsidRDefault="0036666D" w:rsidP="000F63DF">
            <w:pPr>
              <w:pStyle w:val="NormalWeb"/>
              <w:spacing w:before="0" w:beforeAutospacing="0" w:after="0" w:afterAutospacing="0"/>
            </w:pPr>
          </w:p>
        </w:tc>
        <w:tc>
          <w:tcPr>
            <w:tcW w:w="3077" w:type="dxa"/>
            <w:shd w:val="clear" w:color="auto" w:fill="F8E8D4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Pr="001C73EA" w:rsidRDefault="0036666D" w:rsidP="000F63DF">
            <w:pPr>
              <w:autoSpaceDE w:val="0"/>
              <w:autoSpaceDN w:val="0"/>
              <w:adjustRightInd w:val="0"/>
            </w:pPr>
            <w:r w:rsidRPr="00D42C0F">
              <w:rPr>
                <w:b/>
                <w:bCs/>
                <w:color w:val="DE8821"/>
              </w:rPr>
              <w:t xml:space="preserve">Операторами проведения Интернет-олимпиад</w:t>
            </w:r>
            <w:r w:rsidRPr="001C73EA">
              <w:t xml:space="preserve"> являются Национальный фонд поддержки инноваций в сфере образования и </w:t>
            </w:r>
            <w:r>
              <w:t xml:space="preserve">НИИ</w:t>
            </w:r>
            <w:r w:rsidRPr="001C73EA">
              <w:t xml:space="preserve"> мониторинга качества образования.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roundrect id="_x0000_s1043" style="position:absolute;left:0;text-align:left;margin-left:-1.55pt;margin-top:51pt;width:147pt;height:281.2pt;z-index:251667456" arcsize="10923f" filled="f" strokecolor="#7f7f7f" strokeweight="1pt">
                  <v:stroke dashstyle="dash"/>
                  <v:textbox style="mso-next-textbox:#_x0000_s1043" inset="0,0,0,0">
                    <w:txbxContent>
                      <w:p w:rsidR="0036666D" w:rsidRDefault="0036666D" w:rsidP="00695965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i/>
                            <w:iCs/>
                          </w:rPr>
                        </w:pPr>
                        <w:r>
                          <w:rPr>
                            <w:i/>
                            <w:iCs/>
                          </w:rPr>
                          <w:t xml:space="preserve">С 2008 года в Интернет-олимпиадах приняли участие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289 883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студента ВО</w:t>
                        </w:r>
                        <w:r>
                          <w:rPr>
                            <w:i/>
                            <w:iCs/>
                          </w:rPr>
                          <w:br/>
                          <w:t xml:space="preserve"> и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18 771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студент СПО из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1 045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вузов </w:t>
                        </w:r>
                        <w:r>
                          <w:rPr>
                            <w:i/>
                            <w:iCs/>
                          </w:rPr>
                          <w:br/>
                          <w:t xml:space="preserve">и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195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ссузов </w:t>
                        </w:r>
                        <w:r w:rsidRPr="00A6040F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20</w:t>
                        </w:r>
                        <w:r>
                          <w:rPr>
                            <w:i/>
                            <w:iCs/>
                          </w:rPr>
                          <w:t xml:space="preserve"> стран: </w:t>
                        </w:r>
                      </w:p>
                      <w:p w:rsidR="0036666D" w:rsidRDefault="0036666D" w:rsidP="00695965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i/>
                            <w:iCs/>
                          </w:rPr>
                        </w:pPr>
                        <w:r>
                          <w:rPr>
                            <w:i/>
                            <w:iCs/>
                          </w:rPr>
                          <w:t xml:space="preserve">России, Азербайджана, Армении, Беларуси, Бельгии, Болгарии, Венгрии, Грузии, Израиля, Казахстана, Китая, Кыргызстана, Польши, Румынии, Словении, Таджикистана, Туркменистана, Украины, Узбекистана, Эстонии.</w:t>
                        </w:r>
                      </w:p>
                      <w:p w:rsidR="0036666D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  <w:sz w:val="20"/>
                            <w:szCs w:val="20"/>
                          </w:rPr>
                        </w:pPr>
                      </w:p>
                      <w:p w:rsidR="0036666D" w:rsidRPr="007B3D27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oundrect>
              </w:pict>
            </w:r>
            <w:r w:rsidRPr="00415653">
              <w:rPr>
                <w:b/>
                <w:bCs/>
                <w:color w:val="6D02AB"/>
              </w:rPr>
              <w:t xml:space="preserve"> </w:t>
            </w:r>
            <w:r>
              <w:rPr>
                <w:b/>
                <w:bCs/>
                <w:color w:val="6D02AB"/>
              </w:rPr>
              <w:t xml:space="preserve"> </w:t>
            </w:r>
          </w:p>
        </w:tc>
      </w:tr>
    </w:tbl>
    <w:p w:rsidR="0036666D" w:rsidRPr="00FA0DE9" w:rsidRDefault="0036666D" w:rsidP="00695965">
      <w:pPr>
        <w:jc w:val="center"/>
        <w:rPr>
          <w:b/>
          <w:bCs/>
          <w:color w:val="E01B6F"/>
          <w:sz w:val="30"/>
          <w:szCs w:val="30"/>
        </w:rPr>
      </w:pPr>
      <w:r>
        <w:br w:type="page"/>
      </w:r>
      <w:r w:rsidRPr="00FA0DE9">
        <w:rPr>
          <w:b/>
          <w:bCs/>
          <w:color w:val="E01B6F"/>
          <w:sz w:val="30"/>
          <w:szCs w:val="30"/>
        </w:rPr>
        <w:t xml:space="preserve">ФЕДЕРАЛЬНЫЙ ИНТЕРНЕТ-ЭКЗАМЕН</w:t>
      </w:r>
    </w:p>
    <w:p w:rsidR="0036666D" w:rsidRPr="00FA0DE9" w:rsidRDefault="0036666D" w:rsidP="00695965">
      <w:pPr>
        <w:jc w:val="center"/>
        <w:rPr>
          <w:b/>
          <w:bCs/>
          <w:color w:val="E01B6F"/>
          <w:sz w:val="30"/>
          <w:szCs w:val="30"/>
        </w:rPr>
      </w:pPr>
      <w:r w:rsidRPr="00FA0DE9">
        <w:rPr>
          <w:b/>
          <w:bCs/>
          <w:color w:val="E01B6F"/>
          <w:sz w:val="30"/>
          <w:szCs w:val="30"/>
        </w:rPr>
        <w:t xml:space="preserve">ДЛЯ ВЫПУСКНИКОВ БАКАЛАВРИАТА (ФИЭБ)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77"/>
        <w:gridCol w:w="3093"/>
      </w:tblGrid>
      <w:tr w:rsidR="0036666D">
        <w:trPr>
          <w:trHeight w:val="13493"/>
        </w:trPr>
        <w:tc>
          <w:tcPr>
            <w:tcW w:w="6477" w:type="dxa"/>
          </w:tcPr>
          <w:p w:rsidR="0036666D" w:rsidRDefault="0036666D" w:rsidP="000F63DF">
            <w:pPr>
              <w:jc w:val="center"/>
            </w:pPr>
            <w:r w:rsidRPr="00503BA9">
              <w:pict>
                <v:shape id="_x0000_i1037" type="#_x0000_t75" style="width:273.75pt;height:177pt">
                  <v:imagedata r:id="rId25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spacing w:before="120"/>
              <w:ind w:firstLine="426"/>
            </w:pPr>
            <w:r w:rsidRPr="00494621">
              <w:rPr>
                <w:b/>
                <w:bCs/>
                <w:color w:val="E01B6F"/>
              </w:rPr>
              <w:t xml:space="preserve">Цель ФИЭБ</w:t>
            </w:r>
            <w:r w:rsidRPr="00494621">
              <w:rPr>
                <w:color w:val="E01B6F"/>
              </w:rPr>
              <w:t xml:space="preserve"> </w:t>
            </w:r>
            <w:r w:rsidRPr="00494621">
              <w:rPr>
                <w:b/>
                <w:bCs/>
                <w:color w:val="E01B6F"/>
              </w:rPr>
              <w:t xml:space="preserve">–</w:t>
            </w:r>
            <w:r w:rsidRPr="00494621">
              <w:rPr>
                <w:color w:val="E01B6F"/>
              </w:rPr>
              <w:t xml:space="preserve"> </w:t>
            </w:r>
            <w:r w:rsidRPr="00494621">
              <w:t xml:space="preserve">внешняя независимая оценка качества подготовки выпускников бакалавриата. 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spacing w:before="60"/>
              <w:ind w:firstLine="426"/>
            </w:pPr>
            <w:r w:rsidRPr="00E44DAB">
              <w:rPr>
                <w:b/>
                <w:bCs/>
                <w:color w:val="E01D70"/>
              </w:rPr>
              <w:t xml:space="preserve">ФИЭБ реализуется</w:t>
            </w:r>
            <w:r w:rsidRPr="00494621">
              <w:t xml:space="preserve"> как </w:t>
            </w:r>
            <w:r w:rsidRPr="00494621">
              <w:rPr>
                <w:b/>
                <w:bCs/>
              </w:rPr>
              <w:t xml:space="preserve">добровольная сертификация выпускников бакалавриата</w:t>
            </w:r>
            <w:r w:rsidRPr="00494621">
              <w:t xml:space="preserve"> на соответствие требованиям ФГОС.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spacing w:before="120" w:after="60"/>
              <w:ind w:firstLine="425"/>
              <w:rPr>
                <w:b/>
                <w:bCs/>
                <w:color w:val="E01D70"/>
              </w:rPr>
            </w:pPr>
            <w:r>
              <w:rPr>
                <w:b/>
                <w:bCs/>
                <w:color w:val="E01D70"/>
              </w:rPr>
              <w:t xml:space="preserve">Вузы </w:t>
            </w:r>
            <w:r w:rsidRPr="00494621">
              <w:rPr>
                <w:b/>
                <w:bCs/>
                <w:color w:val="E01D70"/>
              </w:rPr>
              <w:t xml:space="preserve">получают: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8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педагогический анализ результатов ФИЭБ, содержащий выводы об уровне сформированности профессиональных компетенций и готовности студентов к решению профессиональных задач;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8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821768">
              <w:rPr>
                <w:rFonts w:ascii="Times New Roman" w:hAnsi="Times New Roman" w:cs="Times New Roman"/>
                <w:b/>
                <w:bCs/>
              </w:rPr>
              <w:t xml:space="preserve">сертификат качества,</w:t>
            </w:r>
            <w:r>
              <w:rPr>
                <w:rFonts w:ascii="Times New Roman" w:hAnsi="Times New Roman" w:cs="Times New Roman"/>
              </w:rPr>
              <w:t xml:space="preserve"> подтверждающий достойный уровень подготовки выпускников бакалавриата по реализуемым вузом направлениям подготовки. </w:t>
            </w:r>
            <w:r w:rsidRPr="00481041">
              <w:rPr>
                <w:rFonts w:ascii="Times New Roman" w:hAnsi="Times New Roman" w:cs="Times New Roman"/>
                <w:i/>
                <w:iCs/>
              </w:rPr>
              <w:t xml:space="preserve">Сертификат качества может быть учтен в ходе процедуры государственной аккредитационной экспертизы (приказ Министерства образования и науки РФ № 1385 от 9.11.2016), а также рассматривается при проведении профессионально-общественной аккредитации и участии в проекте «Лучшие образовательные программы инновационной России».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spacing w:before="120" w:after="60" w:line="241" w:lineRule="atLeast"/>
              <w:ind w:firstLine="425"/>
              <w:rPr>
                <w:b/>
                <w:bCs/>
              </w:rPr>
            </w:pPr>
            <w:r w:rsidRPr="00494621">
              <w:rPr>
                <w:b/>
                <w:bCs/>
                <w:color w:val="E01D70"/>
              </w:rPr>
              <w:t xml:space="preserve">Студенты получают: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8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именной сертификат, который дает преимущество: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9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при государственной итоговой аттестации выпускников;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9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shape id="_x0000_s1044" type="#_x0000_t75" style="position:absolute;left:0;text-align:left;margin-left:165.95pt;margin-top:11.45pt;width:142.2pt;height:99.3pt;z-index:251669504">
                  <v:imagedata r:id="rId26" o:title=""/>
                </v:shape>
              </w:pict>
            </w:r>
            <w:r w:rsidRPr="00494621">
              <w:rPr>
                <w:rFonts w:ascii="Times New Roman" w:hAnsi="Times New Roman" w:cs="Times New Roman"/>
              </w:rPr>
              <w:t xml:space="preserve">при поступлении в магистратуру;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9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при трудоустройстве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как подтверждение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качества подготовки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выпускника;</w:t>
            </w:r>
          </w:p>
          <w:p w:rsidR="0036666D" w:rsidRPr="008F3985" w:rsidRDefault="0036666D" w:rsidP="00695965">
            <w:pPr>
              <w:pStyle w:val="Pa8"/>
              <w:numPr>
                <w:ilvl w:val="0"/>
                <w:numId w:val="38"/>
              </w:numPr>
              <w:spacing w:after="40" w:line="240" w:lineRule="auto"/>
              <w:ind w:left="426" w:hanging="284"/>
              <w:rPr>
                <w:sz w:val="16"/>
                <w:szCs w:val="16"/>
              </w:rPr>
            </w:pPr>
            <w:r w:rsidRPr="00494621">
              <w:rPr>
                <w:rFonts w:ascii="Times New Roman" w:hAnsi="Times New Roman" w:cs="Times New Roman"/>
              </w:rPr>
              <w:t xml:space="preserve">электронный справочник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программ магистратуры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ведущих вузов России.</w:t>
            </w:r>
          </w:p>
        </w:tc>
        <w:tc>
          <w:tcPr>
            <w:tcW w:w="3093" w:type="dxa"/>
            <w:shd w:val="clear" w:color="auto" w:fill="FBE1EC"/>
          </w:tcPr>
          <w:p w:rsidR="0036666D" w:rsidRPr="00F547D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  <w:sz w:val="10"/>
                <w:szCs w:val="10"/>
              </w:rPr>
            </w:pP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ind w:firstLine="327"/>
            </w:pPr>
            <w:r w:rsidRPr="00494621">
              <w:rPr>
                <w:b/>
                <w:bCs/>
                <w:color w:val="E01B6F"/>
              </w:rPr>
              <w:t xml:space="preserve">Реализация ФИЭБ </w:t>
            </w:r>
            <w:r w:rsidRPr="00494621">
              <w:t xml:space="preserve">осуществляется </w:t>
            </w:r>
            <w:r>
              <w:t xml:space="preserve">при поддержке </w:t>
            </w:r>
            <w:r w:rsidRPr="00494621">
              <w:t xml:space="preserve">Ассоциаци</w:t>
            </w:r>
            <w:r>
              <w:t xml:space="preserve">й</w:t>
            </w:r>
            <w:r w:rsidRPr="00494621">
              <w:t xml:space="preserve"> ведущих вузов РФ, </w:t>
            </w:r>
            <w:r>
              <w:t xml:space="preserve">Национального аккредитационного совета, </w:t>
            </w:r>
            <w:r w:rsidRPr="00494621">
              <w:t xml:space="preserve">объединени</w:t>
            </w:r>
            <w:r>
              <w:t xml:space="preserve">й</w:t>
            </w:r>
            <w:r w:rsidRPr="00494621">
              <w:t xml:space="preserve"> работодателей</w:t>
            </w:r>
            <w:r>
              <w:t xml:space="preserve">.</w:t>
            </w:r>
            <w:r w:rsidRPr="00494621">
              <w:t xml:space="preserve"> </w:t>
            </w:r>
            <w:r>
              <w:br/>
              <w:t xml:space="preserve">Оператор ФИЭБ –</w:t>
            </w:r>
            <w:r w:rsidRPr="00494621">
              <w:t xml:space="preserve"> </w:t>
            </w:r>
            <w:r>
              <w:br/>
            </w:r>
            <w:r w:rsidRPr="00494621">
              <w:t xml:space="preserve">НИИ мониторинга качества образования.</w:t>
            </w:r>
          </w:p>
          <w:p w:rsidR="0036666D" w:rsidRPr="00F547D3" w:rsidRDefault="0036666D" w:rsidP="000F63DF">
            <w:pPr>
              <w:ind w:firstLine="327"/>
              <w:rPr>
                <w:sz w:val="16"/>
                <w:szCs w:val="16"/>
              </w:rPr>
            </w:pPr>
          </w:p>
          <w:p w:rsidR="0036666D" w:rsidRDefault="0036666D" w:rsidP="000F63DF">
            <w:pPr>
              <w:ind w:firstLine="327"/>
            </w:pPr>
            <w:r w:rsidRPr="00DA28EB">
              <w:rPr>
                <w:b/>
                <w:bCs/>
                <w:color w:val="E01B6F"/>
              </w:rPr>
              <w:t xml:space="preserve">Разработка ПИМ</w:t>
            </w:r>
            <w:r>
              <w:t xml:space="preserve"> ведется при поддержке Федеральных учебно-методических советов высшей школы и выпускающих кафедр ведущих вузов РФ. Материалы ФИЭБ проходят обязательную процедуру экспертизы </w:t>
            </w:r>
            <w:r>
              <w:br/>
              <w:t xml:space="preserve">и сертификации.</w:t>
            </w:r>
          </w:p>
          <w:p w:rsidR="0036666D" w:rsidRPr="00F547D3" w:rsidRDefault="0036666D" w:rsidP="000F63DF">
            <w:pPr>
              <w:ind w:firstLine="327"/>
              <w:rPr>
                <w:sz w:val="16"/>
                <w:szCs w:val="16"/>
              </w:rPr>
            </w:pPr>
          </w:p>
          <w:p w:rsidR="0036666D" w:rsidRPr="00494621" w:rsidRDefault="0036666D" w:rsidP="000F63DF">
            <w:pPr>
              <w:ind w:firstLine="327"/>
            </w:pPr>
            <w:r>
              <w:rPr>
                <w:noProof/>
              </w:rPr>
              <w:pict>
                <v:shape id="_x0000_s1045" type="#_x0000_t75" style="position:absolute;left:0;text-align:left;margin-left:-.9pt;margin-top:70.5pt;width:140.6pt;height:78.9pt;z-index:251668480">
                  <v:imagedata r:id="rId27" o:title=""/>
                  <w10:wrap type="square"/>
                </v:shape>
              </w:pict>
            </w:r>
            <w:r w:rsidRPr="00494621">
              <w:t xml:space="preserve">Экзамен проводится</w:t>
            </w:r>
            <w:r>
              <w:br/>
            </w:r>
            <w:r w:rsidRPr="00494621">
              <w:t xml:space="preserve">в одно и то же время </w:t>
            </w:r>
            <w:r>
              <w:br/>
            </w:r>
            <w:r w:rsidRPr="00494621">
              <w:t xml:space="preserve">во всех </w:t>
            </w:r>
            <w:r w:rsidRPr="00494621">
              <w:rPr>
                <w:b/>
                <w:bCs/>
              </w:rPr>
              <w:t xml:space="preserve">вузах – базовых площадках</w:t>
            </w:r>
            <w:r w:rsidRPr="00494621">
              <w:t xml:space="preserve"> (с учетом часовых поясов).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ind w:firstLine="327"/>
              <w:rPr>
                <w:color w:val="2A2A29"/>
              </w:rPr>
            </w:pPr>
            <w:r>
              <w:rPr>
                <w:noProof/>
              </w:rPr>
              <w:pict>
                <v:roundrect id="_x0000_s1046" style="position:absolute;left:0;text-align:left;margin-left:-3.7pt;margin-top:86pt;width:151.35pt;height:189pt;z-index:251670528" arcsize="10923f" filled="f" strokecolor="#7f7f7f" strokeweight="1pt">
                  <v:stroke dashstyle="dash"/>
                  <v:textbox style="mso-next-textbox:#_x0000_s1046" inset="0,0,0,0">
                    <w:txbxContent>
                      <w:p w:rsidR="0036666D" w:rsidRPr="0092520A" w:rsidRDefault="0036666D" w:rsidP="0069596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sz w:val="10"/>
                            <w:szCs w:val="10"/>
                          </w:rPr>
                        </w:pP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ФИЭБ-2018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br/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будет проводиться</w:t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br/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sz w:val="22"/>
                            <w:szCs w:val="22"/>
                          </w:rPr>
                          <w:t xml:space="preserve">с 10 по 26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sz w:val="22"/>
                            <w:szCs w:val="22"/>
                          </w:rPr>
                          <w:t xml:space="preserve">апреля 2018 г.</w:t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br/>
                        </w:r>
                        <w:r w:rsidRPr="000C6EF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по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 20</w:t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 направлениям подготовки.</w:t>
                        </w:r>
                        <w:r>
                          <w:rPr>
                            <w:i/>
                            <w:iCs/>
                            <w:sz w:val="22"/>
                            <w:szCs w:val="22"/>
                          </w:rPr>
                          <w:br/>
                        </w:r>
                      </w:p>
                      <w:p w:rsidR="0036666D" w:rsidRPr="0092520A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rPr>
                            <w:i/>
                            <w:iCs/>
                            <w:color w:val="000000"/>
                            <w:sz w:val="10"/>
                            <w:szCs w:val="10"/>
                          </w:rPr>
                        </w:pPr>
                        <w:r w:rsidRPr="001C642A"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К перечню направлений подготовки, по которым проводились предыдущие этапы ФИЭБ, добавлены:</w:t>
                        </w:r>
                        <w:r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br/>
                        </w:r>
                      </w:p>
                      <w:p w:rsidR="0036666D" w:rsidRPr="001C642A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rPr>
                            <w:i/>
                            <w:iCs/>
                            <w:color w:val="000000"/>
                          </w:rPr>
                        </w:pPr>
                        <w:r w:rsidRPr="001C642A"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21.03.01 Нефтегазовое дело</w:t>
                        </w:r>
                        <w:r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,</w:t>
                        </w:r>
                      </w:p>
                      <w:p w:rsidR="0036666D" w:rsidRPr="001C642A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rPr>
                            <w:i/>
                            <w:iCs/>
                            <w:color w:val="000000"/>
                          </w:rPr>
                        </w:pPr>
                        <w:r w:rsidRPr="001C642A"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42.03.01 Реклама и связи с общественностью</w:t>
                        </w:r>
                        <w:r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.</w:t>
                        </w:r>
                      </w:p>
                    </w:txbxContent>
                  </v:textbox>
                </v:roundrect>
              </w:pic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rPr>
                <w:color w:val="2A2A2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 w:rsidRPr="00415653">
              <w:rPr>
                <w:b/>
                <w:bCs/>
                <w:color w:val="6D02AB"/>
              </w:rPr>
              <w:t xml:space="preserve"> </w:t>
            </w:r>
            <w:r>
              <w:rPr>
                <w:b/>
                <w:bCs/>
                <w:color w:val="6D02AB"/>
              </w:rPr>
              <w:t xml:space="preserve"> </w:t>
            </w:r>
          </w:p>
        </w:tc>
      </w:tr>
    </w:tbl>
    <w:p w:rsidR="0036666D" w:rsidRPr="0099493A" w:rsidRDefault="0036666D" w:rsidP="00695965">
      <w:pPr>
        <w:autoSpaceDE w:val="0"/>
        <w:autoSpaceDN w:val="0"/>
        <w:adjustRightInd w:val="0"/>
        <w:spacing w:after="120"/>
        <w:jc w:val="both"/>
        <w:rPr>
          <w:sz w:val="2"/>
          <w:szCs w:val="2"/>
        </w:rPr>
      </w:pPr>
      <w:r>
        <w:rPr>
          <w:color w:val="000000"/>
          <w:sz w:val="28"/>
          <w:szCs w:val="28"/>
        </w:rPr>
        <w:br w:type="page"/>
      </w:r>
      <w:r w:rsidRPr="0099493A">
        <w:rPr>
          <w:sz w:val="2"/>
          <w:szCs w:val="2"/>
        </w:rPr>
        <w:t xml:space="preserve"> </w:t>
      </w:r>
    </w:p>
    <w:p w:rsidR="0036666D" w:rsidRPr="00F505C2" w:rsidRDefault="0036666D" w:rsidP="00695965">
      <w:pPr>
        <w:jc w:val="center"/>
        <w:rPr>
          <w:b/>
          <w:bCs/>
          <w:color w:val="940E2B"/>
          <w:sz w:val="30"/>
          <w:szCs w:val="30"/>
        </w:rPr>
      </w:pPr>
      <w:r>
        <w:rPr>
          <w:b/>
          <w:bCs/>
          <w:color w:val="940E2B"/>
          <w:sz w:val="30"/>
          <w:szCs w:val="30"/>
        </w:rPr>
        <w:t xml:space="preserve">ТРЕНАЖЕР ФИЭБ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86"/>
        <w:gridCol w:w="3084"/>
      </w:tblGrid>
      <w:tr w:rsidR="0036666D">
        <w:trPr>
          <w:trHeight w:val="13861"/>
        </w:trPr>
        <w:tc>
          <w:tcPr>
            <w:tcW w:w="6486" w:type="dxa"/>
          </w:tcPr>
          <w:p w:rsidR="0036666D" w:rsidRDefault="0036666D" w:rsidP="000F63DF">
            <w:r w:rsidRPr="00503BA9">
              <w:pict>
                <v:shape id="_x0000_i1038" type="#_x0000_t75" style="width:312.75pt;height:208.5pt">
                  <v:imagedata r:id="rId28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spacing w:after="120"/>
              <w:ind w:firstLine="567"/>
              <w:rPr>
                <w:b/>
                <w:bCs/>
                <w:color w:val="940E2B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426"/>
            </w:pPr>
            <w:r w:rsidRPr="00F21BE2">
              <w:rPr>
                <w:b/>
                <w:bCs/>
                <w:color w:val="940E2B"/>
              </w:rPr>
              <w:t xml:space="preserve">Цель проекта –</w:t>
            </w:r>
            <w:r w:rsidRPr="00F21BE2">
              <w:t xml:space="preserve"> подготовка студентов к </w:t>
            </w:r>
            <w:r>
              <w:t xml:space="preserve">Федеральному интернет-экзамену для выпускников бакалавриата.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426"/>
            </w:pPr>
          </w:p>
          <w:p w:rsidR="0036666D" w:rsidRPr="00E32514" w:rsidRDefault="0036666D" w:rsidP="000F63DF">
            <w:pPr>
              <w:autoSpaceDE w:val="0"/>
              <w:autoSpaceDN w:val="0"/>
              <w:adjustRightInd w:val="0"/>
              <w:ind w:firstLine="426"/>
            </w:pPr>
            <w:r w:rsidRPr="00E32514">
              <w:rPr>
                <w:b/>
                <w:bCs/>
                <w:color w:val="940E2B"/>
              </w:rPr>
              <w:t xml:space="preserve">Тренажер ФИЭБ –</w:t>
            </w:r>
            <w:r w:rsidRPr="00E32514">
              <w:t xml:space="preserve"> система целенаправленной тренировки студентов при многократном выполнении</w:t>
            </w:r>
            <w:r>
              <w:br/>
            </w:r>
            <w:r w:rsidRPr="00E32514">
              <w:t xml:space="preserve">как дисциплинарных заданий, так и междисциплинарных кейсов, разработанных в соответствии с </w:t>
            </w:r>
            <w:hyperlink r:id="rId29" w:history="1">
              <w:r w:rsidRPr="00E32514">
                <w:t xml:space="preserve">моделью ПИМ</w:t>
              </w:r>
            </w:hyperlink>
            <w:r w:rsidRPr="00E32514">
              <w:t xml:space="preserve"> ФИЭБ.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  <w:ind w:firstLine="425"/>
              <w:rPr>
                <w:b/>
                <w:bCs/>
                <w:color w:val="940E2B"/>
              </w:rPr>
            </w:pPr>
            <w:r>
              <w:rPr>
                <w:b/>
                <w:bCs/>
                <w:color w:val="940E2B"/>
              </w:rPr>
              <w:t xml:space="preserve"> </w:t>
            </w:r>
          </w:p>
          <w:p w:rsidR="0036666D" w:rsidRPr="00970E3C" w:rsidRDefault="0036666D" w:rsidP="000F63DF">
            <w:pPr>
              <w:pStyle w:val="NormalWeb"/>
              <w:spacing w:before="0" w:beforeAutospacing="0" w:after="60" w:afterAutospacing="0"/>
              <w:ind w:firstLine="425"/>
              <w:rPr>
                <w:b/>
                <w:bCs/>
                <w:color w:val="940E2B"/>
              </w:rPr>
            </w:pPr>
            <w:r w:rsidRPr="00970E3C">
              <w:rPr>
                <w:b/>
                <w:bCs/>
                <w:color w:val="940E2B"/>
              </w:rPr>
              <w:t xml:space="preserve">Возможности для вуза: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выбор дисциплин и видов профессиональной деятельности ФГОС;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проверка готовности студентов к ФИЭБ в форме пробного экзамена;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предоставление протоколов ответов студентов </w:t>
            </w:r>
            <w:r>
              <w:br/>
              <w:t xml:space="preserve">с указанием правильных/неправильных ответов;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получение рейтинг-листов по результатам тестирования.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</w:pPr>
          </w:p>
          <w:p w:rsidR="0036666D" w:rsidRPr="00970E3C" w:rsidRDefault="0036666D" w:rsidP="000F63DF">
            <w:pPr>
              <w:pStyle w:val="NormalWeb"/>
              <w:spacing w:before="0" w:beforeAutospacing="0" w:after="60" w:afterAutospacing="0"/>
              <w:ind w:left="425"/>
              <w:rPr>
                <w:b/>
                <w:bCs/>
                <w:color w:val="940E2B"/>
              </w:rPr>
            </w:pPr>
            <w:r w:rsidRPr="00970E3C">
              <w:rPr>
                <w:b/>
                <w:bCs/>
                <w:color w:val="940E2B"/>
              </w:rPr>
              <w:t xml:space="preserve">Возможности для студента:</w:t>
            </w:r>
          </w:p>
          <w:p w:rsidR="0036666D" w:rsidRPr="00970E3C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выбор дисциплин и видов профессиональной деятельности ФГОС для самостоятельного формирования структуры ПИМ</w:t>
            </w:r>
            <w:r>
              <w:t xml:space="preserve">;</w:t>
            </w:r>
          </w:p>
          <w:p w:rsidR="0036666D" w:rsidRPr="00970E3C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многократное выполнение заданий, подобных предлагаемым на экзамене</w:t>
            </w:r>
            <w:r>
              <w:t xml:space="preserve">;</w:t>
            </w:r>
          </w:p>
          <w:p w:rsidR="0036666D" w:rsidRPr="00970E3C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ознакомление с текстом решения заданий</w:t>
            </w:r>
            <w:r>
              <w:t xml:space="preserve">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предоставление протоколов ответов с указанием правильных/неправильных ответов</w:t>
            </w:r>
            <w:r>
              <w:t xml:space="preserve">.</w:t>
            </w:r>
          </w:p>
          <w:p w:rsidR="0036666D" w:rsidRPr="00F21BE2" w:rsidRDefault="0036666D" w:rsidP="000F63DF">
            <w:pPr>
              <w:pStyle w:val="NormalWeb"/>
              <w:spacing w:before="0" w:beforeAutospacing="0" w:after="0" w:afterAutospacing="0"/>
            </w:pPr>
          </w:p>
        </w:tc>
        <w:tc>
          <w:tcPr>
            <w:tcW w:w="3084" w:type="dxa"/>
            <w:shd w:val="clear" w:color="auto" w:fill="FDE5E3"/>
          </w:tcPr>
          <w:p w:rsidR="0036666D" w:rsidRPr="0041565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940E2B"/>
              </w:rPr>
            </w:pPr>
            <w:r w:rsidRPr="00B112E8">
              <w:rPr>
                <w:b/>
                <w:bCs/>
                <w:color w:val="940E2B"/>
              </w:rPr>
              <w:t xml:space="preserve">Режимы </w:t>
            </w:r>
            <w:r>
              <w:rPr>
                <w:b/>
                <w:bCs/>
                <w:color w:val="940E2B"/>
              </w:rPr>
              <w:br/>
            </w:r>
            <w:r w:rsidRPr="00B112E8">
              <w:rPr>
                <w:b/>
                <w:bCs/>
                <w:color w:val="940E2B"/>
              </w:rPr>
              <w:t xml:space="preserve">Тренажера ФИЭБ</w:t>
            </w:r>
            <w:r w:rsidRPr="00494621">
              <w:rPr>
                <w:b/>
                <w:bCs/>
                <w:color w:val="940E2B"/>
              </w:rPr>
              <w:t xml:space="preserve">: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rPr>
                <w:b/>
                <w:bCs/>
                <w:color w:val="940E2B"/>
              </w:rPr>
            </w:pPr>
          </w:p>
          <w:p w:rsidR="0036666D" w:rsidRDefault="0036666D" w:rsidP="00695965">
            <w:pPr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«Подготовка»</w:t>
            </w:r>
            <w:r w:rsidRPr="00E32514"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</w:t>
            </w:r>
            <w:r>
              <w:t xml:space="preserve"> для</w:t>
            </w:r>
            <w:r w:rsidRPr="00494621">
              <w:t xml:space="preserve"> </w:t>
            </w:r>
            <w:r w:rsidRPr="00494621">
              <w:rPr>
                <w:u w:val="single"/>
              </w:rPr>
              <w:t xml:space="preserve">студент</w:t>
            </w:r>
            <w:r>
              <w:rPr>
                <w:u w:val="single"/>
              </w:rPr>
              <w:t xml:space="preserve">а</w:t>
            </w:r>
            <w:r w:rsidRPr="00494621">
              <w:t xml:space="preserve"> ознакомиться </w:t>
            </w:r>
            <w:r>
              <w:br/>
            </w:r>
            <w:r w:rsidRPr="00494621">
              <w:t xml:space="preserve">с правильным решением заданий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left="317" w:hanging="283"/>
            </w:pPr>
          </w:p>
          <w:p w:rsidR="0036666D" w:rsidRDefault="0036666D" w:rsidP="00695965">
            <w:pPr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«Самоконтроль»</w:t>
            </w:r>
            <w:r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 </w:t>
            </w:r>
            <w:r>
              <w:br/>
              <w:t xml:space="preserve">для </w:t>
            </w:r>
            <w:r w:rsidRPr="00494621">
              <w:rPr>
                <w:u w:val="single"/>
              </w:rPr>
              <w:t xml:space="preserve">студент</w:t>
            </w:r>
            <w:r>
              <w:rPr>
                <w:u w:val="single"/>
              </w:rPr>
              <w:t xml:space="preserve">а</w:t>
            </w:r>
            <w:r w:rsidRPr="00494621">
              <w:t xml:space="preserve"> самостоятельно пройти тестирование, приближенное</w:t>
            </w:r>
            <w:r w:rsidRPr="00494621">
              <w:br/>
              <w:t xml:space="preserve">к реальному экзамену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left="317" w:hanging="283"/>
            </w:pPr>
          </w:p>
          <w:p w:rsidR="0036666D" w:rsidRPr="00970E3C" w:rsidRDefault="0036666D" w:rsidP="00695965">
            <w:pPr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«Внутренний контроль»</w:t>
            </w:r>
            <w:r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</w:t>
            </w:r>
            <w:r>
              <w:t xml:space="preserve"> для</w:t>
            </w:r>
            <w:r w:rsidRPr="00494621">
              <w:t xml:space="preserve"> </w:t>
            </w:r>
            <w:r w:rsidRPr="00970E3C">
              <w:rPr>
                <w:u w:val="single"/>
              </w:rPr>
              <w:t xml:space="preserve">вуз</w:t>
            </w:r>
            <w:r>
              <w:rPr>
                <w:u w:val="single"/>
              </w:rPr>
              <w:t xml:space="preserve">а</w:t>
            </w:r>
            <w:r w:rsidRPr="00494621">
              <w:t xml:space="preserve"> провести контрольное тестирование студентов, позволяющее оценить степень готовности</w:t>
            </w:r>
            <w:r>
              <w:br/>
            </w:r>
            <w:r w:rsidRPr="00494621">
              <w:t xml:space="preserve">к ФИЭБ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spacing w:after="240"/>
              <w:jc w:val="center"/>
              <w:rPr>
                <w:b/>
                <w:bCs/>
                <w:color w:val="6D02AB"/>
              </w:rPr>
            </w:pPr>
            <w:r w:rsidRPr="00675D62">
              <w:t xml:space="preserve">Тренажер ФИЭБ дополнен </w:t>
            </w:r>
            <w:r w:rsidRPr="00675D62">
              <w:rPr>
                <w:b/>
                <w:bCs/>
                <w:color w:val="940E2B"/>
              </w:rPr>
              <w:t xml:space="preserve">междисциплинарными кейс-заданиями в интерактивной форме.</w:t>
            </w:r>
            <w:r>
              <w:rPr>
                <w:b/>
                <w:bCs/>
                <w:color w:val="6D02AB"/>
              </w:rPr>
              <w:t xml:space="preserve"> 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  <w:r w:rsidRPr="00503BA9">
              <w:rPr>
                <w:b/>
                <w:bCs/>
                <w:color w:val="6D02AB"/>
              </w:rPr>
              <w:pict>
                <v:shape id="_x0000_i1039" type="#_x0000_t75" style="width:138pt;height:47.25pt">
                  <v:imagedata r:id="rId30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roundrect id="_x0000_s1047" style="position:absolute;left:0;text-align:left;margin-left:-2.3pt;margin-top:43.8pt;width:147pt;height:86.7pt;z-index:251671552" arcsize="10923f" filled="f" strokecolor="#7f7f7f" strokeweight="1pt">
                  <v:stroke dashstyle="dash"/>
                  <v:textbox style="mso-next-textbox:#_x0000_s1047" inset="0,0,0,0">
                    <w:txbxContent>
                      <w:p w:rsidR="0036666D" w:rsidRPr="00675D62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В 2017 году системой «Тренажер ФИЭБ» воспользовал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и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сь</w:t>
                        </w:r>
                        <w:r w:rsidRPr="00675D62">
                          <w:rPr>
                            <w:i/>
                            <w:iCs/>
                          </w:rPr>
                          <w:br/>
                          <w:t xml:space="preserve">более 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300 </w:t>
                        </w:r>
                        <w:r w:rsidRPr="00675D62">
                          <w:rPr>
                            <w:i/>
                            <w:iCs/>
                          </w:rPr>
                          <w:t xml:space="preserve">групп студентов из 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37</w:t>
                        </w:r>
                        <w:r w:rsidRPr="00675D62">
                          <w:rPr>
                            <w:i/>
                            <w:iCs/>
                          </w:rPr>
                          <w:t xml:space="preserve"> вузов.</w:t>
                        </w:r>
                      </w:p>
                    </w:txbxContent>
                  </v:textbox>
                </v:roundrect>
              </w:pict>
            </w:r>
          </w:p>
        </w:tc>
      </w:tr>
    </w:tbl>
    <w:p w:rsidR="0036666D" w:rsidRDefault="0036666D" w:rsidP="00695965">
      <w:pPr>
        <w:jc w:val="center"/>
        <w:rPr>
          <w:b/>
          <w:bCs/>
          <w:color w:val="B6A030"/>
          <w:sz w:val="30"/>
          <w:szCs w:val="30"/>
        </w:rPr>
      </w:pPr>
    </w:p>
    <w:p w:rsidR="0036666D" w:rsidRDefault="0036666D" w:rsidP="00695965">
      <w:pPr>
        <w:jc w:val="center"/>
        <w:rPr>
          <w:b/>
          <w:bCs/>
          <w:color w:val="B6A030"/>
          <w:sz w:val="30"/>
          <w:szCs w:val="30"/>
        </w:rPr>
      </w:pPr>
      <w:r>
        <w:rPr>
          <w:b/>
          <w:bCs/>
          <w:color w:val="B6A030"/>
          <w:sz w:val="30"/>
          <w:szCs w:val="30"/>
        </w:rPr>
        <w:br w:type="page"/>
      </w:r>
      <w:r w:rsidRPr="000A059F">
        <w:rPr>
          <w:b/>
          <w:bCs/>
          <w:color w:val="B6A030"/>
          <w:sz w:val="30"/>
          <w:szCs w:val="30"/>
        </w:rPr>
        <w:t xml:space="preserve">МАСТЕР</w:t>
      </w:r>
      <w:r>
        <w:rPr>
          <w:b/>
          <w:bCs/>
          <w:color w:val="B6A030"/>
          <w:sz w:val="30"/>
          <w:szCs w:val="30"/>
        </w:rPr>
        <w:t xml:space="preserve"> </w:t>
      </w:r>
      <w:r w:rsidRPr="000A059F">
        <w:rPr>
          <w:b/>
          <w:bCs/>
          <w:color w:val="B6A030"/>
          <w:sz w:val="30"/>
          <w:szCs w:val="30"/>
        </w:rPr>
        <w:t xml:space="preserve">ФОС</w:t>
      </w:r>
    </w:p>
    <w:p w:rsidR="0036666D" w:rsidRPr="00704848" w:rsidRDefault="0036666D" w:rsidP="00695965">
      <w:pPr>
        <w:jc w:val="center"/>
        <w:rPr>
          <w:b/>
          <w:bCs/>
          <w:color w:val="B6A030"/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95"/>
        <w:gridCol w:w="3085"/>
      </w:tblGrid>
      <w:tr w:rsidR="0036666D">
        <w:trPr>
          <w:trHeight w:val="13861"/>
        </w:trPr>
        <w:tc>
          <w:tcPr>
            <w:tcW w:w="6495" w:type="dxa"/>
          </w:tcPr>
          <w:p w:rsidR="0036666D" w:rsidRPr="00D8013D" w:rsidRDefault="0036666D" w:rsidP="000F63DF">
            <w:pPr>
              <w:autoSpaceDE w:val="0"/>
              <w:autoSpaceDN w:val="0"/>
              <w:adjustRightInd w:val="0"/>
              <w:spacing w:after="120"/>
            </w:pPr>
            <w:r w:rsidRPr="00503BA9">
              <w:pict>
                <v:shape id="_x0000_i1040" type="#_x0000_t75" style="width:314.25pt;height:209.25pt">
                  <v:imagedata r:id="rId31" o:title=""/>
                </v:shape>
              </w:pict>
            </w:r>
          </w:p>
          <w:p w:rsidR="0036666D" w:rsidRPr="000A059F" w:rsidRDefault="0036666D" w:rsidP="000F63DF">
            <w:pPr>
              <w:autoSpaceDE w:val="0"/>
              <w:autoSpaceDN w:val="0"/>
              <w:adjustRightInd w:val="0"/>
              <w:spacing w:after="120"/>
              <w:ind w:firstLine="426"/>
            </w:pPr>
            <w:r w:rsidRPr="00D8013D">
              <w:rPr>
                <w:b/>
                <w:bCs/>
                <w:color w:val="B6A030"/>
              </w:rPr>
              <w:t xml:space="preserve">Цель нового сервиса «Мастер ФОС» </w:t>
            </w:r>
            <w:r>
              <w:rPr>
                <w:b/>
                <w:bCs/>
                <w:color w:val="B6A030"/>
              </w:rPr>
              <w:t xml:space="preserve">–</w:t>
            </w:r>
            <w:r>
              <w:t xml:space="preserve"> п</w:t>
            </w:r>
            <w:r w:rsidRPr="000A059F">
              <w:t xml:space="preserve">омощь вузам </w:t>
            </w:r>
            <w:r>
              <w:br/>
            </w:r>
            <w:r w:rsidRPr="000A059F">
              <w:t xml:space="preserve">в конструировании собст</w:t>
            </w:r>
            <w:r>
              <w:t xml:space="preserve">венных фондов оценочных средств.</w:t>
            </w:r>
          </w:p>
          <w:p w:rsidR="0036666D" w:rsidRPr="00D8013D" w:rsidRDefault="0036666D" w:rsidP="000F63DF">
            <w:pPr>
              <w:autoSpaceDE w:val="0"/>
              <w:autoSpaceDN w:val="0"/>
              <w:adjustRightInd w:val="0"/>
              <w:spacing w:after="120"/>
              <w:ind w:firstLine="426"/>
            </w:pPr>
            <w:r w:rsidRPr="00D8013D">
              <w:rPr>
                <w:b/>
                <w:bCs/>
                <w:color w:val="B6A030"/>
              </w:rPr>
              <w:t xml:space="preserve">«Мастер ФОС» </w:t>
            </w:r>
            <w:r w:rsidRPr="000A059F">
              <w:t xml:space="preserve">является рабочим инструментом</w:t>
            </w:r>
            <w:r>
              <w:t xml:space="preserve"> </w:t>
            </w:r>
            <w:r w:rsidRPr="000A059F">
              <w:t xml:space="preserve">создания фондов оценочных средств,</w:t>
            </w:r>
            <w:r>
              <w:t xml:space="preserve"> </w:t>
            </w:r>
            <w:r w:rsidRPr="000A059F">
              <w:t xml:space="preserve">разрабатываемых </w:t>
            </w:r>
            <w:r>
              <w:br/>
            </w:r>
            <w:r w:rsidRPr="000A059F">
              <w:t xml:space="preserve">и утверждаемых вузом, и позволяет решать проблемные вопросы, связанные с</w:t>
            </w:r>
            <w:r>
              <w:t xml:space="preserve"> </w:t>
            </w:r>
            <w:r w:rsidRPr="000A059F">
              <w:t xml:space="preserve">функционированием внутренней системы оценки качества </w:t>
            </w:r>
            <w:r w:rsidRPr="00D8013D">
              <w:t xml:space="preserve">образования.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spacing w:after="120"/>
              <w:ind w:firstLine="426"/>
            </w:pPr>
            <w:r w:rsidRPr="00D8013D">
              <w:rPr>
                <w:b/>
                <w:bCs/>
                <w:color w:val="B6A030"/>
              </w:rPr>
              <w:t xml:space="preserve">Фонды оценочных средств (ФОС)</w:t>
            </w:r>
            <w:r w:rsidRPr="00D8013D">
              <w:t xml:space="preserve"> создаются образовательными</w:t>
            </w:r>
            <w:r w:rsidRPr="000A059F">
              <w:t xml:space="preserve"> организациями (ОО) для процедур текущего контроля, промежуточной и итоговой аттестации </w:t>
            </w:r>
            <w:r>
              <w:br/>
            </w:r>
            <w:r w:rsidRPr="000A059F">
              <w:t xml:space="preserve">с целью оценить достижение запланированных результатов и уровень сформированности всех компетенций, заявленных в осно</w:t>
            </w:r>
            <w:r>
              <w:t xml:space="preserve">вной образовательной программе.</w:t>
            </w:r>
          </w:p>
          <w:p w:rsidR="0036666D" w:rsidRPr="00D8013D" w:rsidRDefault="0036666D" w:rsidP="000F63DF">
            <w:pPr>
              <w:pStyle w:val="NormalWeb"/>
              <w:shd w:val="clear" w:color="auto" w:fill="FFFFFF"/>
              <w:spacing w:before="0" w:beforeAutospacing="0" w:after="0" w:afterAutospacing="0"/>
              <w:ind w:firstLine="426"/>
              <w:rPr>
                <w:b/>
                <w:bCs/>
                <w:color w:val="B6A030"/>
                <w:sz w:val="16"/>
                <w:szCs w:val="16"/>
              </w:rPr>
            </w:pPr>
            <w:r w:rsidRPr="00D8013D">
              <w:rPr>
                <w:b/>
                <w:bCs/>
                <w:color w:val="B6A030"/>
              </w:rPr>
              <w:t xml:space="preserve">Возможности для образовательных организаций:</w:t>
            </w:r>
          </w:p>
          <w:p w:rsidR="0036666D" w:rsidRPr="001A7D57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1A7D57">
              <w:rPr>
                <w:rFonts w:ascii="Times New Roman" w:hAnsi="Times New Roman" w:cs="Times New Roman"/>
              </w:rPr>
              <w:t xml:space="preserve">уч</w:t>
            </w:r>
            <w:r>
              <w:rPr>
                <w:rFonts w:ascii="Times New Roman" w:hAnsi="Times New Roman" w:cs="Times New Roman"/>
              </w:rPr>
              <w:t xml:space="preserve">ет</w:t>
            </w:r>
            <w:r w:rsidRPr="001A7D57">
              <w:rPr>
                <w:rFonts w:ascii="Times New Roman" w:hAnsi="Times New Roman" w:cs="Times New Roman"/>
              </w:rPr>
              <w:t xml:space="preserve"> особенност</w:t>
            </w:r>
            <w:r>
              <w:rPr>
                <w:rFonts w:ascii="Times New Roman" w:hAnsi="Times New Roman" w:cs="Times New Roman"/>
              </w:rPr>
              <w:t xml:space="preserve">ей</w:t>
            </w:r>
            <w:r w:rsidRPr="001A7D57">
              <w:rPr>
                <w:rFonts w:ascii="Times New Roman" w:hAnsi="Times New Roman" w:cs="Times New Roman"/>
              </w:rPr>
              <w:t xml:space="preserve"> рабочей программы</w:t>
            </w:r>
            <w:r>
              <w:rPr>
                <w:rFonts w:ascii="Times New Roman" w:hAnsi="Times New Roman" w:cs="Times New Roman"/>
              </w:rPr>
              <w:br/>
            </w:r>
            <w:r w:rsidRPr="001A7D57">
              <w:rPr>
                <w:rFonts w:ascii="Times New Roman" w:hAnsi="Times New Roman" w:cs="Times New Roman"/>
              </w:rPr>
              <w:t xml:space="preserve">по дисциплине в конкретном вузе и корректиров</w:t>
            </w:r>
            <w:r>
              <w:rPr>
                <w:rFonts w:ascii="Times New Roman" w:hAnsi="Times New Roman" w:cs="Times New Roman"/>
              </w:rPr>
              <w:t xml:space="preserve">ка</w:t>
            </w:r>
            <w:r w:rsidRPr="001A7D57">
              <w:rPr>
                <w:rFonts w:ascii="Times New Roman" w:hAnsi="Times New Roman" w:cs="Times New Roman"/>
              </w:rPr>
              <w:t xml:space="preserve"> переч</w:t>
            </w:r>
            <w:r>
              <w:rPr>
                <w:rFonts w:ascii="Times New Roman" w:hAnsi="Times New Roman" w:cs="Times New Roman"/>
              </w:rPr>
              <w:t xml:space="preserve">ня</w:t>
            </w:r>
            <w:r w:rsidRPr="001A7D57">
              <w:rPr>
                <w:rFonts w:ascii="Times New Roman" w:hAnsi="Times New Roman" w:cs="Times New Roman"/>
              </w:rPr>
              <w:t xml:space="preserve"> компетенций, показател</w:t>
            </w:r>
            <w:r>
              <w:rPr>
                <w:rFonts w:ascii="Times New Roman" w:hAnsi="Times New Roman" w:cs="Times New Roman"/>
              </w:rPr>
              <w:t xml:space="preserve">ей</w:t>
            </w:r>
            <w:r w:rsidRPr="001A7D57">
              <w:rPr>
                <w:rFonts w:ascii="Times New Roman" w:hAnsi="Times New Roman" w:cs="Times New Roman"/>
              </w:rPr>
              <w:t xml:space="preserve">, критери</w:t>
            </w:r>
            <w:r>
              <w:rPr>
                <w:rFonts w:ascii="Times New Roman" w:hAnsi="Times New Roman" w:cs="Times New Roman"/>
              </w:rPr>
              <w:t xml:space="preserve">ев</w:t>
            </w:r>
            <w:r w:rsidRPr="001A7D57">
              <w:rPr>
                <w:rFonts w:ascii="Times New Roman" w:hAnsi="Times New Roman" w:cs="Times New Roman"/>
              </w:rPr>
              <w:t xml:space="preserve"> и шкал оценивания компетенций на различных этапах </w:t>
            </w:r>
            <w:r>
              <w:rPr>
                <w:rFonts w:ascii="Times New Roman" w:hAnsi="Times New Roman" w:cs="Times New Roman"/>
              </w:rPr>
              <w:br/>
            </w:r>
            <w:r w:rsidRPr="001A7D57">
              <w:rPr>
                <w:rFonts w:ascii="Times New Roman" w:hAnsi="Times New Roman" w:cs="Times New Roman"/>
              </w:rPr>
              <w:t xml:space="preserve">их формирования;</w:t>
            </w:r>
          </w:p>
          <w:p w:rsidR="0036666D" w:rsidRPr="001A7D57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1A7D57">
              <w:rPr>
                <w:rFonts w:ascii="Times New Roman" w:hAnsi="Times New Roman" w:cs="Times New Roman"/>
              </w:rPr>
              <w:t xml:space="preserve">использова</w:t>
            </w:r>
            <w:r>
              <w:rPr>
                <w:rFonts w:ascii="Times New Roman" w:hAnsi="Times New Roman" w:cs="Times New Roman"/>
              </w:rPr>
              <w:t xml:space="preserve">ние</w:t>
            </w:r>
            <w:r w:rsidRPr="001A7D57">
              <w:rPr>
                <w:rFonts w:ascii="Times New Roman" w:hAnsi="Times New Roman" w:cs="Times New Roman"/>
              </w:rPr>
              <w:t xml:space="preserve"> типовы</w:t>
            </w:r>
            <w:r>
              <w:rPr>
                <w:rFonts w:ascii="Times New Roman" w:hAnsi="Times New Roman" w:cs="Times New Roman"/>
              </w:rPr>
              <w:t xml:space="preserve">х</w:t>
            </w:r>
            <w:r w:rsidRPr="001A7D57">
              <w:rPr>
                <w:rFonts w:ascii="Times New Roman" w:hAnsi="Times New Roman" w:cs="Times New Roman"/>
              </w:rPr>
              <w:t xml:space="preserve"> контрольны</w:t>
            </w:r>
            <w:r>
              <w:rPr>
                <w:rFonts w:ascii="Times New Roman" w:hAnsi="Times New Roman" w:cs="Times New Roman"/>
              </w:rPr>
              <w:t xml:space="preserve">х</w:t>
            </w:r>
            <w:r w:rsidRPr="001A7D57">
              <w:rPr>
                <w:rFonts w:ascii="Times New Roman" w:hAnsi="Times New Roman" w:cs="Times New Roman"/>
              </w:rPr>
              <w:t xml:space="preserve"> задани</w:t>
            </w:r>
            <w:r>
              <w:rPr>
                <w:rFonts w:ascii="Times New Roman" w:hAnsi="Times New Roman" w:cs="Times New Roman"/>
              </w:rPr>
              <w:t xml:space="preserve">й, предоставляемых</w:t>
            </w:r>
            <w:r w:rsidRPr="001A7D57">
              <w:rPr>
                <w:rFonts w:ascii="Times New Roman" w:hAnsi="Times New Roman" w:cs="Times New Roman"/>
              </w:rPr>
              <w:t xml:space="preserve"> НИИ МКО; </w:t>
            </w:r>
            <w:r>
              <w:rPr>
                <w:rFonts w:ascii="Times New Roman" w:hAnsi="Times New Roman" w:cs="Times New Roman"/>
              </w:rPr>
              <w:t xml:space="preserve">возможность </w:t>
            </w:r>
            <w:r w:rsidRPr="001A7D57">
              <w:rPr>
                <w:rFonts w:ascii="Times New Roman" w:hAnsi="Times New Roman" w:cs="Times New Roman"/>
              </w:rPr>
              <w:t xml:space="preserve">при необходимости корректиров</w:t>
            </w:r>
            <w:r>
              <w:rPr>
                <w:rFonts w:ascii="Times New Roman" w:hAnsi="Times New Roman" w:cs="Times New Roman"/>
              </w:rPr>
              <w:t xml:space="preserve">ать</w:t>
            </w:r>
            <w:r w:rsidRPr="001A7D57">
              <w:rPr>
                <w:rFonts w:ascii="Times New Roman" w:hAnsi="Times New Roman" w:cs="Times New Roman"/>
              </w:rPr>
              <w:t xml:space="preserve"> задани</w:t>
            </w:r>
            <w:r>
              <w:rPr>
                <w:rFonts w:ascii="Times New Roman" w:hAnsi="Times New Roman" w:cs="Times New Roman"/>
              </w:rPr>
              <w:t xml:space="preserve">я</w:t>
            </w:r>
            <w:r w:rsidRPr="001A7D57">
              <w:rPr>
                <w:rFonts w:ascii="Times New Roman" w:hAnsi="Times New Roman" w:cs="Times New Roman"/>
              </w:rPr>
              <w:t xml:space="preserve"> и/или загружать материалы, разработанные преподавателями ОО;</w:t>
            </w:r>
          </w:p>
          <w:p w:rsidR="0036666D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1A7D57">
              <w:rPr>
                <w:rFonts w:ascii="Times New Roman" w:hAnsi="Times New Roman" w:cs="Times New Roman"/>
              </w:rPr>
              <w:t xml:space="preserve">выгру</w:t>
            </w:r>
            <w:r>
              <w:rPr>
                <w:rFonts w:ascii="Times New Roman" w:hAnsi="Times New Roman" w:cs="Times New Roman"/>
              </w:rPr>
              <w:t xml:space="preserve">зка</w:t>
            </w:r>
            <w:r w:rsidRPr="001A7D57">
              <w:rPr>
                <w:rFonts w:ascii="Times New Roman" w:hAnsi="Times New Roman" w:cs="Times New Roman"/>
              </w:rPr>
              <w:t xml:space="preserve"> для печати и редактирова</w:t>
            </w:r>
            <w:r>
              <w:rPr>
                <w:rFonts w:ascii="Times New Roman" w:hAnsi="Times New Roman" w:cs="Times New Roman"/>
              </w:rPr>
              <w:t xml:space="preserve">ние</w:t>
            </w:r>
            <w:r w:rsidRPr="001A7D57">
              <w:rPr>
                <w:rFonts w:ascii="Times New Roman" w:hAnsi="Times New Roman" w:cs="Times New Roman"/>
              </w:rPr>
              <w:t xml:space="preserve"> ФОС;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36666D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2A5497">
              <w:rPr>
                <w:rFonts w:ascii="Times New Roman" w:hAnsi="Times New Roman" w:cs="Times New Roman"/>
              </w:rPr>
              <w:t xml:space="preserve">хран</w:t>
            </w:r>
            <w:r>
              <w:rPr>
                <w:rFonts w:ascii="Times New Roman" w:hAnsi="Times New Roman" w:cs="Times New Roman"/>
              </w:rPr>
              <w:t xml:space="preserve">ение</w:t>
            </w:r>
            <w:r w:rsidRPr="002A5497">
              <w:rPr>
                <w:rFonts w:ascii="Times New Roman" w:hAnsi="Times New Roman" w:cs="Times New Roman"/>
              </w:rPr>
              <w:t xml:space="preserve"> разработанны</w:t>
            </w:r>
            <w:r>
              <w:rPr>
                <w:rFonts w:ascii="Times New Roman" w:hAnsi="Times New Roman" w:cs="Times New Roman"/>
              </w:rPr>
              <w:t xml:space="preserve">х</w:t>
            </w:r>
            <w:r w:rsidRPr="002A5497">
              <w:rPr>
                <w:rFonts w:ascii="Times New Roman" w:hAnsi="Times New Roman" w:cs="Times New Roman"/>
              </w:rPr>
              <w:t xml:space="preserve"> ФОС в личном кабинете ОО.</w:t>
            </w:r>
          </w:p>
          <w:p w:rsidR="0036666D" w:rsidRPr="00650907" w:rsidRDefault="0036666D" w:rsidP="000F63DF"/>
        </w:tc>
        <w:tc>
          <w:tcPr>
            <w:tcW w:w="3085" w:type="dxa"/>
            <w:shd w:val="clear" w:color="auto" w:fill="F5F1C3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Шаги создания ФОС:</w: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>
              <w:rPr>
                <w:b/>
                <w:bCs/>
                <w:color w:val="B6A030"/>
              </w:rPr>
              <w:t xml:space="preserve">Шаг 1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Выбрать перечень компетенций с указанием этапов их формирования </w:t>
            </w:r>
            <w:r>
              <w:br/>
              <w:t xml:space="preserve">в процессе освоения образовательной программы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_x0000_s1048" type="#_x0000_t67" style="position:absolute;left:0;text-align:left;margin-left:62pt;margin-top:3.45pt;width:16.5pt;height:21pt;z-index:251672576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>
              <w:rPr>
                <w:b/>
                <w:bCs/>
                <w:color w:val="B6A030"/>
              </w:rPr>
              <w:t xml:space="preserve">Шаг 2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Заполнить таблицу «Описание показателей </w:t>
            </w:r>
            <w:r>
              <w:br/>
              <w:t xml:space="preserve">и критериев оценивания компетенций»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 id="_x0000_s1049" type="#_x0000_t67" style="position:absolute;left:0;text-align:left;margin-left:62pt;margin-top:3.6pt;width:16.5pt;height:21pt;z-index:251673600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 3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Загрузить комплект типовых контрольных заданий из федерального банка заданий, предоставляемого </w:t>
            </w:r>
            <w:r>
              <w:br/>
              <w:t xml:space="preserve">НИИ МКО, </w:t>
            </w:r>
            <w:r>
              <w:br/>
              <w:t xml:space="preserve">или материалы, разработанные преподавателями ОО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 id="_x0000_s1050" type="#_x0000_t67" style="position:absolute;left:0;text-align:left;margin-left:62pt;margin-top:3.8pt;width:16.5pt;height:21pt;z-index:251674624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 </w:t>
            </w:r>
            <w:r>
              <w:rPr>
                <w:b/>
                <w:bCs/>
                <w:color w:val="B6A030"/>
              </w:rPr>
              <w:t xml:space="preserve">4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Использовать методические материалы, определяющие процедуры оценивания знаний, умений, навыков и/или опыта деятельности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 id="_x0000_s1051" type="#_x0000_t67" style="position:absolute;left:0;text-align:left;margin-left:62pt;margin-top:3.35pt;width:16.5pt;height:21pt;z-index:251675648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 </w:t>
            </w:r>
            <w:r>
              <w:rPr>
                <w:b/>
                <w:bCs/>
                <w:color w:val="B6A030"/>
              </w:rPr>
              <w:t xml:space="preserve">5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Выгрузить </w:t>
            </w:r>
            <w:r>
              <w:br/>
              <w:t xml:space="preserve">и распечатать ФОС</w:t>
            </w:r>
          </w:p>
        </w:tc>
      </w:tr>
    </w:tbl>
    <w:p w:rsidR="0036666D" w:rsidRPr="00944C53" w:rsidRDefault="0036666D" w:rsidP="00695965">
      <w:pPr>
        <w:widowControl w:val="0"/>
        <w:autoSpaceDE w:val="0"/>
        <w:autoSpaceDN w:val="0"/>
        <w:adjustRightInd w:val="0"/>
        <w:jc w:val="both"/>
        <w:rPr>
          <w:sz w:val="2"/>
          <w:szCs w:val="2"/>
        </w:rPr>
      </w:pPr>
      <w:r w:rsidRPr="005910A7">
        <w:rPr>
          <w:sz w:val="6"/>
          <w:szCs w:val="6"/>
        </w:rPr>
        <w:t xml:space="preserve"> </w:t>
      </w:r>
    </w:p>
    <w:p w:rsidR="0036666D" w:rsidRPr="002B1ABF" w:rsidRDefault="0036666D" w:rsidP="002A551B">
      <w:pPr>
        <w:pStyle w:val="Heading1"/>
        <w:numPr>
          <w:ilvl w:val="0"/>
          <w:numId w:val="0"/>
        </w:numPr>
      </w:pPr>
      <w:r>
        <w:rPr>
          <w:color w:val="000000"/>
          <w:sz w:val="28"/>
          <w:szCs w:val="28"/>
        </w:rPr>
        <w:br w:type="page"/>
      </w:r>
      <w:r w:rsidRPr="002B1ABF">
        <w:t xml:space="preserve">Приложение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36666D" w:rsidRDefault="0036666D" w:rsidP="002A551B">
      <w:pPr>
        <w:ind w:left="357" w:firstLine="709"/>
        <w:jc w:val="both"/>
        <w:rPr>
          <w:sz w:val="28"/>
          <w:szCs w:val="28"/>
        </w:rPr>
      </w:pPr>
    </w:p>
    <w:p w:rsidR="0036666D" w:rsidRPr="00C853B1" w:rsidRDefault="0036666D" w:rsidP="002A551B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36666D" w:rsidRPr="00D8004E" w:rsidRDefault="0036666D" w:rsidP="002A551B">
      <w:pPr>
        <w:ind w:left="357" w:firstLine="709"/>
        <w:jc w:val="both"/>
        <w:rPr>
          <w:sz w:val="16"/>
          <w:szCs w:val="16"/>
        </w:rPr>
      </w:pPr>
    </w:p>
    <w:p w:rsidR="0036666D" w:rsidRPr="00102E7A" w:rsidRDefault="0036666D" w:rsidP="002953DF">
      <w:pPr>
        <w:keepNext/>
        <w:keepLines/>
        <w:jc w:val="center"/>
      </w:pPr>
      <w:r>
        <w:rPr>
          <w:noProof/>
        </w:rPr>
        <w:pict>
          <v:shape id="_x0000_i1041" type="#_x0000_t75" style="width:333pt;height:205.5pt;visibility:visible">
            <v:imagedata r:id="rId32" o:title=""/>
          </v:shape>
        </w:pict>
      </w:r>
      <w:r>
        <w:rPr>
          <w:sz w:val="28"/>
          <w:szCs w:val="28"/>
        </w:rPr>
        <w:br/>
      </w:r>
      <w:r w:rsidRPr="00102E7A">
        <w:t xml:space="preserve">Рис. 1. Трехмерная структура уровневой модели ПИМ</w:t>
      </w:r>
    </w:p>
    <w:p w:rsidR="0036666D" w:rsidRPr="00C853B1" w:rsidRDefault="0036666D" w:rsidP="002A551B">
      <w:pPr>
        <w:ind w:left="357" w:firstLine="709"/>
        <w:jc w:val="both"/>
        <w:rPr>
          <w:sz w:val="8"/>
          <w:szCs w:val="8"/>
        </w:rPr>
      </w:pPr>
    </w:p>
    <w:p w:rsidR="0036666D" w:rsidRPr="00C1298E" w:rsidRDefault="0036666D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36666D" w:rsidRPr="00C853B1" w:rsidRDefault="0036666D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>
        <w:t xml:space="preserve"> – </w:t>
      </w:r>
      <w:r w:rsidRPr="00C853B1">
        <w:t xml:space="preserve">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36666D" w:rsidRPr="00C853B1" w:rsidRDefault="0036666D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36666D" w:rsidRPr="00AF2E76" w:rsidRDefault="0036666D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36666D" w:rsidRPr="002B1ABF" w:rsidRDefault="0036666D" w:rsidP="002A551B">
      <w:pPr>
        <w:pStyle w:val="Heading1"/>
        <w:numPr>
          <w:ilvl w:val="0"/>
          <w:numId w:val="0"/>
        </w:numPr>
      </w:pPr>
      <w:r>
        <w:br w:type="page"/>
      </w:r>
      <w:r w:rsidRPr="002B1ABF">
        <w:t xml:space="preserve">Приложение 2. Характеристика уровней обученности по дисциплине «</w:t>
      </w:r>
      <w:r>
        <w:rPr>
          <w:noProof/>
        </w:rPr>
        <w:t xml:space="preserve">История</w:t>
      </w:r>
      <w:r w:rsidRPr="002B1ABF">
        <w:t xml:space="preserve">»</w:t>
      </w:r>
      <w:r w:rsidRPr="00F43AB3">
        <w:t xml:space="preserve"/>
        <w:t xml:space="preserve"/>
        <w:t xml:space="preserve"/>
      </w:r>
      <w:r w:rsidRPr="00F43AB3">
        <w:t xml:space="preserve"/>
      </w:r>
    </w:p>
    <w:p w:rsidR="0036666D" w:rsidRPr="00F90D91" w:rsidRDefault="0036666D" w:rsidP="002A551B">
      <w:pPr>
        <w:rPr>
          <w:sz w:val="28"/>
          <w:szCs w:val="28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1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первый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основных фактов, процессов, явлений отечественной и мировой истории, неуверенно соотносит общие исторические процессы и отдельные факты, не умеет проводить поиск исторической информации в источниках разных типов.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2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второй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обладает необходимой системой знаний и владеет некоторыми умениями по дисциплине, знает основные факты, процессы и явления, характеризующие отечественную и мировую историю, ее периодизацию; может устанавливать причинно-следственные связи; соотносить общие исторические процессы и отдельные факты, умеет проводить поиск исторической информации в источниках разных типов.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3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третий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показывает, что студент продемонстрировал глубокие знания и развитые практические умения и навыки, умеет систематизировать историческую информацию; устанавливать последовательность событий; извлекать информацию, представленную в разных знаковых системах (текст, карта, таблица, схема, визуальный ряд); соотносить единичные исторические факты и общие явления; называть характерные признаки исторических событий и явлений; группировать (классифицировать) факты по различным признакам.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4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четвертый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студентом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умеет анализировать историческую информацию, представленную в разных знаковых системах (текст, карта, таблица, схема, визуальный ряд); осуществлять внешнюю и внутреннюю критику источника (характеризовать авторство источника, время, обстоятельства, цели его создания, степень достоверности); различать в исторической информации факты и мнения, исторические описания и исторические объяснения.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2B1ABF" w:rsidRDefault="0036666D" w:rsidP="002A551B">
      <w:pPr>
        <w:pStyle w:val="Heading1"/>
        <w:numPr>
          <w:ilvl w:val="0"/>
          <w:numId w:val="0"/>
        </w:numPr>
      </w:pPr>
      <w:r w:rsidRPr="00CE1417">
        <w:br w:type="page"/>
      </w:r>
      <w:r w:rsidRPr="002B1ABF">
        <w:t xml:space="preserve">Приложение 3. Формы представления обобщенных результатов тестирования студентов</w:t>
      </w:r>
    </w:p>
    <w:p w:rsidR="0036666D" w:rsidRDefault="0036666D" w:rsidP="002A551B">
      <w:pPr>
        <w:rPr>
          <w:sz w:val="28"/>
          <w:szCs w:val="28"/>
        </w:rPr>
      </w:pPr>
    </w:p>
    <w:p w:rsidR="0036666D" w:rsidRPr="00AA0F2C" w:rsidRDefault="0036666D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36666D" w:rsidRPr="00AA0F2C" w:rsidRDefault="0036666D" w:rsidP="00BA3C71">
      <w:pPr>
        <w:ind w:firstLine="720"/>
        <w:jc w:val="both"/>
      </w:pPr>
    </w:p>
    <w:p w:rsidR="0036666D" w:rsidRPr="00AA0F2C" w:rsidRDefault="0036666D" w:rsidP="00BA3C71">
      <w:pPr>
        <w:pStyle w:val="a2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пять последовательных этапов ФЭПО;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36666D" w:rsidRPr="00340E97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36666D" w:rsidRDefault="0036666D" w:rsidP="00BA3C71">
      <w:pPr>
        <w:pStyle w:val="a2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36666D" w:rsidRPr="00A805FA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36666D" w:rsidRDefault="0036666D" w:rsidP="00BA3C71">
      <w:pPr>
        <w:ind w:firstLine="720"/>
        <w:jc w:val="both"/>
        <w:rPr>
          <w:i/>
          <w:iCs/>
        </w:rPr>
      </w:pPr>
    </w:p>
    <w:p w:rsidR="0036666D" w:rsidRPr="004E42B5" w:rsidRDefault="0036666D" w:rsidP="00BA3C71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36666D" w:rsidRDefault="0036666D" w:rsidP="00BA3C71">
      <w:pPr>
        <w:keepNext/>
        <w:ind w:left="-540" w:firstLine="540"/>
        <w:jc w:val="center"/>
      </w:pPr>
      <w:r>
        <w:rPr>
          <w:noProof/>
        </w:rPr>
        <w:pict>
          <v:rect id="_x0000_s1052" style="position:absolute;left:0;text-align:left;margin-left:194.25pt;margin-top:5pt;width:43.5pt;height:20.25pt;z-index:251659264" filled="f" stroked="f">
            <v:textbox>
              <w:txbxContent>
                <w:p w:rsidR="0036666D" w:rsidRPr="00A85067" w:rsidRDefault="0036666D" w:rsidP="00BA3C71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3" style="position:absolute;left:0;text-align:left;margin-left:228pt;margin-top:5pt;width:63pt;height:20.25pt;z-index:251660288" filled="f" stroked="f">
            <v:textbox>
              <w:txbxContent>
                <w:p w:rsidR="0036666D" w:rsidRPr="00A85067" w:rsidRDefault="0036666D" w:rsidP="00BA3C71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4" style="position:absolute;left:0;text-align:left;margin-left:338.25pt;margin-top:11.75pt;width:75pt;height:24.4pt;z-index:251657216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5" style="position:absolute;left:0;text-align:left;margin-left:359.1pt;margin-top:39.5pt;width:75pt;height:24.4pt;z-index:251658240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6" style="position:absolute;left:0;text-align:left;margin-left:390pt;margin-top:66.5pt;width:75pt;height:24.4pt;z-index:251652096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7" style="position:absolute;left:0;text-align:left;margin-left:420.75pt;margin-top:95.75pt;width:75pt;height:24.4pt;z-index:251651072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8" style="position:absolute;left:0;text-align:left;margin-left:16.1pt;margin-top:95.75pt;width:75pt;height:24.4pt;z-index:251653120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9" style="position:absolute;left:0;text-align:left;margin-left:47.2pt;margin-top:66.5pt;width:75pt;height:24.4pt;z-index:251654144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60" style="position:absolute;left:0;text-align:left;margin-left:80.25pt;margin-top:39.5pt;width:75pt;height:24.4pt;z-index:251655168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61" style="position:absolute;left:0;text-align:left;margin-left:97.5pt;margin-top:11pt;width:75pt;height:24.4pt;z-index:251656192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pict>
          <v:shape id="_x0000_i1042" type="#_x0000_t75" style="width:447.75pt;height:126.75pt">
            <v:imagedata r:id="rId9" o:title=""/>
          </v:shape>
        </w:pict>
      </w:r>
    </w:p>
    <w:p w:rsidR="0036666D" w:rsidRPr="002B3C22" w:rsidRDefault="0036666D" w:rsidP="00BA3C71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tblInd w:w="2" w:type="dxa"/>
        <w:tblLook w:val="01E0"/>
      </w:tblPr>
      <w:tblGrid>
        <w:gridCol w:w="4657"/>
        <w:gridCol w:w="4703"/>
      </w:tblGrid>
      <w:tr w:rsidR="0036666D">
        <w:tc>
          <w:tcPr>
            <w:tcW w:w="4657" w:type="dxa"/>
            <w:vAlign w:val="center"/>
          </w:tcPr>
          <w:p w:rsidR="0036666D" w:rsidRDefault="0036666D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</w:p>
        </w:tc>
        <w:tc>
          <w:tcPr>
            <w:tcW w:w="4703" w:type="dxa"/>
            <w:vAlign w:val="center"/>
          </w:tcPr>
          <w:p w:rsidR="0036666D" w:rsidRDefault="0036666D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 w:rsidRPr="0063399E">
              <w:rPr>
                <w:sz w:val="20"/>
                <w:szCs w:val="20"/>
              </w:rPr>
              <w:t xml:space="preserve">ы-участники</w:t>
            </w:r>
          </w:p>
        </w:tc>
      </w:tr>
    </w:tbl>
    <w:p w:rsidR="0036666D" w:rsidRPr="00385218" w:rsidRDefault="0036666D" w:rsidP="00385218">
      <w:pPr>
        <w:jc w:val="center"/>
      </w:pPr>
    </w:p>
    <w:p w:rsidR="0036666D" w:rsidRPr="00385218" w:rsidRDefault="0036666D" w:rsidP="00385218">
      <w:pPr>
        <w:jc w:val="center"/>
      </w:pPr>
      <w:r w:rsidRPr="00385218">
        <w:t xml:space="preserve">Рисунок 1 – Диаграмма распределения результатов тестирования студентов</w:t>
      </w:r>
      <w:r w:rsidRPr="00385218">
        <w:br/>
        <w:t xml:space="preserve">по уровням обученности</w:t>
      </w:r>
    </w:p>
    <w:p w:rsidR="0036666D" w:rsidRDefault="0036666D" w:rsidP="00BA3C71">
      <w:pPr>
        <w:ind w:firstLine="540"/>
        <w:jc w:val="both"/>
      </w:pPr>
    </w:p>
    <w:p w:rsidR="0036666D" w:rsidRPr="001E700F" w:rsidRDefault="0036666D" w:rsidP="00BA3C71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результатов обучения «60%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36666D" w:rsidRPr="00E835D7" w:rsidRDefault="0036666D" w:rsidP="00BA3C71">
      <w:pPr>
        <w:ind w:firstLine="540"/>
        <w:jc w:val="both"/>
        <w:rPr>
          <w:sz w:val="8"/>
          <w:szCs w:val="8"/>
        </w:rPr>
      </w:pPr>
    </w:p>
    <w:p w:rsidR="0036666D" w:rsidRDefault="0036666D" w:rsidP="004D5FE1">
      <w:pPr>
        <w:jc w:val="center"/>
      </w:pPr>
      <w:r>
        <w:rPr>
          <w:noProof/>
        </w:rPr>
        <w:pict>
          <v:shape id="_x0000_i1043" type="#_x0000_t75" style="width:453.75pt;height:208.5pt;visibility:visible">
            <v:imagedata r:id="rId33" o:title=""/>
          </v:shape>
        </w:pict>
      </w:r>
    </w:p>
    <w:p w:rsidR="0036666D" w:rsidRPr="00631222" w:rsidRDefault="0036666D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36666D" w:rsidRDefault="0036666D" w:rsidP="00BA3C71">
      <w:pPr>
        <w:jc w:val="both"/>
      </w:pPr>
    </w:p>
    <w:p w:rsidR="0036666D" w:rsidRPr="00B9493B" w:rsidRDefault="0036666D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 xml:space="preserve"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 xml:space="preserve">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36666D" w:rsidRDefault="0036666D" w:rsidP="00BA3C71">
      <w:pPr>
        <w:tabs>
          <w:tab w:val="left" w:pos="720"/>
        </w:tabs>
        <w:ind w:right="-74"/>
        <w:jc w:val="both"/>
      </w:pPr>
    </w:p>
    <w:p w:rsidR="0036666D" w:rsidRPr="006F5C37" w:rsidRDefault="0036666D" w:rsidP="00BA3C71">
      <w:pPr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Picture 1" o:spid="_x0000_i1044" type="#_x0000_t75" style="width:448.5pt;height:231pt;visibility:visible">
            <v:imagedata r:id="rId34" o:title=""/>
          </v:shape>
        </w:pict>
      </w:r>
    </w:p>
    <w:p w:rsidR="0036666D" w:rsidRPr="00621276" w:rsidRDefault="0036666D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36666D" w:rsidRDefault="0036666D" w:rsidP="00BA3C71">
      <w:pPr>
        <w:pStyle w:val="a2"/>
        <w:spacing w:line="240" w:lineRule="auto"/>
        <w:rPr>
          <w:i/>
          <w:iCs/>
          <w:sz w:val="24"/>
          <w:szCs w:val="24"/>
        </w:rPr>
      </w:pPr>
    </w:p>
    <w:p w:rsidR="0036666D" w:rsidRDefault="0036666D" w:rsidP="00BA3C71">
      <w:pPr>
        <w:pStyle w:val="a2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36666D" w:rsidRPr="00204977" w:rsidRDefault="0036666D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pict>
          <v:shape id="_x0000_i1045" type="#_x0000_t75" style="width:453.75pt;height:180pt;visibility:visible">
            <v:imagedata r:id="rId35" o:title=""/>
          </v:shape>
        </w:pict>
      </w:r>
    </w:p>
    <w:p w:rsidR="0036666D" w:rsidRPr="008679E9" w:rsidRDefault="0036666D" w:rsidP="00BA3C71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36666D" w:rsidRDefault="0036666D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Pr="002144F4" w:rsidRDefault="0036666D" w:rsidP="00BA3C71">
      <w:pPr>
        <w:pStyle w:val="a2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36666D" w:rsidRPr="00DE7D1A" w:rsidRDefault="0036666D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_x0000_i1046" type="#_x0000_t75" style="width:453.75pt;height:180pt;visibility:visible">
            <v:imagedata r:id="rId36" o:title=""/>
          </v:shape>
        </w:pict>
      </w:r>
    </w:p>
    <w:p w:rsidR="0036666D" w:rsidRDefault="0036666D" w:rsidP="00BA3C71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36666D" w:rsidRPr="00436291" w:rsidRDefault="0036666D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 xml:space="preserve">показана</w:t>
      </w:r>
      <w:r>
        <w:t xml:space="preserve"> доля </w:t>
      </w:r>
      <w:r w:rsidRPr="00F02904">
        <w:t xml:space="preserve">студентов на</w:t>
      </w:r>
      <w:r>
        <w:t xml:space="preserve"> каждом из четырех уровней обученности (рисунок 6)</w:t>
      </w:r>
      <w:r w:rsidRPr="00436291">
        <w:t xml:space="preserve">.</w:t>
      </w:r>
    </w:p>
    <w:p w:rsidR="0036666D" w:rsidRPr="00CF1861" w:rsidRDefault="0036666D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36666D" w:rsidRPr="00DC390C" w:rsidRDefault="0036666D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36666D" w:rsidRDefault="0036666D" w:rsidP="00BA3C71">
      <w:pPr>
        <w:tabs>
          <w:tab w:val="left" w:pos="720"/>
        </w:tabs>
        <w:jc w:val="center"/>
      </w:pPr>
      <w:r>
        <w:rPr>
          <w:noProof/>
        </w:rPr>
        <w:pict>
          <v:shape id="_x0000_i1047" type="#_x0000_t75" style="width:390pt;height:193.5pt;visibility:visible">
            <v:imagedata r:id="rId37" o:title=""/>
          </v:shape>
        </w:pict>
      </w:r>
    </w:p>
    <w:p w:rsidR="0036666D" w:rsidRPr="00F90D91" w:rsidRDefault="0036666D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 xml:space="preserve"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 xml:space="preserve">по уровням обученности</w:t>
      </w:r>
    </w:p>
    <w:p w:rsidR="0036666D" w:rsidRPr="004B0DCC" w:rsidRDefault="0036666D" w:rsidP="00BA3C71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>
        <w:t xml:space="preserve"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 xml:space="preserve"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 xml:space="preserve">0%</w:t>
      </w:r>
      <w:r>
        <w:t xml:space="preserve"> студентов</w:t>
      </w:r>
      <w:r w:rsidRPr="00436291">
        <w:t xml:space="preserve">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 xml:space="preserve">Гистограмма плотности распределения результатов выполнения заданий блока ПИМ по дисциплине</w:t>
      </w:r>
      <w:r>
        <w:t xml:space="preserve">. П</w:t>
      </w:r>
      <w:r w:rsidRPr="00436291">
        <w:t xml:space="preserve"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 xml:space="preserve">блок</w:t>
      </w:r>
      <w:r>
        <w:t xml:space="preserve">ов</w:t>
      </w:r>
      <w:r w:rsidRPr="00436291">
        <w:t xml:space="preserve"> </w:t>
      </w:r>
      <w:r>
        <w:t xml:space="preserve">П</w:t>
      </w:r>
      <w:r w:rsidRPr="00436291">
        <w:t xml:space="preserve">ИМ </w:t>
      </w:r>
      <w:r>
        <w:t xml:space="preserve">строится гистограмма плотности распределения результатов</w:t>
      </w:r>
      <w:r w:rsidRPr="00436291">
        <w:t xml:space="preserve"> </w:t>
      </w:r>
      <w:r>
        <w:t xml:space="preserve">(рисунок 7).</w:t>
      </w:r>
    </w:p>
    <w:p w:rsidR="0036666D" w:rsidRPr="00C84B7A" w:rsidRDefault="0036666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Pr="00D950FC" w:rsidRDefault="0036666D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pict>
          <v:shape id="_x0000_i1048" type="#_x0000_t75" style="width:426pt;height:216.75pt;visibility:visible">
            <v:imagedata r:id="rId38" o:title=""/>
          </v:shape>
        </w:pict>
      </w:r>
    </w:p>
    <w:p w:rsidR="0036666D" w:rsidRPr="0011151E" w:rsidRDefault="0036666D" w:rsidP="00BA3C71">
      <w:pPr>
        <w:tabs>
          <w:tab w:val="left" w:pos="720"/>
        </w:tabs>
        <w:spacing w:line="288" w:lineRule="auto"/>
        <w:jc w:val="center"/>
      </w:pPr>
      <w:r w:rsidRPr="00A45C96">
        <w:t xml:space="preserve">Рисунок 7 – Гистограмма плотности распределения результатов</w:t>
      </w:r>
      <w:r>
        <w:br/>
      </w:r>
      <w:r w:rsidRPr="00A45C96">
        <w:t xml:space="preserve">выполнения заданий блока ПИМ по дисциплине</w:t>
      </w:r>
    </w:p>
    <w:p w:rsidR="0036666D" w:rsidRPr="004B0DCC" w:rsidRDefault="0036666D" w:rsidP="00BA3C71">
      <w:pPr>
        <w:pStyle w:val="a2"/>
        <w:spacing w:line="240" w:lineRule="auto"/>
        <w:rPr>
          <w:sz w:val="16"/>
          <w:szCs w:val="16"/>
        </w:rPr>
      </w:pPr>
    </w:p>
    <w:p w:rsidR="0036666D" w:rsidRDefault="0036666D" w:rsidP="00BA3C71">
      <w:pPr>
        <w:pStyle w:val="a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 xml:space="preserve"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36666D" w:rsidRPr="00090F3E" w:rsidRDefault="0036666D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36666D" w:rsidRDefault="0036666D" w:rsidP="00BA3C71">
      <w:pPr>
        <w:ind w:right="-74"/>
        <w:jc w:val="center"/>
        <w:rPr>
          <w:noProof/>
        </w:rPr>
      </w:pPr>
      <w:r>
        <w:rPr>
          <w:noProof/>
        </w:rPr>
        <w:pict>
          <v:shape id="_x0000_i1049" type="#_x0000_t75" style="width:435.75pt;height:188.25pt;visibility:visible">
            <v:imagedata r:id="rId39" o:title=""/>
          </v:shape>
        </w:pict>
      </w:r>
    </w:p>
    <w:p w:rsidR="0036666D" w:rsidRPr="0011151E" w:rsidRDefault="0036666D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 xml:space="preserve">Карта коэффициентов решаемости заданий</w:t>
      </w:r>
      <w:r>
        <w:br/>
      </w:r>
      <w:r w:rsidRPr="00E2424D">
        <w:t xml:space="preserve">по темам первого блока ПИМ</w:t>
      </w:r>
      <w:r>
        <w:t xml:space="preserve"> по дисциплине</w:t>
      </w:r>
    </w:p>
    <w:p w:rsidR="0036666D" w:rsidRPr="00E835D7" w:rsidRDefault="0036666D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 w:rsidRPr="00C04C5C">
        <w:t xml:space="preserve"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 xml:space="preserve"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 xml:space="preserve">трудные</w:t>
      </w:r>
      <w:r w:rsidRPr="00B14118">
        <w:t xml:space="preserve"> </w:t>
      </w:r>
      <w:r w:rsidRPr="00AA0F2C">
        <w:t xml:space="preserve">задания – коэффициент решаемости менее 0,4.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 xml:space="preserve"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 xml:space="preserve">второго и третьего б</w:t>
      </w:r>
      <w:r w:rsidRPr="0051132D">
        <w:rPr>
          <w:i/>
          <w:iCs/>
        </w:rPr>
        <w:t xml:space="preserve">лок</w:t>
      </w:r>
      <w:r>
        <w:rPr>
          <w:i/>
          <w:iCs/>
        </w:rPr>
        <w:t xml:space="preserve">ов ПИМ</w:t>
      </w:r>
      <w:r w:rsidRPr="008750CA">
        <w:t xml:space="preserve"> </w:t>
      </w:r>
      <w:r w:rsidRPr="00D80143">
        <w:rPr>
          <w:i/>
          <w:iCs/>
        </w:rPr>
        <w:t xml:space="preserve">по дисциплине</w:t>
      </w:r>
      <w:r>
        <w:t xml:space="preserve"> </w:t>
      </w:r>
      <w:r w:rsidRPr="008750CA">
        <w:t xml:space="preserve">выборкой студентов</w:t>
      </w:r>
      <w:r>
        <w:t xml:space="preserve"> представлена на рисунке 9</w:t>
      </w:r>
      <w:r w:rsidRPr="008750CA">
        <w:t xml:space="preserve">.</w:t>
      </w:r>
    </w:p>
    <w:p w:rsidR="0036666D" w:rsidRPr="00C84B7A" w:rsidRDefault="0036666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Default="0036666D" w:rsidP="00BA3C71">
      <w:pPr>
        <w:tabs>
          <w:tab w:val="left" w:pos="720"/>
        </w:tabs>
        <w:jc w:val="center"/>
      </w:pPr>
      <w:r>
        <w:rPr>
          <w:noProof/>
        </w:rPr>
        <w:pict>
          <v:shape id="_x0000_i1050" type="#_x0000_t75" style="width:399pt;height:239.25pt">
            <v:imagedata r:id="rId40" o:title=""/>
          </v:shape>
        </w:pict>
      </w:r>
    </w:p>
    <w:p w:rsidR="0036666D" w:rsidRDefault="0036666D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 xml:space="preserve">ПИМ по дисциплине</w:t>
      </w:r>
    </w:p>
    <w:p w:rsidR="0036666D" w:rsidRPr="004B0DCC" w:rsidRDefault="0036666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>
        <w:t xml:space="preserve">В каждом с</w:t>
      </w:r>
      <w:r w:rsidRPr="002144F4">
        <w:t xml:space="preserve">толбц</w:t>
      </w:r>
      <w:r>
        <w:t xml:space="preserve">е различным</w:t>
      </w:r>
      <w:r w:rsidRPr="002144F4">
        <w:t xml:space="preserve"> цвет</w:t>
      </w:r>
      <w:r>
        <w:t xml:space="preserve"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 xml:space="preserve">задание, либо выполнивших задание неправильно.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</w:p>
    <w:p w:rsidR="0036666D" w:rsidRPr="00DB2321" w:rsidRDefault="0036666D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образовательной организации</w:t>
      </w:r>
      <w:r w:rsidRPr="00DB2321">
        <w:rPr>
          <w:sz w:val="28"/>
          <w:szCs w:val="28"/>
        </w:rPr>
        <w:t xml:space="preserve">.</w:t>
      </w:r>
    </w:p>
    <w:p w:rsidR="0036666D" w:rsidRPr="004B0DCC" w:rsidRDefault="0036666D" w:rsidP="002A551B">
      <w:pPr>
        <w:tabs>
          <w:tab w:val="left" w:pos="720"/>
        </w:tabs>
        <w:jc w:val="center"/>
        <w:rPr>
          <w:sz w:val="16"/>
          <w:szCs w:val="16"/>
        </w:rPr>
      </w:pPr>
    </w:p>
    <w:p w:rsidR="0036666D" w:rsidRDefault="0036666D" w:rsidP="002A551B">
      <w:pPr>
        <w:pStyle w:val="Heading1"/>
        <w:numPr>
          <w:ilvl w:val="0"/>
          <w:numId w:val="0"/>
        </w:numPr>
        <w:rPr>
          <w:sz w:val="28"/>
          <w:szCs w:val="28"/>
        </w:rPr>
        <w:sectPr w:rsidR="0036666D" w:rsidSect="00AF2E76">
          <w:footerReference w:type="default" r:id="rId41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36666D" w:rsidRDefault="0036666D" w:rsidP="004072BC">
      <w:pPr>
        <w:pStyle w:val="Heading1"/>
        <w:keepLines/>
        <w:numPr>
          <w:ilvl w:val="0"/>
          <w:numId w:val="0"/>
        </w:numPr>
      </w:pPr>
      <w:r>
        <w:t xml:space="preserve">Приложение 4. </w:t>
      </w:r>
      <w:r w:rsidRPr="00DC197D">
        <w:t xml:space="preserve">Рейтинг</w:t>
      </w:r>
      <w:r>
        <w:t xml:space="preserve">-</w:t>
      </w:r>
      <w:r w:rsidRPr="00DC197D">
        <w:t xml:space="preserve">листы</w:t>
      </w:r>
    </w:p>
    <w:p w:rsidR="0036666D" w:rsidRPr="00216FA1" w:rsidRDefault="0036666D" w:rsidP="004072BC">
      <w:pPr>
        <w:keepNext/>
        <w:keepLines/>
        <w:rPr>
          <w:sz w:val="32"/>
          <w:szCs w:val="32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04.03.01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Химия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ОПБ-04.03.01-11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Воробьева Мария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Яковлев Евгений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Трефилова Алина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Чиркова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Бельская Кристина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Журавлева 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Щуклина Полина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Исламов Владимир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Фархтдинова Камила Рафаиловна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Хисматуллина Римма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 Алексей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Панфилова Инна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Тюкалов Андрей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Копылова Светлана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Корепанова Яна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Мусина Альбина Айратовна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Ворончихина Евгения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Белослудцева Мария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Машковцева Екатерина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Седельников Валерий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06.03.01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Батуева Софья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Гвоздикова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Исаев Константин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Абросимова Ксения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Валиева Эльвира Тахировна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Андреева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Бограшева Алена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Бубина Юлия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Абашев Салават Фирдависович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Васева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Боровик Татьяна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Васильева Елизавета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Бердышева Анастасия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Артемьева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Вахрушева Ульяна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Гильдебрант Мария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Гаджиметова Селимат Кавказовна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Нурмахмадов Субхиддин Сайфидинович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Ачилова Айнура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Баймурадова Гунча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Байкузина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Вепаева Кумуш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13fs72557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Гусейнова Хошгадам Бабек кызы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Пельтемова Анастасия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Каримова Эльвира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Ефимова Дарья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Петухова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Вологжанина Анастасия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Зиновьева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Майорова Линара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Нянькина Инна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Ломаева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Власов Матвей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Заплаткина Валерия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Игнатьева Алина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Перякин Леонид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Гурьянова Алевтина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Мустафина Венера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Петров Дмитрий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Гурьянова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Камалова Полина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Кочнева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Гурьянова Лидия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Гийбатова Мария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ОАБ-06.03.01-13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Харланова Влада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Морозова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Чагина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Юркова Елена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Рощина Алена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Халитов Андрей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Шабутдинова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Поздеева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Пономарева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Фардеева Кристина Ратмировна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Черкасова Полина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Погорелкина Алла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Поткина Дарья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Уракова Валентина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Толстикова Алина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Полянских Константин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Титов Дмитрий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Чечулина Мария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Сомова Анастасия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Симакова Виктория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Растягаев Сергей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Шамшурина Ирина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Силюкова Ульяна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13.03.01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Теплоэнергетика и теплотехника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ОПБ-13.03.01-11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Терентьева Екатерина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Шуматов Алексей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Колупаева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Семенов Алексей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Востриков Дмитрий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Горюшин Александр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Фатыхова Алия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Белов Егор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Петров Георгий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Буранов Валерий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Бобров Сергей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 Даниил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Скворцов Андрей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Фамутдинов Динар Айзатович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Цигвинцев Станислав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Салиев Алексей Станиславович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Соловьев Тимофей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Попов Роман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Зарипов Шамиль Рамилевич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Ткалич Максим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Горячев Виталий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13fs36168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ОПБ-13.03.01-11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Муллаянов Айрат Радикович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13fs52316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19.03.01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Биотехнология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ОАБ-19.03.01-11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Боталова Юлия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13fs74495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Яблонская Марина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Зыкова Виктория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13fs74499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Шушпанова Алина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Кузина Татьяна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Дементьева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13fs74496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Исаева Ксения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Шмыкова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Мустафин Роман Рафикович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Хохрякова Екатерина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Сектерева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Захарова Вероника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13fs74497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Хабаров Илья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13fs74504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21.05.02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Прикладная геология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О-21.05.02-11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Урусова Александра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Дериглазов Артём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Панкова Милена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Чувашев Михаил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Васильева Ангелина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Максимова Юлия Федисовна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Холмогоров Александр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Белорусов Савелий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Бушков Евгений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Коренева Софья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Батинов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Виноградов Никита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Рожин Никита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Коваленко Антон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Филиппова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Исаев Сергей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Пепеляев Даниил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Трефилова Евгения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Плетенев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Русанов Никита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Черных Игорь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Имаметдинов Давид Ахняфович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Сахратов Павел Жалилевич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Ефремов Николай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Резенов Даниил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13fs37567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ОАБ-37.03.01-14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Красильникова Елизавета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Бовкун Маргарита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Егорова Александра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Вовро София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Обухова Полина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Зорина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Трунова Татьяна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Будилов Михаил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Лошкарева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Хайдаров Рустам Камолович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Выползова Елизавета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Макеева Вера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Арасланова Ирина Ануровна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Кудрявцев Егор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Якупов Алмаз Фирдинатович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Толстопятова Элина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Вятчин Кирилл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Сысоев Дмитрий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Доровских Ольга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13fs75589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Конфликтология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ОАБ-37.03.02-13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Иванская Татьяна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Шаисламова Алина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Аптриева Олеся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Мальцева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Самаров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Павлова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Семенов Данил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Стерхов Алексей Павлович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Тютин Анвар Заудинович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Чернышев Олег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Еркешев Виктор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Темкин Даниил Борисович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Маврина Елизавета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Гайфутдинова Светлана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37.05.01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Клиническая психология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О-37.05.01-17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Татарских Ангелина Альфредовна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Чекмарева Олеся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Кропачева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Нилова Алина Руслановна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Русинова Мария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Коновалова Софья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Шулятьева Екатерина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Северюхина Алена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Дёмшина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Вершинина Ксения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Лекомцев Данил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Тугозвонов Валентин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Ягодина Юлия Брониславовна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Хамидова Рамзия Махмадзоировна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Ворончихин Руслан Винерович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Перевощикова Алена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Пивоварова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Чичелова Анастасия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Шестакова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Мавлавиева Алина Инсафовна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Фаркова Александра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Ахметова Диляра Нурсиловна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Максименко 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Экономика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ОПБ-38.03.01.00-11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Еремеева Ольга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Ковычева Ольга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Зиатдинов Роман Муратович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Чуракова Анна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Вересова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Логинов Максим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Абдуллин Максим Ренатович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Востриков Данил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Миртовская Татьяна Яновна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Бекмансурова Алиса Амировна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Гатауллин Эмиль Ильнарович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Девятов Михаил Максимович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Карпухина Кристина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Каюмов Руслан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Русских Виктория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Шилин Никита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Ивановская Ольга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Пашкина Татьяна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Рамазанова Алия Рафиловна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Рябчикова Наталья Семеновна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Саяпова Нафиса Наиловна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Вахрушева Елена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Сухотин Евгений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Беляев Сергей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Шувалова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Стяжкина Алина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Ковычева Юлия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Мельникова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Дрягина Ольга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Кольцов Дмитрий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Соболева Наталья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Шабров Иван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Лагунова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ОПБ-38.03.01.00-12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Булдакова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Габтрахманов Эльмир Рамильевич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Краснова Эвелина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Чувакорзин Михаил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Шагабутдинова Ляйсана Ильгизовна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Бакулева Арина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Миннигараев Владимир Федорович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Парамонова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Салихова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Верещагина Галина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Кунгуров Евгений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Попова Наталья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Редькина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Сухоплюева Елизавета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Чуданова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Юркова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Назарова Елена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Пономарева Анна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Токарева Юлия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Ахметзянова Алиса Фанисовна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Мирсалихова Альбина Дамировна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Калинина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Белышева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Оточина Екатерина Антоновна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Первушина Ксения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Тарасова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Щепина Ксения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Салохидинов Хабибулло Шавкатжонович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Трефилова Ангелина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Сабитова Дина Ниязовна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13fs47019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Менеджмент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ОПБ-38.03.02.00-11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Внукова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Касакина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Коротаева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Осипова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Бабушкина Юлия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Гагарина Алина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Загирова Радмила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Тронина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Айдимирова Татьяна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Сафин Булат Маратович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Феоктистов Александр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Вохмин Никита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Бочкарева Ольга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Бурова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Мальцев Даниил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Герасимова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Пушин Илья Николаевич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Макарова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Павлова Виктория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Пермякова Валерия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Дмитриев Владислав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Кузнецов Кирилл Иванович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Сумский Данил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ОПБ-38.03.02.00-12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Садрутдинов Айдар Ильгизович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Худякова Евгения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Вуколова Татьяна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Старицына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Голублева Анастасия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Назарова Мария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Арещенко Ксения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Кириллова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Кокорина Наталья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Сутягина Ксения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Казакова Екатерина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Губайдуллин Эмиль Робертович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Каримова Марджана Сайалиевна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Фоменко Дмитрий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Петров Григорий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Запольских Софья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Безуглый Богдан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Собакинских Наталия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38.03.04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Государственное и муниципальное управление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ОПБ-38.03.04.00-11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Мельчукова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Деньгина 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Никольская Евгения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Харисова Диана Наилевна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Шайхутдинова Алия Азатовна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Меркушев Олег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Деревнина Ольга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Лукиных Ольга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Манелова Мария Саввовна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Камышева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Никитин Дмитрий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Орлова Мария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Ахметвалеев Данил Файзелхакович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Белоусова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Усманов Ильдар Ильфатович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Веприкова Ольга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Воробьева Александра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Вязникова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Юркин Данил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Ибраева Валерия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Ломаев Кирилл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Суслова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Попов Николай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38.03.05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Бизнес-информатика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ОАБ-38.03.05.00-11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Никифоров Роман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Семёновых Юрий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Ворожцов Владислав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Зуева Анастасия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Зворыгина Кира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Клячин Данил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Кожевникова Ангелина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Крюкова Алина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Хафизов Руслан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Попов Денис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Рязанова Нина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Сухих Мария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Казанцев Ярослав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Мерзляков Никита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38.05.01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Экономическая безопасность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О-38.05.01.00-11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Игнатьев Алексей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Тюрикова Валерия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Гагарина Александра Денисовна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Гатауллина Виктория Рамилевна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Бобошина Алёна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Назримадова Наргиз Джамшедхоновна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Рыжакова Вероника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Шилькова Ольга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Григорьева Мария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Базуева Хрестина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Мингазиева Алиса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Ануфриев Денис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Ибрагимов Айдар Албертович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Солодянкина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Шахотько Максим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13fs48629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О-38.05.01.00-12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Кристина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Тукмачева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Урванцева Екатерина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Черных Даниил Игоревич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Васильева Кристина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Шкляева Дарья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Тимофеева Маргарита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89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Яковлев Даниил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Морозов Данил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Мерзляков Вадим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Хасанова Гульфия Файласовна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Решетникова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Соловьев Антон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Гатауллин Даниль Раисович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Пилина Елена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Завалин Константин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Золотарев Александр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Похов Кирилл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Дерюгина Екатерина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13fs46813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Социальная работа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ОАБ-39.03.02-11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Артемов Евгений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Варенцов Антон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Пудова Татьяна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Вершинина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Курсова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Алина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Лосева 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Перевозчикова Елизавета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Вахрушева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Макрушина 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 Александр Васильевич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Макина Рузанна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Емельянова Карина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Организация работы с молодежью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ОАБ-39.03.03-11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Клячина Наталья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Карпушин Вячеслав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Лазарева Екатерина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Вахрушева Татьяна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Зернов Кирилл Владиленович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Люкшина Яна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Бакирова Эльза Илшатовна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Игнатьева Александра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Невоструев Роман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Шебеко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Новиков Евгений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Антоненко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Фертиков Иван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Реклама и связи с общественностью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ОАБ-42.03.01-11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Гремякина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Лебедева Елена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Кузнецова Елизавета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Панишева Милена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Стерхова Полина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Столярова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Наймушин Максим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Некрасова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Ураков Семён Абелович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Фаттахов Амир Радикович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Веретенникова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Грачков Артём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Давлетгареева Юлия Насиховна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Антошина Анастасия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Грицук Арсений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Емшанова Карина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Чуракова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Голова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Колобердина Елизавета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Насибуллина Алина Тимуровна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Тучкова Вера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Черкашин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Братухина Арина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Кузнецова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Останина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Наталья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Суворов Илья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Мельникова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Данилова Софья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Агафонова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Туризм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ОАБ-43.03.02-11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Ваганова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Караваева Анна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Набокова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Новгородцева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Саликаева Алина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Юшкова Юлия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Дулесов Сергей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Зайцева Олеся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Красильникова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Мокрушина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Назарова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Рыбакова Ксенья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Балуева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Батуева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Манохина Эвелина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Матвеева Анна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Шарафутдинова Диана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Яковлева Ирина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Тихонова Елена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Медведева Василина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Морозова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Романова Юлия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Бешляга Дмитрий Дамирович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Казанцева Полина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Минакова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Симанов Михаил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Кутузова Александра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Фархутдинова Эльвина Финазовна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Ханипова Анастасия Рафаэльевна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Кутьина Марина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Гостиничное дело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ОАБ-43.03.03-11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Вахитов Илья Гизатович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Касимова Алсу Равиловна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Котова Анна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Сандалова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Тихомирова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Шакиров Фарит Азатович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Карамова Диана Ильгизовна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Хасанов Марат Ильдарович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Цыпляшова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Щепина Виктория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Луйк Карина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Степанова Елизавета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Тугбаева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Черепанова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Ларионова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Логинова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Маликов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Шутов Николай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Психолого-педагогическое образование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ОАБ-44.03.02-15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Баженова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Клабукова Юлия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Ляпунова Анна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Федотова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Осипова Дарья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Амирова Динара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Гущина Алёна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Ерофеева Анастасия Борисовна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Молостова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Некрасова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Солодянкин Вячеслав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Петрова Анна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Робертс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Смирнова Марина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Тронина Елизавета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Биметова Софья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Шмакова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Иксатова Анастасия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Степанова Вероника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Борисова Карина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Лисина Полина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Рыбакова Марина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Путина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Волкова Виктория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Соловьева Светлана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Раева Татьяна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Специальное (дефектологическое) образование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ОПБ-44.03.03-11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Одинцова Вероника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Юсупова Алия Фиргатовна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Пискунова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Канигина Ксения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Цыпугина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Султанова Сария Ренасовна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Боярова Анна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Дмитриева Софья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Бусарев Дмитрий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Ветелкина Марина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Пчельникова Вероника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Климов Артем Ильич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Куклина Елизавета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Закирова Карина Ильшатовна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Хамадуллин Ринат Финатович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Спиридонова Юлия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13fs75695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ОПБ-44.03.03-12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Стяжкина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Казакевич Алина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Брежнева Екатерина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Ковалева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Викулова Лидия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Гуляева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Залогинова Марина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Шестакова Вероника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Саватьева Анна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Барабошкина Марина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Овечкина Ольга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Старикова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Кунгурова Екатерина Антоновна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Лузянина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Коротаева Анастасия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Фаресова Наталия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Волкова Татьяна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Иютина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44.03.05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Педагогическое образование (с двумя профилями подготовки)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ОПБ-44.03.05-15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Быков Артем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Ившин Михаил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Каматдинова Анастасия Ильинична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Камашев Валерий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Овчинников Кирилл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Хазиева Алина Линаровна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Широбокова Александра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Бадретдинова Эльвира Радиковна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Чучалина Анна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Скобкарева Дарьяна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Павлова Надежда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Закиров Булат Фаилевич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Малушкина Влада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Гарасев Кирилл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Семакина Полина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Имполитов Михаил Эдуардович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Владыкина Елена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Соколов Евгений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13fs75737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ОПБ-44.03.05р-13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Николаева Карина Ильнуровна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Шмыкова Евгения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Фаресова Юлия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Овчинникова Татьяна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Пименова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Дружинина Галина Федоровна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Лошкарева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Масленникова Влада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Коробова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Васильева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Кардапольцева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Ложкина Виктория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Гильмутдинова Аделя Ильдаровна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Макарова Екатерина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Масунова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Баженова Анжелика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Плотникова Елена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Огурцова Ирина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Ямшанова Татьяна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Коваленко Мария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45.03.01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Филология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ОАБ-45.03.01р-11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Коренев Дмитрий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Порцева Анна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Корепанова Екатерина Романовна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Судакова Кристина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Федотова Елена Максимовна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Поторочин Егор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Семакина Ксения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Бахматова Екатерина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Вахнина Анна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Малащенко Елизавета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Зеленина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Черепанова Ксения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Галеева Зульфия Фаритовна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Джоракулыева Лачын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ОПБ-45.03.01р-12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Катиева Айгуль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Култышева Ирина Яковлевна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Зорова Елизавета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Бранд Эдуард Германович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Гусева Полина Марсельевна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Колупаева Полина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Максимова Ольга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Жигалова Мария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Маркова Полина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Полякова Юлия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Занг Пенгуян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Наговицына Анастасия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Шуматова Таисия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Нурмухаметова Юлия Рафаиловна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13fs51410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35</w:t>
            </w:r>
            <w:r w:rsidRPr="00FC7007">
              <w:t xml:space="preserve"> из </w:t>
            </w:r>
            <w:r>
              <w:rPr>
                <w:noProof/>
              </w:rPr>
              <w:t xml:space="preserve">35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51.03.01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Культурология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ОАБ-51.03.01-11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История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не больше 4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Бушкова Александра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Тимофеева Полина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Шраменко Михаил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Козлякина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Борисова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Галиева Лилиана Анисовна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Глазкова Янина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Мехряков Денис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Илларионов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tbl/>
    <w:p w:rsidR="0036666D" w:rsidRPr="00415C26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rPr>
          <w:sz w:val="28"/>
          <w:szCs w:val="28"/>
        </w:rPr>
      </w:pPr>
    </w:p>
    <w:p w:rsidR="0036666D" w:rsidRDefault="0036666D" w:rsidP="002A551B">
      <w:pPr>
        <w:rPr>
          <w:sz w:val="28"/>
          <w:szCs w:val="28"/>
        </w:rPr>
        <w:sectPr w:rsidR="0036666D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Pr="0013504D" w:rsidRDefault="0036666D" w:rsidP="002A551B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 xml:space="preserve">мониторинга качества образования.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 xml:space="preserve">по адресу:</w:t>
      </w:r>
    </w:p>
    <w:p w:rsidR="0036666D" w:rsidRPr="0013504D" w:rsidRDefault="0036666D" w:rsidP="002A551B">
      <w:pPr>
        <w:jc w:val="center"/>
      </w:pPr>
    </w:p>
    <w:p w:rsidR="0036666D" w:rsidRDefault="0036666D" w:rsidP="002A551B">
      <w:pPr>
        <w:jc w:val="center"/>
      </w:pPr>
    </w:p>
    <w:p w:rsidR="0036666D" w:rsidRPr="0013504D" w:rsidRDefault="0036666D" w:rsidP="002A551B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jc w:val="center"/>
      </w:pPr>
      <w:r>
        <w:rPr>
          <w:lang w:val="en-US"/>
        </w:rPr>
        <w:t xml:space="preserve">E</w:t>
      </w:r>
      <w:r w:rsidRPr="0013504D">
        <w:t xml:space="preserve">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36666D" w:rsidRPr="00333C88" w:rsidRDefault="0036666D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36666D" w:rsidRPr="00333C88" w:rsidSect="00945CE9">
      <w:footerReference w:type="default" r:id="rId42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666D" w:rsidRDefault="0036666D">
      <w:r>
        <w:separator/>
      </w:r>
    </w:p>
  </w:endnote>
  <w:endnote w:type="continuationSeparator" w:id="0">
    <w:p w:rsidR="0036666D" w:rsidRDefault="0036666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altName w:val=" MS Sans Serif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ahoma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213A9B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36666D" w:rsidRDefault="0036666D" w:rsidP="00FC62C9">
    <w:pPr>
      <w:pStyle w:val="Footer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C93077">
    <w:pPr>
      <w:pStyle w:val="Footer"/>
      <w:framePr w:wrap="auto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10</w:t>
    </w:r>
    <w:r>
      <w:rPr>
        <w:rStyle w:val="PageNumber"/>
      </w:rPr>
      <w:fldChar w:fldCharType="end"/>
    </w:r>
  </w:p>
  <w:p w:rsidR="0036666D" w:rsidRDefault="0036666D" w:rsidP="005A06CA">
    <w:pPr>
      <w:pStyle w:val="Footer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945CE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20</w:t>
    </w:r>
    <w:r>
      <w:rPr>
        <w:rStyle w:val="PageNumber"/>
      </w:rPr>
      <w:fldChar w:fldCharType="end"/>
    </w:r>
  </w:p>
  <w:p w:rsidR="0036666D" w:rsidRDefault="0036666D" w:rsidP="00415C26">
    <w:pPr>
      <w:pStyle w:val="Footer"/>
      <w:ind w:right="360"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945CE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31</w:t>
    </w:r>
    <w:r>
      <w:rPr>
        <w:rStyle w:val="PageNumber"/>
      </w:rPr>
      <w:fldChar w:fldCharType="end"/>
    </w:r>
  </w:p>
  <w:p w:rsidR="0036666D" w:rsidRDefault="0036666D" w:rsidP="00945CE9">
    <w:pPr>
      <w:pStyle w:val="Footer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666D" w:rsidRDefault="0036666D">
      <w:r>
        <w:separator/>
      </w:r>
    </w:p>
  </w:footnote>
  <w:footnote w:type="continuationSeparator" w:id="0">
    <w:p w:rsidR="0036666D" w:rsidRDefault="0036666D">
      <w:r>
        <w:continuationSeparator/>
      </w:r>
    </w:p>
  </w:footnote>
  <w:footnote w:id="1">
    <w:p w:rsidR="0036666D" w:rsidRDefault="0036666D" w:rsidP="00293079">
      <w:pPr>
        <w:spacing w:line="252" w:lineRule="auto"/>
        <w:ind w:firstLine="539"/>
        <w:jc w:val="both"/>
      </w:pPr>
      <w:r w:rsidRPr="00251662">
        <w:rPr>
          <w:rStyle w:val="FootnoteReference"/>
          <w:sz w:val="20"/>
          <w:szCs w:val="20"/>
        </w:rPr>
        <w:footnoteRef/>
      </w:r>
      <w:r w:rsidRPr="00C44A8D">
        <w:rPr>
          <w:sz w:val="20"/>
          <w:szCs w:val="20"/>
        </w:rPr>
        <w:t xml:space="preserve"> </w:t>
        <w:t xml:space="preserve"/>
        <w:t xml:space="preserve"/>
      </w:r>
      <w:r w:rsidRPr="00C44A8D">
        <w:rPr>
          <w:sz w:val="20"/>
          <w:szCs w:val="20"/>
        </w:rPr>
        <w:t xml:space="preserve"/>
      </w:r>
    </w:p>
  </w:footnote>
  <w:footnote w:id="2">
    <w:p w:rsidR="0036666D" w:rsidRDefault="0036666D" w:rsidP="000665B2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5F4442">
        <w:t xml:space="preserve">Приведенная характеристика уровней обученности представлена для дисциплин</w:t>
      </w:r>
      <w:r w:rsidRPr="00793ACC">
        <w:t xml:space="preserve"/>
        <w:t xml:space="preserve"/>
        <w:t xml:space="preserve"/>
      </w:r>
      <w:r w:rsidRPr="00793ACC">
        <w:t xml:space="preserve"/>
      </w:r>
      <w:r w:rsidRPr="00A75E48">
        <w:t xml:space="preserve"> </w:t>
      </w:r>
      <w:r w:rsidRPr="00793ACC">
        <w:rPr>
          <w:b/>
          <w:bCs/>
          <w:i/>
          <w:iCs/>
        </w:rPr>
        <w:t xml:space="preserve"/>
        <w:t xml:space="preserve"/>
        <w:t xml:space="preserve"/>
      </w:r>
      <w:r w:rsidRPr="00793ACC">
        <w:rPr>
          <w:b/>
          <w:bCs/>
          <w:i/>
          <w:iCs/>
        </w:rPr>
        <w:t xml:space="preserve"/>
      </w:r>
      <w:r w:rsidRPr="000665B2">
        <w:rPr>
          <w:b/>
          <w:bCs/>
          <w:i/>
          <w:iCs/>
        </w:rPr>
        <w:t xml:space="preserve"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827D54"/>
    <w:multiLevelType w:val="hybridMultilevel"/>
    <w:tmpl w:val="80888544"/>
    <w:lvl w:ilvl="0" w:tplc="1416E6A6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4E8715A"/>
    <w:multiLevelType w:val="hybridMultilevel"/>
    <w:tmpl w:val="BE8200B4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51B0520"/>
    <w:multiLevelType w:val="hybridMultilevel"/>
    <w:tmpl w:val="7506E0C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0638435C"/>
    <w:multiLevelType w:val="hybridMultilevel"/>
    <w:tmpl w:val="EAFE9D30"/>
    <w:lvl w:ilvl="0" w:tplc="E9865B4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5">
    <w:nsid w:val="072122FE"/>
    <w:multiLevelType w:val="hybridMultilevel"/>
    <w:tmpl w:val="BFB64824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3712236C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color w:val="auto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08902AFF"/>
    <w:multiLevelType w:val="hybridMultilevel"/>
    <w:tmpl w:val="6CF8E4AC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8">
    <w:nsid w:val="0D7F75EE"/>
    <w:multiLevelType w:val="hybridMultilevel"/>
    <w:tmpl w:val="F092C8B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17C35B50"/>
    <w:multiLevelType w:val="hybridMultilevel"/>
    <w:tmpl w:val="C7EC46E6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1FB46E84"/>
    <w:multiLevelType w:val="hybridMultilevel"/>
    <w:tmpl w:val="0534EC5C"/>
    <w:lvl w:ilvl="0" w:tplc="19120BF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F26CC260">
      <w:start w:val="1"/>
      <w:numFmt w:val="bullet"/>
      <w:lvlText w:val=""/>
      <w:lvlJc w:val="left"/>
      <w:pPr>
        <w:tabs>
          <w:tab w:val="num" w:pos="2238"/>
        </w:tabs>
        <w:ind w:left="179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1">
    <w:nsid w:val="262C29FF"/>
    <w:multiLevelType w:val="multilevel"/>
    <w:tmpl w:val="C3947DC0"/>
    <w:lvl w:ilvl="0">
      <w:start w:val="1"/>
      <w:numFmt w:val="decimal"/>
      <w:pStyle w:val="Heading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Heading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12">
    <w:nsid w:val="27407901"/>
    <w:multiLevelType w:val="hybridMultilevel"/>
    <w:tmpl w:val="9394217A"/>
    <w:lvl w:ilvl="0" w:tplc="96A849E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3">
    <w:nsid w:val="297F1F11"/>
    <w:multiLevelType w:val="hybridMultilevel"/>
    <w:tmpl w:val="F38275BA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4">
    <w:nsid w:val="34EF6C8D"/>
    <w:multiLevelType w:val="hybridMultilevel"/>
    <w:tmpl w:val="62B4F0DC"/>
    <w:lvl w:ilvl="0" w:tplc="F06AC44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b/>
        <w:bCs/>
        <w:i w:val="0"/>
        <w:iCs w:val="0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3BF86A83"/>
    <w:multiLevelType w:val="hybridMultilevel"/>
    <w:tmpl w:val="EE12DEF6"/>
    <w:lvl w:ilvl="0" w:tplc="D9D2EBF4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224A99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3CA554B2"/>
    <w:multiLevelType w:val="hybridMultilevel"/>
    <w:tmpl w:val="089E084E"/>
    <w:lvl w:ilvl="0" w:tplc="0284023C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3E306AF5"/>
    <w:multiLevelType w:val="hybridMultilevel"/>
    <w:tmpl w:val="F2C03654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3E836A1A"/>
    <w:multiLevelType w:val="hybridMultilevel"/>
    <w:tmpl w:val="595A6E3E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45D07E02"/>
    <w:multiLevelType w:val="hybridMultilevel"/>
    <w:tmpl w:val="EA6A6E50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1">
    <w:nsid w:val="476F233D"/>
    <w:multiLevelType w:val="hybridMultilevel"/>
    <w:tmpl w:val="2BA83D3E"/>
    <w:lvl w:ilvl="0" w:tplc="4D78554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>
    <w:nsid w:val="4DC42E11"/>
    <w:multiLevelType w:val="hybridMultilevel"/>
    <w:tmpl w:val="100E26FE"/>
    <w:lvl w:ilvl="0" w:tplc="E7068EF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50517D6E"/>
    <w:multiLevelType w:val="hybridMultilevel"/>
    <w:tmpl w:val="714C0E5A"/>
    <w:lvl w:ilvl="0" w:tplc="F26CC260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>
    <w:nsid w:val="535B20D1"/>
    <w:multiLevelType w:val="hybridMultilevel"/>
    <w:tmpl w:val="5E68170E"/>
    <w:lvl w:ilvl="0" w:tplc="B12A19D2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DE8821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5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>
    <w:nsid w:val="5E2D3688"/>
    <w:multiLevelType w:val="hybridMultilevel"/>
    <w:tmpl w:val="63E0ED28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9">
    <w:nsid w:val="5EDB4EDE"/>
    <w:multiLevelType w:val="hybridMultilevel"/>
    <w:tmpl w:val="A6384EEC"/>
    <w:lvl w:ilvl="0" w:tplc="650606E4">
      <w:start w:val="1"/>
      <w:numFmt w:val="bullet"/>
      <w:lvlText w:val=""/>
      <w:lvlJc w:val="left"/>
      <w:pPr>
        <w:ind w:left="934" w:hanging="360"/>
      </w:pPr>
      <w:rPr>
        <w:rFonts w:ascii="Symbol" w:hAnsi="Symbol" w:cs="Symbol" w:hint="default"/>
        <w:b/>
        <w:bCs/>
        <w:i w:val="0"/>
        <w:iCs w:val="0"/>
        <w:color w:val="224A99"/>
        <w:sz w:val="22"/>
        <w:szCs w:val="22"/>
      </w:rPr>
    </w:lvl>
    <w:lvl w:ilvl="1" w:tplc="04190003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7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9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3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25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94" w:hanging="360"/>
      </w:pPr>
      <w:rPr>
        <w:rFonts w:ascii="Wingdings" w:hAnsi="Wingdings" w:cs="Wingdings" w:hint="default"/>
      </w:rPr>
    </w:lvl>
  </w:abstractNum>
  <w:abstractNum w:abstractNumId="30">
    <w:nsid w:val="64B360C0"/>
    <w:multiLevelType w:val="hybridMultilevel"/>
    <w:tmpl w:val="C826D3D8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6953544F"/>
    <w:multiLevelType w:val="hybridMultilevel"/>
    <w:tmpl w:val="50B4594E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2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6FF42E79"/>
    <w:multiLevelType w:val="hybridMultilevel"/>
    <w:tmpl w:val="262CEC42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224A99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>
    <w:nsid w:val="713B3654"/>
    <w:multiLevelType w:val="hybridMultilevel"/>
    <w:tmpl w:val="FDF419A6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5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>
    <w:nsid w:val="74261E2A"/>
    <w:multiLevelType w:val="hybridMultilevel"/>
    <w:tmpl w:val="BC8CBEEC"/>
    <w:lvl w:ilvl="0" w:tplc="0FB01FD8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940E2B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75FA411E"/>
    <w:multiLevelType w:val="hybridMultilevel"/>
    <w:tmpl w:val="96909FDA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39">
    <w:nsid w:val="77430B0D"/>
    <w:multiLevelType w:val="hybridMultilevel"/>
    <w:tmpl w:val="61A2FEBC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40">
    <w:nsid w:val="7BE4250B"/>
    <w:multiLevelType w:val="hybridMultilevel"/>
    <w:tmpl w:val="B94C159C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224A99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1">
    <w:nsid w:val="7E9730EC"/>
    <w:multiLevelType w:val="hybridMultilevel"/>
    <w:tmpl w:val="0908E0AE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2">
    <w:nsid w:val="7EF9665A"/>
    <w:multiLevelType w:val="hybridMultilevel"/>
    <w:tmpl w:val="518E07E4"/>
    <w:lvl w:ilvl="0" w:tplc="19869E6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7"/>
  </w:num>
  <w:num w:numId="2">
    <w:abstractNumId w:val="41"/>
  </w:num>
  <w:num w:numId="3">
    <w:abstractNumId w:val="8"/>
  </w:num>
  <w:num w:numId="4">
    <w:abstractNumId w:val="3"/>
  </w:num>
  <w:num w:numId="5">
    <w:abstractNumId w:val="38"/>
  </w:num>
  <w:num w:numId="6">
    <w:abstractNumId w:val="25"/>
  </w:num>
  <w:num w:numId="7">
    <w:abstractNumId w:val="11"/>
  </w:num>
  <w:num w:numId="8">
    <w:abstractNumId w:val="26"/>
  </w:num>
  <w:num w:numId="9">
    <w:abstractNumId w:val="18"/>
  </w:num>
  <w:num w:numId="10">
    <w:abstractNumId w:val="34"/>
  </w:num>
  <w:num w:numId="11">
    <w:abstractNumId w:val="9"/>
  </w:num>
  <w:num w:numId="12">
    <w:abstractNumId w:val="21"/>
  </w:num>
  <w:num w:numId="13">
    <w:abstractNumId w:val="22"/>
  </w:num>
  <w:num w:numId="14">
    <w:abstractNumId w:val="42"/>
  </w:num>
  <w:num w:numId="15">
    <w:abstractNumId w:val="31"/>
  </w:num>
  <w:num w:numId="16">
    <w:abstractNumId w:val="6"/>
  </w:num>
  <w:num w:numId="17">
    <w:abstractNumId w:val="5"/>
  </w:num>
  <w:num w:numId="18">
    <w:abstractNumId w:val="4"/>
  </w:num>
  <w:num w:numId="19">
    <w:abstractNumId w:val="12"/>
  </w:num>
  <w:num w:numId="20">
    <w:abstractNumId w:val="10"/>
  </w:num>
  <w:num w:numId="21">
    <w:abstractNumId w:val="23"/>
  </w:num>
  <w:num w:numId="22">
    <w:abstractNumId w:val="16"/>
  </w:num>
  <w:num w:numId="23">
    <w:abstractNumId w:val="28"/>
  </w:num>
  <w:num w:numId="24">
    <w:abstractNumId w:val="20"/>
  </w:num>
  <w:num w:numId="25">
    <w:abstractNumId w:val="24"/>
  </w:num>
  <w:num w:numId="26">
    <w:abstractNumId w:val="13"/>
  </w:num>
  <w:num w:numId="27">
    <w:abstractNumId w:val="39"/>
  </w:num>
  <w:num w:numId="28">
    <w:abstractNumId w:val="0"/>
  </w:num>
  <w:num w:numId="29">
    <w:abstractNumId w:val="32"/>
  </w:num>
  <w:num w:numId="30">
    <w:abstractNumId w:val="2"/>
  </w:num>
  <w:num w:numId="31">
    <w:abstractNumId w:val="30"/>
  </w:num>
  <w:num w:numId="32">
    <w:abstractNumId w:val="37"/>
  </w:num>
  <w:num w:numId="33">
    <w:abstractNumId w:val="33"/>
  </w:num>
  <w:num w:numId="34">
    <w:abstractNumId w:val="40"/>
  </w:num>
  <w:num w:numId="35">
    <w:abstractNumId w:val="15"/>
  </w:num>
  <w:num w:numId="36">
    <w:abstractNumId w:val="29"/>
  </w:num>
  <w:num w:numId="37">
    <w:abstractNumId w:val="1"/>
  </w:num>
  <w:num w:numId="38">
    <w:abstractNumId w:val="35"/>
  </w:num>
  <w:num w:numId="39">
    <w:abstractNumId w:val="14"/>
  </w:num>
  <w:num w:numId="40">
    <w:abstractNumId w:val="7"/>
  </w:num>
  <w:num w:numId="41">
    <w:abstractNumId w:val="27"/>
  </w:num>
  <w:num w:numId="42">
    <w:abstractNumId w:val="19"/>
  </w:num>
  <w:num w:numId="43">
    <w:abstractNumId w:val="3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mirrorMargin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55EB"/>
    <w:rsid w:val="0001694A"/>
    <w:rsid w:val="00016DC8"/>
    <w:rsid w:val="00021D1A"/>
    <w:rsid w:val="00022275"/>
    <w:rsid w:val="0002280A"/>
    <w:rsid w:val="0002287B"/>
    <w:rsid w:val="00022FC2"/>
    <w:rsid w:val="000232B0"/>
    <w:rsid w:val="00023728"/>
    <w:rsid w:val="00023BEB"/>
    <w:rsid w:val="00024E94"/>
    <w:rsid w:val="0002519C"/>
    <w:rsid w:val="00025769"/>
    <w:rsid w:val="00026449"/>
    <w:rsid w:val="00027098"/>
    <w:rsid w:val="00027DBE"/>
    <w:rsid w:val="00030823"/>
    <w:rsid w:val="000308E2"/>
    <w:rsid w:val="00031E27"/>
    <w:rsid w:val="00032C61"/>
    <w:rsid w:val="00033147"/>
    <w:rsid w:val="00033A80"/>
    <w:rsid w:val="00033FC4"/>
    <w:rsid w:val="000340FB"/>
    <w:rsid w:val="00036CFC"/>
    <w:rsid w:val="00040E39"/>
    <w:rsid w:val="00041379"/>
    <w:rsid w:val="00041BE4"/>
    <w:rsid w:val="00041DF0"/>
    <w:rsid w:val="00042588"/>
    <w:rsid w:val="00043353"/>
    <w:rsid w:val="000434EA"/>
    <w:rsid w:val="000451EF"/>
    <w:rsid w:val="00050D7E"/>
    <w:rsid w:val="00050E66"/>
    <w:rsid w:val="00051206"/>
    <w:rsid w:val="000513A9"/>
    <w:rsid w:val="00051585"/>
    <w:rsid w:val="00051F4C"/>
    <w:rsid w:val="00052868"/>
    <w:rsid w:val="000530BC"/>
    <w:rsid w:val="00053DA3"/>
    <w:rsid w:val="000549DE"/>
    <w:rsid w:val="0005685A"/>
    <w:rsid w:val="000573AB"/>
    <w:rsid w:val="0005741C"/>
    <w:rsid w:val="00064805"/>
    <w:rsid w:val="000648B3"/>
    <w:rsid w:val="00064E3C"/>
    <w:rsid w:val="000665B2"/>
    <w:rsid w:val="000675B0"/>
    <w:rsid w:val="0006785D"/>
    <w:rsid w:val="0007039F"/>
    <w:rsid w:val="00070CD2"/>
    <w:rsid w:val="00071969"/>
    <w:rsid w:val="000725AC"/>
    <w:rsid w:val="000730E0"/>
    <w:rsid w:val="0007398A"/>
    <w:rsid w:val="00074873"/>
    <w:rsid w:val="000749D3"/>
    <w:rsid w:val="00074D2E"/>
    <w:rsid w:val="00076396"/>
    <w:rsid w:val="0008749F"/>
    <w:rsid w:val="00090F3E"/>
    <w:rsid w:val="000914F6"/>
    <w:rsid w:val="00094418"/>
    <w:rsid w:val="000946AA"/>
    <w:rsid w:val="000963E0"/>
    <w:rsid w:val="00096E6E"/>
    <w:rsid w:val="000978BB"/>
    <w:rsid w:val="00097D4D"/>
    <w:rsid w:val="000A059F"/>
    <w:rsid w:val="000A0CCF"/>
    <w:rsid w:val="000A11C8"/>
    <w:rsid w:val="000A2368"/>
    <w:rsid w:val="000A347A"/>
    <w:rsid w:val="000A5D57"/>
    <w:rsid w:val="000A6776"/>
    <w:rsid w:val="000B02B7"/>
    <w:rsid w:val="000B1E1C"/>
    <w:rsid w:val="000B289E"/>
    <w:rsid w:val="000B3AB3"/>
    <w:rsid w:val="000B5A3B"/>
    <w:rsid w:val="000B5EAF"/>
    <w:rsid w:val="000B61D3"/>
    <w:rsid w:val="000B696E"/>
    <w:rsid w:val="000B7436"/>
    <w:rsid w:val="000B7C00"/>
    <w:rsid w:val="000B7C6B"/>
    <w:rsid w:val="000B7DBF"/>
    <w:rsid w:val="000C0C5C"/>
    <w:rsid w:val="000C138B"/>
    <w:rsid w:val="000C17E9"/>
    <w:rsid w:val="000C234D"/>
    <w:rsid w:val="000C3A54"/>
    <w:rsid w:val="000C444E"/>
    <w:rsid w:val="000C473B"/>
    <w:rsid w:val="000C6E34"/>
    <w:rsid w:val="000C6EFA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10A2"/>
    <w:rsid w:val="000F2D6A"/>
    <w:rsid w:val="000F2E5E"/>
    <w:rsid w:val="000F3424"/>
    <w:rsid w:val="000F44DD"/>
    <w:rsid w:val="000F5744"/>
    <w:rsid w:val="000F5E14"/>
    <w:rsid w:val="000F63DF"/>
    <w:rsid w:val="000F6C48"/>
    <w:rsid w:val="000F77BC"/>
    <w:rsid w:val="0010138C"/>
    <w:rsid w:val="00101C89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2A39"/>
    <w:rsid w:val="00114A64"/>
    <w:rsid w:val="0011655B"/>
    <w:rsid w:val="00117790"/>
    <w:rsid w:val="001214B5"/>
    <w:rsid w:val="001223A6"/>
    <w:rsid w:val="001251BC"/>
    <w:rsid w:val="00126062"/>
    <w:rsid w:val="0012772A"/>
    <w:rsid w:val="0012775E"/>
    <w:rsid w:val="00130049"/>
    <w:rsid w:val="00130F49"/>
    <w:rsid w:val="00132BA2"/>
    <w:rsid w:val="00133EA6"/>
    <w:rsid w:val="0013504D"/>
    <w:rsid w:val="0013585B"/>
    <w:rsid w:val="00135E32"/>
    <w:rsid w:val="00135EC5"/>
    <w:rsid w:val="00137245"/>
    <w:rsid w:val="00137D51"/>
    <w:rsid w:val="00140C56"/>
    <w:rsid w:val="00142111"/>
    <w:rsid w:val="001429D9"/>
    <w:rsid w:val="00142BB6"/>
    <w:rsid w:val="00142E06"/>
    <w:rsid w:val="00143FF6"/>
    <w:rsid w:val="001453E4"/>
    <w:rsid w:val="00151CB7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57525"/>
    <w:rsid w:val="0016102A"/>
    <w:rsid w:val="00161F99"/>
    <w:rsid w:val="00162D3D"/>
    <w:rsid w:val="0016370F"/>
    <w:rsid w:val="001641D3"/>
    <w:rsid w:val="00164A58"/>
    <w:rsid w:val="0016573B"/>
    <w:rsid w:val="00165EAC"/>
    <w:rsid w:val="00166CA1"/>
    <w:rsid w:val="00167837"/>
    <w:rsid w:val="00167C25"/>
    <w:rsid w:val="001719B0"/>
    <w:rsid w:val="00173181"/>
    <w:rsid w:val="00173D99"/>
    <w:rsid w:val="001746E3"/>
    <w:rsid w:val="0017494B"/>
    <w:rsid w:val="001762BC"/>
    <w:rsid w:val="001824C2"/>
    <w:rsid w:val="00182534"/>
    <w:rsid w:val="001828BE"/>
    <w:rsid w:val="00182E5F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97942"/>
    <w:rsid w:val="001A212A"/>
    <w:rsid w:val="001A28F3"/>
    <w:rsid w:val="001A2D78"/>
    <w:rsid w:val="001A313A"/>
    <w:rsid w:val="001A32E1"/>
    <w:rsid w:val="001A45D8"/>
    <w:rsid w:val="001A5506"/>
    <w:rsid w:val="001A5D08"/>
    <w:rsid w:val="001A5F45"/>
    <w:rsid w:val="001A6792"/>
    <w:rsid w:val="001A720A"/>
    <w:rsid w:val="001A748B"/>
    <w:rsid w:val="001A7D57"/>
    <w:rsid w:val="001B028B"/>
    <w:rsid w:val="001B09C6"/>
    <w:rsid w:val="001B19BB"/>
    <w:rsid w:val="001B1FD2"/>
    <w:rsid w:val="001B2CA4"/>
    <w:rsid w:val="001B4880"/>
    <w:rsid w:val="001B4928"/>
    <w:rsid w:val="001B5194"/>
    <w:rsid w:val="001B5E4F"/>
    <w:rsid w:val="001B60A1"/>
    <w:rsid w:val="001B7025"/>
    <w:rsid w:val="001C02EC"/>
    <w:rsid w:val="001C0374"/>
    <w:rsid w:val="001C0E99"/>
    <w:rsid w:val="001C28FB"/>
    <w:rsid w:val="001C435E"/>
    <w:rsid w:val="001C4F0A"/>
    <w:rsid w:val="001C5D2E"/>
    <w:rsid w:val="001C642A"/>
    <w:rsid w:val="001C695B"/>
    <w:rsid w:val="001C6FF4"/>
    <w:rsid w:val="001C7381"/>
    <w:rsid w:val="001C73EA"/>
    <w:rsid w:val="001D04D2"/>
    <w:rsid w:val="001D0D14"/>
    <w:rsid w:val="001D23F5"/>
    <w:rsid w:val="001D2C03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E7F49"/>
    <w:rsid w:val="001F16DA"/>
    <w:rsid w:val="001F4AC9"/>
    <w:rsid w:val="001F5FA6"/>
    <w:rsid w:val="002027EA"/>
    <w:rsid w:val="00202C28"/>
    <w:rsid w:val="002040C9"/>
    <w:rsid w:val="00204480"/>
    <w:rsid w:val="00204977"/>
    <w:rsid w:val="00204F35"/>
    <w:rsid w:val="00205EBD"/>
    <w:rsid w:val="002068D9"/>
    <w:rsid w:val="00206D77"/>
    <w:rsid w:val="00206D7D"/>
    <w:rsid w:val="002074E9"/>
    <w:rsid w:val="00210A1C"/>
    <w:rsid w:val="00211A50"/>
    <w:rsid w:val="00212D01"/>
    <w:rsid w:val="00213700"/>
    <w:rsid w:val="00213A9B"/>
    <w:rsid w:val="002144F4"/>
    <w:rsid w:val="0021471E"/>
    <w:rsid w:val="00214966"/>
    <w:rsid w:val="0021532D"/>
    <w:rsid w:val="00216FA1"/>
    <w:rsid w:val="0021716B"/>
    <w:rsid w:val="002177DD"/>
    <w:rsid w:val="00221908"/>
    <w:rsid w:val="00224779"/>
    <w:rsid w:val="00225E36"/>
    <w:rsid w:val="0022621E"/>
    <w:rsid w:val="00226294"/>
    <w:rsid w:val="00233406"/>
    <w:rsid w:val="00234147"/>
    <w:rsid w:val="00234165"/>
    <w:rsid w:val="00235AE2"/>
    <w:rsid w:val="00236C58"/>
    <w:rsid w:val="00237EA1"/>
    <w:rsid w:val="0024012F"/>
    <w:rsid w:val="00240C39"/>
    <w:rsid w:val="00242586"/>
    <w:rsid w:val="002426CD"/>
    <w:rsid w:val="002438D3"/>
    <w:rsid w:val="00244436"/>
    <w:rsid w:val="00244ADA"/>
    <w:rsid w:val="002451E7"/>
    <w:rsid w:val="00245317"/>
    <w:rsid w:val="0024567D"/>
    <w:rsid w:val="00245C6F"/>
    <w:rsid w:val="00246299"/>
    <w:rsid w:val="0024677B"/>
    <w:rsid w:val="002505C6"/>
    <w:rsid w:val="002511CF"/>
    <w:rsid w:val="00251662"/>
    <w:rsid w:val="002517AF"/>
    <w:rsid w:val="00251B5E"/>
    <w:rsid w:val="002549F1"/>
    <w:rsid w:val="00254E38"/>
    <w:rsid w:val="0025525A"/>
    <w:rsid w:val="00255350"/>
    <w:rsid w:val="002553B2"/>
    <w:rsid w:val="00257F6E"/>
    <w:rsid w:val="002602B6"/>
    <w:rsid w:val="002614D5"/>
    <w:rsid w:val="002621E5"/>
    <w:rsid w:val="0026781A"/>
    <w:rsid w:val="00267BA4"/>
    <w:rsid w:val="002727EA"/>
    <w:rsid w:val="002735EB"/>
    <w:rsid w:val="00273811"/>
    <w:rsid w:val="0027445F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87DC2"/>
    <w:rsid w:val="0029150A"/>
    <w:rsid w:val="00293079"/>
    <w:rsid w:val="002950A3"/>
    <w:rsid w:val="002953DF"/>
    <w:rsid w:val="0029698A"/>
    <w:rsid w:val="002969C9"/>
    <w:rsid w:val="002A221D"/>
    <w:rsid w:val="002A26A4"/>
    <w:rsid w:val="002A283D"/>
    <w:rsid w:val="002A31A6"/>
    <w:rsid w:val="002A3D7C"/>
    <w:rsid w:val="002A42E3"/>
    <w:rsid w:val="002A5497"/>
    <w:rsid w:val="002A551B"/>
    <w:rsid w:val="002A67B6"/>
    <w:rsid w:val="002B1224"/>
    <w:rsid w:val="002B1ABF"/>
    <w:rsid w:val="002B1D16"/>
    <w:rsid w:val="002B2050"/>
    <w:rsid w:val="002B23C4"/>
    <w:rsid w:val="002B3C22"/>
    <w:rsid w:val="002B3EDF"/>
    <w:rsid w:val="002B4DFC"/>
    <w:rsid w:val="002C25DC"/>
    <w:rsid w:val="002C2E60"/>
    <w:rsid w:val="002C3EEB"/>
    <w:rsid w:val="002C5225"/>
    <w:rsid w:val="002C533E"/>
    <w:rsid w:val="002C73D8"/>
    <w:rsid w:val="002C7543"/>
    <w:rsid w:val="002C7A6F"/>
    <w:rsid w:val="002D15DF"/>
    <w:rsid w:val="002D1ACF"/>
    <w:rsid w:val="002D46E1"/>
    <w:rsid w:val="002D587F"/>
    <w:rsid w:val="002D6E7A"/>
    <w:rsid w:val="002E0663"/>
    <w:rsid w:val="002E0999"/>
    <w:rsid w:val="002E0E59"/>
    <w:rsid w:val="002E2773"/>
    <w:rsid w:val="002E28BF"/>
    <w:rsid w:val="002E2CD6"/>
    <w:rsid w:val="002E34C9"/>
    <w:rsid w:val="002E57FE"/>
    <w:rsid w:val="002F087E"/>
    <w:rsid w:val="002F0C49"/>
    <w:rsid w:val="002F0E4F"/>
    <w:rsid w:val="002F0EDA"/>
    <w:rsid w:val="002F1DEC"/>
    <w:rsid w:val="002F3D9E"/>
    <w:rsid w:val="002F56B2"/>
    <w:rsid w:val="002F5976"/>
    <w:rsid w:val="002F5AAA"/>
    <w:rsid w:val="002F6BE3"/>
    <w:rsid w:val="002F6EA7"/>
    <w:rsid w:val="002F783D"/>
    <w:rsid w:val="00301088"/>
    <w:rsid w:val="00301DE5"/>
    <w:rsid w:val="003028E4"/>
    <w:rsid w:val="00302DE2"/>
    <w:rsid w:val="0030575B"/>
    <w:rsid w:val="00311514"/>
    <w:rsid w:val="00311D4B"/>
    <w:rsid w:val="0031497C"/>
    <w:rsid w:val="00315896"/>
    <w:rsid w:val="00321642"/>
    <w:rsid w:val="003231A2"/>
    <w:rsid w:val="0032371B"/>
    <w:rsid w:val="00324C6B"/>
    <w:rsid w:val="0032547B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1F87"/>
    <w:rsid w:val="00355D98"/>
    <w:rsid w:val="0035704C"/>
    <w:rsid w:val="00357127"/>
    <w:rsid w:val="00361640"/>
    <w:rsid w:val="00365852"/>
    <w:rsid w:val="00365D90"/>
    <w:rsid w:val="0036666D"/>
    <w:rsid w:val="003724D4"/>
    <w:rsid w:val="003726A1"/>
    <w:rsid w:val="003748B9"/>
    <w:rsid w:val="00375EFE"/>
    <w:rsid w:val="00377B57"/>
    <w:rsid w:val="00377E03"/>
    <w:rsid w:val="003800B5"/>
    <w:rsid w:val="00380792"/>
    <w:rsid w:val="00380819"/>
    <w:rsid w:val="003815D1"/>
    <w:rsid w:val="00382874"/>
    <w:rsid w:val="00382896"/>
    <w:rsid w:val="0038469F"/>
    <w:rsid w:val="00385218"/>
    <w:rsid w:val="0038537F"/>
    <w:rsid w:val="00385B6D"/>
    <w:rsid w:val="003919F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19ED"/>
    <w:rsid w:val="003B26BF"/>
    <w:rsid w:val="003B2736"/>
    <w:rsid w:val="003B2A3A"/>
    <w:rsid w:val="003B3766"/>
    <w:rsid w:val="003B46E5"/>
    <w:rsid w:val="003B5FBE"/>
    <w:rsid w:val="003C1144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527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23C3"/>
    <w:rsid w:val="003E45E6"/>
    <w:rsid w:val="003F00F1"/>
    <w:rsid w:val="003F185E"/>
    <w:rsid w:val="003F4B9F"/>
    <w:rsid w:val="003F55AF"/>
    <w:rsid w:val="003F7D9E"/>
    <w:rsid w:val="003F7E58"/>
    <w:rsid w:val="00400A3B"/>
    <w:rsid w:val="00403D1C"/>
    <w:rsid w:val="004055E8"/>
    <w:rsid w:val="004066EA"/>
    <w:rsid w:val="004072BC"/>
    <w:rsid w:val="004103C2"/>
    <w:rsid w:val="0041114C"/>
    <w:rsid w:val="004125EF"/>
    <w:rsid w:val="004132E1"/>
    <w:rsid w:val="00413A68"/>
    <w:rsid w:val="00414400"/>
    <w:rsid w:val="00415653"/>
    <w:rsid w:val="00415B10"/>
    <w:rsid w:val="00415C26"/>
    <w:rsid w:val="00416899"/>
    <w:rsid w:val="00417E8B"/>
    <w:rsid w:val="004201A8"/>
    <w:rsid w:val="00420205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118"/>
    <w:rsid w:val="0042539C"/>
    <w:rsid w:val="0042646E"/>
    <w:rsid w:val="00427129"/>
    <w:rsid w:val="00430D18"/>
    <w:rsid w:val="00431B74"/>
    <w:rsid w:val="00431CA2"/>
    <w:rsid w:val="004334BF"/>
    <w:rsid w:val="00433F25"/>
    <w:rsid w:val="0043401D"/>
    <w:rsid w:val="00436291"/>
    <w:rsid w:val="00436C7F"/>
    <w:rsid w:val="0043728E"/>
    <w:rsid w:val="00437EB0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1D92"/>
    <w:rsid w:val="00463533"/>
    <w:rsid w:val="004637EA"/>
    <w:rsid w:val="004643F3"/>
    <w:rsid w:val="0046598D"/>
    <w:rsid w:val="00466409"/>
    <w:rsid w:val="00466E2F"/>
    <w:rsid w:val="0047044E"/>
    <w:rsid w:val="0047073E"/>
    <w:rsid w:val="00470804"/>
    <w:rsid w:val="00470E8A"/>
    <w:rsid w:val="00470F72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0943"/>
    <w:rsid w:val="00481041"/>
    <w:rsid w:val="00482161"/>
    <w:rsid w:val="00482D64"/>
    <w:rsid w:val="00484CD5"/>
    <w:rsid w:val="00484E06"/>
    <w:rsid w:val="00484F83"/>
    <w:rsid w:val="00485CB0"/>
    <w:rsid w:val="00487600"/>
    <w:rsid w:val="00491B14"/>
    <w:rsid w:val="00491F1E"/>
    <w:rsid w:val="0049248A"/>
    <w:rsid w:val="00494621"/>
    <w:rsid w:val="00494738"/>
    <w:rsid w:val="00494CC2"/>
    <w:rsid w:val="0049635D"/>
    <w:rsid w:val="004972AF"/>
    <w:rsid w:val="00497D65"/>
    <w:rsid w:val="004A1007"/>
    <w:rsid w:val="004A1AA2"/>
    <w:rsid w:val="004A367A"/>
    <w:rsid w:val="004A36BD"/>
    <w:rsid w:val="004A3902"/>
    <w:rsid w:val="004A3A2B"/>
    <w:rsid w:val="004A4A0C"/>
    <w:rsid w:val="004A4EEA"/>
    <w:rsid w:val="004A4FD2"/>
    <w:rsid w:val="004A5AEA"/>
    <w:rsid w:val="004A6389"/>
    <w:rsid w:val="004A72E6"/>
    <w:rsid w:val="004A7A76"/>
    <w:rsid w:val="004B0697"/>
    <w:rsid w:val="004B0DCC"/>
    <w:rsid w:val="004B1727"/>
    <w:rsid w:val="004B2444"/>
    <w:rsid w:val="004B3ABB"/>
    <w:rsid w:val="004B58E3"/>
    <w:rsid w:val="004B65F5"/>
    <w:rsid w:val="004C0855"/>
    <w:rsid w:val="004C0A0A"/>
    <w:rsid w:val="004C1866"/>
    <w:rsid w:val="004C1F70"/>
    <w:rsid w:val="004C3292"/>
    <w:rsid w:val="004C4C91"/>
    <w:rsid w:val="004C535F"/>
    <w:rsid w:val="004C63A9"/>
    <w:rsid w:val="004C7D67"/>
    <w:rsid w:val="004D0DC4"/>
    <w:rsid w:val="004D2F04"/>
    <w:rsid w:val="004D3008"/>
    <w:rsid w:val="004D33FA"/>
    <w:rsid w:val="004D340E"/>
    <w:rsid w:val="004D3C8B"/>
    <w:rsid w:val="004D42B0"/>
    <w:rsid w:val="004D49DB"/>
    <w:rsid w:val="004D4C76"/>
    <w:rsid w:val="004D5A93"/>
    <w:rsid w:val="004D5FE1"/>
    <w:rsid w:val="004D7B51"/>
    <w:rsid w:val="004D7F2F"/>
    <w:rsid w:val="004E1AF1"/>
    <w:rsid w:val="004E2012"/>
    <w:rsid w:val="004E23C5"/>
    <w:rsid w:val="004E2707"/>
    <w:rsid w:val="004E3497"/>
    <w:rsid w:val="004E4233"/>
    <w:rsid w:val="004E42B5"/>
    <w:rsid w:val="004E4A3B"/>
    <w:rsid w:val="004E4B65"/>
    <w:rsid w:val="004E5269"/>
    <w:rsid w:val="004F10F9"/>
    <w:rsid w:val="004F1198"/>
    <w:rsid w:val="004F16C7"/>
    <w:rsid w:val="004F1E84"/>
    <w:rsid w:val="004F21D1"/>
    <w:rsid w:val="004F4627"/>
    <w:rsid w:val="004F4EE1"/>
    <w:rsid w:val="004F5BDE"/>
    <w:rsid w:val="004F6453"/>
    <w:rsid w:val="004F78B9"/>
    <w:rsid w:val="005009F9"/>
    <w:rsid w:val="00501A65"/>
    <w:rsid w:val="00502437"/>
    <w:rsid w:val="00502E33"/>
    <w:rsid w:val="00503BA9"/>
    <w:rsid w:val="00503D04"/>
    <w:rsid w:val="00504BF1"/>
    <w:rsid w:val="00504DFF"/>
    <w:rsid w:val="00506F99"/>
    <w:rsid w:val="00507B02"/>
    <w:rsid w:val="00510447"/>
    <w:rsid w:val="0051132D"/>
    <w:rsid w:val="00511FF2"/>
    <w:rsid w:val="0051212C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448"/>
    <w:rsid w:val="0052157A"/>
    <w:rsid w:val="00521FEA"/>
    <w:rsid w:val="005224FB"/>
    <w:rsid w:val="00522EC3"/>
    <w:rsid w:val="005237FD"/>
    <w:rsid w:val="00523842"/>
    <w:rsid w:val="00524BFC"/>
    <w:rsid w:val="0052621E"/>
    <w:rsid w:val="00526774"/>
    <w:rsid w:val="005274D8"/>
    <w:rsid w:val="00527797"/>
    <w:rsid w:val="00532E4F"/>
    <w:rsid w:val="00533A3C"/>
    <w:rsid w:val="005368DC"/>
    <w:rsid w:val="00536AF8"/>
    <w:rsid w:val="005416F8"/>
    <w:rsid w:val="00541786"/>
    <w:rsid w:val="0054185E"/>
    <w:rsid w:val="00541999"/>
    <w:rsid w:val="00541C92"/>
    <w:rsid w:val="00544EEE"/>
    <w:rsid w:val="00545CA1"/>
    <w:rsid w:val="00545FD4"/>
    <w:rsid w:val="00546282"/>
    <w:rsid w:val="00547D73"/>
    <w:rsid w:val="00547D84"/>
    <w:rsid w:val="0055090B"/>
    <w:rsid w:val="005517F0"/>
    <w:rsid w:val="005547FC"/>
    <w:rsid w:val="00554964"/>
    <w:rsid w:val="00554B67"/>
    <w:rsid w:val="0055501D"/>
    <w:rsid w:val="005555B7"/>
    <w:rsid w:val="00556673"/>
    <w:rsid w:val="005573B9"/>
    <w:rsid w:val="00557AAD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77C70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0A7"/>
    <w:rsid w:val="00591B98"/>
    <w:rsid w:val="00591CE3"/>
    <w:rsid w:val="005920AA"/>
    <w:rsid w:val="0059282E"/>
    <w:rsid w:val="005929C7"/>
    <w:rsid w:val="00592C02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C61"/>
    <w:rsid w:val="005A5A0A"/>
    <w:rsid w:val="005A69C1"/>
    <w:rsid w:val="005A6CA6"/>
    <w:rsid w:val="005A7675"/>
    <w:rsid w:val="005A7847"/>
    <w:rsid w:val="005A788A"/>
    <w:rsid w:val="005A78B6"/>
    <w:rsid w:val="005B153F"/>
    <w:rsid w:val="005B1BED"/>
    <w:rsid w:val="005B1E9D"/>
    <w:rsid w:val="005B3092"/>
    <w:rsid w:val="005B3718"/>
    <w:rsid w:val="005B646B"/>
    <w:rsid w:val="005B7183"/>
    <w:rsid w:val="005C02E5"/>
    <w:rsid w:val="005C1959"/>
    <w:rsid w:val="005C237D"/>
    <w:rsid w:val="005C344E"/>
    <w:rsid w:val="005C45DC"/>
    <w:rsid w:val="005C5302"/>
    <w:rsid w:val="005C5B7B"/>
    <w:rsid w:val="005C644D"/>
    <w:rsid w:val="005D0AAE"/>
    <w:rsid w:val="005D0BD6"/>
    <w:rsid w:val="005D1973"/>
    <w:rsid w:val="005D2109"/>
    <w:rsid w:val="005D2614"/>
    <w:rsid w:val="005D3F6A"/>
    <w:rsid w:val="005D426D"/>
    <w:rsid w:val="005D450D"/>
    <w:rsid w:val="005D48E9"/>
    <w:rsid w:val="005D62D6"/>
    <w:rsid w:val="005D6647"/>
    <w:rsid w:val="005D6AA3"/>
    <w:rsid w:val="005E03DE"/>
    <w:rsid w:val="005E1E08"/>
    <w:rsid w:val="005E29EC"/>
    <w:rsid w:val="005E2C31"/>
    <w:rsid w:val="005E446E"/>
    <w:rsid w:val="005E4979"/>
    <w:rsid w:val="005E502F"/>
    <w:rsid w:val="005E5A92"/>
    <w:rsid w:val="005E70FC"/>
    <w:rsid w:val="005F21C0"/>
    <w:rsid w:val="005F2734"/>
    <w:rsid w:val="005F347E"/>
    <w:rsid w:val="005F3AB7"/>
    <w:rsid w:val="005F4442"/>
    <w:rsid w:val="005F6D15"/>
    <w:rsid w:val="0060024D"/>
    <w:rsid w:val="00600B2A"/>
    <w:rsid w:val="006018FE"/>
    <w:rsid w:val="00602B71"/>
    <w:rsid w:val="00603CC1"/>
    <w:rsid w:val="006042B7"/>
    <w:rsid w:val="006047BD"/>
    <w:rsid w:val="00605026"/>
    <w:rsid w:val="00605740"/>
    <w:rsid w:val="006061C9"/>
    <w:rsid w:val="00607496"/>
    <w:rsid w:val="00607843"/>
    <w:rsid w:val="00607846"/>
    <w:rsid w:val="006107A4"/>
    <w:rsid w:val="00611257"/>
    <w:rsid w:val="00611D48"/>
    <w:rsid w:val="00613BFE"/>
    <w:rsid w:val="00614629"/>
    <w:rsid w:val="006146AF"/>
    <w:rsid w:val="006156AA"/>
    <w:rsid w:val="006156D9"/>
    <w:rsid w:val="00616390"/>
    <w:rsid w:val="00616414"/>
    <w:rsid w:val="0062031A"/>
    <w:rsid w:val="00621276"/>
    <w:rsid w:val="00621546"/>
    <w:rsid w:val="00621E33"/>
    <w:rsid w:val="00621EC5"/>
    <w:rsid w:val="0062204F"/>
    <w:rsid w:val="00623FE9"/>
    <w:rsid w:val="0062477F"/>
    <w:rsid w:val="00625630"/>
    <w:rsid w:val="00626326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4655D"/>
    <w:rsid w:val="00650413"/>
    <w:rsid w:val="00650907"/>
    <w:rsid w:val="00650FF1"/>
    <w:rsid w:val="00652567"/>
    <w:rsid w:val="00652B98"/>
    <w:rsid w:val="00652ECF"/>
    <w:rsid w:val="00653C75"/>
    <w:rsid w:val="00653C7F"/>
    <w:rsid w:val="00654520"/>
    <w:rsid w:val="00654C5C"/>
    <w:rsid w:val="00655324"/>
    <w:rsid w:val="00656702"/>
    <w:rsid w:val="006604D1"/>
    <w:rsid w:val="00662A64"/>
    <w:rsid w:val="0066323B"/>
    <w:rsid w:val="00663707"/>
    <w:rsid w:val="006644C5"/>
    <w:rsid w:val="006649A7"/>
    <w:rsid w:val="00666AB4"/>
    <w:rsid w:val="00667869"/>
    <w:rsid w:val="00667D2D"/>
    <w:rsid w:val="00670917"/>
    <w:rsid w:val="006740E0"/>
    <w:rsid w:val="00674CAC"/>
    <w:rsid w:val="00675D62"/>
    <w:rsid w:val="00681530"/>
    <w:rsid w:val="00681879"/>
    <w:rsid w:val="00681B5F"/>
    <w:rsid w:val="00682A07"/>
    <w:rsid w:val="00682B10"/>
    <w:rsid w:val="00682F2F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965"/>
    <w:rsid w:val="00695A6D"/>
    <w:rsid w:val="0069639E"/>
    <w:rsid w:val="00696E17"/>
    <w:rsid w:val="006A0530"/>
    <w:rsid w:val="006A08FF"/>
    <w:rsid w:val="006A0C07"/>
    <w:rsid w:val="006A1390"/>
    <w:rsid w:val="006A1FBA"/>
    <w:rsid w:val="006A3190"/>
    <w:rsid w:val="006A4BC8"/>
    <w:rsid w:val="006A5482"/>
    <w:rsid w:val="006A549C"/>
    <w:rsid w:val="006A5E93"/>
    <w:rsid w:val="006A7977"/>
    <w:rsid w:val="006B0079"/>
    <w:rsid w:val="006B040C"/>
    <w:rsid w:val="006B1784"/>
    <w:rsid w:val="006B2811"/>
    <w:rsid w:val="006B488A"/>
    <w:rsid w:val="006B4C0A"/>
    <w:rsid w:val="006B54E1"/>
    <w:rsid w:val="006B7372"/>
    <w:rsid w:val="006B743B"/>
    <w:rsid w:val="006C08E5"/>
    <w:rsid w:val="006C0CE9"/>
    <w:rsid w:val="006C1B76"/>
    <w:rsid w:val="006C1C79"/>
    <w:rsid w:val="006C271A"/>
    <w:rsid w:val="006C2C8F"/>
    <w:rsid w:val="006C3B4D"/>
    <w:rsid w:val="006C4E52"/>
    <w:rsid w:val="006C57DC"/>
    <w:rsid w:val="006C6D04"/>
    <w:rsid w:val="006C7052"/>
    <w:rsid w:val="006C76C1"/>
    <w:rsid w:val="006D0388"/>
    <w:rsid w:val="006D1BAF"/>
    <w:rsid w:val="006D322C"/>
    <w:rsid w:val="006D3280"/>
    <w:rsid w:val="006D5072"/>
    <w:rsid w:val="006D7A28"/>
    <w:rsid w:val="006E4E4E"/>
    <w:rsid w:val="006E540D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4ED5"/>
    <w:rsid w:val="006F5A52"/>
    <w:rsid w:val="006F5C37"/>
    <w:rsid w:val="006F6DF8"/>
    <w:rsid w:val="0070412A"/>
    <w:rsid w:val="007042A6"/>
    <w:rsid w:val="0070450D"/>
    <w:rsid w:val="00704848"/>
    <w:rsid w:val="0070564A"/>
    <w:rsid w:val="00705E1A"/>
    <w:rsid w:val="00710FBA"/>
    <w:rsid w:val="00717261"/>
    <w:rsid w:val="00720871"/>
    <w:rsid w:val="00721866"/>
    <w:rsid w:val="007219F0"/>
    <w:rsid w:val="00722261"/>
    <w:rsid w:val="00722EE9"/>
    <w:rsid w:val="00724DFB"/>
    <w:rsid w:val="007255E8"/>
    <w:rsid w:val="00730D58"/>
    <w:rsid w:val="00730F8F"/>
    <w:rsid w:val="00732737"/>
    <w:rsid w:val="0073295B"/>
    <w:rsid w:val="007339C1"/>
    <w:rsid w:val="00735069"/>
    <w:rsid w:val="007351EB"/>
    <w:rsid w:val="007355A9"/>
    <w:rsid w:val="0073605B"/>
    <w:rsid w:val="0073689C"/>
    <w:rsid w:val="007421C7"/>
    <w:rsid w:val="00742CB4"/>
    <w:rsid w:val="00742EC8"/>
    <w:rsid w:val="00742FEF"/>
    <w:rsid w:val="007433EC"/>
    <w:rsid w:val="0074397D"/>
    <w:rsid w:val="00745128"/>
    <w:rsid w:val="0074570B"/>
    <w:rsid w:val="007467A3"/>
    <w:rsid w:val="00750C90"/>
    <w:rsid w:val="007523F3"/>
    <w:rsid w:val="00752B5C"/>
    <w:rsid w:val="00752F3A"/>
    <w:rsid w:val="007540F3"/>
    <w:rsid w:val="00754B30"/>
    <w:rsid w:val="007601A1"/>
    <w:rsid w:val="00760D05"/>
    <w:rsid w:val="0076277C"/>
    <w:rsid w:val="007650BE"/>
    <w:rsid w:val="00765246"/>
    <w:rsid w:val="00766A92"/>
    <w:rsid w:val="00771D90"/>
    <w:rsid w:val="00771DA9"/>
    <w:rsid w:val="00776129"/>
    <w:rsid w:val="007761E9"/>
    <w:rsid w:val="0077647C"/>
    <w:rsid w:val="00776759"/>
    <w:rsid w:val="00776B80"/>
    <w:rsid w:val="00777387"/>
    <w:rsid w:val="007774DA"/>
    <w:rsid w:val="00780383"/>
    <w:rsid w:val="00780388"/>
    <w:rsid w:val="00780598"/>
    <w:rsid w:val="00780F36"/>
    <w:rsid w:val="00781128"/>
    <w:rsid w:val="0078151B"/>
    <w:rsid w:val="0078208D"/>
    <w:rsid w:val="007828BE"/>
    <w:rsid w:val="00782AD4"/>
    <w:rsid w:val="00784E8F"/>
    <w:rsid w:val="00785396"/>
    <w:rsid w:val="00786C6D"/>
    <w:rsid w:val="007915A7"/>
    <w:rsid w:val="007918EE"/>
    <w:rsid w:val="00792C9F"/>
    <w:rsid w:val="00793ACC"/>
    <w:rsid w:val="007949B2"/>
    <w:rsid w:val="00796DB4"/>
    <w:rsid w:val="00797590"/>
    <w:rsid w:val="007976AA"/>
    <w:rsid w:val="007A1A41"/>
    <w:rsid w:val="007A2603"/>
    <w:rsid w:val="007A3002"/>
    <w:rsid w:val="007A3DC9"/>
    <w:rsid w:val="007A3E85"/>
    <w:rsid w:val="007A4DBF"/>
    <w:rsid w:val="007B0089"/>
    <w:rsid w:val="007B2E7B"/>
    <w:rsid w:val="007B3BF9"/>
    <w:rsid w:val="007B3D27"/>
    <w:rsid w:val="007B4060"/>
    <w:rsid w:val="007B4163"/>
    <w:rsid w:val="007B43C7"/>
    <w:rsid w:val="007B46B0"/>
    <w:rsid w:val="007B4A39"/>
    <w:rsid w:val="007B52D2"/>
    <w:rsid w:val="007B6D2F"/>
    <w:rsid w:val="007C11CD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AC9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6DA2"/>
    <w:rsid w:val="007F79C3"/>
    <w:rsid w:val="00802A63"/>
    <w:rsid w:val="00802D76"/>
    <w:rsid w:val="008056E3"/>
    <w:rsid w:val="008057B7"/>
    <w:rsid w:val="00805C52"/>
    <w:rsid w:val="00807012"/>
    <w:rsid w:val="008075A3"/>
    <w:rsid w:val="00807C84"/>
    <w:rsid w:val="008107E3"/>
    <w:rsid w:val="00810838"/>
    <w:rsid w:val="00810A81"/>
    <w:rsid w:val="00811236"/>
    <w:rsid w:val="00811F2F"/>
    <w:rsid w:val="00814E57"/>
    <w:rsid w:val="00816A26"/>
    <w:rsid w:val="00816FE5"/>
    <w:rsid w:val="008172F6"/>
    <w:rsid w:val="00820888"/>
    <w:rsid w:val="00821768"/>
    <w:rsid w:val="00822703"/>
    <w:rsid w:val="00823FC2"/>
    <w:rsid w:val="00824973"/>
    <w:rsid w:val="00824C31"/>
    <w:rsid w:val="00825521"/>
    <w:rsid w:val="00825B0B"/>
    <w:rsid w:val="008277F1"/>
    <w:rsid w:val="0083034E"/>
    <w:rsid w:val="00830651"/>
    <w:rsid w:val="00830DCC"/>
    <w:rsid w:val="00831B2B"/>
    <w:rsid w:val="0083210A"/>
    <w:rsid w:val="0083363D"/>
    <w:rsid w:val="00834FE4"/>
    <w:rsid w:val="008373D9"/>
    <w:rsid w:val="00840326"/>
    <w:rsid w:val="008404CA"/>
    <w:rsid w:val="00840BB6"/>
    <w:rsid w:val="0084110A"/>
    <w:rsid w:val="00841227"/>
    <w:rsid w:val="00842151"/>
    <w:rsid w:val="008444C8"/>
    <w:rsid w:val="0084504F"/>
    <w:rsid w:val="008457B2"/>
    <w:rsid w:val="00845A10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34D"/>
    <w:rsid w:val="00857C2E"/>
    <w:rsid w:val="00857D11"/>
    <w:rsid w:val="00860570"/>
    <w:rsid w:val="00861A58"/>
    <w:rsid w:val="00861CAB"/>
    <w:rsid w:val="00862843"/>
    <w:rsid w:val="00864FC9"/>
    <w:rsid w:val="00865D1F"/>
    <w:rsid w:val="008679E9"/>
    <w:rsid w:val="00873408"/>
    <w:rsid w:val="00875063"/>
    <w:rsid w:val="008750CA"/>
    <w:rsid w:val="0087681C"/>
    <w:rsid w:val="00876D26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688E"/>
    <w:rsid w:val="00897B21"/>
    <w:rsid w:val="008A2565"/>
    <w:rsid w:val="008A2B6D"/>
    <w:rsid w:val="008A2C22"/>
    <w:rsid w:val="008A2C5D"/>
    <w:rsid w:val="008A5918"/>
    <w:rsid w:val="008B3120"/>
    <w:rsid w:val="008B4394"/>
    <w:rsid w:val="008B46A0"/>
    <w:rsid w:val="008B50FD"/>
    <w:rsid w:val="008B53B4"/>
    <w:rsid w:val="008B5A03"/>
    <w:rsid w:val="008B5A64"/>
    <w:rsid w:val="008B5A65"/>
    <w:rsid w:val="008B7097"/>
    <w:rsid w:val="008B7DF1"/>
    <w:rsid w:val="008C17F5"/>
    <w:rsid w:val="008C35BF"/>
    <w:rsid w:val="008C4A63"/>
    <w:rsid w:val="008C4F56"/>
    <w:rsid w:val="008C5AC8"/>
    <w:rsid w:val="008C5DE5"/>
    <w:rsid w:val="008C68E6"/>
    <w:rsid w:val="008C6C39"/>
    <w:rsid w:val="008C6E7A"/>
    <w:rsid w:val="008D00F2"/>
    <w:rsid w:val="008D378E"/>
    <w:rsid w:val="008D37D3"/>
    <w:rsid w:val="008D3FBE"/>
    <w:rsid w:val="008D69B1"/>
    <w:rsid w:val="008D7448"/>
    <w:rsid w:val="008E0C1F"/>
    <w:rsid w:val="008E1371"/>
    <w:rsid w:val="008E20B2"/>
    <w:rsid w:val="008E358D"/>
    <w:rsid w:val="008E6169"/>
    <w:rsid w:val="008E6272"/>
    <w:rsid w:val="008E6393"/>
    <w:rsid w:val="008E677D"/>
    <w:rsid w:val="008E7DC0"/>
    <w:rsid w:val="008F0003"/>
    <w:rsid w:val="008F062C"/>
    <w:rsid w:val="008F13AF"/>
    <w:rsid w:val="008F30EB"/>
    <w:rsid w:val="008F3985"/>
    <w:rsid w:val="008F3B75"/>
    <w:rsid w:val="008F5777"/>
    <w:rsid w:val="008F5F6E"/>
    <w:rsid w:val="009004C8"/>
    <w:rsid w:val="00900BD5"/>
    <w:rsid w:val="00903063"/>
    <w:rsid w:val="009030C6"/>
    <w:rsid w:val="00903E4F"/>
    <w:rsid w:val="00904FC5"/>
    <w:rsid w:val="00905796"/>
    <w:rsid w:val="00905AF3"/>
    <w:rsid w:val="00906C58"/>
    <w:rsid w:val="00907782"/>
    <w:rsid w:val="00912442"/>
    <w:rsid w:val="009124ED"/>
    <w:rsid w:val="009127D2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2258"/>
    <w:rsid w:val="00923263"/>
    <w:rsid w:val="00923319"/>
    <w:rsid w:val="00923FC1"/>
    <w:rsid w:val="00924853"/>
    <w:rsid w:val="0092520A"/>
    <w:rsid w:val="0092551E"/>
    <w:rsid w:val="00925E5B"/>
    <w:rsid w:val="009262FD"/>
    <w:rsid w:val="00926C64"/>
    <w:rsid w:val="00926F45"/>
    <w:rsid w:val="00927160"/>
    <w:rsid w:val="00927ABD"/>
    <w:rsid w:val="0093026B"/>
    <w:rsid w:val="00930B41"/>
    <w:rsid w:val="009321E5"/>
    <w:rsid w:val="00933C6B"/>
    <w:rsid w:val="00934829"/>
    <w:rsid w:val="00934B32"/>
    <w:rsid w:val="0093511F"/>
    <w:rsid w:val="00935302"/>
    <w:rsid w:val="009353F8"/>
    <w:rsid w:val="0093578E"/>
    <w:rsid w:val="00935B6D"/>
    <w:rsid w:val="00942436"/>
    <w:rsid w:val="00942996"/>
    <w:rsid w:val="00942CC7"/>
    <w:rsid w:val="00943294"/>
    <w:rsid w:val="00943402"/>
    <w:rsid w:val="0094345F"/>
    <w:rsid w:val="00944483"/>
    <w:rsid w:val="0094470C"/>
    <w:rsid w:val="00944C53"/>
    <w:rsid w:val="00944F96"/>
    <w:rsid w:val="00945CE9"/>
    <w:rsid w:val="00946870"/>
    <w:rsid w:val="00946D5B"/>
    <w:rsid w:val="0094778D"/>
    <w:rsid w:val="009477C6"/>
    <w:rsid w:val="009523AC"/>
    <w:rsid w:val="009528E1"/>
    <w:rsid w:val="00952FBB"/>
    <w:rsid w:val="0095319B"/>
    <w:rsid w:val="009534E9"/>
    <w:rsid w:val="00953690"/>
    <w:rsid w:val="00953FAB"/>
    <w:rsid w:val="0095465F"/>
    <w:rsid w:val="00954E3A"/>
    <w:rsid w:val="00956C7B"/>
    <w:rsid w:val="00956DED"/>
    <w:rsid w:val="00957B21"/>
    <w:rsid w:val="00961C44"/>
    <w:rsid w:val="00962F18"/>
    <w:rsid w:val="0096396F"/>
    <w:rsid w:val="00964165"/>
    <w:rsid w:val="00964888"/>
    <w:rsid w:val="00964C90"/>
    <w:rsid w:val="00964DE5"/>
    <w:rsid w:val="0096507E"/>
    <w:rsid w:val="00965D1C"/>
    <w:rsid w:val="00965EB4"/>
    <w:rsid w:val="00966528"/>
    <w:rsid w:val="009669B9"/>
    <w:rsid w:val="009674A6"/>
    <w:rsid w:val="00970DF4"/>
    <w:rsid w:val="00970E3C"/>
    <w:rsid w:val="009711B1"/>
    <w:rsid w:val="00971439"/>
    <w:rsid w:val="0097174D"/>
    <w:rsid w:val="009724F2"/>
    <w:rsid w:val="0097277E"/>
    <w:rsid w:val="00973314"/>
    <w:rsid w:val="00973386"/>
    <w:rsid w:val="00973BA9"/>
    <w:rsid w:val="0097592C"/>
    <w:rsid w:val="0097597E"/>
    <w:rsid w:val="00976C8B"/>
    <w:rsid w:val="00980F09"/>
    <w:rsid w:val="0098109A"/>
    <w:rsid w:val="009810E8"/>
    <w:rsid w:val="00985063"/>
    <w:rsid w:val="00990018"/>
    <w:rsid w:val="00990587"/>
    <w:rsid w:val="009911AF"/>
    <w:rsid w:val="00991BA5"/>
    <w:rsid w:val="009947CD"/>
    <w:rsid w:val="00994885"/>
    <w:rsid w:val="0099493A"/>
    <w:rsid w:val="0099638D"/>
    <w:rsid w:val="00997A3B"/>
    <w:rsid w:val="00997AEA"/>
    <w:rsid w:val="009A01D5"/>
    <w:rsid w:val="009A0A68"/>
    <w:rsid w:val="009A178D"/>
    <w:rsid w:val="009A214E"/>
    <w:rsid w:val="009A2597"/>
    <w:rsid w:val="009A37AC"/>
    <w:rsid w:val="009A3B3E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33D"/>
    <w:rsid w:val="009B3943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4A68"/>
    <w:rsid w:val="009C5C76"/>
    <w:rsid w:val="009C66DA"/>
    <w:rsid w:val="009C68A5"/>
    <w:rsid w:val="009C71AA"/>
    <w:rsid w:val="009D0BDF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220B"/>
    <w:rsid w:val="009F32AC"/>
    <w:rsid w:val="009F53B1"/>
    <w:rsid w:val="009F6FC0"/>
    <w:rsid w:val="009F72CF"/>
    <w:rsid w:val="00A0025C"/>
    <w:rsid w:val="00A011D6"/>
    <w:rsid w:val="00A01626"/>
    <w:rsid w:val="00A01B64"/>
    <w:rsid w:val="00A02794"/>
    <w:rsid w:val="00A04134"/>
    <w:rsid w:val="00A05A3C"/>
    <w:rsid w:val="00A06256"/>
    <w:rsid w:val="00A06E2C"/>
    <w:rsid w:val="00A07D5E"/>
    <w:rsid w:val="00A1029C"/>
    <w:rsid w:val="00A10553"/>
    <w:rsid w:val="00A11101"/>
    <w:rsid w:val="00A11203"/>
    <w:rsid w:val="00A135B9"/>
    <w:rsid w:val="00A13CD5"/>
    <w:rsid w:val="00A1425D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06BB"/>
    <w:rsid w:val="00A3265C"/>
    <w:rsid w:val="00A32A63"/>
    <w:rsid w:val="00A32DB8"/>
    <w:rsid w:val="00A33B61"/>
    <w:rsid w:val="00A33FAF"/>
    <w:rsid w:val="00A34431"/>
    <w:rsid w:val="00A360B4"/>
    <w:rsid w:val="00A42ED4"/>
    <w:rsid w:val="00A4318A"/>
    <w:rsid w:val="00A44733"/>
    <w:rsid w:val="00A4508B"/>
    <w:rsid w:val="00A45C96"/>
    <w:rsid w:val="00A466AB"/>
    <w:rsid w:val="00A4799F"/>
    <w:rsid w:val="00A52268"/>
    <w:rsid w:val="00A54111"/>
    <w:rsid w:val="00A55CFC"/>
    <w:rsid w:val="00A5719C"/>
    <w:rsid w:val="00A6028F"/>
    <w:rsid w:val="00A6040F"/>
    <w:rsid w:val="00A6089A"/>
    <w:rsid w:val="00A60E4F"/>
    <w:rsid w:val="00A64455"/>
    <w:rsid w:val="00A65918"/>
    <w:rsid w:val="00A664FD"/>
    <w:rsid w:val="00A67DBB"/>
    <w:rsid w:val="00A70016"/>
    <w:rsid w:val="00A705D2"/>
    <w:rsid w:val="00A7077E"/>
    <w:rsid w:val="00A72AF5"/>
    <w:rsid w:val="00A72C4F"/>
    <w:rsid w:val="00A736BE"/>
    <w:rsid w:val="00A74035"/>
    <w:rsid w:val="00A75E48"/>
    <w:rsid w:val="00A76F72"/>
    <w:rsid w:val="00A805FA"/>
    <w:rsid w:val="00A81A20"/>
    <w:rsid w:val="00A835DD"/>
    <w:rsid w:val="00A83969"/>
    <w:rsid w:val="00A83E1C"/>
    <w:rsid w:val="00A841BA"/>
    <w:rsid w:val="00A85067"/>
    <w:rsid w:val="00A855DB"/>
    <w:rsid w:val="00A86049"/>
    <w:rsid w:val="00A8617C"/>
    <w:rsid w:val="00A86CDD"/>
    <w:rsid w:val="00A87E83"/>
    <w:rsid w:val="00A911D7"/>
    <w:rsid w:val="00A91676"/>
    <w:rsid w:val="00A91C3B"/>
    <w:rsid w:val="00A936DB"/>
    <w:rsid w:val="00A94454"/>
    <w:rsid w:val="00A94CAB"/>
    <w:rsid w:val="00A9559E"/>
    <w:rsid w:val="00A96BBC"/>
    <w:rsid w:val="00A96D88"/>
    <w:rsid w:val="00AA0C70"/>
    <w:rsid w:val="00AA0F2C"/>
    <w:rsid w:val="00AA13F7"/>
    <w:rsid w:val="00AA51A2"/>
    <w:rsid w:val="00AA75D0"/>
    <w:rsid w:val="00AB062D"/>
    <w:rsid w:val="00AB24D6"/>
    <w:rsid w:val="00AB4D0F"/>
    <w:rsid w:val="00AB5E24"/>
    <w:rsid w:val="00AB5EFF"/>
    <w:rsid w:val="00AB63F9"/>
    <w:rsid w:val="00AC21F1"/>
    <w:rsid w:val="00AC30A4"/>
    <w:rsid w:val="00AC3C65"/>
    <w:rsid w:val="00AC43A4"/>
    <w:rsid w:val="00AC4558"/>
    <w:rsid w:val="00AC5558"/>
    <w:rsid w:val="00AC5FE1"/>
    <w:rsid w:val="00AC6525"/>
    <w:rsid w:val="00AD1D63"/>
    <w:rsid w:val="00AD3AFE"/>
    <w:rsid w:val="00AD53C2"/>
    <w:rsid w:val="00AD7A37"/>
    <w:rsid w:val="00AE068B"/>
    <w:rsid w:val="00AE173D"/>
    <w:rsid w:val="00AE1FB7"/>
    <w:rsid w:val="00AE32E7"/>
    <w:rsid w:val="00AE3E55"/>
    <w:rsid w:val="00AE4465"/>
    <w:rsid w:val="00AE5ACD"/>
    <w:rsid w:val="00AE7B6F"/>
    <w:rsid w:val="00AF2E76"/>
    <w:rsid w:val="00AF47B0"/>
    <w:rsid w:val="00AF6942"/>
    <w:rsid w:val="00AF6A2E"/>
    <w:rsid w:val="00AF6FA0"/>
    <w:rsid w:val="00AF79A1"/>
    <w:rsid w:val="00AF7F9D"/>
    <w:rsid w:val="00B00B1D"/>
    <w:rsid w:val="00B017F9"/>
    <w:rsid w:val="00B02B40"/>
    <w:rsid w:val="00B04052"/>
    <w:rsid w:val="00B04086"/>
    <w:rsid w:val="00B045CF"/>
    <w:rsid w:val="00B05789"/>
    <w:rsid w:val="00B069D5"/>
    <w:rsid w:val="00B07485"/>
    <w:rsid w:val="00B112E8"/>
    <w:rsid w:val="00B120F8"/>
    <w:rsid w:val="00B14118"/>
    <w:rsid w:val="00B165DA"/>
    <w:rsid w:val="00B168DB"/>
    <w:rsid w:val="00B174DB"/>
    <w:rsid w:val="00B1783F"/>
    <w:rsid w:val="00B20B64"/>
    <w:rsid w:val="00B21EBE"/>
    <w:rsid w:val="00B2287F"/>
    <w:rsid w:val="00B230BD"/>
    <w:rsid w:val="00B24C62"/>
    <w:rsid w:val="00B24CA2"/>
    <w:rsid w:val="00B2635F"/>
    <w:rsid w:val="00B26DBE"/>
    <w:rsid w:val="00B302E1"/>
    <w:rsid w:val="00B31A9D"/>
    <w:rsid w:val="00B330B0"/>
    <w:rsid w:val="00B33861"/>
    <w:rsid w:val="00B34352"/>
    <w:rsid w:val="00B3698D"/>
    <w:rsid w:val="00B369A5"/>
    <w:rsid w:val="00B4117A"/>
    <w:rsid w:val="00B42FBA"/>
    <w:rsid w:val="00B44478"/>
    <w:rsid w:val="00B44721"/>
    <w:rsid w:val="00B455B5"/>
    <w:rsid w:val="00B45AF5"/>
    <w:rsid w:val="00B47868"/>
    <w:rsid w:val="00B5180D"/>
    <w:rsid w:val="00B51FFA"/>
    <w:rsid w:val="00B5279D"/>
    <w:rsid w:val="00B527B8"/>
    <w:rsid w:val="00B52C73"/>
    <w:rsid w:val="00B52CCB"/>
    <w:rsid w:val="00B5301E"/>
    <w:rsid w:val="00B54B4E"/>
    <w:rsid w:val="00B57648"/>
    <w:rsid w:val="00B60A45"/>
    <w:rsid w:val="00B61905"/>
    <w:rsid w:val="00B61C2A"/>
    <w:rsid w:val="00B62CD4"/>
    <w:rsid w:val="00B630C2"/>
    <w:rsid w:val="00B6338F"/>
    <w:rsid w:val="00B637B7"/>
    <w:rsid w:val="00B654DD"/>
    <w:rsid w:val="00B655F3"/>
    <w:rsid w:val="00B65BF2"/>
    <w:rsid w:val="00B66BD8"/>
    <w:rsid w:val="00B6720B"/>
    <w:rsid w:val="00B67865"/>
    <w:rsid w:val="00B67B31"/>
    <w:rsid w:val="00B710B5"/>
    <w:rsid w:val="00B7203D"/>
    <w:rsid w:val="00B72E45"/>
    <w:rsid w:val="00B73299"/>
    <w:rsid w:val="00B73468"/>
    <w:rsid w:val="00B74D08"/>
    <w:rsid w:val="00B74D4B"/>
    <w:rsid w:val="00B759D3"/>
    <w:rsid w:val="00B76982"/>
    <w:rsid w:val="00B80B0F"/>
    <w:rsid w:val="00B8236A"/>
    <w:rsid w:val="00B83078"/>
    <w:rsid w:val="00B83AB9"/>
    <w:rsid w:val="00B83C29"/>
    <w:rsid w:val="00B84B41"/>
    <w:rsid w:val="00B8545A"/>
    <w:rsid w:val="00B856F9"/>
    <w:rsid w:val="00B863BD"/>
    <w:rsid w:val="00B9104F"/>
    <w:rsid w:val="00B91EA9"/>
    <w:rsid w:val="00B9248A"/>
    <w:rsid w:val="00B9493B"/>
    <w:rsid w:val="00B94FB6"/>
    <w:rsid w:val="00B95DD7"/>
    <w:rsid w:val="00B96653"/>
    <w:rsid w:val="00B9676B"/>
    <w:rsid w:val="00B96D69"/>
    <w:rsid w:val="00B9755C"/>
    <w:rsid w:val="00BA04E2"/>
    <w:rsid w:val="00BA14B9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14CA"/>
    <w:rsid w:val="00BC226C"/>
    <w:rsid w:val="00BC3879"/>
    <w:rsid w:val="00BC3C80"/>
    <w:rsid w:val="00BC40CE"/>
    <w:rsid w:val="00BC4F1C"/>
    <w:rsid w:val="00BC5C83"/>
    <w:rsid w:val="00BC6188"/>
    <w:rsid w:val="00BC6415"/>
    <w:rsid w:val="00BD0345"/>
    <w:rsid w:val="00BD27AC"/>
    <w:rsid w:val="00BD3632"/>
    <w:rsid w:val="00BD487E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BF7CFE"/>
    <w:rsid w:val="00BF7EA8"/>
    <w:rsid w:val="00C00513"/>
    <w:rsid w:val="00C00F9D"/>
    <w:rsid w:val="00C015E3"/>
    <w:rsid w:val="00C01A64"/>
    <w:rsid w:val="00C02712"/>
    <w:rsid w:val="00C04A4A"/>
    <w:rsid w:val="00C04C5C"/>
    <w:rsid w:val="00C05637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BA2"/>
    <w:rsid w:val="00C25CA4"/>
    <w:rsid w:val="00C2634D"/>
    <w:rsid w:val="00C27525"/>
    <w:rsid w:val="00C2770D"/>
    <w:rsid w:val="00C27F3B"/>
    <w:rsid w:val="00C3081A"/>
    <w:rsid w:val="00C30BEC"/>
    <w:rsid w:val="00C31B04"/>
    <w:rsid w:val="00C31EF7"/>
    <w:rsid w:val="00C3215F"/>
    <w:rsid w:val="00C33E3B"/>
    <w:rsid w:val="00C36311"/>
    <w:rsid w:val="00C37A7B"/>
    <w:rsid w:val="00C40137"/>
    <w:rsid w:val="00C40664"/>
    <w:rsid w:val="00C40AA6"/>
    <w:rsid w:val="00C40E8B"/>
    <w:rsid w:val="00C41C72"/>
    <w:rsid w:val="00C42588"/>
    <w:rsid w:val="00C43303"/>
    <w:rsid w:val="00C44A8D"/>
    <w:rsid w:val="00C459AF"/>
    <w:rsid w:val="00C45A31"/>
    <w:rsid w:val="00C45E32"/>
    <w:rsid w:val="00C46058"/>
    <w:rsid w:val="00C47871"/>
    <w:rsid w:val="00C50391"/>
    <w:rsid w:val="00C50F8C"/>
    <w:rsid w:val="00C51098"/>
    <w:rsid w:val="00C510CE"/>
    <w:rsid w:val="00C5285B"/>
    <w:rsid w:val="00C55BD4"/>
    <w:rsid w:val="00C564A4"/>
    <w:rsid w:val="00C5689E"/>
    <w:rsid w:val="00C6056B"/>
    <w:rsid w:val="00C61637"/>
    <w:rsid w:val="00C6176D"/>
    <w:rsid w:val="00C6189D"/>
    <w:rsid w:val="00C645FF"/>
    <w:rsid w:val="00C65234"/>
    <w:rsid w:val="00C66161"/>
    <w:rsid w:val="00C67981"/>
    <w:rsid w:val="00C70736"/>
    <w:rsid w:val="00C71B5A"/>
    <w:rsid w:val="00C74AAA"/>
    <w:rsid w:val="00C757B4"/>
    <w:rsid w:val="00C75AEA"/>
    <w:rsid w:val="00C764E8"/>
    <w:rsid w:val="00C76535"/>
    <w:rsid w:val="00C76F06"/>
    <w:rsid w:val="00C80C85"/>
    <w:rsid w:val="00C81416"/>
    <w:rsid w:val="00C8202A"/>
    <w:rsid w:val="00C83346"/>
    <w:rsid w:val="00C83994"/>
    <w:rsid w:val="00C8418E"/>
    <w:rsid w:val="00C84B7A"/>
    <w:rsid w:val="00C853B1"/>
    <w:rsid w:val="00C85B72"/>
    <w:rsid w:val="00C8618F"/>
    <w:rsid w:val="00C86B39"/>
    <w:rsid w:val="00C8744D"/>
    <w:rsid w:val="00C87511"/>
    <w:rsid w:val="00C87935"/>
    <w:rsid w:val="00C87961"/>
    <w:rsid w:val="00C91E95"/>
    <w:rsid w:val="00C93077"/>
    <w:rsid w:val="00C93305"/>
    <w:rsid w:val="00C94167"/>
    <w:rsid w:val="00C94835"/>
    <w:rsid w:val="00C95008"/>
    <w:rsid w:val="00C953F6"/>
    <w:rsid w:val="00C95BA0"/>
    <w:rsid w:val="00C961F5"/>
    <w:rsid w:val="00C96AFB"/>
    <w:rsid w:val="00C97167"/>
    <w:rsid w:val="00CA063C"/>
    <w:rsid w:val="00CA2160"/>
    <w:rsid w:val="00CA21F4"/>
    <w:rsid w:val="00CA2780"/>
    <w:rsid w:val="00CA27AF"/>
    <w:rsid w:val="00CA3A55"/>
    <w:rsid w:val="00CA4C24"/>
    <w:rsid w:val="00CA6199"/>
    <w:rsid w:val="00CA77C1"/>
    <w:rsid w:val="00CB2BA2"/>
    <w:rsid w:val="00CB4CCC"/>
    <w:rsid w:val="00CB5732"/>
    <w:rsid w:val="00CB749B"/>
    <w:rsid w:val="00CB78DD"/>
    <w:rsid w:val="00CB7D32"/>
    <w:rsid w:val="00CC1A2A"/>
    <w:rsid w:val="00CC6926"/>
    <w:rsid w:val="00CC6FDA"/>
    <w:rsid w:val="00CD0AB4"/>
    <w:rsid w:val="00CD0D75"/>
    <w:rsid w:val="00CD16CE"/>
    <w:rsid w:val="00CD32AB"/>
    <w:rsid w:val="00CD3E19"/>
    <w:rsid w:val="00CD55C1"/>
    <w:rsid w:val="00CD56BA"/>
    <w:rsid w:val="00CD71B4"/>
    <w:rsid w:val="00CD7AE0"/>
    <w:rsid w:val="00CE07EA"/>
    <w:rsid w:val="00CE0DA2"/>
    <w:rsid w:val="00CE1194"/>
    <w:rsid w:val="00CE1417"/>
    <w:rsid w:val="00CE4170"/>
    <w:rsid w:val="00CE4706"/>
    <w:rsid w:val="00CE7C1A"/>
    <w:rsid w:val="00CF027C"/>
    <w:rsid w:val="00CF0B80"/>
    <w:rsid w:val="00CF0FAA"/>
    <w:rsid w:val="00CF1861"/>
    <w:rsid w:val="00CF1F13"/>
    <w:rsid w:val="00CF3C56"/>
    <w:rsid w:val="00CF3E58"/>
    <w:rsid w:val="00CF4740"/>
    <w:rsid w:val="00CF5033"/>
    <w:rsid w:val="00CF5C91"/>
    <w:rsid w:val="00CF5FF8"/>
    <w:rsid w:val="00CF62EB"/>
    <w:rsid w:val="00D0082D"/>
    <w:rsid w:val="00D02F1F"/>
    <w:rsid w:val="00D03CFC"/>
    <w:rsid w:val="00D0490D"/>
    <w:rsid w:val="00D04BAA"/>
    <w:rsid w:val="00D057E7"/>
    <w:rsid w:val="00D06784"/>
    <w:rsid w:val="00D100CA"/>
    <w:rsid w:val="00D10456"/>
    <w:rsid w:val="00D1072D"/>
    <w:rsid w:val="00D10C9C"/>
    <w:rsid w:val="00D150D5"/>
    <w:rsid w:val="00D15110"/>
    <w:rsid w:val="00D15A70"/>
    <w:rsid w:val="00D1675F"/>
    <w:rsid w:val="00D17539"/>
    <w:rsid w:val="00D20EE0"/>
    <w:rsid w:val="00D21180"/>
    <w:rsid w:val="00D2266B"/>
    <w:rsid w:val="00D23003"/>
    <w:rsid w:val="00D24136"/>
    <w:rsid w:val="00D25157"/>
    <w:rsid w:val="00D25750"/>
    <w:rsid w:val="00D26916"/>
    <w:rsid w:val="00D30E0E"/>
    <w:rsid w:val="00D319D6"/>
    <w:rsid w:val="00D31E61"/>
    <w:rsid w:val="00D322C7"/>
    <w:rsid w:val="00D32C1A"/>
    <w:rsid w:val="00D33028"/>
    <w:rsid w:val="00D338FA"/>
    <w:rsid w:val="00D33A86"/>
    <w:rsid w:val="00D41A2F"/>
    <w:rsid w:val="00D42C0F"/>
    <w:rsid w:val="00D45509"/>
    <w:rsid w:val="00D45861"/>
    <w:rsid w:val="00D45F0F"/>
    <w:rsid w:val="00D462F6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B05"/>
    <w:rsid w:val="00D64DAC"/>
    <w:rsid w:val="00D656C4"/>
    <w:rsid w:val="00D65ECC"/>
    <w:rsid w:val="00D66F09"/>
    <w:rsid w:val="00D70247"/>
    <w:rsid w:val="00D7078C"/>
    <w:rsid w:val="00D73C1F"/>
    <w:rsid w:val="00D74BA5"/>
    <w:rsid w:val="00D74D5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3D"/>
    <w:rsid w:val="00D80143"/>
    <w:rsid w:val="00D80225"/>
    <w:rsid w:val="00D80ACC"/>
    <w:rsid w:val="00D80DA3"/>
    <w:rsid w:val="00D83144"/>
    <w:rsid w:val="00D83253"/>
    <w:rsid w:val="00D835E3"/>
    <w:rsid w:val="00D84011"/>
    <w:rsid w:val="00D842B8"/>
    <w:rsid w:val="00D845E9"/>
    <w:rsid w:val="00D8695C"/>
    <w:rsid w:val="00D87EB3"/>
    <w:rsid w:val="00D93002"/>
    <w:rsid w:val="00D93CBF"/>
    <w:rsid w:val="00D94847"/>
    <w:rsid w:val="00D950FC"/>
    <w:rsid w:val="00D96069"/>
    <w:rsid w:val="00D961A8"/>
    <w:rsid w:val="00D97CD5"/>
    <w:rsid w:val="00DA07DB"/>
    <w:rsid w:val="00DA115F"/>
    <w:rsid w:val="00DA1868"/>
    <w:rsid w:val="00DA221D"/>
    <w:rsid w:val="00DA28EB"/>
    <w:rsid w:val="00DA31DB"/>
    <w:rsid w:val="00DA3437"/>
    <w:rsid w:val="00DA3E40"/>
    <w:rsid w:val="00DA3EE8"/>
    <w:rsid w:val="00DA48E3"/>
    <w:rsid w:val="00DA5235"/>
    <w:rsid w:val="00DA6B80"/>
    <w:rsid w:val="00DB07E4"/>
    <w:rsid w:val="00DB207C"/>
    <w:rsid w:val="00DB2321"/>
    <w:rsid w:val="00DB249D"/>
    <w:rsid w:val="00DB2DA3"/>
    <w:rsid w:val="00DB5AE8"/>
    <w:rsid w:val="00DB638C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C7F4A"/>
    <w:rsid w:val="00DD012C"/>
    <w:rsid w:val="00DD0338"/>
    <w:rsid w:val="00DD407A"/>
    <w:rsid w:val="00DD4C90"/>
    <w:rsid w:val="00DD5478"/>
    <w:rsid w:val="00DD5A2E"/>
    <w:rsid w:val="00DD618F"/>
    <w:rsid w:val="00DE1601"/>
    <w:rsid w:val="00DE694D"/>
    <w:rsid w:val="00DE76DD"/>
    <w:rsid w:val="00DE7D1A"/>
    <w:rsid w:val="00DF12DC"/>
    <w:rsid w:val="00DF224E"/>
    <w:rsid w:val="00DF3B8F"/>
    <w:rsid w:val="00DF58E8"/>
    <w:rsid w:val="00DF67F4"/>
    <w:rsid w:val="00DF6E06"/>
    <w:rsid w:val="00DF74D9"/>
    <w:rsid w:val="00DF76A6"/>
    <w:rsid w:val="00E0170E"/>
    <w:rsid w:val="00E02543"/>
    <w:rsid w:val="00E0295A"/>
    <w:rsid w:val="00E037AA"/>
    <w:rsid w:val="00E04155"/>
    <w:rsid w:val="00E04B28"/>
    <w:rsid w:val="00E05C30"/>
    <w:rsid w:val="00E0667B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2514"/>
    <w:rsid w:val="00E351AF"/>
    <w:rsid w:val="00E35E28"/>
    <w:rsid w:val="00E3688A"/>
    <w:rsid w:val="00E36964"/>
    <w:rsid w:val="00E3722D"/>
    <w:rsid w:val="00E37348"/>
    <w:rsid w:val="00E37655"/>
    <w:rsid w:val="00E377F4"/>
    <w:rsid w:val="00E37DD2"/>
    <w:rsid w:val="00E43C97"/>
    <w:rsid w:val="00E44DAB"/>
    <w:rsid w:val="00E44F55"/>
    <w:rsid w:val="00E46A11"/>
    <w:rsid w:val="00E46C91"/>
    <w:rsid w:val="00E51988"/>
    <w:rsid w:val="00E51ADA"/>
    <w:rsid w:val="00E51C9D"/>
    <w:rsid w:val="00E5209E"/>
    <w:rsid w:val="00E53F46"/>
    <w:rsid w:val="00E55648"/>
    <w:rsid w:val="00E55C19"/>
    <w:rsid w:val="00E56454"/>
    <w:rsid w:val="00E567E8"/>
    <w:rsid w:val="00E571D4"/>
    <w:rsid w:val="00E62E32"/>
    <w:rsid w:val="00E6411D"/>
    <w:rsid w:val="00E6418D"/>
    <w:rsid w:val="00E66194"/>
    <w:rsid w:val="00E66BF3"/>
    <w:rsid w:val="00E6738A"/>
    <w:rsid w:val="00E722FD"/>
    <w:rsid w:val="00E746F4"/>
    <w:rsid w:val="00E7567C"/>
    <w:rsid w:val="00E75D2C"/>
    <w:rsid w:val="00E76F4D"/>
    <w:rsid w:val="00E77303"/>
    <w:rsid w:val="00E8159A"/>
    <w:rsid w:val="00E832F1"/>
    <w:rsid w:val="00E835D7"/>
    <w:rsid w:val="00E8366D"/>
    <w:rsid w:val="00E83DA0"/>
    <w:rsid w:val="00E83F4D"/>
    <w:rsid w:val="00E87A18"/>
    <w:rsid w:val="00E9130A"/>
    <w:rsid w:val="00E92C07"/>
    <w:rsid w:val="00E92C52"/>
    <w:rsid w:val="00E945F7"/>
    <w:rsid w:val="00E95B80"/>
    <w:rsid w:val="00E95EBF"/>
    <w:rsid w:val="00E96CF2"/>
    <w:rsid w:val="00E973EC"/>
    <w:rsid w:val="00E97B15"/>
    <w:rsid w:val="00EA05FC"/>
    <w:rsid w:val="00EA07F7"/>
    <w:rsid w:val="00EA0E47"/>
    <w:rsid w:val="00EA1FD9"/>
    <w:rsid w:val="00EA2534"/>
    <w:rsid w:val="00EA5D11"/>
    <w:rsid w:val="00EB3DF7"/>
    <w:rsid w:val="00EB4FA2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B94"/>
    <w:rsid w:val="00EE2F3C"/>
    <w:rsid w:val="00EE3ABC"/>
    <w:rsid w:val="00EE3DEC"/>
    <w:rsid w:val="00EE3E6C"/>
    <w:rsid w:val="00EE4C42"/>
    <w:rsid w:val="00EE6E1A"/>
    <w:rsid w:val="00EE766C"/>
    <w:rsid w:val="00EE7817"/>
    <w:rsid w:val="00EF0837"/>
    <w:rsid w:val="00EF1863"/>
    <w:rsid w:val="00EF216E"/>
    <w:rsid w:val="00EF3A51"/>
    <w:rsid w:val="00EF56C7"/>
    <w:rsid w:val="00EF6633"/>
    <w:rsid w:val="00EF6C78"/>
    <w:rsid w:val="00EF6E51"/>
    <w:rsid w:val="00EF7320"/>
    <w:rsid w:val="00F016CF"/>
    <w:rsid w:val="00F02904"/>
    <w:rsid w:val="00F039A9"/>
    <w:rsid w:val="00F03F20"/>
    <w:rsid w:val="00F04364"/>
    <w:rsid w:val="00F04A61"/>
    <w:rsid w:val="00F05678"/>
    <w:rsid w:val="00F059DD"/>
    <w:rsid w:val="00F06B1A"/>
    <w:rsid w:val="00F07D71"/>
    <w:rsid w:val="00F11236"/>
    <w:rsid w:val="00F11880"/>
    <w:rsid w:val="00F12D62"/>
    <w:rsid w:val="00F15C5A"/>
    <w:rsid w:val="00F17CAB"/>
    <w:rsid w:val="00F2013A"/>
    <w:rsid w:val="00F20DA7"/>
    <w:rsid w:val="00F20FE0"/>
    <w:rsid w:val="00F20FFB"/>
    <w:rsid w:val="00F21594"/>
    <w:rsid w:val="00F21BE2"/>
    <w:rsid w:val="00F233A1"/>
    <w:rsid w:val="00F23A33"/>
    <w:rsid w:val="00F23F28"/>
    <w:rsid w:val="00F24518"/>
    <w:rsid w:val="00F260FB"/>
    <w:rsid w:val="00F267BB"/>
    <w:rsid w:val="00F30C83"/>
    <w:rsid w:val="00F34C11"/>
    <w:rsid w:val="00F34C23"/>
    <w:rsid w:val="00F40503"/>
    <w:rsid w:val="00F4105F"/>
    <w:rsid w:val="00F416C6"/>
    <w:rsid w:val="00F42A23"/>
    <w:rsid w:val="00F436DB"/>
    <w:rsid w:val="00F43AB3"/>
    <w:rsid w:val="00F4592F"/>
    <w:rsid w:val="00F46296"/>
    <w:rsid w:val="00F46320"/>
    <w:rsid w:val="00F47106"/>
    <w:rsid w:val="00F47507"/>
    <w:rsid w:val="00F505C2"/>
    <w:rsid w:val="00F5132A"/>
    <w:rsid w:val="00F51486"/>
    <w:rsid w:val="00F514B1"/>
    <w:rsid w:val="00F51F64"/>
    <w:rsid w:val="00F547D3"/>
    <w:rsid w:val="00F548BA"/>
    <w:rsid w:val="00F55CBD"/>
    <w:rsid w:val="00F56CB5"/>
    <w:rsid w:val="00F612B9"/>
    <w:rsid w:val="00F616B4"/>
    <w:rsid w:val="00F624FB"/>
    <w:rsid w:val="00F640B9"/>
    <w:rsid w:val="00F675CF"/>
    <w:rsid w:val="00F67814"/>
    <w:rsid w:val="00F70177"/>
    <w:rsid w:val="00F70FF7"/>
    <w:rsid w:val="00F72026"/>
    <w:rsid w:val="00F730EA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0A32"/>
    <w:rsid w:val="00FA0DE9"/>
    <w:rsid w:val="00FA16A1"/>
    <w:rsid w:val="00FA4DA9"/>
    <w:rsid w:val="00FA6019"/>
    <w:rsid w:val="00FA66CA"/>
    <w:rsid w:val="00FA707E"/>
    <w:rsid w:val="00FA73B1"/>
    <w:rsid w:val="00FA7A6A"/>
    <w:rsid w:val="00FB1195"/>
    <w:rsid w:val="00FB1C41"/>
    <w:rsid w:val="00FB3127"/>
    <w:rsid w:val="00FB4E0D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62C9"/>
    <w:rsid w:val="00FC6556"/>
    <w:rsid w:val="00FC67F5"/>
    <w:rsid w:val="00FC6FE2"/>
    <w:rsid w:val="00FC7007"/>
    <w:rsid w:val="00FD0E44"/>
    <w:rsid w:val="00FD10F3"/>
    <w:rsid w:val="00FD1DFF"/>
    <w:rsid w:val="00FD22BA"/>
    <w:rsid w:val="00FD2CC6"/>
    <w:rsid w:val="00FD2ED8"/>
    <w:rsid w:val="00FD48AC"/>
    <w:rsid w:val="00FD5A6D"/>
    <w:rsid w:val="00FD5B5D"/>
    <w:rsid w:val="00FD71D6"/>
    <w:rsid w:val="00FE0C6E"/>
    <w:rsid w:val="00FE3015"/>
    <w:rsid w:val="00FE3050"/>
    <w:rsid w:val="00FE32E6"/>
    <w:rsid w:val="00FE3D37"/>
    <w:rsid w:val="00FE4DA3"/>
    <w:rsid w:val="00FE78BB"/>
    <w:rsid w:val="00FF0C14"/>
    <w:rsid w:val="00FF0C33"/>
    <w:rsid w:val="00FF1383"/>
    <w:rsid w:val="00FF228F"/>
    <w:rsid w:val="00FF293F"/>
    <w:rsid w:val="00FF2A83"/>
    <w:rsid w:val="00FF3B7C"/>
    <w:rsid w:val="00FF4F87"/>
    <w:rsid w:val="00FF63D8"/>
    <w:rsid w:val="00FF7759"/>
    <w:rsid w:val="00FF7F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4E4B65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96CF2"/>
    <w:pPr>
      <w:keepNext/>
      <w:numPr>
        <w:numId w:val="7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96CF2"/>
    <w:pPr>
      <w:keepNext/>
      <w:numPr>
        <w:ilvl w:val="1"/>
        <w:numId w:val="7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96CF2"/>
    <w:pPr>
      <w:numPr>
        <w:ilvl w:val="4"/>
        <w:numId w:val="7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96CF2"/>
    <w:pPr>
      <w:numPr>
        <w:ilvl w:val="5"/>
        <w:numId w:val="7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96CF2"/>
    <w:pPr>
      <w:numPr>
        <w:ilvl w:val="6"/>
        <w:numId w:val="7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9"/>
    <w:qFormat/>
    <w:rsid w:val="00E96CF2"/>
    <w:pPr>
      <w:numPr>
        <w:ilvl w:val="7"/>
        <w:numId w:val="7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9"/>
    <w:qFormat/>
    <w:rsid w:val="00E96CF2"/>
    <w:pPr>
      <w:numPr>
        <w:ilvl w:val="8"/>
        <w:numId w:val="7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TableGrid">
    <w:name w:val="Table Grid"/>
    <w:basedOn w:val="TableNormal"/>
    <w:uiPriority w:val="99"/>
    <w:rsid w:val="0000485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Шапка таблицы"/>
    <w:basedOn w:val="Normal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Footer">
    <w:name w:val="footer"/>
    <w:basedOn w:val="Normal"/>
    <w:link w:val="FooterChar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03D1C"/>
    <w:rPr>
      <w:sz w:val="24"/>
      <w:szCs w:val="24"/>
    </w:rPr>
  </w:style>
  <w:style w:type="character" w:styleId="PageNumber">
    <w:name w:val="page number"/>
    <w:basedOn w:val="DefaultParagraphFont"/>
    <w:uiPriority w:val="99"/>
    <w:rsid w:val="005A06CA"/>
  </w:style>
  <w:style w:type="paragraph" w:styleId="FootnoteText">
    <w:name w:val="footnote text"/>
    <w:basedOn w:val="Normal"/>
    <w:link w:val="FootnoteTextChar"/>
    <w:uiPriority w:val="99"/>
    <w:semiHidden/>
    <w:rsid w:val="00A81A2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403D1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rsid w:val="00A81A20"/>
    <w:rPr>
      <w:vertAlign w:val="superscript"/>
    </w:rPr>
  </w:style>
  <w:style w:type="paragraph" w:styleId="Header">
    <w:name w:val="header"/>
    <w:basedOn w:val="Normal"/>
    <w:link w:val="HeaderChar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Normal"/>
    <w:next w:val="Normal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Normal"/>
    <w:next w:val="Normal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2">
    <w:name w:val="Тело ИАК"/>
    <w:basedOn w:val="Normal"/>
    <w:link w:val="a3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3">
    <w:name w:val="Тело ИАК Знак"/>
    <w:basedOn w:val="DefaultParagraphFont"/>
    <w:link w:val="a2"/>
    <w:uiPriority w:val="99"/>
    <w:locked/>
    <w:rsid w:val="00DC197D"/>
    <w:rPr>
      <w:sz w:val="22"/>
      <w:szCs w:val="22"/>
      <w:lang w:val="ru-RU" w:eastAsia="ru-RU"/>
    </w:rPr>
  </w:style>
  <w:style w:type="paragraph" w:styleId="TOC1">
    <w:name w:val="toc 1"/>
    <w:basedOn w:val="Normal"/>
    <w:next w:val="Normal"/>
    <w:autoRedefine/>
    <w:uiPriority w:val="99"/>
    <w:semiHidden/>
    <w:rsid w:val="002B1ABF"/>
  </w:style>
  <w:style w:type="paragraph" w:styleId="TOC2">
    <w:name w:val="toc 2"/>
    <w:basedOn w:val="Normal"/>
    <w:next w:val="Normal"/>
    <w:autoRedefine/>
    <w:uiPriority w:val="99"/>
    <w:semiHidden/>
    <w:rsid w:val="002B1ABF"/>
    <w:pPr>
      <w:ind w:left="240"/>
    </w:pPr>
  </w:style>
  <w:style w:type="paragraph" w:styleId="TOC3">
    <w:name w:val="toc 3"/>
    <w:basedOn w:val="Normal"/>
    <w:next w:val="Normal"/>
    <w:autoRedefine/>
    <w:uiPriority w:val="99"/>
    <w:semiHidden/>
    <w:rsid w:val="002B1ABF"/>
    <w:pPr>
      <w:ind w:left="480"/>
    </w:pPr>
  </w:style>
  <w:style w:type="character" w:styleId="Hyperlink">
    <w:name w:val="Hyperlink"/>
    <w:basedOn w:val="DefaultParagraphFont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Heading4"/>
    <w:uiPriority w:val="99"/>
    <w:rsid w:val="00E96CF2"/>
    <w:pPr>
      <w:numPr>
        <w:ilvl w:val="3"/>
        <w:numId w:val="7"/>
      </w:numPr>
    </w:pPr>
  </w:style>
  <w:style w:type="paragraph" w:styleId="TOC4">
    <w:name w:val="toc 4"/>
    <w:basedOn w:val="Normal"/>
    <w:next w:val="Normal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Heading3"/>
    <w:uiPriority w:val="99"/>
    <w:rsid w:val="00E96CF2"/>
    <w:pPr>
      <w:numPr>
        <w:ilvl w:val="2"/>
        <w:numId w:val="7"/>
      </w:numPr>
    </w:pPr>
  </w:style>
  <w:style w:type="paragraph" w:styleId="BalloonText">
    <w:name w:val="Balloon Text"/>
    <w:basedOn w:val="Normal"/>
    <w:link w:val="BalloonTextChar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uiPriority w:val="99"/>
    <w:rsid w:val="002A551B"/>
  </w:style>
  <w:style w:type="paragraph" w:styleId="NormalWeb">
    <w:name w:val="Normal (Web)"/>
    <w:basedOn w:val="Normal"/>
    <w:uiPriority w:val="99"/>
    <w:locked/>
    <w:rsid w:val="00AF2E76"/>
    <w:pPr>
      <w:spacing w:before="100" w:beforeAutospacing="1" w:after="100" w:afterAutospacing="1"/>
    </w:pPr>
  </w:style>
  <w:style w:type="paragraph" w:styleId="DocumentMap">
    <w:name w:val="Document Map"/>
    <w:basedOn w:val="Normal"/>
    <w:link w:val="DocumentMapChar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047BD"/>
    <w:rPr>
      <w:sz w:val="2"/>
      <w:szCs w:val="2"/>
    </w:rPr>
  </w:style>
  <w:style w:type="character" w:styleId="CommentReference">
    <w:name w:val="annotation reference"/>
    <w:basedOn w:val="DefaultParagraphFont"/>
    <w:uiPriority w:val="99"/>
    <w:semiHidden/>
    <w:locked/>
    <w:rsid w:val="00DA11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locked/>
    <w:rsid w:val="00DA115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DA115F"/>
    <w:rPr>
      <w:sz w:val="20"/>
      <w:szCs w:val="20"/>
    </w:rPr>
  </w:style>
  <w:style w:type="paragraph" w:customStyle="1" w:styleId="zeromarginbottom">
    <w:name w:val="zero_margin_bottom"/>
    <w:basedOn w:val="Normal"/>
    <w:uiPriority w:val="99"/>
    <w:rsid w:val="00944C53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7477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7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477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477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7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477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7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i-exam.ru.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footer" Target="footer4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hyperlink" Target="http://bakalavr.i-exam.ru/node/344" TargetMode="External"/><Relationship Id="rId41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2.wmf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Relationship Type="http://schemas.openxmlformats.org/officeDocument/2006/relationships/image" Id="rId45" Target="/word/media/fepo3years_subj7.png"/><Relationship Type="http://schemas.openxmlformats.org/officeDocument/2006/relationships/image" Id="rId46" Target="/word/media/fepo3years_vuz_subj7.png"/><Relationship Type="http://schemas.openxmlformats.org/officeDocument/2006/relationships/image" Id="rId47" Target="/word/media/hist_partic_subj7.png"/><Relationship Type="http://schemas.openxmlformats.org/officeDocument/2006/relationships/image" Id="rId48" Target="/word/media/hist_levels_subj7.png"/><Relationship Type="http://schemas.openxmlformats.org/officeDocument/2006/relationships/image" Id="rId49" Target="/word/media/hist_levels_all_subj7.png"/><Relationship Type="http://schemas.openxmlformats.org/officeDocument/2006/relationships/image" Id="rId50" Target="/word/media/hist_horiz1_3323596.png"/><Relationship Type="http://schemas.openxmlformats.org/officeDocument/2006/relationships/image" Id="rId51" Target="/word/media/map_rates1_3323596.png"/><Relationship Type="http://schemas.openxmlformats.org/officeDocument/2006/relationships/image" Id="rId52" Target="/word/media/hist_horiz2_3323596.png"/><Relationship Type="http://schemas.openxmlformats.org/officeDocument/2006/relationships/image" Id="rId53" Target="/word/media/hist_resh2_3323596.png"/><Relationship Type="http://schemas.openxmlformats.org/officeDocument/2006/relationships/image" Id="rId54" Target="/word/media/hist_horiz3_3323596.png"/><Relationship Type="http://schemas.openxmlformats.org/officeDocument/2006/relationships/image" Id="rId55" Target="/word/media/hist_resh3_3323596.png"/><Relationship Type="http://schemas.openxmlformats.org/officeDocument/2006/relationships/image" Id="rId56" Target="/word/media/pie_3323596.png"/><Relationship Type="http://schemas.openxmlformats.org/officeDocument/2006/relationships/image" Id="rId57" Target="/word/media/hist_horiz1_3323600.png"/><Relationship Type="http://schemas.openxmlformats.org/officeDocument/2006/relationships/image" Id="rId58" Target="/word/media/map_rates1_3323600.png"/><Relationship Type="http://schemas.openxmlformats.org/officeDocument/2006/relationships/image" Id="rId59" Target="/word/media/hist_horiz2_3323600.png"/><Relationship Type="http://schemas.openxmlformats.org/officeDocument/2006/relationships/image" Id="rId60" Target="/word/media/hist_resh2_3323600.png"/><Relationship Type="http://schemas.openxmlformats.org/officeDocument/2006/relationships/image" Id="rId61" Target="/word/media/hist_horiz3_3323600.png"/><Relationship Type="http://schemas.openxmlformats.org/officeDocument/2006/relationships/image" Id="rId62" Target="/word/media/hist_resh3_3323600.png"/><Relationship Type="http://schemas.openxmlformats.org/officeDocument/2006/relationships/image" Id="rId63" Target="/word/media/pie_3323600.png"/><Relationship Type="http://schemas.openxmlformats.org/officeDocument/2006/relationships/image" Id="rId64" Target="/word/media/hist_horiz1_3304036.png"/><Relationship Type="http://schemas.openxmlformats.org/officeDocument/2006/relationships/image" Id="rId65" Target="/word/media/map_rates1_3304036.png"/><Relationship Type="http://schemas.openxmlformats.org/officeDocument/2006/relationships/image" Id="rId66" Target="/word/media/hist_horiz2_3304036.png"/><Relationship Type="http://schemas.openxmlformats.org/officeDocument/2006/relationships/image" Id="rId67" Target="/word/media/hist_resh2_3304036.png"/><Relationship Type="http://schemas.openxmlformats.org/officeDocument/2006/relationships/image" Id="rId68" Target="/word/media/hist_horiz3_3304036.png"/><Relationship Type="http://schemas.openxmlformats.org/officeDocument/2006/relationships/image" Id="rId69" Target="/word/media/hist_resh3_3304036.png"/><Relationship Type="http://schemas.openxmlformats.org/officeDocument/2006/relationships/image" Id="rId70" Target="/word/media/pie_3304036.png"/><Relationship Type="http://schemas.openxmlformats.org/officeDocument/2006/relationships/image" Id="rId71" Target="/word/media/hist_horiz1_3324340.png"/><Relationship Type="http://schemas.openxmlformats.org/officeDocument/2006/relationships/image" Id="rId72" Target="/word/media/map_rates1_3324340.png"/><Relationship Type="http://schemas.openxmlformats.org/officeDocument/2006/relationships/image" Id="rId73" Target="/word/media/hist_horiz2_3324340.png"/><Relationship Type="http://schemas.openxmlformats.org/officeDocument/2006/relationships/image" Id="rId74" Target="/word/media/hist_resh2_3324340.png"/><Relationship Type="http://schemas.openxmlformats.org/officeDocument/2006/relationships/image" Id="rId75" Target="/word/media/hist_horiz3_3324340.png"/><Relationship Type="http://schemas.openxmlformats.org/officeDocument/2006/relationships/image" Id="rId76" Target="/word/media/hist_resh3_3324340.png"/><Relationship Type="http://schemas.openxmlformats.org/officeDocument/2006/relationships/image" Id="rId77" Target="/word/media/pie_3324340.png"/><Relationship Type="http://schemas.openxmlformats.org/officeDocument/2006/relationships/image" Id="rId78" Target="/word/media/hist_horiz1_3304931.png"/><Relationship Type="http://schemas.openxmlformats.org/officeDocument/2006/relationships/image" Id="rId79" Target="/word/media/map_rates1_3304931.png"/><Relationship Type="http://schemas.openxmlformats.org/officeDocument/2006/relationships/image" Id="rId80" Target="/word/media/hist_horiz2_3304931.png"/><Relationship Type="http://schemas.openxmlformats.org/officeDocument/2006/relationships/image" Id="rId81" Target="/word/media/hist_resh2_3304931.png"/><Relationship Type="http://schemas.openxmlformats.org/officeDocument/2006/relationships/image" Id="rId82" Target="/word/media/hist_horiz3_3304931.png"/><Relationship Type="http://schemas.openxmlformats.org/officeDocument/2006/relationships/image" Id="rId83" Target="/word/media/hist_resh3_3304931.png"/><Relationship Type="http://schemas.openxmlformats.org/officeDocument/2006/relationships/image" Id="rId84" Target="/word/media/pie_3304931.png"/><Relationship Type="http://schemas.openxmlformats.org/officeDocument/2006/relationships/image" Id="rId85" Target="/word/media/hist_horiz1_3324961.png"/><Relationship Type="http://schemas.openxmlformats.org/officeDocument/2006/relationships/image" Id="rId86" Target="/word/media/map_rates1_3324961.png"/><Relationship Type="http://schemas.openxmlformats.org/officeDocument/2006/relationships/image" Id="rId87" Target="/word/media/hist_horiz2_3324961.png"/><Relationship Type="http://schemas.openxmlformats.org/officeDocument/2006/relationships/image" Id="rId88" Target="/word/media/hist_resh2_3324961.png"/><Relationship Type="http://schemas.openxmlformats.org/officeDocument/2006/relationships/image" Id="rId89" Target="/word/media/hist_horiz3_3324961.png"/><Relationship Type="http://schemas.openxmlformats.org/officeDocument/2006/relationships/image" Id="rId90" Target="/word/media/hist_resh3_3324961.png"/><Relationship Type="http://schemas.openxmlformats.org/officeDocument/2006/relationships/image" Id="rId91" Target="/word/media/pie_3324961.png"/><Relationship Type="http://schemas.openxmlformats.org/officeDocument/2006/relationships/image" Id="rId92" Target="/word/media/hist_horiz1_3324963.png"/><Relationship Type="http://schemas.openxmlformats.org/officeDocument/2006/relationships/image" Id="rId93" Target="/word/media/map_rates1_3324963.png"/><Relationship Type="http://schemas.openxmlformats.org/officeDocument/2006/relationships/image" Id="rId94" Target="/word/media/hist_horiz2_3324963.png"/><Relationship Type="http://schemas.openxmlformats.org/officeDocument/2006/relationships/image" Id="rId95" Target="/word/media/hist_resh2_3324963.png"/><Relationship Type="http://schemas.openxmlformats.org/officeDocument/2006/relationships/image" Id="rId96" Target="/word/media/hist_horiz3_3324963.png"/><Relationship Type="http://schemas.openxmlformats.org/officeDocument/2006/relationships/image" Id="rId97" Target="/word/media/hist_resh3_3324963.png"/><Relationship Type="http://schemas.openxmlformats.org/officeDocument/2006/relationships/image" Id="rId98" Target="/word/media/pie_3324963.png"/><Relationship Type="http://schemas.openxmlformats.org/officeDocument/2006/relationships/image" Id="rId99" Target="/word/media/hist_horiz1_3324964.png"/><Relationship Type="http://schemas.openxmlformats.org/officeDocument/2006/relationships/image" Id="rId100" Target="/word/media/map_rates1_3324964.png"/><Relationship Type="http://schemas.openxmlformats.org/officeDocument/2006/relationships/image" Id="rId101" Target="/word/media/hist_horiz2_3324964.png"/><Relationship Type="http://schemas.openxmlformats.org/officeDocument/2006/relationships/image" Id="rId102" Target="/word/media/hist_resh2_3324964.png"/><Relationship Type="http://schemas.openxmlformats.org/officeDocument/2006/relationships/image" Id="rId103" Target="/word/media/hist_horiz3_3324964.png"/><Relationship Type="http://schemas.openxmlformats.org/officeDocument/2006/relationships/image" Id="rId104" Target="/word/media/hist_resh3_3324964.png"/><Relationship Type="http://schemas.openxmlformats.org/officeDocument/2006/relationships/image" Id="rId105" Target="/word/media/pie_3324964.png"/><Relationship Type="http://schemas.openxmlformats.org/officeDocument/2006/relationships/image" Id="rId106" Target="/word/media/hist_horiz1_3310266.png"/><Relationship Type="http://schemas.openxmlformats.org/officeDocument/2006/relationships/image" Id="rId107" Target="/word/media/map_rates1_3310266.png"/><Relationship Type="http://schemas.openxmlformats.org/officeDocument/2006/relationships/image" Id="rId108" Target="/word/media/hist_horiz2_3310266.png"/><Relationship Type="http://schemas.openxmlformats.org/officeDocument/2006/relationships/image" Id="rId109" Target="/word/media/hist_resh2_3310266.png"/><Relationship Type="http://schemas.openxmlformats.org/officeDocument/2006/relationships/image" Id="rId110" Target="/word/media/hist_horiz3_3310266.png"/><Relationship Type="http://schemas.openxmlformats.org/officeDocument/2006/relationships/image" Id="rId111" Target="/word/media/hist_resh3_3310266.png"/><Relationship Type="http://schemas.openxmlformats.org/officeDocument/2006/relationships/image" Id="rId112" Target="/word/media/pie_3310266.png"/><Relationship Type="http://schemas.openxmlformats.org/officeDocument/2006/relationships/image" Id="rId113" Target="/word/media/hist_horiz1_3310270.png"/><Relationship Type="http://schemas.openxmlformats.org/officeDocument/2006/relationships/image" Id="rId114" Target="/word/media/map_rates1_3310270.png"/><Relationship Type="http://schemas.openxmlformats.org/officeDocument/2006/relationships/image" Id="rId115" Target="/word/media/hist_horiz2_3310270.png"/><Relationship Type="http://schemas.openxmlformats.org/officeDocument/2006/relationships/image" Id="rId116" Target="/word/media/hist_resh2_3310270.png"/><Relationship Type="http://schemas.openxmlformats.org/officeDocument/2006/relationships/image" Id="rId117" Target="/word/media/hist_horiz3_3310270.png"/><Relationship Type="http://schemas.openxmlformats.org/officeDocument/2006/relationships/image" Id="rId118" Target="/word/media/hist_resh3_3310270.png"/><Relationship Type="http://schemas.openxmlformats.org/officeDocument/2006/relationships/image" Id="rId119" Target="/word/media/pie_3310270.png"/><Relationship Type="http://schemas.openxmlformats.org/officeDocument/2006/relationships/image" Id="rId120" Target="/word/media/hist_horiz1_3310304.png"/><Relationship Type="http://schemas.openxmlformats.org/officeDocument/2006/relationships/image" Id="rId121" Target="/word/media/map_rates1_3310304.png"/><Relationship Type="http://schemas.openxmlformats.org/officeDocument/2006/relationships/image" Id="rId122" Target="/word/media/hist_horiz2_3310304.png"/><Relationship Type="http://schemas.openxmlformats.org/officeDocument/2006/relationships/image" Id="rId123" Target="/word/media/hist_resh2_3310304.png"/><Relationship Type="http://schemas.openxmlformats.org/officeDocument/2006/relationships/image" Id="rId124" Target="/word/media/hist_horiz3_3310304.png"/><Relationship Type="http://schemas.openxmlformats.org/officeDocument/2006/relationships/image" Id="rId125" Target="/word/media/hist_resh3_3310304.png"/><Relationship Type="http://schemas.openxmlformats.org/officeDocument/2006/relationships/image" Id="rId126" Target="/word/media/pie_3310304.png"/><Relationship Type="http://schemas.openxmlformats.org/officeDocument/2006/relationships/image" Id="rId127" Target="/word/media/hist_horiz1_3310302.png"/><Relationship Type="http://schemas.openxmlformats.org/officeDocument/2006/relationships/image" Id="rId128" Target="/word/media/map_rates1_3310302.png"/><Relationship Type="http://schemas.openxmlformats.org/officeDocument/2006/relationships/image" Id="rId129" Target="/word/media/hist_horiz2_3310302.png"/><Relationship Type="http://schemas.openxmlformats.org/officeDocument/2006/relationships/image" Id="rId130" Target="/word/media/hist_resh2_3310302.png"/><Relationship Type="http://schemas.openxmlformats.org/officeDocument/2006/relationships/image" Id="rId131" Target="/word/media/hist_horiz3_3310302.png"/><Relationship Type="http://schemas.openxmlformats.org/officeDocument/2006/relationships/image" Id="rId132" Target="/word/media/hist_resh3_3310302.png"/><Relationship Type="http://schemas.openxmlformats.org/officeDocument/2006/relationships/image" Id="rId133" Target="/word/media/pie_3310302.png"/><Relationship Type="http://schemas.openxmlformats.org/officeDocument/2006/relationships/image" Id="rId134" Target="/word/media/hist_horiz1_3310308.png"/><Relationship Type="http://schemas.openxmlformats.org/officeDocument/2006/relationships/image" Id="rId135" Target="/word/media/map_rates1_3310308.png"/><Relationship Type="http://schemas.openxmlformats.org/officeDocument/2006/relationships/image" Id="rId136" Target="/word/media/hist_horiz2_3310308.png"/><Relationship Type="http://schemas.openxmlformats.org/officeDocument/2006/relationships/image" Id="rId137" Target="/word/media/hist_resh2_3310308.png"/><Relationship Type="http://schemas.openxmlformats.org/officeDocument/2006/relationships/image" Id="rId138" Target="/word/media/hist_horiz3_3310308.png"/><Relationship Type="http://schemas.openxmlformats.org/officeDocument/2006/relationships/image" Id="rId139" Target="/word/media/hist_resh3_3310308.png"/><Relationship Type="http://schemas.openxmlformats.org/officeDocument/2006/relationships/image" Id="rId140" Target="/word/media/pie_3310308.png"/><Relationship Type="http://schemas.openxmlformats.org/officeDocument/2006/relationships/image" Id="rId141" Target="/word/media/hist_horiz1_3311226.png"/><Relationship Type="http://schemas.openxmlformats.org/officeDocument/2006/relationships/image" Id="rId142" Target="/word/media/map_rates1_3311226.png"/><Relationship Type="http://schemas.openxmlformats.org/officeDocument/2006/relationships/image" Id="rId143" Target="/word/media/hist_horiz2_3311226.png"/><Relationship Type="http://schemas.openxmlformats.org/officeDocument/2006/relationships/image" Id="rId144" Target="/word/media/hist_resh2_3311226.png"/><Relationship Type="http://schemas.openxmlformats.org/officeDocument/2006/relationships/image" Id="rId145" Target="/word/media/hist_horiz3_3311226.png"/><Relationship Type="http://schemas.openxmlformats.org/officeDocument/2006/relationships/image" Id="rId146" Target="/word/media/hist_resh3_3311226.png"/><Relationship Type="http://schemas.openxmlformats.org/officeDocument/2006/relationships/image" Id="rId147" Target="/word/media/pie_3311226.png"/><Relationship Type="http://schemas.openxmlformats.org/officeDocument/2006/relationships/image" Id="rId148" Target="/word/media/hist_horiz1_3324969.png"/><Relationship Type="http://schemas.openxmlformats.org/officeDocument/2006/relationships/image" Id="rId149" Target="/word/media/map_rates1_3324969.png"/><Relationship Type="http://schemas.openxmlformats.org/officeDocument/2006/relationships/image" Id="rId150" Target="/word/media/hist_horiz2_3324969.png"/><Relationship Type="http://schemas.openxmlformats.org/officeDocument/2006/relationships/image" Id="rId151" Target="/word/media/hist_resh2_3324969.png"/><Relationship Type="http://schemas.openxmlformats.org/officeDocument/2006/relationships/image" Id="rId152" Target="/word/media/hist_horiz3_3324969.png"/><Relationship Type="http://schemas.openxmlformats.org/officeDocument/2006/relationships/image" Id="rId153" Target="/word/media/hist_resh3_3324969.png"/><Relationship Type="http://schemas.openxmlformats.org/officeDocument/2006/relationships/image" Id="rId154" Target="/word/media/pie_3324969.png"/><Relationship Type="http://schemas.openxmlformats.org/officeDocument/2006/relationships/image" Id="rId155" Target="/word/media/hist_horiz1_3311665.png"/><Relationship Type="http://schemas.openxmlformats.org/officeDocument/2006/relationships/image" Id="rId156" Target="/word/media/map_rates1_3311665.png"/><Relationship Type="http://schemas.openxmlformats.org/officeDocument/2006/relationships/image" Id="rId157" Target="/word/media/hist_horiz2_3311665.png"/><Relationship Type="http://schemas.openxmlformats.org/officeDocument/2006/relationships/image" Id="rId158" Target="/word/media/hist_resh2_3311665.png"/><Relationship Type="http://schemas.openxmlformats.org/officeDocument/2006/relationships/image" Id="rId159" Target="/word/media/hist_horiz3_3311665.png"/><Relationship Type="http://schemas.openxmlformats.org/officeDocument/2006/relationships/image" Id="rId160" Target="/word/media/hist_resh3_3311665.png"/><Relationship Type="http://schemas.openxmlformats.org/officeDocument/2006/relationships/image" Id="rId161" Target="/word/media/pie_3311665.png"/><Relationship Type="http://schemas.openxmlformats.org/officeDocument/2006/relationships/image" Id="rId162" Target="/word/media/hist_horiz1_3311649.png"/><Relationship Type="http://schemas.openxmlformats.org/officeDocument/2006/relationships/image" Id="rId163" Target="/word/media/map_rates1_3311649.png"/><Relationship Type="http://schemas.openxmlformats.org/officeDocument/2006/relationships/image" Id="rId164" Target="/word/media/hist_horiz2_3311649.png"/><Relationship Type="http://schemas.openxmlformats.org/officeDocument/2006/relationships/image" Id="rId165" Target="/word/media/hist_resh2_3311649.png"/><Relationship Type="http://schemas.openxmlformats.org/officeDocument/2006/relationships/image" Id="rId166" Target="/word/media/hist_horiz3_3311649.png"/><Relationship Type="http://schemas.openxmlformats.org/officeDocument/2006/relationships/image" Id="rId167" Target="/word/media/hist_resh3_3311649.png"/><Relationship Type="http://schemas.openxmlformats.org/officeDocument/2006/relationships/image" Id="rId168" Target="/word/media/pie_3311649.png"/><Relationship Type="http://schemas.openxmlformats.org/officeDocument/2006/relationships/image" Id="rId169" Target="/word/media/hist_horiz1_3311712.png"/><Relationship Type="http://schemas.openxmlformats.org/officeDocument/2006/relationships/image" Id="rId170" Target="/word/media/map_rates1_3311712.png"/><Relationship Type="http://schemas.openxmlformats.org/officeDocument/2006/relationships/image" Id="rId171" Target="/word/media/hist_horiz2_3311712.png"/><Relationship Type="http://schemas.openxmlformats.org/officeDocument/2006/relationships/image" Id="rId172" Target="/word/media/hist_resh2_3311712.png"/><Relationship Type="http://schemas.openxmlformats.org/officeDocument/2006/relationships/image" Id="rId173" Target="/word/media/hist_horiz3_3311712.png"/><Relationship Type="http://schemas.openxmlformats.org/officeDocument/2006/relationships/image" Id="rId174" Target="/word/media/hist_resh3_3311712.png"/><Relationship Type="http://schemas.openxmlformats.org/officeDocument/2006/relationships/image" Id="rId175" Target="/word/media/pie_3311712.png"/><Relationship Type="http://schemas.openxmlformats.org/officeDocument/2006/relationships/image" Id="rId176" Target="/word/media/hist_horiz1_3311698.png"/><Relationship Type="http://schemas.openxmlformats.org/officeDocument/2006/relationships/image" Id="rId177" Target="/word/media/map_rates1_3311698.png"/><Relationship Type="http://schemas.openxmlformats.org/officeDocument/2006/relationships/image" Id="rId178" Target="/word/media/hist_horiz2_3311698.png"/><Relationship Type="http://schemas.openxmlformats.org/officeDocument/2006/relationships/image" Id="rId179" Target="/word/media/hist_resh2_3311698.png"/><Relationship Type="http://schemas.openxmlformats.org/officeDocument/2006/relationships/image" Id="rId180" Target="/word/media/hist_horiz3_3311698.png"/><Relationship Type="http://schemas.openxmlformats.org/officeDocument/2006/relationships/image" Id="rId181" Target="/word/media/hist_resh3_3311698.png"/><Relationship Type="http://schemas.openxmlformats.org/officeDocument/2006/relationships/image" Id="rId182" Target="/word/media/pie_3311698.png"/><Relationship Type="http://schemas.openxmlformats.org/officeDocument/2006/relationships/image" Id="rId183" Target="/word/media/hist_horiz1_3324967.png"/><Relationship Type="http://schemas.openxmlformats.org/officeDocument/2006/relationships/image" Id="rId184" Target="/word/media/map_rates1_3324967.png"/><Relationship Type="http://schemas.openxmlformats.org/officeDocument/2006/relationships/image" Id="rId185" Target="/word/media/hist_horiz2_3324967.png"/><Relationship Type="http://schemas.openxmlformats.org/officeDocument/2006/relationships/image" Id="rId186" Target="/word/media/hist_resh2_3324967.png"/><Relationship Type="http://schemas.openxmlformats.org/officeDocument/2006/relationships/image" Id="rId187" Target="/word/media/hist_horiz3_3324967.png"/><Relationship Type="http://schemas.openxmlformats.org/officeDocument/2006/relationships/image" Id="rId188" Target="/word/media/hist_resh3_3324967.png"/><Relationship Type="http://schemas.openxmlformats.org/officeDocument/2006/relationships/image" Id="rId189" Target="/word/media/pie_3324967.png"/><Relationship Type="http://schemas.openxmlformats.org/officeDocument/2006/relationships/image" Id="rId190" Target="/word/media/hist_horiz1_3324970.png"/><Relationship Type="http://schemas.openxmlformats.org/officeDocument/2006/relationships/image" Id="rId191" Target="/word/media/map_rates1_3324970.png"/><Relationship Type="http://schemas.openxmlformats.org/officeDocument/2006/relationships/image" Id="rId192" Target="/word/media/hist_horiz2_3324970.png"/><Relationship Type="http://schemas.openxmlformats.org/officeDocument/2006/relationships/image" Id="rId193" Target="/word/media/hist_resh2_3324970.png"/><Relationship Type="http://schemas.openxmlformats.org/officeDocument/2006/relationships/image" Id="rId194" Target="/word/media/hist_horiz3_3324970.png"/><Relationship Type="http://schemas.openxmlformats.org/officeDocument/2006/relationships/image" Id="rId195" Target="/word/media/hist_resh3_3324970.png"/><Relationship Type="http://schemas.openxmlformats.org/officeDocument/2006/relationships/image" Id="rId196" Target="/word/media/pie_3324970.png"/><Relationship Type="http://schemas.openxmlformats.org/officeDocument/2006/relationships/image" Id="rId197" Target="/word/media/hist_horiz1_3324974.png"/><Relationship Type="http://schemas.openxmlformats.org/officeDocument/2006/relationships/image" Id="rId198" Target="/word/media/map_rates1_3324974.png"/><Relationship Type="http://schemas.openxmlformats.org/officeDocument/2006/relationships/image" Id="rId199" Target="/word/media/hist_horiz2_3324974.png"/><Relationship Type="http://schemas.openxmlformats.org/officeDocument/2006/relationships/image" Id="rId200" Target="/word/media/hist_resh2_3324974.png"/><Relationship Type="http://schemas.openxmlformats.org/officeDocument/2006/relationships/image" Id="rId201" Target="/word/media/hist_horiz3_3324974.png"/><Relationship Type="http://schemas.openxmlformats.org/officeDocument/2006/relationships/image" Id="rId202" Target="/word/media/hist_resh3_3324974.png"/><Relationship Type="http://schemas.openxmlformats.org/officeDocument/2006/relationships/image" Id="rId203" Target="/word/media/pie_3324974.png"/><Relationship Type="http://schemas.openxmlformats.org/officeDocument/2006/relationships/image" Id="rId204" Target="/word/media/hist_horiz1_3312309.png"/><Relationship Type="http://schemas.openxmlformats.org/officeDocument/2006/relationships/image" Id="rId205" Target="/word/media/map_rates1_3312309.png"/><Relationship Type="http://schemas.openxmlformats.org/officeDocument/2006/relationships/image" Id="rId206" Target="/word/media/hist_horiz2_3312309.png"/><Relationship Type="http://schemas.openxmlformats.org/officeDocument/2006/relationships/image" Id="rId207" Target="/word/media/hist_resh2_3312309.png"/><Relationship Type="http://schemas.openxmlformats.org/officeDocument/2006/relationships/image" Id="rId208" Target="/word/media/hist_horiz3_3312309.png"/><Relationship Type="http://schemas.openxmlformats.org/officeDocument/2006/relationships/image" Id="rId209" Target="/word/media/hist_resh3_3312309.png"/><Relationship Type="http://schemas.openxmlformats.org/officeDocument/2006/relationships/image" Id="rId210" Target="/word/media/pie_3312309.png"/><Relationship Type="http://schemas.openxmlformats.org/officeDocument/2006/relationships/image" Id="rId211" Target="/word/media/hist_horiz1_3312297.png"/><Relationship Type="http://schemas.openxmlformats.org/officeDocument/2006/relationships/image" Id="rId212" Target="/word/media/map_rates1_3312297.png"/><Relationship Type="http://schemas.openxmlformats.org/officeDocument/2006/relationships/image" Id="rId213" Target="/word/media/hist_horiz2_3312297.png"/><Relationship Type="http://schemas.openxmlformats.org/officeDocument/2006/relationships/image" Id="rId214" Target="/word/media/hist_resh2_3312297.png"/><Relationship Type="http://schemas.openxmlformats.org/officeDocument/2006/relationships/image" Id="rId215" Target="/word/media/hist_horiz3_3312297.png"/><Relationship Type="http://schemas.openxmlformats.org/officeDocument/2006/relationships/image" Id="rId216" Target="/word/media/hist_resh3_3312297.png"/><Relationship Type="http://schemas.openxmlformats.org/officeDocument/2006/relationships/image" Id="rId217" Target="/word/media/pie_3312297.png"/><Relationship Type="http://schemas.openxmlformats.org/officeDocument/2006/relationships/image" Id="rId218" Target="/word/media/hist_horiz1_3311814.png"/><Relationship Type="http://schemas.openxmlformats.org/officeDocument/2006/relationships/image" Id="rId219" Target="/word/media/map_rates1_3311814.png"/><Relationship Type="http://schemas.openxmlformats.org/officeDocument/2006/relationships/image" Id="rId220" Target="/word/media/hist_horiz2_3311814.png"/><Relationship Type="http://schemas.openxmlformats.org/officeDocument/2006/relationships/image" Id="rId221" Target="/word/media/hist_resh2_3311814.png"/><Relationship Type="http://schemas.openxmlformats.org/officeDocument/2006/relationships/image" Id="rId222" Target="/word/media/hist_horiz3_3311814.png"/><Relationship Type="http://schemas.openxmlformats.org/officeDocument/2006/relationships/image" Id="rId223" Target="/word/media/hist_resh3_3311814.png"/><Relationship Type="http://schemas.openxmlformats.org/officeDocument/2006/relationships/image" Id="rId224" Target="/word/media/pie_3311814.png"/><Relationship Type="http://schemas.openxmlformats.org/officeDocument/2006/relationships/image" Id="rId225" Target="/word/media/hist_monitoring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2774</TotalTime>
  <Pages>31</Pages>
  <Words>7949</Words>
  <Characters>-32766</Characters>
  <Application>Microsoft Office Outlook</Application>
  <DocSecurity>0</DocSecurity>
  <Lines>0</Lines>
  <Paragraphs>0</Paragraphs>
  <ScaleCrop>false</ScaleCrop>
  <Company>RL-TEAM.NET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User</dc:creator>
  <cp:keywords/>
  <dc:description/>
  <cp:lastModifiedBy>User</cp:lastModifiedBy>
  <cp:revision>247</cp:revision>
  <cp:lastPrinted>2013-12-02T08:33:00Z</cp:lastPrinted>
  <dcterms:created xsi:type="dcterms:W3CDTF">2013-12-02T10:38:00Z</dcterms:created>
  <dcterms:modified xsi:type="dcterms:W3CDTF">2018-02-14T07:29:00Z</dcterms:modified>
</cp:coreProperties>
</file>