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Высшая математика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математического и естественнонаучного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966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1032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744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954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586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Высшая математика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Высшая математика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Высшая математика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Высшая 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72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(ФЭПО-23) и 96%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66% (ФЭПО-22), 78% (ФЭПО-23), 80% (ФЭПО-24), 79% (ФЭПО-25) и 82%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Высшая математика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Вычисление определителей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Линейные операции над матрицами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Умножение матриц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Ранг матрицы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Обратная матрица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Прямая на плоскости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Область определения функции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Монотонные, периодические, четные и нечетные функции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Понятие о числовых последовательностях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Предел числовой последовательности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Предел функции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Замечательные пределы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Непрерывность функции. Точки разрыва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Основные правила дифференцирования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Производная сложной функции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Дифференциал функции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Геометрический смысл производной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Непосредственное интегрирование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Замена переменной в неопределенном интеграле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Определенный интеграл. Формула Ньютона-Лейбница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Свойства определенного интеграла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27*</w:t>
      </w:r>
      <w:r w:rsidRPr="00621546">
        <w:t xml:space="preserve">. </w:t>
      </w:r>
      <w:r>
        <w:rPr>
          <w:noProof/>
        </w:rPr>
        <w:t xml:space="preserve">Случайные события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Случайные величины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Определители и матрицы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Элементы аналитической геометрии на плоскости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Числовые последовательности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Элементы теории пределов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Производные первого порядка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Производные высших порядков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Первообразная и неопределенный интеграл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Приложения определенного интеграла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Теория вероятностей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Социология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ОАБ-39.03.01-21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Высшая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ОАБ-39.03.01-21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Область определения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дифференцирования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Геометрический смысл производной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Непосредственное интегрирование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интеграл. Формула Ньютона-Лейбница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последовательности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Первообразная и неопределенный интеграл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068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068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Высшая математика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068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068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Высшая математика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068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068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068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ОАБ-39.03.01-21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Высшая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ОАБ-39.03.01-21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 на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Область определения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Монотонные, периодические, четные и нечетные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числовых последовательностях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числовой последовательности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Замечательные пределы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Непрерывность функции. Точки разрыва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дифференцирования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Производная сложной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Геометрический смысл производной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 ФОП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Непосредственное интегрирование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Замена переменной в неопределенном интеграле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интеграл. Формула Ньютона-Лейбница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Свойства определенного интеграла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аналитической геометрии на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последовательности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Первообразная и неопределенный интеграл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Приложения определенного интеграла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2669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2669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Высшая математика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Линейные операции над матрицами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ind w:firstLine="0"/>
        <w:rPr>
          <w:sz w:val="28"/>
          <w:szCs w:val="28"/>
        </w:rPr>
      </w:pPr>
      <w:r w:rsidRPr="002969C9">
        <w:rPr>
          <w:b/>
          <w:bCs/>
          <w:sz w:val="28"/>
          <w:szCs w:val="28"/>
        </w:rPr>
        <w:t xml:space="preserve">не</w:t>
      </w:r>
      <w:r>
        <w:rPr>
          <w:b/>
          <w:bCs/>
          <w:sz w:val="28"/>
          <w:szCs w:val="28"/>
        </w:rPr>
        <w:t xml:space="preserve"> приступали к</w:t>
      </w:r>
      <w:r w:rsidRPr="002969C9">
        <w:rPr>
          <w:b/>
          <w:bCs/>
          <w:sz w:val="28"/>
          <w:szCs w:val="28"/>
        </w:rPr>
        <w:t xml:space="preserve"> выполнен</w:t>
      </w:r>
      <w:r>
        <w:rPr>
          <w:b/>
          <w:bCs/>
          <w:sz w:val="28"/>
          <w:szCs w:val="28"/>
        </w:rPr>
        <w:t xml:space="preserve">ию</w:t>
      </w:r>
      <w:r w:rsidRPr="00C00513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 xml:space="preserve">й</w:t>
      </w:r>
      <w:r w:rsidRPr="00C00513">
        <w:rPr>
          <w:sz w:val="28"/>
          <w:szCs w:val="28"/>
        </w:rPr>
        <w:t xml:space="preserve"> по следующим темам: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Умножение матриц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Ранг матрицы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Обратная матрица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Системы линейных уравнений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Прямая на плоскости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Кривые второго порядка на плоскости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Область определения функции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Монотонные, периодические, четные и нечетные функции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Понятие о числовых последовательностях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Предел числовой последовательности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Предел функции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Замечательные пределы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Непрерывность функции. Точки разрыва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16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Основные правила дифференцирования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17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Производная сложной функции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18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Дифференциал функции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19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Геометрический смысл производной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20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Производные высших порядков ФОП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21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Непосредственное интегрирование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22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Замена переменной в неопределенном интеграле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23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Определенный интеграл. Формула Ньютона-Лейбница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C00513" w:rsidRDefault="0036666D" w:rsidP="00C00513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C00513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24</w:t>
      </w:r>
      <w:r w:rsidRPr="00C00513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Свойства определенного интеграла</w:t>
      </w:r>
      <w:r w:rsidRPr="00C00513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2669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2669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Высшая математика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2669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2669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2669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Высшая математика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Социология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ОАБ-39.03.01-21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Бармин Павел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06fs555371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42</w:t>
            </w:r>
            <w:r w:rsidRPr="00FC7007">
              <w:t xml:space="preserve"> из </w:t>
            </w:r>
            <w:r>
              <w:rPr>
                <w:noProof/>
              </w:rPr>
              <w:t xml:space="preserve"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ОАБ-39.03.01-21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Васильева Мария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Алина Альфинасовна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Искибаева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Орлова Анна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Чикурова Полина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Широбокова Снежана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Аптиева Екатерина Генриховна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Захарова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Лонг Артём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Плетенева Дина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Варламова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Шишкина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Кайсина Виктория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Кротова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Мкртчян Мери Корюновна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Зарифуллина Гузяль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Кусова Кристина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Хамидуллина Альбина Рафитовна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Алёна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Уткина Екатерина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Цыгвинцева Валентина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Шакирова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Кондратьева Гузаль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Кутергин Артём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13fs41395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7658.png"/><Relationship Type="http://schemas.openxmlformats.org/officeDocument/2006/relationships/image" Id="rId46" Target="/word/media/fepo3years_vuz_subj7658.png"/><Relationship Type="http://schemas.openxmlformats.org/officeDocument/2006/relationships/image" Id="rId47" Target="/word/media/hist_partic_subj7658.png"/><Relationship Type="http://schemas.openxmlformats.org/officeDocument/2006/relationships/image" Id="rId48" Target="/word/media/hist_levels_subj7658.png"/><Relationship Type="http://schemas.openxmlformats.org/officeDocument/2006/relationships/image" Id="rId49" Target="/word/media/hist_levels_all_subj7658.png"/><Relationship Type="http://schemas.openxmlformats.org/officeDocument/2006/relationships/image" Id="rId50" Target="/word/media/hist_horiz1_3306887.png"/><Relationship Type="http://schemas.openxmlformats.org/officeDocument/2006/relationships/image" Id="rId51" Target="/word/media/map_rates1_3306887.png"/><Relationship Type="http://schemas.openxmlformats.org/officeDocument/2006/relationships/image" Id="rId52" Target="/word/media/hist_horiz2_3306887.png"/><Relationship Type="http://schemas.openxmlformats.org/officeDocument/2006/relationships/image" Id="rId53" Target="/word/media/hist_resh2_3306887.png"/><Relationship Type="http://schemas.openxmlformats.org/officeDocument/2006/relationships/image" Id="rId54" Target="/word/media/hist_horiz3_3306887.png"/><Relationship Type="http://schemas.openxmlformats.org/officeDocument/2006/relationships/image" Id="rId55" Target="/word/media/hist_resh3_3306887.png"/><Relationship Type="http://schemas.openxmlformats.org/officeDocument/2006/relationships/image" Id="rId56" Target="/word/media/pie_3306887.png"/><Relationship Type="http://schemas.openxmlformats.org/officeDocument/2006/relationships/image" Id="rId57" Target="/word/media/hist_horiz1_3266927.png"/><Relationship Type="http://schemas.openxmlformats.org/officeDocument/2006/relationships/image" Id="rId58" Target="/word/media/map_rates1_3266927.png"/><Relationship Type="http://schemas.openxmlformats.org/officeDocument/2006/relationships/image" Id="rId59" Target="/word/media/hist_horiz2_3266927.png"/><Relationship Type="http://schemas.openxmlformats.org/officeDocument/2006/relationships/image" Id="rId60" Target="/word/media/hist_resh2_3266927.png"/><Relationship Type="http://schemas.openxmlformats.org/officeDocument/2006/relationships/image" Id="rId61" Target="/word/media/hist_horiz3_3266927.png"/><Relationship Type="http://schemas.openxmlformats.org/officeDocument/2006/relationships/image" Id="rId62" Target="/word/media/hist_resh3_3266927.png"/><Relationship Type="http://schemas.openxmlformats.org/officeDocument/2006/relationships/image" Id="rId63" Target="/word/media/pie_3266927.png"/><Relationship Type="http://schemas.openxmlformats.org/officeDocument/2006/relationships/image" Id="rId64" Target="/word/media/hist_monitoring76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