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Экономическая теория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2230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1979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3013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4198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4131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теория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Экономическая теория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 и 96%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66% (ФЭПО-22), 75% (ФЭПО-23), 84% (ФЭПО-24), 90% (ФЭПО-25) и 91%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Экономическая теория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Экономические системы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Рынок. Рыночный механизм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Эластичность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Функционирование фирмы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Издержки и прибыль фирмы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Виды конкуренции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Рынок факторов производства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Макроэкономическое равновесие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Инвестиции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Инфляция и ее виды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Безработица и ее формы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Деньги и их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Банковская система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Экономические циклы. Экономический рост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теория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и прибыль фирмы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 факторов производства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Макроэкономическое равновесие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26.4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27.4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Экономическая теория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СНС и макроэкономические показатели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Экономическая теория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3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Экономическая теория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Экономическая теория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Воробьева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Ибраева Валерия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 Николай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Харисова Диана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Белоусова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Ахметвалеев Данил Файзелхакович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Никитин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Деньгина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Мельчукова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Никольская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Усманов Ильдар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Вязникова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Суслова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76.png"/><Relationship Type="http://schemas.openxmlformats.org/officeDocument/2006/relationships/image" Id="rId46" Target="/word/media/fepo3years_vuz_subj76.png"/><Relationship Type="http://schemas.openxmlformats.org/officeDocument/2006/relationships/image" Id="rId47" Target="/word/media/hist_partic_subj76.png"/><Relationship Type="http://schemas.openxmlformats.org/officeDocument/2006/relationships/image" Id="rId48" Target="/word/media/hist_levels_subj76.png"/><Relationship Type="http://schemas.openxmlformats.org/officeDocument/2006/relationships/image" Id="rId49" Target="/word/media/hist_levels_all_subj76.png"/><Relationship Type="http://schemas.openxmlformats.org/officeDocument/2006/relationships/image" Id="rId50" Target="/word/media/hist_horiz1_3310361.png"/><Relationship Type="http://schemas.openxmlformats.org/officeDocument/2006/relationships/image" Id="rId51" Target="/word/media/map_rates1_3310361.png"/><Relationship Type="http://schemas.openxmlformats.org/officeDocument/2006/relationships/image" Id="rId52" Target="/word/media/hist_horiz2_3310361.png"/><Relationship Type="http://schemas.openxmlformats.org/officeDocument/2006/relationships/image" Id="rId53" Target="/word/media/hist_resh2_3310361.png"/><Relationship Type="http://schemas.openxmlformats.org/officeDocument/2006/relationships/image" Id="rId54" Target="/word/media/hist_horiz3_3310361.png"/><Relationship Type="http://schemas.openxmlformats.org/officeDocument/2006/relationships/image" Id="rId55" Target="/word/media/hist_resh3_3310361.png"/><Relationship Type="http://schemas.openxmlformats.org/officeDocument/2006/relationships/image" Id="rId56" Target="/word/media/pie_3310361.png"/><Relationship Type="http://schemas.openxmlformats.org/officeDocument/2006/relationships/image" Id="rId57" Target="/word/media/hist_monitoring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