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66D" w:rsidRPr="008E20B2" w:rsidRDefault="0036666D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2.6pt;margin-top:-16.35pt;width:539.6pt;height:772.35pt;z-index:-251655168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CE1417">
      <w:pPr>
        <w:rPr>
          <w:rFonts w:ascii="Arial" w:hAnsi="Arial" w:cs="Arial"/>
          <w:b/>
          <w:bCs/>
          <w:sz w:val="28"/>
          <w:szCs w:val="28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CE1417">
        <w:rPr>
          <w:rFonts w:ascii="Arial" w:hAnsi="Arial" w:cs="Arial"/>
          <w:b/>
          <w:bCs/>
          <w:i/>
          <w:iCs/>
          <w:sz w:val="32"/>
          <w:szCs w:val="32"/>
        </w:rPr>
        <w:t xml:space="preserve">в рамках компетентностного подхода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Экономика организации (предприятия)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гуманитарного, социального и экономического цикла</w:t>
      </w:r>
      <w:r w:rsidRPr="00953FAB">
        <w:rPr>
          <w:rFonts w:ascii="Arial" w:hAnsi="Arial" w:cs="Arial"/>
          <w:sz w:val="30"/>
          <w:szCs w:val="30"/>
          <w:lang w:val="en-US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953FAB">
        <w:rPr>
          <w:rFonts w:ascii="Arial" w:hAnsi="Arial" w:cs="Arial"/>
          <w:b/>
          <w:bCs/>
          <w:sz w:val="30"/>
          <w:szCs w:val="30"/>
          <w:lang w:val="en-US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ВО</w:t>
      </w: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2017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2018</w:t>
      </w:r>
    </w:p>
    <w:p w:rsidR="0036666D" w:rsidRDefault="0036666D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36666D" w:rsidRDefault="0036666D" w:rsidP="00311514">
      <w:pPr>
        <w:jc w:val="center"/>
        <w:rPr>
          <w:b/>
          <w:bCs/>
          <w:sz w:val="28"/>
          <w:szCs w:val="28"/>
        </w:rPr>
      </w:pPr>
    </w:p>
    <w:p w:rsidR="0036666D" w:rsidRPr="0013504D" w:rsidRDefault="0036666D" w:rsidP="00152508"/>
    <w:p w:rsidR="0036666D" w:rsidRPr="00EE3DEC" w:rsidRDefault="0036666D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36666D" w:rsidRPr="002B1ABF" w:rsidRDefault="0036666D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36666D" w:rsidRDefault="0036666D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36666D" w:rsidRPr="001A5506" w:rsidRDefault="0036666D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36666D" w:rsidRPr="00C44A8D" w:rsidRDefault="0036666D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C44A8D">
        <w:rPr>
          <w:sz w:val="28"/>
          <w:szCs w:val="28"/>
        </w:rPr>
        <w:t xml:space="preserve">В отчете представлены результаты тестирования по дисциплинам, имеющим одинаковую обобщенную структуру содержания ПИМ, представленную под основным названием дисциплины – </w:t>
      </w:r>
      <w:r w:rsidRPr="006A549C">
        <w:rPr>
          <w:sz w:val="28"/>
          <w:szCs w:val="28"/>
        </w:rPr>
        <w:t xml:space="preserve">«</w:t>
        <w:t xml:space="preserve">Экономика организации (предприятия)</w:t>
        <w:t xml:space="preserve"/>
      </w:r>
      <w:r w:rsidRPr="006A549C">
        <w:rPr>
          <w:sz w:val="28"/>
          <w:szCs w:val="28"/>
        </w:rPr>
        <w:t xml:space="preserve">»</w:t>
      </w:r>
      <w:r w:rsidRPr="00C44A8D"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36666D" w:rsidRPr="00FE0C6E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36666D" w:rsidRPr="002B1ABF" w:rsidRDefault="0036666D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ФЭПО-22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ФЭПО-26</w:t>
      </w:r>
      <w:r w:rsidRPr="002B1ABF">
        <w:t xml:space="preserve"> по дисциплине «</w:t>
      </w:r>
      <w:r>
        <w:rPr>
          <w:noProof/>
        </w:rPr>
        <w:t xml:space="preserve">Экономика организации (предприятия)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36666D" w:rsidRPr="002B1ABF" w:rsidRDefault="0036666D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36666D" w:rsidRPr="00A32A63" w:rsidRDefault="0036666D" w:rsidP="00F90D91">
      <w:pPr>
        <w:ind w:firstLine="540"/>
        <w:rPr>
          <w:sz w:val="16"/>
          <w:szCs w:val="16"/>
        </w:rPr>
      </w:pPr>
    </w:p>
    <w:p w:rsidR="0036666D" w:rsidRPr="002F6EA7" w:rsidRDefault="0036666D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>
        <w:rPr>
          <w:rStyle w:val="FootnoteReference"/>
          <w:sz w:val="28"/>
          <w:szCs w:val="28"/>
        </w:rPr>
        <w:footnoteReference w:id="1"/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36666D" w:rsidRPr="00A32A63" w:rsidRDefault="0036666D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36666D" w:rsidRDefault="0036666D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06"/>
        <w:gridCol w:w="1550"/>
        <w:gridCol w:w="2272"/>
        <w:gridCol w:w="2484"/>
      </w:tblGrid>
      <w:tr w:rsidR="0036666D" w:rsidRPr="00C22CC9">
        <w:tc>
          <w:tcPr>
            <w:tcW w:w="3306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36666D" w:rsidRPr="002F5976" w:rsidRDefault="0036666D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59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1613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35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1148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59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2358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42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2685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48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1756</w:t>
            </w:r>
          </w:p>
        </w:tc>
      </w:tr>
    </w:tbl>
    <w:p w:rsidR="0036666D" w:rsidRPr="00742FEF" w:rsidRDefault="0036666D" w:rsidP="00CA3A55">
      <w:pPr>
        <w:spacing w:line="264" w:lineRule="auto"/>
        <w:jc w:val="center"/>
        <w:rPr>
          <w:sz w:val="8"/>
          <w:szCs w:val="8"/>
        </w:rPr>
      </w:pPr>
    </w:p>
    <w:p w:rsidR="0036666D" w:rsidRPr="003B19ED" w:rsidRDefault="0036666D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42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Экономика организации (предприятия)</w:t>
      </w:r>
      <w:r w:rsidRPr="00621276">
        <w:t xml:space="preserve">»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36666D" w:rsidRDefault="0036666D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36666D" w:rsidRPr="00621546" w:rsidRDefault="0036666D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36666D" w:rsidRPr="00766A92" w:rsidRDefault="0036666D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98"/>
        <w:gridCol w:w="1550"/>
        <w:gridCol w:w="2097"/>
        <w:gridCol w:w="3039"/>
      </w:tblGrid>
      <w:tr w:rsidR="0036666D" w:rsidRPr="00C22CC9">
        <w:tc>
          <w:tcPr>
            <w:tcW w:w="2998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119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144</w:t>
            </w:r>
          </w:p>
        </w:tc>
      </w:tr>
    </w:tbl>
    <w:p w:rsidR="0036666D" w:rsidRPr="00510447" w:rsidRDefault="0036666D" w:rsidP="002953DF">
      <w:pPr>
        <w:ind w:firstLine="540"/>
        <w:jc w:val="both"/>
        <w:rPr>
          <w:sz w:val="16"/>
          <w:szCs w:val="16"/>
        </w:rPr>
      </w:pPr>
    </w:p>
    <w:p w:rsidR="0036666D" w:rsidRDefault="0036666D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42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Экономика организации (предприятия)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36666D" w:rsidRPr="002B1ABF" w:rsidRDefault="0036666D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Экономика организации (предприятия)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36666D" w:rsidRPr="00F90D91" w:rsidRDefault="0036666D" w:rsidP="00F90D91">
      <w:pPr>
        <w:rPr>
          <w:sz w:val="28"/>
          <w:szCs w:val="28"/>
        </w:rPr>
      </w:pP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36666D" w:rsidRPr="00102E7A" w:rsidRDefault="0036666D" w:rsidP="002953DF">
      <w:pPr>
        <w:keepNext/>
        <w:keepLines/>
        <w:jc w:val="center"/>
      </w:pPr>
      <w:r w:rsidRPr="00503BA9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36666D" w:rsidRPr="009B12AA" w:rsidRDefault="0036666D" w:rsidP="00AE068B">
      <w:pPr>
        <w:ind w:firstLine="720"/>
        <w:jc w:val="both"/>
        <w:rPr>
          <w:sz w:val="16"/>
          <w:szCs w:val="16"/>
        </w:rPr>
      </w:pP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6666D" w:rsidRPr="00766A92" w:rsidRDefault="0036666D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36666D" w:rsidRPr="00F90D91" w:rsidRDefault="0036666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6666D" w:rsidRDefault="0036666D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36666D" w:rsidRPr="00F90D91" w:rsidRDefault="0036666D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36666D" w:rsidRPr="00BF24CB">
        <w:trPr>
          <w:jc w:val="center"/>
        </w:trPr>
        <w:tc>
          <w:tcPr>
            <w:tcW w:w="1491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36666D" w:rsidRPr="00F90D91" w:rsidRDefault="0036666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6666D" w:rsidRPr="00752F3A" w:rsidRDefault="0036666D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36666D" w:rsidRPr="00F90D91" w:rsidRDefault="0036666D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36666D" w:rsidRPr="00FC0393">
        <w:trPr>
          <w:jc w:val="center"/>
        </w:trPr>
        <w:tc>
          <w:tcPr>
            <w:tcW w:w="2066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36666D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36666D" w:rsidRPr="00FC0393">
        <w:trPr>
          <w:jc w:val="center"/>
        </w:trPr>
        <w:tc>
          <w:tcPr>
            <w:tcW w:w="2066" w:type="dxa"/>
            <w:vAlign w:val="center"/>
          </w:tcPr>
          <w:p w:rsidR="0036666D" w:rsidRPr="00FB3127" w:rsidRDefault="0036666D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6666D" w:rsidRDefault="0036666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6666D" w:rsidRDefault="0036666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6666D" w:rsidRPr="002B1ABF" w:rsidRDefault="0036666D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ФЭПО-26</w:t>
      </w:r>
    </w:p>
    <w:p w:rsidR="0036666D" w:rsidRDefault="0036666D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36666D" w:rsidRDefault="0036666D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6666D" w:rsidRDefault="0036666D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6666D" w:rsidRDefault="0036666D" w:rsidP="00042588">
      <w:pPr>
        <w:spacing w:line="288" w:lineRule="auto"/>
        <w:jc w:val="both"/>
        <w:rPr>
          <w:sz w:val="28"/>
          <w:szCs w:val="28"/>
        </w:rPr>
      </w:pPr>
    </w:p>
    <w:p w:rsidR="0036666D" w:rsidRDefault="0036666D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36666D" w:rsidRPr="00F90D91" w:rsidRDefault="0036666D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42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36666D" w:rsidRPr="00064E3C" w:rsidRDefault="0036666D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Pr="00257F6E" w:rsidRDefault="0036666D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36666D" w:rsidRPr="00257F6E" w:rsidRDefault="0036666D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6666D" w:rsidRPr="00935302" w:rsidRDefault="0036666D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50048" filled="f" stroked="f">
            <v:textbox style="mso-next-textbox:#_x0000_s1027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9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49024" filled="f" stroked="f">
            <v:textbox style="mso-next-textbox:#_x0000_s1028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55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48000" filled="f" stroked="f">
            <v:textbox style="mso-next-textbox:#_x0000_s1029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28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46976" filled="f" stroked="f">
            <v:textbox style="mso-next-textbox:#_x0000_s1030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8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45952" filled="f" stroked="f">
            <v:textbox style="mso-next-textbox:#_x0000_s1031">
              <w:txbxContent>
                <w:p w:rsidR="0036666D" w:rsidRPr="00C961F5" w:rsidRDefault="0036666D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91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44928" filled="f" stroked="f">
            <v:textbox style="mso-next-textbox:#_x0000_s1032">
              <w:txbxContent>
                <w:p w:rsidR="0036666D" w:rsidRPr="00C961F5" w:rsidRDefault="0036666D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98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39808;mso-position-horizontal-relative:text;mso-position-vertical-relative:text" filled="f" stroked="f">
            <v:textbox style="mso-next-textbox:#_x0000_s1033">
              <w:txbxContent>
                <w:p w:rsidR="0036666D" w:rsidRPr="000C17E9" w:rsidRDefault="0036666D" w:rsidP="00A67DBB"/>
              </w:txbxContent>
            </v:textbox>
          </v:shape>
        </w:pict>
      </w:r>
    </w:p>
    <w:p w:rsidR="0036666D" w:rsidRPr="00DA3E40" w:rsidRDefault="0036666D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43904" filled="f" stroked="f">
            <v:textbox style="mso-next-textbox:#_x0000_s1034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42880" filled="f" stroked="f">
            <v:textbox style="mso-next-textbox:#_x0000_s1035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49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41856" filled="f" stroked="f">
            <v:textbox style="mso-next-textbox:#_x0000_s1036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40832" filled="f" stroked="f">
            <v:textbox style="mso-next-textbox:#_x0000_s1037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36666D">
        <w:trPr>
          <w:jc w:val="center"/>
        </w:trPr>
        <w:tc>
          <w:tcPr>
            <w:tcW w:w="5068" w:type="dxa"/>
            <w:vAlign w:val="center"/>
          </w:tcPr>
          <w:p w:rsidR="0036666D" w:rsidRDefault="0036666D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36666D" w:rsidRPr="002F5976" w:rsidRDefault="0036666D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36666D" w:rsidRPr="007C3061" w:rsidRDefault="0036666D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36666D" w:rsidRPr="00621546" w:rsidRDefault="0036666D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36666D" w:rsidRDefault="0036666D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98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91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36666D" w:rsidRPr="00621546" w:rsidRDefault="0036666D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42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36666D" w:rsidRPr="007F6CFE" w:rsidRDefault="0036666D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36666D" w:rsidRDefault="0036666D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42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36666D" w:rsidRPr="00A736BE" w:rsidRDefault="0036666D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36666D" w:rsidRPr="00A01626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6666D" w:rsidRPr="00621546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36666D" w:rsidRPr="00F90D91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36666D" w:rsidRPr="00F90D91" w:rsidRDefault="0036666D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36666D" w:rsidRPr="00F90D91" w:rsidRDefault="0036666D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36666D" w:rsidRDefault="0036666D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36666D" w:rsidRPr="006E4E4E" w:rsidRDefault="0036666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6666D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36666D" w:rsidRPr="00ED5C12" w:rsidRDefault="0036666D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Экономика организации (предприятия)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ФЭПО-26</w:t>
      </w:r>
      <w:r w:rsidRPr="00ED5C12">
        <w:t xml:space="preserve">)</w:t>
      </w:r>
    </w:p>
    <w:p w:rsidR="0036666D" w:rsidRPr="00964C90" w:rsidRDefault="0036666D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36666D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36666D" w:rsidRPr="000648B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36666D" w:rsidRPr="000648B3" w:rsidRDefault="0036666D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36666D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36666D" w:rsidRPr="00AD1D63" w:rsidRDefault="0036666D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6666D" w:rsidRPr="006061C9">
        <w:trPr>
          <w:jc w:val="center"/>
        </w:trPr>
        <w:tc>
          <w:tcPr>
            <w:tcW w:w="1680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</w:tr>
      <w:tr w:rsidR="0036666D" w:rsidRPr="006061C9">
        <w:trPr>
          <w:jc w:val="center"/>
        </w:trPr>
        <w:tc>
          <w:tcPr>
            <w:tcW w:w="1680" w:type="dxa"/>
            <w:vAlign w:val="center"/>
          </w:tcPr>
          <w:p w:rsidR="0036666D" w:rsidRPr="00D65ECC" w:rsidRDefault="0036666D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38.03.01</w:t>
            </w:r>
          </w:p>
        </w:tc>
        <w:tc>
          <w:tcPr>
            <w:tcW w:w="3912" w:type="dxa"/>
            <w:vAlign w:val="center"/>
          </w:tcPr>
          <w:p w:rsidR="0036666D" w:rsidRDefault="0036666D" w:rsidP="003B19ED">
            <w:pPr>
              <w:spacing w:line="264" w:lineRule="auto"/>
            </w:pPr>
            <w:r>
              <w:rPr>
                <w:noProof/>
              </w:rPr>
              <w:t xml:space="preserve">Экономика</w:t>
            </w:r>
          </w:p>
        </w:tc>
        <w:tc>
          <w:tcPr>
            <w:tcW w:w="1284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114</w:t>
            </w:r>
          </w:p>
        </w:tc>
        <w:tc>
          <w:tcPr>
            <w:tcW w:w="993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3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47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39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11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36666D" w:rsidRPr="008C6C39" w:rsidRDefault="0036666D" w:rsidP="00AD1D63">
            <w:pPr>
              <w:jc w:val="center"/>
            </w:pPr>
            <w:r>
              <w:rPr>
                <w:noProof/>
              </w:rPr>
              <w:t xml:space="preserve">97%</w:t>
            </w:r>
          </w:p>
        </w:tc>
        <w:tc>
          <w:tcPr>
            <w:tcW w:w="1496" w:type="dxa"/>
            <w:vAlign w:val="center"/>
          </w:tcPr>
          <w:p w:rsidR="0036666D" w:rsidRPr="00BB78B7" w:rsidRDefault="0036666D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36666D" w:rsidRPr="006061C9">
        <w:trPr>
          <w:jc w:val="center"/>
        </w:trPr>
        <w:tc>
          <w:tcPr>
            <w:tcW w:w="1680" w:type="dxa"/>
            <w:vAlign w:val="center"/>
          </w:tcPr>
          <w:p w:rsidR="0036666D" w:rsidRPr="00D65ECC" w:rsidRDefault="0036666D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38.03.02</w:t>
            </w:r>
          </w:p>
        </w:tc>
        <w:tc>
          <w:tcPr>
            <w:tcW w:w="3912" w:type="dxa"/>
            <w:vAlign w:val="center"/>
          </w:tcPr>
          <w:p w:rsidR="0036666D" w:rsidRDefault="0036666D" w:rsidP="003B19ED">
            <w:pPr>
              <w:spacing w:line="264" w:lineRule="auto"/>
            </w:pPr>
            <w:r>
              <w:rPr>
                <w:noProof/>
              </w:rPr>
              <w:t xml:space="preserve">Менеджмент</w:t>
            </w:r>
          </w:p>
        </w:tc>
        <w:tc>
          <w:tcPr>
            <w:tcW w:w="1284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993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57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33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10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36666D" w:rsidRPr="008C6C39" w:rsidRDefault="0036666D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36666D" w:rsidRPr="00BB78B7" w:rsidRDefault="0036666D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36666D" w:rsidRPr="00621546" w:rsidRDefault="0036666D" w:rsidP="003919F0">
      <w:pPr>
        <w:jc w:val="both"/>
        <w:rPr>
          <w:sz w:val="28"/>
          <w:szCs w:val="28"/>
        </w:rPr>
      </w:pPr>
    </w:p>
    <w:p w:rsidR="0036666D" w:rsidRPr="00F90D91" w:rsidRDefault="0036666D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36666D" w:rsidRPr="00F90D91" w:rsidRDefault="0036666D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36666D" w:rsidRDefault="0036666D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36666D" w:rsidRPr="00F90D91" w:rsidRDefault="0036666D" w:rsidP="004C7D67">
      <w:pPr>
        <w:tabs>
          <w:tab w:val="left" w:pos="720"/>
        </w:tabs>
        <w:ind w:firstLine="540"/>
        <w:jc w:val="both"/>
      </w:pPr>
    </w:p>
    <w:p w:rsidR="0036666D" w:rsidRDefault="0036666D" w:rsidP="003919F0">
      <w:pPr>
        <w:spacing w:line="264" w:lineRule="auto"/>
        <w:jc w:val="center"/>
        <w:rPr>
          <w:b/>
          <w:bCs/>
          <w:sz w:val="28"/>
          <w:szCs w:val="28"/>
        </w:rPr>
        <w:sectPr w:rsidR="0036666D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36666D" w:rsidRPr="00F90D91" w:rsidRDefault="0036666D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36666D" w:rsidRDefault="0036666D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36666D" w:rsidRPr="00F90D91" w:rsidRDefault="0036666D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36666D" w:rsidRPr="00C015E3" w:rsidRDefault="0036666D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42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36666D" w:rsidRPr="00A736BE" w:rsidRDefault="0036666D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36666D" w:rsidRDefault="0036666D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100% (ФЭПО-24), 100% (ФЭПО-25) и 98% (ФЭПО-26)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88% (ФЭПО-22), 84% (ФЭПО-23), 89% (ФЭПО-24), 92% (ФЭПО-25) и 91% (ФЭПО-26)</w:t>
      </w:r>
      <w:r>
        <w:rPr>
          <w:sz w:val="28"/>
          <w:szCs w:val="28"/>
        </w:rPr>
        <w:t xml:space="preserve"> соответственно.</w:t>
      </w:r>
    </w:p>
    <w:p w:rsidR="0036666D" w:rsidRPr="002B1ABF" w:rsidRDefault="0036666D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Экономика организации (предприятия)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Экономика организации (предприятия)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6E6407" w:rsidRDefault="0036666D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36666D" w:rsidRPr="0038469F" w:rsidRDefault="0036666D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Экономика организации (предприятия)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  <w:r w:rsidRPr="007339C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Данная обобщенная структура содержания ПИМ позволяет сконструировать ПИМ также и по дисциплин</w:t>
      </w:r>
      <w:r w:rsidRPr="001B2CA4">
        <w:rPr>
          <w:sz w:val="28"/>
          <w:szCs w:val="28"/>
        </w:rPr>
        <w:t xml:space="preserve"/>
        <w:t xml:space="preserve">ам</w:t>
        <w:t xml:space="preserve"/>
      </w:r>
      <w:r w:rsidRPr="001B2CA4">
        <w:rPr>
          <w:sz w:val="28"/>
          <w:szCs w:val="28"/>
        </w:rPr>
        <w:t/>
      </w:r>
      <w:r>
        <w:rPr>
          <w:sz w:val="28"/>
          <w:szCs w:val="28"/>
        </w:rPr>
        <w:t xml:space="preserve"> </w:t>
      </w:r>
      <w:r w:rsidRPr="007339C1">
        <w:rPr>
          <w:b/>
          <w:bCs/>
          <w:i/>
          <w:iCs/>
          <w:sz w:val="28"/>
          <w:szCs w:val="28"/>
        </w:rPr>
        <w:t xml:space="preserve"/>
        <w:t xml:space="preserve">«Экономика организации (предприятия)», «Экономика предприятия»</w:t>
        <w:t xml:space="preserve"/>
      </w:r>
      <w:r w:rsidRPr="007339C1">
        <w:rPr>
          <w:b/>
          <w:bCs/>
          <w:i/>
          <w:iCs/>
          <w:sz w:val="28"/>
          <w:szCs w:val="28"/>
        </w:rPr>
        <w:t xml:space="preserve"/>
      </w:r>
      <w:r w:rsidRPr="00810838">
        <w:rPr>
          <w:sz w:val="28"/>
          <w:szCs w:val="28"/>
        </w:rPr>
        <w:t xml:space="preserve">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36666D" w:rsidRPr="00BF4EAC" w:rsidRDefault="0036666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6666D" w:rsidRPr="00F90D91" w:rsidRDefault="0036666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6666D" w:rsidRPr="00F76830" w:rsidRDefault="0036666D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больше 2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36666D" w:rsidRDefault="0036666D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6666D" w:rsidRPr="008E6169" w:rsidRDefault="0036666D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</w:t>
      </w:r>
      <w:r w:rsidRPr="00621546">
        <w:t xml:space="preserve">. </w:t>
      </w:r>
      <w:r>
        <w:rPr>
          <w:noProof/>
        </w:rPr>
        <w:t xml:space="preserve">Общая характеристика предприятия. Организационно-правовые формы предприятия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Объединения предприятий. Организационная и производственная структура предприятия, управление предприятием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Продукция предприятия, ее конкурентоспособность. Качество продукции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Производственная мощность предприятия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Цены и ценообразование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Основные средства. Износ и амортизация основных средств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Показатели использования основных средств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Оборотные средства: состав и структура. Показатели эффективности использования оборотных средств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Кадры предприятия. Производительность труда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Организация оплаты труда на предприятии. Формы и системы оплаты труда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Издержки производства и себестоимость продукции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Управление затратами на производство и реализацию продукции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Финансовые результаты, рентабельность 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</w:t>
      </w:r>
      <w:r w:rsidRPr="00621546">
        <w:t xml:space="preserve">. </w:t>
      </w:r>
      <w:r>
        <w:rPr>
          <w:noProof/>
        </w:rPr>
        <w:t xml:space="preserve">Эффективность производственно-хозяйственной деятельности предприятия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15*</w:t>
      </w:r>
      <w:r w:rsidRPr="00621546">
        <w:t xml:space="preserve">. </w:t>
      </w:r>
      <w:r>
        <w:rPr>
          <w:noProof/>
        </w:rPr>
        <w:t xml:space="preserve">Планирование на предприятии. Бизнес-планирование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</w:t>
      </w:r>
      <w:r w:rsidRPr="00621546">
        <w:t xml:space="preserve">. </w:t>
      </w:r>
      <w:r>
        <w:rPr>
          <w:noProof/>
        </w:rPr>
        <w:t xml:space="preserve">Инновации и инновационная деятельность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17*</w:t>
      </w:r>
      <w:r w:rsidRPr="00621546">
        <w:t xml:space="preserve">. </w:t>
      </w:r>
      <w:r>
        <w:rPr>
          <w:noProof/>
        </w:rPr>
        <w:t xml:space="preserve">Инвестиции и инвестиционная деятельность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</w:t>
      </w:r>
      <w:r w:rsidRPr="00621546">
        <w:t xml:space="preserve">. </w:t>
      </w:r>
      <w:r>
        <w:rPr>
          <w:noProof/>
        </w:rPr>
        <w:t xml:space="preserve">Законодательное обеспечение налогообложения. Налогообложение юридических лиц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19*</w:t>
      </w:r>
      <w:r w:rsidRPr="00621546">
        <w:t xml:space="preserve">. </w:t>
      </w:r>
      <w:r>
        <w:rPr>
          <w:noProof/>
        </w:rPr>
        <w:t xml:space="preserve">Функции и базовые элементы налогов. Классификация налогов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</w:t>
      </w:r>
      <w:r w:rsidRPr="00621546">
        <w:t xml:space="preserve">. </w:t>
      </w:r>
      <w:r>
        <w:rPr>
          <w:noProof/>
        </w:rPr>
        <w:t xml:space="preserve">Учет и отчетность предприятия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21</w:t>
      </w:r>
      <w:r w:rsidRPr="00621546">
        <w:t xml:space="preserve">. </w:t>
      </w:r>
      <w:r>
        <w:rPr>
          <w:noProof/>
        </w:rPr>
        <w:t xml:space="preserve">Методы экономического анализа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22</w:t>
      </w:r>
      <w:r w:rsidRPr="00621546">
        <w:t xml:space="preserve">. </w:t>
      </w:r>
      <w:r>
        <w:rPr>
          <w:noProof/>
        </w:rPr>
        <w:t xml:space="preserve">Анализ доходов и расходов на предприятии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23</w:t>
      </w:r>
      <w:r w:rsidRPr="00621546">
        <w:t xml:space="preserve">. </w:t>
      </w:r>
      <w:r>
        <w:rPr>
          <w:noProof/>
        </w:rPr>
        <w:t xml:space="preserve">Финансовое состояние предприятия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24</w:t>
      </w:r>
      <w:r w:rsidRPr="00621546">
        <w:t xml:space="preserve">. </w:t>
      </w:r>
      <w:r>
        <w:rPr>
          <w:noProof/>
        </w:rPr>
        <w:t xml:space="preserve">Организация производственного процесса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25</w:t>
      </w:r>
      <w:r w:rsidRPr="00621546">
        <w:t xml:space="preserve">. </w:t>
      </w:r>
      <w:r>
        <w:rPr>
          <w:noProof/>
        </w:rPr>
        <w:t xml:space="preserve">Организационные типы производств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26</w:t>
      </w:r>
      <w:r w:rsidRPr="00621546">
        <w:t xml:space="preserve">. </w:t>
      </w:r>
      <w:r>
        <w:rPr>
          <w:noProof/>
        </w:rPr>
        <w:t xml:space="preserve">Научные принципы организации производства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36666D" w:rsidRPr="00FF2A83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Предприятие как объект и субъект предпринимательской деятельности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Производственная программа и производственная мощность предприятия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Основные и оборотные средства предприятия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Трудовые ресурсы предприятия. Нормирование и оплата труда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Себестоимость продукции. Эффективность производственно-хозяйственной деятельности предприятия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Производственное планирование и бизнес-план предприятия. Инновационная и инвестиционная деятельность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Налоги и налогообложение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Аналитическая деятельность на предприятии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Организация производственной инфраструктуры предприятия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36666D" w:rsidRPr="008E6169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36666D" w:rsidRPr="00BB6C1D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36666D" w:rsidRPr="005D450D" w:rsidRDefault="0036666D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36666D" w:rsidRPr="002B3C22" w:rsidRDefault="0036666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Экономика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36666D" w:rsidRPr="00F04A61" w:rsidRDefault="0036666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ОАБ-38.03.01.01а-31, ОАБ-38.03.01.03а-31, ОАБ-38.03.01.05а-31, ОАБ-38.03.01.06а-31, ОАБ-38.03.01.09а-31</w:t>
      </w:r>
    </w:p>
    <w:p w:rsidR="0036666D" w:rsidRPr="00F04A61" w:rsidRDefault="0036666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6666D" w:rsidRPr="00DA3437" w:rsidRDefault="0036666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Экономика предприятия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Экономика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ОАБ-38.03.01.01а-31, ОАБ-38.03.01.03а-31, ОАБ-38.03.01.05а-31, ОАБ-38.03.01.06а-31, ОАБ-38.03.01.09а-31</w:t>
      </w:r>
      <w:r w:rsidRPr="00DA3437">
        <w:rPr>
          <w:sz w:val="28"/>
          <w:szCs w:val="28"/>
          <w:lang w:val="en-US"/>
        </w:rPr>
        <w:t xml:space="preserve">).</w:t>
      </w:r>
    </w:p>
    <w:p w:rsidR="0036666D" w:rsidRPr="00DA3437" w:rsidRDefault="0036666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6666D" w:rsidRPr="004B0DCC" w:rsidRDefault="0036666D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36666D" w:rsidRPr="00E8159A">
        <w:trPr>
          <w:jc w:val="center"/>
        </w:trPr>
        <w:tc>
          <w:tcPr>
            <w:tcW w:w="7308" w:type="dxa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6666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больше 2 кредитов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Объединения предприятий. Организационная и производственная структура предприятия, управление предприятием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Производственная мощность предприятия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Цены и ценообразование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средства. Износ и амортизация основных средств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Показатели использования основных средств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Оборотные средства: состав и структура. Показатели эффективности использования оборотных средств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Кадры предприятия. Производительность труда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Организация оплаты труда на предприятии. Формы и системы оплаты труда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Издержки производства и себестоимость продукции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Финансовые результаты, рентабельность 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Эффективность производственно-хозяйственной деятельности предприятия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Инвестиции и инвестиционная деятельность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Функции и базовые элементы налогов. Классификация налогов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Организация производственного процесса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Предприятие как объект и субъект предпринимательской деятельности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Производственная программа и производственная мощность предприятия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и оборотные средства предприятия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Трудовые ресурсы предприятия. Нормирование и оплата труда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Себестоимость продукции. Эффективность производственно-хозяйственной деятельности предприятия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Налоги и налогообложение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Аналитическая деятельность на предприятии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Организация производственной инфраструктуры предприятия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36666D" w:rsidRPr="00167837" w:rsidRDefault="0036666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6666D" w:rsidRDefault="0036666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 предприятия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1042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Экономика предприятия</w:t>
      </w:r>
      <w:r w:rsidRPr="0011151E">
        <w:t xml:space="preserve">»</w:t>
      </w:r>
    </w:p>
    <w:p w:rsidR="0036666D" w:rsidRPr="00621546" w:rsidRDefault="0036666D" w:rsidP="009F6FC0">
      <w:pPr>
        <w:spacing w:line="288" w:lineRule="auto"/>
        <w:ind w:firstLine="540"/>
        <w:jc w:val="both"/>
      </w:pPr>
    </w:p>
    <w:p w:rsidR="0036666D" w:rsidRDefault="0036666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 предприятия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1042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Экономика предприятия</w:t>
      </w:r>
      <w:r>
        <w:t xml:space="preserve">»</w:t>
      </w:r>
    </w:p>
    <w:p w:rsidR="0036666D" w:rsidRDefault="0036666D" w:rsidP="00D950FC">
      <w:pPr>
        <w:tabs>
          <w:tab w:val="left" w:pos="720"/>
        </w:tabs>
        <w:ind w:left="360"/>
        <w:jc w:val="center"/>
      </w:pP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36666D" w:rsidRPr="00742CB4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6666D" w:rsidRPr="00194248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 предприятия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1042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Экономика предприятия</w:t>
      </w:r>
      <w:r w:rsidRPr="0011151E">
        <w:t xml:space="preserve">»</w:t>
      </w:r>
    </w:p>
    <w:p w:rsidR="0036666D" w:rsidRPr="00206D7D" w:rsidRDefault="0036666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6666D" w:rsidRDefault="0036666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 предприятия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1042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Экономика предприятия</w:t>
      </w:r>
      <w:r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Pr="00B6338F" w:rsidRDefault="0036666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 предприятия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36666D" w:rsidRPr="00685C1F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1042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Экономика предприятия</w:t>
      </w:r>
      <w:r w:rsidRPr="0011151E"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Default="0036666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 предприятия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1042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Экономика предприятия</w:t>
      </w:r>
      <w:r w:rsidRPr="0011151E">
        <w:t xml:space="preserve">»</w:t>
      </w:r>
    </w:p>
    <w:p w:rsidR="0036666D" w:rsidRPr="00621546" w:rsidRDefault="0036666D" w:rsidP="008373D9">
      <w:pPr>
        <w:tabs>
          <w:tab w:val="left" w:pos="720"/>
        </w:tabs>
        <w:jc w:val="center"/>
      </w:pPr>
    </w:p>
    <w:p w:rsidR="0036666D" w:rsidRDefault="0036666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Экономика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36666D" w:rsidRPr="003B19ED" w:rsidRDefault="0036666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36666D" w:rsidRPr="00F90D91" w:rsidRDefault="0036666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1042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6666D" w:rsidRPr="007F6CFE" w:rsidRDefault="0036666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 предприятия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98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742FEF" w:rsidRDefault="0036666D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F04A61" w:rsidRDefault="0036666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ОПБ-38.03.01.00-11, ОПБ-38.03.01.00-12</w:t>
      </w:r>
    </w:p>
    <w:p w:rsidR="0036666D" w:rsidRPr="00F04A61" w:rsidRDefault="0036666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6666D" w:rsidRPr="00DA3437" w:rsidRDefault="0036666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Экономика организации (предприятия)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Экономика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ОПБ-38.03.01.00-11, ОПБ-38.03.01.00-12</w:t>
      </w:r>
      <w:r w:rsidRPr="00DA3437">
        <w:rPr>
          <w:sz w:val="28"/>
          <w:szCs w:val="28"/>
          <w:lang w:val="en-US"/>
        </w:rPr>
        <w:t xml:space="preserve">).</w:t>
      </w:r>
    </w:p>
    <w:p w:rsidR="0036666D" w:rsidRPr="00DA3437" w:rsidRDefault="0036666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6666D" w:rsidRPr="004B0DCC" w:rsidRDefault="0036666D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36666D" w:rsidRPr="00E8159A">
        <w:trPr>
          <w:jc w:val="center"/>
        </w:trPr>
        <w:tc>
          <w:tcPr>
            <w:tcW w:w="7308" w:type="dxa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6666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больше 2 кредитов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Общая характеристика предприятия. Организационно-правовые формы предприятия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Объединения предприятий. Организационная и производственная структура предприятия, управление предприятием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Продукция предприятия, ее конкурентоспособность. Качество продукции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Производственная мощность предприятия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Цены и ценообразование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средства. Износ и амортизация основных средств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Показатели использования основных средств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Оборотные средства: состав и структура. Показатели эффективности использования оборотных средств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Кадры предприятия. Производительность труда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Издержки производства и себестоимость продукции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Управление затратами на производство и реализацию продукции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Финансовые результаты, рентабельность 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Эффективность производственно-хозяйственной деятельности предприятия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Инвестиции и инвестиционная деятельность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Предприятие как объект и субъект предпринимательской деятельности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Производственная программа и производственная мощность предприятия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и оборотные средства предприятия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Трудовые ресурсы предприятия. Нормирование и оплата труда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Себестоимость продукции. Эффективность производственно-хозяйственной деятельности предприятия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Производственное планирование и бизнес-план предприятия. Инновационная и инвестиционная деятельность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Аналитическая деятельность на предприятии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Организация производственной инфраструктуры предприятия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36666D" w:rsidRPr="00167837" w:rsidRDefault="0036666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6666D" w:rsidRDefault="0036666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1152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8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Экономика организации (предприятия)</w:t>
      </w:r>
      <w:r w:rsidRPr="0011151E">
        <w:t xml:space="preserve">»</w:t>
      </w:r>
    </w:p>
    <w:p w:rsidR="0036666D" w:rsidRPr="00621546" w:rsidRDefault="0036666D" w:rsidP="009F6FC0">
      <w:pPr>
        <w:spacing w:line="288" w:lineRule="auto"/>
        <w:ind w:firstLine="540"/>
        <w:jc w:val="both"/>
      </w:pPr>
    </w:p>
    <w:p w:rsidR="0036666D" w:rsidRDefault="0036666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1152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9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Экономика организации (предприятия)</w:t>
      </w:r>
      <w:r>
        <w:t xml:space="preserve">»</w:t>
      </w:r>
    </w:p>
    <w:p w:rsidR="0036666D" w:rsidRDefault="0036666D" w:rsidP="00D950FC">
      <w:pPr>
        <w:tabs>
          <w:tab w:val="left" w:pos="720"/>
        </w:tabs>
        <w:ind w:left="360"/>
        <w:jc w:val="center"/>
      </w:pP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36666D" w:rsidRPr="00742CB4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6666D" w:rsidRPr="00194248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1152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10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Экономика организации (предприятия)</w:t>
      </w:r>
      <w:r w:rsidRPr="0011151E">
        <w:t xml:space="preserve">»</w:t>
      </w:r>
    </w:p>
    <w:p w:rsidR="0036666D" w:rsidRPr="00206D7D" w:rsidRDefault="0036666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6666D" w:rsidRDefault="0036666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1152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11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Экономика организации (предприятия)</w:t>
      </w:r>
      <w:r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Pr="00B6338F" w:rsidRDefault="0036666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36666D" w:rsidRPr="00685C1F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1152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12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Экономика организации (предприятия)</w:t>
      </w:r>
      <w:r w:rsidRPr="0011151E"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Default="0036666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1152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13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Экономика организации (предприятия)</w:t>
      </w:r>
      <w:r w:rsidRPr="0011151E">
        <w:t xml:space="preserve">»</w:t>
      </w:r>
    </w:p>
    <w:p w:rsidR="0036666D" w:rsidRPr="00621546" w:rsidRDefault="0036666D" w:rsidP="008373D9">
      <w:pPr>
        <w:tabs>
          <w:tab w:val="left" w:pos="720"/>
        </w:tabs>
        <w:jc w:val="center"/>
      </w:pPr>
    </w:p>
    <w:p w:rsidR="0036666D" w:rsidRDefault="0036666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Экономика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36666D" w:rsidRPr="003B19ED" w:rsidRDefault="0036666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36666D" w:rsidRPr="00F90D91" w:rsidRDefault="0036666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1152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6666D" w:rsidRPr="007F6CFE" w:rsidRDefault="0036666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97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742FEF" w:rsidRDefault="0036666D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2B3C22" w:rsidRDefault="0036666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Менеджмент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36666D" w:rsidRPr="00F04A61" w:rsidRDefault="0036666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ОПБ-38.03.02.01а-31, ОПБ-38.03.02.02а-31</w:t>
      </w:r>
    </w:p>
    <w:p w:rsidR="0036666D" w:rsidRPr="00F04A61" w:rsidRDefault="0036666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6666D" w:rsidRPr="00DA3437" w:rsidRDefault="0036666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Экономика предприятия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Менеджмент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ОПБ-38.03.02.01а-31, ОПБ-38.03.02.02а-31</w:t>
      </w:r>
      <w:r w:rsidRPr="00DA3437">
        <w:rPr>
          <w:sz w:val="28"/>
          <w:szCs w:val="28"/>
          <w:lang w:val="en-US"/>
        </w:rPr>
        <w:t xml:space="preserve">).</w:t>
      </w:r>
    </w:p>
    <w:p w:rsidR="0036666D" w:rsidRPr="00DA3437" w:rsidRDefault="0036666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6666D" w:rsidRPr="004B0DCC" w:rsidRDefault="0036666D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3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36666D" w:rsidRPr="00E8159A">
        <w:trPr>
          <w:jc w:val="center"/>
        </w:trPr>
        <w:tc>
          <w:tcPr>
            <w:tcW w:w="7308" w:type="dxa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6666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больше 2 кредитов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Объединения предприятий. Организационная и производственная структура предприятия, управление предприятием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Производственная мощность предприятия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Цены и ценообразование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средства. Износ и амортизация основных средств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Показатели использования основных средств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Оборотные средства: состав и структура. Показатели эффективности использования оборотных средств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Кадры предприятия. Производительность труда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Организация оплаты труда на предприятии. Формы и системы оплаты труда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Издержки производства и себестоимость продукции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Финансовые результаты, рентабельность 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Эффективность производственно-хозяйственной деятельности предприятия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Инвестиции и инвестиционная деятельность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Функции и базовые элементы налогов. Классификация налогов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Организация производственного процесса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Предприятие как объект и субъект предпринимательской деятельности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Производственная программа и производственная мощность предприятия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и оборотные средства предприятия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Трудовые ресурсы предприятия. Нормирование и оплата труда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Себестоимость продукции. Эффективность производственно-хозяйственной деятельности предприятия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Налоги и налогообложение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Аналитическая деятельность на предприятии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Организация производственной инфраструктуры предприятия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36666D" w:rsidRPr="00167837" w:rsidRDefault="0036666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6666D" w:rsidRDefault="0036666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 предприятия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15</w:t>
      </w:r>
      <w:r>
        <w:rPr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1041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Экономика предприятия</w:t>
      </w:r>
      <w:r w:rsidRPr="0011151E">
        <w:t xml:space="preserve">»</w:t>
      </w:r>
    </w:p>
    <w:p w:rsidR="0036666D" w:rsidRPr="00621546" w:rsidRDefault="0036666D" w:rsidP="009F6FC0">
      <w:pPr>
        <w:spacing w:line="288" w:lineRule="auto"/>
        <w:ind w:firstLine="540"/>
        <w:jc w:val="both"/>
      </w:pPr>
    </w:p>
    <w:p w:rsidR="0036666D" w:rsidRDefault="0036666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 предприятия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1041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16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Экономика предприятия</w:t>
      </w:r>
      <w:r>
        <w:t xml:space="preserve">»</w:t>
      </w:r>
    </w:p>
    <w:p w:rsidR="0036666D" w:rsidRDefault="0036666D" w:rsidP="00D950FC">
      <w:pPr>
        <w:tabs>
          <w:tab w:val="left" w:pos="720"/>
        </w:tabs>
        <w:ind w:left="360"/>
        <w:jc w:val="center"/>
      </w:pP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36666D" w:rsidRPr="00742CB4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6666D" w:rsidRPr="00194248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 предприятия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17</w:t>
      </w:r>
      <w:r w:rsidRPr="00194248">
        <w:rPr>
          <w:spacing w:val="-4"/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1041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17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Экономика предприятия</w:t>
      </w:r>
      <w:r w:rsidRPr="0011151E">
        <w:t xml:space="preserve">»</w:t>
      </w:r>
    </w:p>
    <w:p w:rsidR="0036666D" w:rsidRPr="00206D7D" w:rsidRDefault="0036666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6666D" w:rsidRDefault="0036666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 предприятия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1041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18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Экономика предприятия</w:t>
      </w:r>
      <w:r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Pr="00B6338F" w:rsidRDefault="0036666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 предприятия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19</w:t>
      </w:r>
      <w:r w:rsidRPr="00B6338F">
        <w:rPr>
          <w:spacing w:val="-4"/>
          <w:sz w:val="28"/>
          <w:szCs w:val="28"/>
        </w:rPr>
        <w:t xml:space="preserve">).</w:t>
      </w:r>
    </w:p>
    <w:p w:rsidR="0036666D" w:rsidRPr="00685C1F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1041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19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Экономика предприятия</w:t>
      </w:r>
      <w:r w:rsidRPr="0011151E"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Default="0036666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 предприятия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1041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20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Экономика предприятия</w:t>
      </w:r>
      <w:r w:rsidRPr="0011151E">
        <w:t xml:space="preserve">»</w:t>
      </w:r>
    </w:p>
    <w:p w:rsidR="0036666D" w:rsidRPr="00621546" w:rsidRDefault="0036666D" w:rsidP="008373D9">
      <w:pPr>
        <w:tabs>
          <w:tab w:val="left" w:pos="720"/>
        </w:tabs>
        <w:jc w:val="center"/>
      </w:pPr>
    </w:p>
    <w:p w:rsidR="0036666D" w:rsidRDefault="0036666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Менеджмент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21</w:t>
      </w:r>
      <w:r>
        <w:rPr>
          <w:sz w:val="28"/>
          <w:szCs w:val="28"/>
        </w:rPr>
        <w:t xml:space="preserve">).</w:t>
      </w:r>
    </w:p>
    <w:p w:rsidR="0036666D" w:rsidRPr="003B19ED" w:rsidRDefault="0036666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36666D" w:rsidRPr="00F90D91" w:rsidRDefault="0036666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1041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6666D" w:rsidRPr="007F6CFE" w:rsidRDefault="0036666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 предприятия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742FEF" w:rsidRDefault="0036666D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36666D" w:rsidRPr="002B1ABF" w:rsidRDefault="0036666D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 xml:space="preserve">Проекты НИИ мониторинга качества образования</w:t>
      </w:r>
    </w:p>
    <w:p w:rsidR="0036666D" w:rsidRPr="00944C53" w:rsidRDefault="0036666D" w:rsidP="00944C53">
      <w:pPr>
        <w:rPr>
          <w:sz w:val="16"/>
          <w:szCs w:val="16"/>
        </w:rPr>
      </w:pPr>
    </w:p>
    <w:p w:rsidR="0036666D" w:rsidRDefault="0036666D" w:rsidP="00695965">
      <w:pPr>
        <w:jc w:val="center"/>
      </w:pPr>
      <w:r>
        <w:pict>
          <v:shape id="_x0000_i1027" type="#_x0000_t75" style="width:378pt;height:212.25pt">
            <v:imagedata r:id="rId12" o:title=""/>
          </v:shape>
        </w:pict>
      </w:r>
    </w:p>
    <w:p w:rsidR="0036666D" w:rsidRPr="00165EAC" w:rsidRDefault="0036666D" w:rsidP="00695965">
      <w:pPr>
        <w:jc w:val="center"/>
        <w:rPr>
          <w:sz w:val="8"/>
          <w:szCs w:val="8"/>
        </w:rPr>
      </w:pPr>
    </w:p>
    <w:p w:rsidR="0036666D" w:rsidRPr="0001694A" w:rsidRDefault="0036666D" w:rsidP="00695965">
      <w:pPr>
        <w:pStyle w:val="NormalWeb"/>
        <w:spacing w:before="120" w:beforeAutospacing="0" w:after="80" w:afterAutospacing="0"/>
        <w:ind w:firstLine="539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>
        <w:br/>
      </w:r>
      <w:r w:rsidRPr="0001694A">
        <w:t xml:space="preserve">в области оценки и мониторинга качества образования создан единый портал интернет-тестирования в сфере образования </w:t>
      </w:r>
      <w:hyperlink r:id="rId13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36666D" w:rsidRPr="0001694A">
        <w:trPr>
          <w:trHeight w:val="892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36666D" w:rsidRPr="0001694A">
        <w:trPr>
          <w:trHeight w:val="1186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36666D" w:rsidRPr="00074873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36666D" w:rsidRPr="0001694A">
        <w:trPr>
          <w:trHeight w:val="2248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36666D" w:rsidRPr="00922258" w:rsidRDefault="0036666D" w:rsidP="00D30E0E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  <w:r>
              <w:t xml:space="preserve"> </w:t>
            </w:r>
            <w:r>
              <w:br/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36666D" w:rsidRPr="0001694A">
        <w:trPr>
          <w:trHeight w:val="1200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36666D" w:rsidRPr="0001694A">
        <w:trPr>
          <w:trHeight w:val="1581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8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  <w:r>
              <w:br/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36666D" w:rsidRPr="0001694A">
        <w:trPr>
          <w:trHeight w:val="687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9" o:title=""/>
                </v:shape>
              </w:pict>
            </w:r>
          </w:p>
        </w:tc>
        <w:tc>
          <w:tcPr>
            <w:tcW w:w="8651" w:type="dxa"/>
          </w:tcPr>
          <w:p w:rsidR="0036666D" w:rsidRPr="00997AE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 w:rsidRPr="00997AEA">
              <w:rPr>
                <w:b/>
                <w:bCs/>
                <w:color w:val="DAC972"/>
              </w:rPr>
              <w:t xml:space="preserve"> </w:t>
            </w:r>
            <w:r w:rsidRPr="00997AEA">
              <w:t xml:space="preserve">новый 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36666D" w:rsidRPr="00165EAC" w:rsidRDefault="0036666D" w:rsidP="00695965">
      <w:pPr>
        <w:jc w:val="center"/>
        <w:rPr>
          <w:color w:val="000000"/>
          <w:sz w:val="2"/>
          <w:szCs w:val="2"/>
        </w:rPr>
      </w:pPr>
    </w:p>
    <w:p w:rsidR="0036666D" w:rsidRPr="00033A80" w:rsidRDefault="0036666D" w:rsidP="00695965">
      <w:pPr>
        <w:jc w:val="both"/>
        <w:rPr>
          <w:color w:val="000000"/>
          <w:sz w:val="2"/>
          <w:szCs w:val="2"/>
        </w:rPr>
      </w:pPr>
    </w:p>
    <w:p w:rsidR="0036666D" w:rsidRDefault="0036666D" w:rsidP="00695965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49"/>
        <w:gridCol w:w="3296"/>
      </w:tblGrid>
      <w:tr w:rsidR="0036666D">
        <w:trPr>
          <w:trHeight w:val="13493"/>
        </w:trPr>
        <w:tc>
          <w:tcPr>
            <w:tcW w:w="6475" w:type="dxa"/>
          </w:tcPr>
          <w:p w:rsidR="0036666D" w:rsidRDefault="0036666D" w:rsidP="000F63DF">
            <w:pPr>
              <w:jc w:val="center"/>
            </w:pPr>
            <w:r w:rsidRPr="00503BA9">
              <w:pict>
                <v:shape id="_x0000_i1034" type="#_x0000_t75" style="width:291pt;height:194.25pt">
                  <v:imagedata r:id="rId20" o:title=""/>
                </v:shape>
              </w:pict>
            </w:r>
          </w:p>
          <w:p w:rsidR="0036666D" w:rsidRPr="00943294" w:rsidRDefault="0036666D" w:rsidP="000F63DF">
            <w:pPr>
              <w:rPr>
                <w:sz w:val="20"/>
                <w:szCs w:val="20"/>
              </w:rPr>
            </w:pPr>
          </w:p>
          <w:p w:rsidR="0036666D" w:rsidRDefault="0036666D" w:rsidP="000F63DF">
            <w:pPr>
              <w:ind w:firstLine="426"/>
            </w:pP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36666D" w:rsidRPr="00943294" w:rsidRDefault="0036666D" w:rsidP="000F63DF">
            <w:pPr>
              <w:ind w:firstLine="567"/>
              <w:rPr>
                <w:sz w:val="12"/>
                <w:szCs w:val="12"/>
              </w:rPr>
            </w:pPr>
          </w:p>
          <w:p w:rsidR="0036666D" w:rsidRPr="00415653" w:rsidRDefault="0036666D" w:rsidP="000F63D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знаний: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36666D" w:rsidRPr="00943294" w:rsidRDefault="0036666D" w:rsidP="000F63DF">
            <w:pPr>
              <w:pStyle w:val="NormalWeb"/>
              <w:spacing w:before="0" w:beforeAutospacing="0" w:after="0" w:afterAutospacing="0"/>
              <w:ind w:firstLine="459"/>
              <w:rPr>
                <w:sz w:val="12"/>
                <w:szCs w:val="12"/>
              </w:rPr>
            </w:pPr>
          </w:p>
          <w:p w:rsidR="0036666D" w:rsidRPr="00415653" w:rsidRDefault="0036666D" w:rsidP="000F63DF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готовности: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36666D" w:rsidRPr="00943294" w:rsidRDefault="0036666D" w:rsidP="000F63DF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</w:p>
          <w:p w:rsidR="0036666D" w:rsidRPr="002602B6" w:rsidRDefault="0036666D" w:rsidP="002602B6">
            <w:pPr>
              <w:ind w:right="221"/>
              <w:rPr>
                <w:i/>
                <w:iCs/>
              </w:rPr>
            </w:pPr>
            <w:r w:rsidRPr="002602B6">
              <w:rPr>
                <w:i/>
                <w:iCs/>
              </w:rPr>
              <w:t xml:space="preserve">С 1 сентября 2017 года для образовательных организаций доступно тестирование студентов, проходящих обучение по профессиям среднего профессионального образования из перечня, утвержденного Приказом Минобрнауки России от 29.10.2013 № 1199.</w:t>
            </w:r>
          </w:p>
        </w:tc>
        <w:tc>
          <w:tcPr>
            <w:tcW w:w="3090" w:type="dxa"/>
            <w:shd w:val="clear" w:color="auto" w:fill="EDE2F6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Английский язык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Биология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География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Информатика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История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Обществознание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Русский язык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Физика</w:t>
            </w:r>
          </w:p>
          <w:p w:rsidR="0036666D" w:rsidRPr="00415653" w:rsidRDefault="0036666D" w:rsidP="00695965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 xml:space="preserve"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pict>
                <v:shape id="_x0000_s1038" type="#_x0000_t75" style="position:absolute;left:0;text-align:left;margin-left:-.8pt;margin-top:22.65pt;width:153.95pt;height:104.8pt;z-index:251662336">
                  <v:imagedata r:id="rId21" o:title=""/>
                  <w10:wrap type="square"/>
                </v:shape>
              </w:pict>
            </w:r>
            <w:r>
              <w:t xml:space="preserve">Русский язык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left="142"/>
            </w:pPr>
          </w:p>
          <w:p w:rsidR="0036666D" w:rsidRPr="00415653" w:rsidRDefault="0036666D" w:rsidP="000F63DF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 xml:space="preserve">диагностика мотивации учения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 xml:space="preserve">диагностика умственных способностей</w:t>
            </w:r>
          </w:p>
          <w:p w:rsidR="0036666D" w:rsidRDefault="0036666D" w:rsidP="00695965">
            <w:pPr>
              <w:numPr>
                <w:ilvl w:val="0"/>
                <w:numId w:val="32"/>
              </w:numPr>
              <w:ind w:left="453" w:hanging="226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36666D" w:rsidRPr="00F616B4" w:rsidRDefault="0036666D" w:rsidP="000F63DF">
            <w:pPr>
              <w:ind w:left="459"/>
            </w:pPr>
          </w:p>
          <w:p w:rsidR="0036666D" w:rsidRPr="00415653" w:rsidRDefault="0036666D" w:rsidP="000F63DF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39" style="position:absolute;margin-left:.6pt;margin-top:3.6pt;width:147pt;height:108pt;z-index:251663360" arcsize="10923f" filled="f" strokecolor="#7f7f7f" strokeweight="1pt">
                  <v:stroke dashstyle="dash"/>
                  <v:textbox style="mso-next-textbox:#_x0000_s1039" inset="0,0,0,0">
                    <w:txbxContent>
                      <w:p w:rsidR="0036666D" w:rsidRPr="0094470C" w:rsidRDefault="0036666D" w:rsidP="00695965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36666D" w:rsidRPr="0094470C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133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102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6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36666D" w:rsidRPr="007B52D2" w:rsidRDefault="0036666D" w:rsidP="00695965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501"/>
        <w:gridCol w:w="3069"/>
      </w:tblGrid>
      <w:tr w:rsidR="0036666D">
        <w:tc>
          <w:tcPr>
            <w:tcW w:w="6501" w:type="dxa"/>
          </w:tcPr>
          <w:p w:rsidR="0036666D" w:rsidRDefault="0036666D" w:rsidP="000F63DF">
            <w:r w:rsidRPr="00503BA9">
              <w:pict>
                <v:shape id="_x0000_i1035" type="#_x0000_t75" style="width:314.25pt;height:209.25pt">
                  <v:imagedata r:id="rId22" o:title=""/>
                </v:shape>
              </w:pic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36666D" w:rsidRPr="00415653" w:rsidRDefault="0036666D" w:rsidP="000F63D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 xml:space="preserve">Интернет-тренажеров</w:t>
            </w:r>
            <w:r w:rsidRPr="00415653">
              <w:rPr>
                <w:b/>
                <w:bCs/>
                <w:color w:val="224A99"/>
              </w:rPr>
              <w:t xml:space="preserve">: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 xml:space="preserve">и «Самоконтроль»;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студентов в преподавательском режиме «Текущий контроль» по федеральному банку заданий;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конструирование структуры ПИМ;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использование справочных материалов, медиалекций;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тестирование через систему Moodle.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left="176"/>
            </w:pPr>
          </w:p>
          <w:p w:rsidR="0036666D" w:rsidRPr="00415653" w:rsidRDefault="0036666D" w:rsidP="000F63D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МОДУЛЬ «ТЕСТ-КОНСТРУКТОР»</w:t>
            </w:r>
          </w:p>
          <w:p w:rsidR="0036666D" w:rsidRPr="0096507E" w:rsidRDefault="0036666D" w:rsidP="000F63D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 xml:space="preserve">Тест-</w:t>
            </w:r>
            <w:r w:rsidRPr="00415653">
              <w:rPr>
                <w:b/>
                <w:bCs/>
                <w:color w:val="453CAB"/>
              </w:rPr>
              <w:t xml:space="preserve">Конструктора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образовательным организациям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 том числе и по дисциплинам вариативной части ФГОС.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Возможности Тест</w:t>
            </w:r>
            <w:r w:rsidRPr="00415653">
              <w:rPr>
                <w:color w:val="453CAB"/>
              </w:rPr>
              <w:t xml:space="preserve">-</w:t>
            </w:r>
            <w:r w:rsidRPr="00415653">
              <w:rPr>
                <w:b/>
                <w:bCs/>
                <w:color w:val="453CAB"/>
              </w:rPr>
              <w:t xml:space="preserve">Конструктора:</w:t>
            </w:r>
          </w:p>
          <w:p w:rsidR="0036666D" w:rsidRPr="00A3265C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36666D" w:rsidRPr="00A3265C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студентов 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студентов в личных кабинетах преподавателей и организаторов тестирования;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Pr="0094470C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36666D" w:rsidRPr="0094470C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36666D" w:rsidRPr="0094470C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36666D" w:rsidRPr="00415653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0" style="position:absolute;left:0;text-align:left;margin-left:-3.05pt;margin-top:5.55pt;width:147pt;height:112.85pt;z-index:251664384" arcsize="10923f" filled="f" strokecolor="#7f7f7f" strokeweight="1pt">
                  <v:stroke dashstyle="dash"/>
                  <v:textbox style="mso-next-textbox:#_x0000_s1040" inset="0,0,0,0">
                    <w:txbxContent>
                      <w:p w:rsidR="0036666D" w:rsidRPr="00437EB0" w:rsidRDefault="0036666D" w:rsidP="00695965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319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образовательных организаций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206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1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а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36666D" w:rsidRPr="00CF1F1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w:pict>
                <v:roundrect id="_x0000_s1041" style="position:absolute;left:0;text-align:left;margin-left:-3.05pt;margin-top:34.25pt;width:147pt;height:121.95pt;z-index:251665408" arcsize="10923f" filled="f" strokecolor="#7f7f7f" strokeweight="1pt">
                  <v:stroke dashstyle="dash"/>
                  <v:textbox style="mso-next-textbox:#_x0000_s1041" inset="0,0,0,0">
                    <w:txbxContent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415653">
                          <w:rPr>
                            <w:i/>
                            <w:iCs/>
                          </w:rPr>
                          <w:t xml:space="preserve">В настоящее время создано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6 072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банк</w:t>
                        </w:r>
                        <w:r>
                          <w:rPr>
                            <w:i/>
                            <w:iCs/>
                          </w:rPr>
                          <w:t xml:space="preserve">а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тестовых заданий. </w:t>
                        </w:r>
                        <w:r w:rsidRPr="00415653">
                          <w:rPr>
                            <w:i/>
                            <w:iCs/>
                          </w:rPr>
                          <w:br/>
                          <w:t xml:space="preserve">Программным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2 949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преподавател</w:t>
                        </w:r>
                        <w:r>
                          <w:rPr>
                            <w:i/>
                            <w:iCs/>
                          </w:rPr>
                          <w:t xml:space="preserve">ей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429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образовательных организаций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  <w:r w:rsidRPr="0094470C">
              <w:rPr>
                <w:b/>
                <w:bCs/>
                <w:color w:val="453CAB"/>
              </w:rPr>
              <w:t xml:space="preserve">Модуль </w:t>
            </w:r>
            <w:r>
              <w:rPr>
                <w:b/>
                <w:bCs/>
                <w:color w:val="453CAB"/>
              </w:rPr>
              <w:br/>
            </w:r>
            <w:r w:rsidRPr="0094470C">
              <w:rPr>
                <w:b/>
                <w:bCs/>
                <w:color w:val="453CAB"/>
              </w:rPr>
              <w:t xml:space="preserve">«Тест-Конструктор»</w:t>
            </w:r>
          </w:p>
        </w:tc>
      </w:tr>
    </w:tbl>
    <w:p w:rsidR="0036666D" w:rsidRPr="00033A80" w:rsidRDefault="0036666D" w:rsidP="00695965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36666D" w:rsidRPr="00165EAC" w:rsidRDefault="0036666D" w:rsidP="00695965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77"/>
      </w:tblGrid>
      <w:tr w:rsidR="0036666D">
        <w:trPr>
          <w:trHeight w:val="13493"/>
        </w:trPr>
        <w:tc>
          <w:tcPr>
            <w:tcW w:w="6486" w:type="dxa"/>
          </w:tcPr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503BA9">
              <w:rPr>
                <w:b/>
                <w:bCs/>
                <w:color w:val="940E2B"/>
              </w:rPr>
              <w:pict>
                <v:shape id="_x0000_i1036" type="#_x0000_t75" style="width:312pt;height:204pt">
                  <v:imagedata r:id="rId23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36666D" w:rsidRPr="001C73EA" w:rsidRDefault="0036666D" w:rsidP="000F63DF">
            <w:pPr>
              <w:autoSpaceDE w:val="0"/>
              <w:autoSpaceDN w:val="0"/>
              <w:adjustRightInd w:val="0"/>
              <w:ind w:firstLine="426"/>
            </w:pPr>
          </w:p>
          <w:p w:rsidR="0036666D" w:rsidRDefault="0036666D" w:rsidP="000F63D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ВО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36666D" w:rsidRPr="001C73EA" w:rsidRDefault="0036666D" w:rsidP="000F63DF">
            <w:pPr>
              <w:ind w:firstLine="426"/>
            </w:pPr>
          </w:p>
          <w:p w:rsidR="0036666D" w:rsidRDefault="0036666D" w:rsidP="000F63DF">
            <w:pPr>
              <w:ind w:firstLine="426"/>
            </w:pPr>
            <w:r>
              <w:rPr>
                <w:noProof/>
              </w:rPr>
              <w:pict>
                <v:shape id="_x0000_s1042" type="#_x0000_t75" style="position:absolute;left:0;text-align:left;margin-left:229.35pt;margin-top:5.25pt;width:60.1pt;height:173.05pt;z-index:251666432">
                  <v:imagedata r:id="rId24" o:title=""/>
                  <w10:wrap type="square"/>
                </v:shape>
              </w:pict>
            </w: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>
              <w:rPr>
                <w:b/>
                <w:bCs/>
                <w:color w:val="DA8200"/>
              </w:rPr>
              <w:t xml:space="preserve">о</w:t>
            </w:r>
            <w:r w:rsidRPr="001C73EA">
              <w:rPr>
                <w:b/>
                <w:bCs/>
                <w:color w:val="DA8200"/>
              </w:rPr>
              <w:t xml:space="preserve">бразовательных организаций СПО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пройдут по </w:t>
            </w:r>
            <w:r w:rsidRPr="001C73EA">
              <w:rPr>
                <w:b/>
                <w:bCs/>
              </w:rPr>
              <w:t xml:space="preserve">3 дисциплинам:</w:t>
            </w:r>
            <w:r w:rsidRPr="001C73EA">
              <w:t xml:space="preserve"> «Математика», «Информатика», </w:t>
            </w:r>
            <w:r>
              <w:br/>
            </w:r>
            <w:r w:rsidRPr="001C73EA">
              <w:t xml:space="preserve">«Русский язык».</w:t>
            </w:r>
          </w:p>
          <w:p w:rsidR="0036666D" w:rsidRPr="001C73EA" w:rsidRDefault="0036666D" w:rsidP="000F63DF">
            <w:pPr>
              <w:ind w:firstLine="426"/>
              <w:rPr>
                <w:color w:val="2A2A29"/>
              </w:rPr>
            </w:pPr>
          </w:p>
          <w:p w:rsidR="0036666D" w:rsidRPr="001C73EA" w:rsidRDefault="0036666D" w:rsidP="000F63D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проводится в два тура: отборочный (региональный) и финальный (всероссийский).</w:t>
            </w:r>
          </w:p>
          <w:p w:rsidR="0036666D" w:rsidRPr="00F21BE2" w:rsidRDefault="0036666D" w:rsidP="000F63DF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Pr="001C73EA" w:rsidRDefault="0036666D" w:rsidP="000F63DF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мониторинга качества образования.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3" style="position:absolute;left:0;text-align:left;margin-left:-1.55pt;margin-top:51pt;width:147pt;height:281.2pt;z-index:251667456" arcsize="10923f" filled="f" strokecolor="#7f7f7f" strokeweight="1pt">
                  <v:stroke dashstyle="dash"/>
                  <v:textbox style="mso-next-textbox:#_x0000_s1043" inset="0,0,0,0">
                    <w:txbxContent>
                      <w:p w:rsidR="0036666D" w:rsidRDefault="0036666D" w:rsidP="0069596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 2008 года в Интернет-олимпиадах приняли участие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289 883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студента ВО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18 771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 СПО из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1 045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вузов 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и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195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ссузов </w:t>
                        </w:r>
                        <w:r w:rsidRPr="00A6040F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20</w:t>
                        </w:r>
                        <w:r>
                          <w:rPr>
                            <w:i/>
                            <w:iCs/>
                          </w:rPr>
                          <w:t xml:space="preserve"> стран: </w:t>
                        </w:r>
                      </w:p>
                      <w:p w:rsidR="0036666D" w:rsidRDefault="0036666D" w:rsidP="0069596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</w:r>
                      </w:p>
                      <w:p w:rsidR="0036666D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36666D" w:rsidRPr="007B3D27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</w:pict>
            </w: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36666D" w:rsidRPr="00FA0DE9" w:rsidRDefault="0036666D" w:rsidP="00695965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36666D" w:rsidRPr="00FA0DE9" w:rsidRDefault="0036666D" w:rsidP="00695965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77"/>
        <w:gridCol w:w="3093"/>
      </w:tblGrid>
      <w:tr w:rsidR="0036666D">
        <w:trPr>
          <w:trHeight w:val="13493"/>
        </w:trPr>
        <w:tc>
          <w:tcPr>
            <w:tcW w:w="6477" w:type="dxa"/>
          </w:tcPr>
          <w:p w:rsidR="0036666D" w:rsidRDefault="0036666D" w:rsidP="000F63DF">
            <w:pPr>
              <w:jc w:val="center"/>
            </w:pPr>
            <w:r w:rsidRPr="00503BA9">
              <w:pict>
                <v:shape id="_x0000_i1037" type="#_x0000_t75" style="width:273.75pt;height:177pt">
                  <v:imagedata r:id="rId25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120" w:after="60"/>
              <w:ind w:firstLine="425"/>
              <w:rPr>
                <w:b/>
                <w:bCs/>
                <w:color w:val="E01D70"/>
              </w:rPr>
            </w:pPr>
            <w:r>
              <w:rPr>
                <w:b/>
                <w:bCs/>
                <w:color w:val="E01D70"/>
              </w:rPr>
              <w:t xml:space="preserve">Вузы </w:t>
            </w:r>
            <w:r w:rsidRPr="00494621">
              <w:rPr>
                <w:b/>
                <w:bCs/>
                <w:color w:val="E01D70"/>
              </w:rPr>
              <w:t xml:space="preserve">получают: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 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120" w:after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 xml:space="preserve">Студенты получают: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44" type="#_x0000_t75" style="position:absolute;left:0;text-align:left;margin-left:165.95pt;margin-top:11.45pt;width:142.2pt;height:99.3pt;z-index:251669504">
                  <v:imagedata r:id="rId26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36666D" w:rsidRPr="008F3985" w:rsidRDefault="0036666D" w:rsidP="00695965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36666D" w:rsidRPr="00F547D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36666D" w:rsidRPr="00F547D3" w:rsidRDefault="0036666D" w:rsidP="000F63DF">
            <w:pPr>
              <w:ind w:firstLine="327"/>
              <w:rPr>
                <w:sz w:val="16"/>
                <w:szCs w:val="16"/>
              </w:rPr>
            </w:pPr>
          </w:p>
          <w:p w:rsidR="0036666D" w:rsidRDefault="0036666D" w:rsidP="000F63DF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36666D" w:rsidRPr="00F547D3" w:rsidRDefault="0036666D" w:rsidP="000F63DF">
            <w:pPr>
              <w:ind w:firstLine="327"/>
              <w:rPr>
                <w:sz w:val="16"/>
                <w:szCs w:val="16"/>
              </w:rPr>
            </w:pPr>
          </w:p>
          <w:p w:rsidR="0036666D" w:rsidRPr="00494621" w:rsidRDefault="0036666D" w:rsidP="000F63DF">
            <w:pPr>
              <w:ind w:firstLine="327"/>
            </w:pPr>
            <w:r>
              <w:rPr>
                <w:noProof/>
              </w:rPr>
              <w:pict>
                <v:shape id="_x0000_s1045" type="#_x0000_t75" style="position:absolute;left:0;text-align:left;margin-left:-.9pt;margin-top:70.5pt;width:140.6pt;height:78.9pt;z-index:251668480">
                  <v:imagedata r:id="rId27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  <w:r>
              <w:rPr>
                <w:noProof/>
              </w:rPr>
              <w:pict>
                <v:roundrect id="_x0000_s1046" style="position:absolute;left:0;text-align:left;margin-left:-3.7pt;margin-top:86pt;width:151.35pt;height:189pt;z-index:251670528" arcsize="10923f" filled="f" strokecolor="#7f7f7f" strokeweight="1pt">
                  <v:stroke dashstyle="dash"/>
                  <v:textbox style="mso-next-textbox:#_x0000_s1046" inset="0,0,0,0">
                    <w:txbxContent>
                      <w:p w:rsidR="0036666D" w:rsidRPr="0092520A" w:rsidRDefault="0036666D" w:rsidP="0069596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ФИЭБ-2018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будет проводиться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с 10 по 26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апреля 2018 г.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0C6EF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по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20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направлениям подготовки.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</w:r>
                      </w:p>
                      <w:p w:rsidR="0036666D" w:rsidRPr="0092520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К перечню направлений подготовки, по которым проводились предыдущие этапы ФИЭБ, добавлены: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br/>
                        </w:r>
                      </w:p>
                      <w:p w:rsidR="0036666D" w:rsidRPr="001C642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21.03.01 Нефтегазовое дело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,</w:t>
                        </w:r>
                      </w:p>
                      <w:p w:rsidR="0036666D" w:rsidRPr="001C642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42.03.01 Реклама и связи с общественностью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rPr>
                <w:color w:val="2A2A2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36666D" w:rsidRPr="0099493A" w:rsidRDefault="0036666D" w:rsidP="00695965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36666D" w:rsidRPr="00F505C2" w:rsidRDefault="0036666D" w:rsidP="00695965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84"/>
      </w:tblGrid>
      <w:tr w:rsidR="0036666D">
        <w:trPr>
          <w:trHeight w:val="13861"/>
        </w:trPr>
        <w:tc>
          <w:tcPr>
            <w:tcW w:w="6486" w:type="dxa"/>
          </w:tcPr>
          <w:p w:rsidR="0036666D" w:rsidRDefault="0036666D" w:rsidP="000F63DF">
            <w:r w:rsidRPr="00503BA9">
              <w:pict>
                <v:shape id="_x0000_i1038" type="#_x0000_t75" style="width:312.75pt;height:208.5pt">
                  <v:imagedata r:id="rId28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</w:p>
          <w:p w:rsidR="0036666D" w:rsidRPr="00E32514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 ФИЭБ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9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36666D" w:rsidRPr="00970E3C" w:rsidRDefault="0036666D" w:rsidP="000F63DF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вуза: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</w:pPr>
          </w:p>
          <w:p w:rsidR="0036666D" w:rsidRPr="00970E3C" w:rsidRDefault="0036666D" w:rsidP="000F63DF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студента: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36666D" w:rsidRPr="00F21BE2" w:rsidRDefault="0036666D" w:rsidP="000F63DF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36666D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left="317" w:hanging="283"/>
            </w:pPr>
          </w:p>
          <w:p w:rsidR="0036666D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left="317" w:hanging="283"/>
            </w:pPr>
          </w:p>
          <w:p w:rsidR="0036666D" w:rsidRPr="00970E3C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 xml:space="preserve"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503BA9">
              <w:rPr>
                <w:b/>
                <w:bCs/>
                <w:color w:val="6D02AB"/>
              </w:rPr>
              <w:pict>
                <v:shape id="_x0000_i1039" type="#_x0000_t75" style="width:138pt;height:47.25pt">
                  <v:imagedata r:id="rId30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7" style="position:absolute;left:0;text-align:left;margin-left:-2.3pt;margin-top:43.8pt;width:147pt;height:86.7pt;z-index:251671552" arcsize="10923f" filled="f" strokecolor="#7f7f7f" strokeweight="1pt">
                  <v:stroke dashstyle="dash"/>
                  <v:textbox style="mso-next-textbox:#_x0000_s1047" inset="0,0,0,0">
                    <w:txbxContent>
                      <w:p w:rsidR="0036666D" w:rsidRPr="00675D62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В 2017 году системой «Тренажер ФИЭБ» воспользовал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и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сь</w:t>
                        </w:r>
                        <w:r w:rsidRPr="00675D62">
                          <w:rPr>
                            <w:i/>
                            <w:iCs/>
                          </w:rPr>
                          <w:br/>
                          <w:t xml:space="preserve">более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300 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групп студентов из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37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 вузов.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36666D" w:rsidRDefault="0036666D" w:rsidP="00695965">
      <w:pPr>
        <w:jc w:val="center"/>
        <w:rPr>
          <w:b/>
          <w:bCs/>
          <w:color w:val="B6A030"/>
          <w:sz w:val="30"/>
          <w:szCs w:val="30"/>
        </w:rPr>
      </w:pPr>
    </w:p>
    <w:p w:rsidR="0036666D" w:rsidRDefault="0036666D" w:rsidP="00695965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36666D" w:rsidRPr="00704848" w:rsidRDefault="0036666D" w:rsidP="00695965">
      <w:pPr>
        <w:jc w:val="center"/>
        <w:rPr>
          <w:b/>
          <w:bCs/>
          <w:color w:val="B6A030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95"/>
        <w:gridCol w:w="3085"/>
      </w:tblGrid>
      <w:tr w:rsidR="0036666D">
        <w:trPr>
          <w:trHeight w:val="13861"/>
        </w:trPr>
        <w:tc>
          <w:tcPr>
            <w:tcW w:w="6495" w:type="dxa"/>
          </w:tcPr>
          <w:p w:rsidR="0036666D" w:rsidRPr="00D8013D" w:rsidRDefault="0036666D" w:rsidP="000F63DF">
            <w:pPr>
              <w:autoSpaceDE w:val="0"/>
              <w:autoSpaceDN w:val="0"/>
              <w:adjustRightInd w:val="0"/>
              <w:spacing w:after="120"/>
            </w:pPr>
            <w:r w:rsidRPr="00503BA9">
              <w:pict>
                <v:shape id="_x0000_i1040" type="#_x0000_t75" style="width:314.25pt;height:209.25pt">
                  <v:imagedata r:id="rId31" o:title=""/>
                </v:shape>
              </w:pict>
            </w:r>
          </w:p>
          <w:p w:rsidR="0036666D" w:rsidRPr="000A059F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36666D" w:rsidRPr="00D8013D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Фонды оценочных средств (ФОС)</w:t>
            </w:r>
            <w:r w:rsidRPr="00D8013D">
              <w:t xml:space="preserve"> создаются образовательными</w:t>
            </w:r>
            <w:r w:rsidRPr="000A059F">
              <w:t xml:space="preserve"> организациями (ОО) для процедур текущего контроля, промежуточной и итоговой аттестации </w:t>
            </w:r>
            <w:r>
              <w:br/>
            </w:r>
            <w:r w:rsidRPr="000A059F">
              <w:t xml:space="preserve">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36666D" w:rsidRPr="00D8013D" w:rsidRDefault="0036666D" w:rsidP="000F63DF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rPr>
                <w:b/>
                <w:bCs/>
                <w:color w:val="B6A030"/>
                <w:sz w:val="16"/>
                <w:szCs w:val="16"/>
              </w:rPr>
            </w:pPr>
            <w:r w:rsidRPr="00D8013D">
              <w:rPr>
                <w:b/>
                <w:bCs/>
                <w:color w:val="B6A030"/>
              </w:rPr>
              <w:t xml:space="preserve">Возможности для образовательных организаций:</w:t>
            </w:r>
          </w:p>
          <w:p w:rsidR="0036666D" w:rsidRPr="001A7D57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36666D" w:rsidRPr="001A7D57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36666D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36666D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36666D" w:rsidRPr="00650907" w:rsidRDefault="0036666D" w:rsidP="000F63DF"/>
        </w:tc>
        <w:tc>
          <w:tcPr>
            <w:tcW w:w="3085" w:type="dxa"/>
            <w:shd w:val="clear" w:color="auto" w:fill="F5F1C3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Шаги создания ФОС:</w: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1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8" type="#_x0000_t67" style="position:absolute;left:0;text-align:left;margin-left:62pt;margin-top:3.45pt;width:16.5pt;height:21pt;z-index:25167257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2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49" type="#_x0000_t67" style="position:absolute;left:0;text-align:left;margin-left:62pt;margin-top:3.6pt;width:16.5pt;height:21pt;z-index:25167360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3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0" type="#_x0000_t67" style="position:absolute;left:0;text-align:left;margin-left:62pt;margin-top:3.8pt;width:16.5pt;height:21pt;z-index:25167462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4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1" type="#_x0000_t67" style="position:absolute;left:0;text-align:left;margin-left:62pt;margin-top:3.35pt;width:16.5pt;height:21pt;z-index:25167564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5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36666D" w:rsidRPr="00944C53" w:rsidRDefault="0036666D" w:rsidP="00695965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  <w:r w:rsidRPr="005910A7">
        <w:rPr>
          <w:sz w:val="6"/>
          <w:szCs w:val="6"/>
        </w:rPr>
        <w:t xml:space="preserve"> </w:t>
      </w: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36666D" w:rsidRDefault="0036666D" w:rsidP="002A551B">
      <w:pPr>
        <w:ind w:left="357" w:firstLine="709"/>
        <w:jc w:val="both"/>
        <w:rPr>
          <w:sz w:val="28"/>
          <w:szCs w:val="28"/>
        </w:rPr>
      </w:pPr>
    </w:p>
    <w:p w:rsidR="0036666D" w:rsidRPr="00C853B1" w:rsidRDefault="0036666D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36666D" w:rsidRPr="00D8004E" w:rsidRDefault="0036666D" w:rsidP="002A551B">
      <w:pPr>
        <w:ind w:left="357" w:firstLine="709"/>
        <w:jc w:val="both"/>
        <w:rPr>
          <w:sz w:val="16"/>
          <w:szCs w:val="16"/>
        </w:rPr>
      </w:pPr>
    </w:p>
    <w:p w:rsidR="0036666D" w:rsidRPr="00102E7A" w:rsidRDefault="0036666D" w:rsidP="002953DF">
      <w:pPr>
        <w:keepNext/>
        <w:keepLines/>
        <w:jc w:val="center"/>
      </w:pPr>
      <w:r>
        <w:rPr>
          <w:noProof/>
        </w:rPr>
        <w:pict>
          <v:shape id="_x0000_i1041" type="#_x0000_t75" style="width:333pt;height:205.5pt;visibility:visible">
            <v:imagedata r:id="rId32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36666D" w:rsidRPr="00C853B1" w:rsidRDefault="0036666D" w:rsidP="002A551B">
      <w:pPr>
        <w:ind w:left="357" w:firstLine="709"/>
        <w:jc w:val="both"/>
        <w:rPr>
          <w:sz w:val="8"/>
          <w:szCs w:val="8"/>
        </w:rPr>
      </w:pPr>
    </w:p>
    <w:p w:rsidR="0036666D" w:rsidRPr="00C1298E" w:rsidRDefault="0036666D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36666D" w:rsidRPr="00C853B1" w:rsidRDefault="0036666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36666D" w:rsidRPr="00C853B1" w:rsidRDefault="0036666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36666D" w:rsidRPr="00AF2E76" w:rsidRDefault="0036666D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Экономика организации (предприятия)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  <w:r>
        <w:rPr>
          <w:rStyle w:val="FootnoteReference"/>
        </w:rPr>
        <w:footnoteReference w:id="2"/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36666D" w:rsidRPr="00F90D91" w:rsidRDefault="0036666D" w:rsidP="002A551B">
      <w:pPr>
        <w:rPr>
          <w:sz w:val="28"/>
          <w:szCs w:val="28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знания основных понятий и методов экономической оценки деятельности организации по дисциплине, но не овладел необходимой системой знаний.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основных экономических понятий по дисциплине, владеет некоторыми умениями на основе расчетов основных технико-экономических показателей оценки деятельности организации, способен понимать и интерпретировать освоенную информацию, что позволит ему в дальнейшем развить такие качества умственной деятельности, как глубина, гибкость, критичность, доказательность, логичность.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прочные знания в области исследования производственно-хозяйственной деятельности организации и основных процессов, происходящих в рыночной экономике, и развитые практические умения расчета основных технико-экономических показателей для оценки деятельности организации; способен сравнивать, оценивать и выбирать методы решения заданий, работать целенаправленно, используя связанные между собой формы представления информации.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свидетельствует о том, что студент способен обобщать и оценивать информацию, полученную на основе исследования нестандартной ситуации; использовать сведения из различных источников, успешно соотнося их с предложенной ситуацией; способен находить и использовать необходимую экономическую информацию, рассчитывать основные технико-экономические показатели деятельности организации и применять методики для их расчета, анализировать полученную информацию; способен принимать соответствующие управленческие решения по повышению эффективности деятельности организации на основе имеющихся аналитических данных.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 w:rsidRPr="00CE1417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36666D" w:rsidRDefault="0036666D" w:rsidP="002A551B">
      <w:pPr>
        <w:rPr>
          <w:sz w:val="28"/>
          <w:szCs w:val="28"/>
        </w:rPr>
      </w:pPr>
    </w:p>
    <w:p w:rsidR="0036666D" w:rsidRPr="00AA0F2C" w:rsidRDefault="0036666D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36666D" w:rsidRPr="00AA0F2C" w:rsidRDefault="0036666D" w:rsidP="00BA3C71">
      <w:pPr>
        <w:ind w:firstLine="720"/>
        <w:jc w:val="both"/>
      </w:pPr>
    </w:p>
    <w:p w:rsidR="0036666D" w:rsidRPr="00AA0F2C" w:rsidRDefault="0036666D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36666D" w:rsidRPr="00340E97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36666D" w:rsidRPr="00A805FA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36666D" w:rsidRDefault="0036666D" w:rsidP="00BA3C71">
      <w:pPr>
        <w:ind w:firstLine="720"/>
        <w:jc w:val="both"/>
        <w:rPr>
          <w:i/>
          <w:iCs/>
        </w:rPr>
      </w:pPr>
    </w:p>
    <w:p w:rsidR="0036666D" w:rsidRPr="004E42B5" w:rsidRDefault="0036666D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6666D" w:rsidRDefault="0036666D" w:rsidP="00BA3C71">
      <w:pPr>
        <w:keepNext/>
        <w:ind w:left="-540" w:firstLine="540"/>
        <w:jc w:val="center"/>
      </w:pPr>
      <w:r>
        <w:rPr>
          <w:noProof/>
        </w:rPr>
        <w:pict>
          <v:rect id="_x0000_s1052" style="position:absolute;left:0;text-align:left;margin-left:194.25pt;margin-top:5pt;width:43.5pt;height:20.25pt;z-index:251659264" filled="f" stroked="f">
            <v:textbox>
              <w:txbxContent>
                <w:p w:rsidR="0036666D" w:rsidRPr="00A85067" w:rsidRDefault="0036666D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228pt;margin-top:5pt;width:63pt;height:20.25pt;z-index:251660288" filled="f" stroked="f">
            <v:textbox>
              <w:txbxContent>
                <w:p w:rsidR="0036666D" w:rsidRPr="00A85067" w:rsidRDefault="0036666D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338.25pt;margin-top:11.75pt;width:75pt;height:24.4pt;z-index:251657216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359.1pt;margin-top:39.5pt;width:75pt;height:24.4pt;z-index:251658240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390pt;margin-top:66.5pt;width:75pt;height:24.4pt;z-index:251652096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420.75pt;margin-top:95.75pt;width:75pt;height:24.4pt;z-index:251651072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8" style="position:absolute;left:0;text-align:left;margin-left:16.1pt;margin-top:95.75pt;width:75pt;height:24.4pt;z-index:251653120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9" style="position:absolute;left:0;text-align:left;margin-left:47.2pt;margin-top:66.5pt;width:75pt;height:24.4pt;z-index:251654144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0" style="position:absolute;left:0;text-align:left;margin-left:80.25pt;margin-top:39.5pt;width:75pt;height:24.4pt;z-index:251655168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1" style="position:absolute;left:0;text-align:left;margin-left:97.5pt;margin-top:11pt;width:75pt;height:24.4pt;z-index:251656192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2" type="#_x0000_t75" style="width:447.75pt;height:126.75pt">
            <v:imagedata r:id="rId9" o:title=""/>
          </v:shape>
        </w:pict>
      </w:r>
    </w:p>
    <w:p w:rsidR="0036666D" w:rsidRPr="002B3C22" w:rsidRDefault="0036666D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36666D">
        <w:tc>
          <w:tcPr>
            <w:tcW w:w="4657" w:type="dxa"/>
            <w:vAlign w:val="center"/>
          </w:tcPr>
          <w:p w:rsidR="0036666D" w:rsidRDefault="0036666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36666D" w:rsidRDefault="0036666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36666D" w:rsidRPr="00385218" w:rsidRDefault="0036666D" w:rsidP="00385218">
      <w:pPr>
        <w:jc w:val="center"/>
      </w:pPr>
    </w:p>
    <w:p w:rsidR="0036666D" w:rsidRPr="00385218" w:rsidRDefault="0036666D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36666D" w:rsidRDefault="0036666D" w:rsidP="00BA3C71">
      <w:pPr>
        <w:ind w:firstLine="540"/>
        <w:jc w:val="both"/>
      </w:pPr>
    </w:p>
    <w:p w:rsidR="0036666D" w:rsidRPr="001E700F" w:rsidRDefault="0036666D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36666D" w:rsidRPr="00E835D7" w:rsidRDefault="0036666D" w:rsidP="00BA3C71">
      <w:pPr>
        <w:ind w:firstLine="540"/>
        <w:jc w:val="both"/>
        <w:rPr>
          <w:sz w:val="8"/>
          <w:szCs w:val="8"/>
        </w:rPr>
      </w:pPr>
    </w:p>
    <w:p w:rsidR="0036666D" w:rsidRDefault="0036666D" w:rsidP="004D5FE1">
      <w:pPr>
        <w:jc w:val="center"/>
      </w:pPr>
      <w:r>
        <w:rPr>
          <w:noProof/>
        </w:rPr>
        <w:pict>
          <v:shape id="_x0000_i1043" type="#_x0000_t75" style="width:453.75pt;height:208.5pt;visibility:visible">
            <v:imagedata r:id="rId33" o:title=""/>
          </v:shape>
        </w:pict>
      </w:r>
    </w:p>
    <w:p w:rsidR="0036666D" w:rsidRPr="00631222" w:rsidRDefault="0036666D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36666D" w:rsidRDefault="0036666D" w:rsidP="00BA3C71">
      <w:pPr>
        <w:jc w:val="both"/>
      </w:pPr>
    </w:p>
    <w:p w:rsidR="0036666D" w:rsidRPr="00B9493B" w:rsidRDefault="0036666D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6666D" w:rsidRDefault="0036666D" w:rsidP="00BA3C71">
      <w:pPr>
        <w:tabs>
          <w:tab w:val="left" w:pos="720"/>
        </w:tabs>
        <w:ind w:right="-74"/>
        <w:jc w:val="both"/>
      </w:pPr>
    </w:p>
    <w:p w:rsidR="0036666D" w:rsidRPr="006F5C37" w:rsidRDefault="0036666D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4" type="#_x0000_t75" style="width:448.5pt;height:231pt;visibility:visible">
            <v:imagedata r:id="rId34" o:title=""/>
          </v:shape>
        </w:pict>
      </w:r>
    </w:p>
    <w:p w:rsidR="0036666D" w:rsidRPr="00621276" w:rsidRDefault="0036666D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36666D" w:rsidRDefault="0036666D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6666D" w:rsidRPr="00204977" w:rsidRDefault="0036666D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5" type="#_x0000_t75" style="width:453.75pt;height:180pt;visibility:visible">
            <v:imagedata r:id="rId35" o:title=""/>
          </v:shape>
        </w:pict>
      </w:r>
    </w:p>
    <w:p w:rsidR="0036666D" w:rsidRPr="008679E9" w:rsidRDefault="0036666D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36666D" w:rsidRDefault="0036666D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Pr="002144F4" w:rsidRDefault="0036666D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6666D" w:rsidRPr="00DE7D1A" w:rsidRDefault="0036666D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6" type="#_x0000_t75" style="width:453.75pt;height:180pt;visibility:visible">
            <v:imagedata r:id="rId36" o:title=""/>
          </v:shape>
        </w:pict>
      </w:r>
    </w:p>
    <w:p w:rsidR="0036666D" w:rsidRDefault="0036666D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6666D" w:rsidRPr="00436291" w:rsidRDefault="0036666D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36666D" w:rsidRPr="00CF1861" w:rsidRDefault="0036666D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6666D" w:rsidRPr="00DC390C" w:rsidRDefault="0036666D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6666D" w:rsidRDefault="0036666D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7" type="#_x0000_t75" style="width:390pt;height:193.5pt;visibility:visible">
            <v:imagedata r:id="rId37" o:title=""/>
          </v:shape>
        </w:pict>
      </w:r>
    </w:p>
    <w:p w:rsidR="0036666D" w:rsidRPr="00F90D91" w:rsidRDefault="0036666D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36666D" w:rsidRPr="004B0DCC" w:rsidRDefault="0036666D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36666D" w:rsidRPr="00C84B7A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Pr="00D950FC" w:rsidRDefault="0036666D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48" type="#_x0000_t75" style="width:426pt;height:216.75pt;visibility:visible">
            <v:imagedata r:id="rId38" o:title=""/>
          </v:shape>
        </w:pict>
      </w:r>
    </w:p>
    <w:p w:rsidR="0036666D" w:rsidRPr="0011151E" w:rsidRDefault="0036666D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36666D" w:rsidRPr="004B0DCC" w:rsidRDefault="0036666D" w:rsidP="00BA3C71">
      <w:pPr>
        <w:pStyle w:val="a2"/>
        <w:spacing w:line="240" w:lineRule="auto"/>
        <w:rPr>
          <w:sz w:val="16"/>
          <w:szCs w:val="16"/>
        </w:rPr>
      </w:pP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36666D" w:rsidRPr="00090F3E" w:rsidRDefault="0036666D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36666D" w:rsidRDefault="0036666D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49" type="#_x0000_t75" style="width:435.75pt;height:188.25pt;visibility:visible">
            <v:imagedata r:id="rId39" o:title=""/>
          </v:shape>
        </w:pict>
      </w:r>
    </w:p>
    <w:p w:rsidR="0036666D" w:rsidRPr="0011151E" w:rsidRDefault="0036666D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36666D" w:rsidRPr="00E835D7" w:rsidRDefault="0036666D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36666D" w:rsidRPr="00C84B7A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jc w:val="center"/>
      </w:pPr>
      <w:r>
        <w:rPr>
          <w:noProof/>
        </w:rPr>
        <w:pict>
          <v:shape id="_x0000_i1050" type="#_x0000_t75" style="width:399pt;height:239.25pt">
            <v:imagedata r:id="rId40" o:title=""/>
          </v:shape>
        </w:pict>
      </w:r>
    </w:p>
    <w:p w:rsidR="0036666D" w:rsidRDefault="0036666D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36666D" w:rsidRPr="004B0DCC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</w:p>
    <w:p w:rsidR="0036666D" w:rsidRPr="00DB2321" w:rsidRDefault="0036666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36666D" w:rsidRPr="004B0DCC" w:rsidRDefault="0036666D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36666D" w:rsidRDefault="0036666D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36666D" w:rsidSect="00AF2E76">
          <w:footerReference w:type="default" r:id="rId41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36666D" w:rsidRDefault="0036666D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36666D" w:rsidRPr="00216FA1" w:rsidRDefault="0036666D" w:rsidP="004072BC">
      <w:pPr>
        <w:keepNext/>
        <w:keepLines/>
        <w:rPr>
          <w:sz w:val="32"/>
          <w:szCs w:val="32"/>
        </w:rPr>
      </w:pPr>
    </w:p>
    <w:p w:rsidR="0036666D" w:rsidRPr="0043728E" w:rsidRDefault="0036666D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Экономика</w:t>
      </w:r>
      <w:r w:rsidRPr="004072BC">
        <w:rPr>
          <w:lang w:val="en-US"/>
        </w:rPr>
        <w:t xml:space="preserve">»</w:t>
      </w: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ОАБ-38.03.01.01а-31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Экономика предприятия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больше 2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Коробейникова Елена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13fs47496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Рахматуллаева Линара Алымбаевна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13fs47502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Лихачева Наталья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13fs47500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Лагунова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13fs47498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Коконова Татьяна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13fs47495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Сахабутдинова Динара Ильгамовна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13fs47503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Калмыкова Анастасия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13fs47494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Манжос Татьяна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13fs47501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Федулова Дарья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13fs47506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Арасланова Анастасия Бахтияровна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13fs47492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Григорьева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13fs47493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Соловьева Татьяна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13fs47504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Кузьменкова Кристина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13fs47497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Штыкова Виктория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13fs47507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Лётчикова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13fs47499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Сундуков Всеволод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13fs47505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ОАБ-38.03.01.03а-31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Экономика предприятия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больше 2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Овчинникова Виктория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13fs47490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Кудрявцева Лина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13fs47487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Шаехова Олеся Илдаровна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13fs47491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Кулышева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13fs47488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Бобылева Татьяна Денисовна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13fs47486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Насырова Эллина Рамилевна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13fs47489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ОАБ-38.03.01.05а-31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Экономика предприятия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больше 2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Наумова Диана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13fs47484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Айрапетова Ануш Руслановна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13fs47478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Ярмиева Лилия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13fs47485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Запольских Максим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13fs47480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Задорина Елизавета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13fs47479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Медведева Марина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13fs47483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Зорина Екатерина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13fs47481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ОАБ-38.03.01.06а-31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Экономика предприятия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больше 2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Селивановский Александр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13fs47470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Курочкин Марк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13fs47464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Ямалеева Алсу Ринатовна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13fs47477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Луконина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13fs47465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Кочурова Елизавета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13fs47462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Улеев Андрей Владиславович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13fs47474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Зуев Всеволод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13fs47459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Кричмар Виктория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13fs47463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Титов Егор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13fs47472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Тополев Егор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13fs47473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Сохин Илья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13fs47471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ОАБ-38.03.01.09а-31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Экономика предприятия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больше 2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Кочурова Анна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13fs47447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Антипова Маргарита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13fs47442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Зелютина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13fs47445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Омелин Никита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13fs47450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Искакова Мария Гелиевна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13fs47446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Лыткина Ксения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13fs47448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Чиркова Наталья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13fs47452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Мурадян Елена Мартиковна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13fs47449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Пушина Ксения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13fs47451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Арутюнян Варткес Самвелович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13fs47443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Губаев Артур Аликович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13fs47444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ОПБ-38.03.01.00-11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Экономика организации (предприятия)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больше 2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Ковычева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13fs49833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Сухотин Евгений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13fs49848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Вересова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13fs49822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Пашкина Татьяна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13fs49840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Девятов Михаил Максимович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13fs49825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Еремеева Ольга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13fs49827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Карпухина Кристина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13fs49830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Каюмов Руслан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13fs49831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Бекмансурова Алиса Амировна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13fs49819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Гатауллин Эмиль Ильнарович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13fs49824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Кольцов Дмитрий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13fs49834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Мельникова Виктория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13fs49837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Зиатдинов Роман Муратович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13fs49828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Стяжкина Алина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13fs49847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Рябчикова Наталья Семеновна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13fs49844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Востриков Данил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13fs49823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Ковычева Ольга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13fs49832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Беляев Сергей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13fs49820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Чуракова Анна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13fs49849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Шабров Иван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13fs49850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Шилин Никита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13fs49851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Ивановская Ольга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13fs49829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Рамазанова Алия Рафиловна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13fs49842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Русских Виктория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13fs49843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Миртовская Татьяна Яновна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13fs49838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Соболева Наталья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13fs49846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Абдуллин Максим Ренатович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13fs49818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Лагунова Юлия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13fs49835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Логинов Максим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13fs49836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Саяпова Нафиса Наиловна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13fs49845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Шувалова Дарья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13fs49852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Дрягина Ольга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13fs49826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ОПБ-38.03.01.00-12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Экономика организации (предприятия)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больше 2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Верещагина Галина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13fs49788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Чуданова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13fs49813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Булдакова Мария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13fs49787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Сухоплюева Елизавета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13fs49808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Тарасова Елена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13fs49809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Попова Наталья Леонидовна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13fs49802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Юркова Анастасия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13fs49817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Краснова Эвелина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13fs49792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Миннигараев Владимир Федорович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13fs49794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Салохидинов Хабибулло Шавкатжонович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13fs49806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Ахметзянова Алиса Фанисовна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13fs49784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Шагабутдинова Ляйсана Ильгизовна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13fs49814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Назарова Елена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13fs49796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Щепина Ксения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13fs49816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Редькина Елизавета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13fs49803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Трефилова Ангелина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13fs49811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Оточина Екатерина Антоновна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13fs49798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Белышева Дарья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13fs49786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Мирсалихова Альбина Дамировна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13fs49795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Первушина Ксения Ильинична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13fs49800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Токарева Юлия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13fs49810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Чувакорзин Михаил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13fs49812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Бакулева Арина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13fs49785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Салихова Екатерина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13fs49805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Калинина Екатерина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13fs49791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Парамонова Виктория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13fs49799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Пономарева Анна Романовна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13fs49801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Широбоков Константин Казимирович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13fs49815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Сабитова Дина Ниязовна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13fs49804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Гизатуллин Рустам Ринатович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13fs49790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Габтрахманов Эльмир Рамильевич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13fs49789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Pr="0043728E" w:rsidRDefault="0036666D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38.03.02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Менеджмент</w:t>
      </w:r>
      <w:r w:rsidRPr="004072BC">
        <w:rPr>
          <w:lang w:val="en-US"/>
        </w:rPr>
        <w:t xml:space="preserve">»</w:t>
      </w: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ОПБ-38.03.02.01а-31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Экономика предприятия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больше 2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Караваева Софья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13fs47529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Базуев Ярослав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13fs47524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Трушникова Анна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13fs47539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Хохрякова Юлия Станиславовна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13fs47541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Байсарова Марина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13fs47525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Чуракова Татьяна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13fs47542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Хлебова Ольга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13fs47540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Апканиева Татьяна Аликовна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13fs47523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Каримова Элиза Ришатовна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13fs47530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Карлышева Ксения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13fs47531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Батанова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13fs47526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Леонтьева Александра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13fs47532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Седельников Кирилл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13fs47537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Павлова Ольга Леонидовна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13fs47534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Сидорова Наталья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13fs47538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Варламова Кристина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13fs47527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Павлунина Мария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13fs47535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Выклин Александр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13fs47528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ОПБ-38.03.02.02а-31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Экономика предприятия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больше 2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Буранова Дарья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13fs47510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Халиуллин Тамерлан Илдусович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13fs47521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Меркушев Никита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13fs47517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Семенова Евгения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13fs47520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Петракова Екатерина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13fs47519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Ишманова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13fs47514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Москвина Дарья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13fs47518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Шутова Ольга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13fs47522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Баранова Наталья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13fs47509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Корякин Даниил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13fs47515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Васильева Татьяна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13fs47511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Котышев Дмитрий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13fs47516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keepNext/>
        <w:keepLines/>
        <w:jc w:val="center"/>
        <w:rPr>
          <w:lang w:val="en-US"/>
        </w:rPr>
      </w:pPr>
    </w:p>
    <w:tbl/>
    <w:p w:rsidR="0036666D" w:rsidRPr="00415C26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rPr>
          <w:sz w:val="28"/>
          <w:szCs w:val="28"/>
        </w:rPr>
      </w:pPr>
    </w:p>
    <w:p w:rsidR="0036666D" w:rsidRDefault="0036666D" w:rsidP="002A551B">
      <w:pPr>
        <w:rPr>
          <w:sz w:val="28"/>
          <w:szCs w:val="28"/>
        </w:rPr>
        <w:sectPr w:rsidR="0036666D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Pr="0013504D" w:rsidRDefault="0036666D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36666D" w:rsidRPr="0013504D" w:rsidRDefault="0036666D" w:rsidP="002A551B">
      <w:pPr>
        <w:jc w:val="center"/>
      </w:pPr>
    </w:p>
    <w:p w:rsidR="0036666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36666D" w:rsidRPr="00333C88" w:rsidRDefault="0036666D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36666D" w:rsidRPr="00333C88" w:rsidSect="00945CE9">
      <w:footerReference w:type="default" r:id="rId42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666D" w:rsidRDefault="0036666D">
      <w:r>
        <w:separator/>
      </w:r>
    </w:p>
  </w:endnote>
  <w:endnote w:type="continuationSeparator" w:id="0">
    <w:p w:rsidR="0036666D" w:rsidRDefault="003666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36666D" w:rsidRDefault="0036666D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36666D" w:rsidRDefault="0036666D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20</w:t>
    </w:r>
    <w:r>
      <w:rPr>
        <w:rStyle w:val="PageNumber"/>
      </w:rPr>
      <w:fldChar w:fldCharType="end"/>
    </w:r>
  </w:p>
  <w:p w:rsidR="0036666D" w:rsidRDefault="0036666D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36666D" w:rsidRDefault="0036666D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666D" w:rsidRDefault="0036666D">
      <w:r>
        <w:separator/>
      </w:r>
    </w:p>
  </w:footnote>
  <w:footnote w:type="continuationSeparator" w:id="0">
    <w:p w:rsidR="0036666D" w:rsidRDefault="0036666D">
      <w:r>
        <w:continuationSeparator/>
      </w:r>
    </w:p>
  </w:footnote>
  <w:footnote w:id="1">
    <w:p w:rsidR="0036666D" w:rsidRDefault="0036666D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>В отчете представлены результаты тестирования по дисциплинам, имеющим одинаковую обобщенную структуру содержания ПИМ, представленную под основным названием дисциплины – «</w:t>
        <w:t xml:space="preserve">Экономика организации (предприятия)</w:t>
        <w:t xml:space="preserve"/>
      </w:r>
      <w:r w:rsidRPr="00C44A8D">
        <w:rPr>
          <w:sz w:val="20"/>
          <w:szCs w:val="20"/>
        </w:rPr>
        <w:t xml:space="preserve">».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36666D" w:rsidRDefault="0036666D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>«Экономика организации (предприятия)», «Экономика предприятия»</w:t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7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7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7477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-exam.ru.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footer" Target="footer4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hyperlink" Target="http://bakalavr.i-exam.ru/node/344" TargetMode="External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jpeg"/><Relationship Id="rId32" Type="http://schemas.openxmlformats.org/officeDocument/2006/relationships/image" Target="media/image22.wmf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Relationship Type="http://schemas.openxmlformats.org/officeDocument/2006/relationships/image" Id="rId45" Target="/word/media/fepo3years_subj423.png"/><Relationship Type="http://schemas.openxmlformats.org/officeDocument/2006/relationships/image" Id="rId46" Target="/word/media/fepo3years_vuz_subj423.png"/><Relationship Type="http://schemas.openxmlformats.org/officeDocument/2006/relationships/image" Id="rId47" Target="/word/media/hist_partic_subj423.png"/><Relationship Type="http://schemas.openxmlformats.org/officeDocument/2006/relationships/image" Id="rId48" Target="/word/media/hist_levels_subj423.png"/><Relationship Type="http://schemas.openxmlformats.org/officeDocument/2006/relationships/image" Id="rId49" Target="/word/media/hist_levels_all_subj423.png"/><Relationship Type="http://schemas.openxmlformats.org/officeDocument/2006/relationships/image" Id="rId50" Target="/word/media/hist_horiz1_3310428.png"/><Relationship Type="http://schemas.openxmlformats.org/officeDocument/2006/relationships/image" Id="rId51" Target="/word/media/map_rates1_3310428.png"/><Relationship Type="http://schemas.openxmlformats.org/officeDocument/2006/relationships/image" Id="rId52" Target="/word/media/hist_horiz2_3310428.png"/><Relationship Type="http://schemas.openxmlformats.org/officeDocument/2006/relationships/image" Id="rId53" Target="/word/media/hist_resh2_3310428.png"/><Relationship Type="http://schemas.openxmlformats.org/officeDocument/2006/relationships/image" Id="rId54" Target="/word/media/hist_horiz3_3310428.png"/><Relationship Type="http://schemas.openxmlformats.org/officeDocument/2006/relationships/image" Id="rId55" Target="/word/media/hist_resh3_3310428.png"/><Relationship Type="http://schemas.openxmlformats.org/officeDocument/2006/relationships/image" Id="rId56" Target="/word/media/pie_3310428.png"/><Relationship Type="http://schemas.openxmlformats.org/officeDocument/2006/relationships/image" Id="rId57" Target="/word/media/hist_horiz1_3311527.png"/><Relationship Type="http://schemas.openxmlformats.org/officeDocument/2006/relationships/image" Id="rId58" Target="/word/media/map_rates1_3311527.png"/><Relationship Type="http://schemas.openxmlformats.org/officeDocument/2006/relationships/image" Id="rId59" Target="/word/media/hist_horiz2_3311527.png"/><Relationship Type="http://schemas.openxmlformats.org/officeDocument/2006/relationships/image" Id="rId60" Target="/word/media/hist_resh2_3311527.png"/><Relationship Type="http://schemas.openxmlformats.org/officeDocument/2006/relationships/image" Id="rId61" Target="/word/media/hist_horiz3_3311527.png"/><Relationship Type="http://schemas.openxmlformats.org/officeDocument/2006/relationships/image" Id="rId62" Target="/word/media/hist_resh3_3311527.png"/><Relationship Type="http://schemas.openxmlformats.org/officeDocument/2006/relationships/image" Id="rId63" Target="/word/media/pie_3311527.png"/><Relationship Type="http://schemas.openxmlformats.org/officeDocument/2006/relationships/image" Id="rId64" Target="/word/media/hist_horiz1_3310415.png"/><Relationship Type="http://schemas.openxmlformats.org/officeDocument/2006/relationships/image" Id="rId65" Target="/word/media/map_rates1_3310415.png"/><Relationship Type="http://schemas.openxmlformats.org/officeDocument/2006/relationships/image" Id="rId66" Target="/word/media/hist_horiz2_3310415.png"/><Relationship Type="http://schemas.openxmlformats.org/officeDocument/2006/relationships/image" Id="rId67" Target="/word/media/hist_resh2_3310415.png"/><Relationship Type="http://schemas.openxmlformats.org/officeDocument/2006/relationships/image" Id="rId68" Target="/word/media/hist_horiz3_3310415.png"/><Relationship Type="http://schemas.openxmlformats.org/officeDocument/2006/relationships/image" Id="rId69" Target="/word/media/hist_resh3_3310415.png"/><Relationship Type="http://schemas.openxmlformats.org/officeDocument/2006/relationships/image" Id="rId70" Target="/word/media/pie_3310415.png"/><Relationship Type="http://schemas.openxmlformats.org/officeDocument/2006/relationships/image" Id="rId71" Target="/word/media/hist_monitoring4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2774</TotalTime>
  <Pages>31</Pages>
  <Words>7949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247</cp:revision>
  <cp:lastPrinted>2013-12-02T08:33:00Z</cp:lastPrinted>
  <dcterms:created xsi:type="dcterms:W3CDTF">2013-12-02T10:38:00Z</dcterms:created>
  <dcterms:modified xsi:type="dcterms:W3CDTF">2018-02-14T07:29:00Z</dcterms:modified>
</cp:coreProperties>
</file>