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Химия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математического и естественнонаучного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Химия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6979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4952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4631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3696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4301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Химия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Химия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Химия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33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Химия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67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33%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42% (ФЭПО-23), 43% (ФЭПО-25) и 33%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69% (ФЭПО-22), 73% (ФЭПО-23), 77% (ФЭПО-24), 78% (ФЭПО-25) и 80%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Химия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Химия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Химия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Строение атома и периодическая система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Химическая связь и строение вещества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Равновесия в растворах электролитов. Электролитическая диссоциация. Реакции ионного обмена. Гидролиз солей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Способы выражения состава растворов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Качественный химический анализ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Физико-химические и физические методы анализа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Теория строения органических соединений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Углеводороды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Спирты, фенолы и карбонильные соединения. Карбоновые кислоты и их производные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Азотсодержащие производные углеводородов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Высокомолекулярные соединения (ВМС)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Химическая кинетика и катализ. Химическое равновесие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Общие свойства растворов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Электрохимические процессы. Гальванический элемент. Коррозия металлов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Электрохимические процессы. Электролиз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Поверхностные явления и адсорбция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Строение атома и периодическая система. Химическая связь и строение вещества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Классы неорганических соединений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Окислительно-восстановительные реакции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Количественный химический анализ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Классы органических соединений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Основы химической термодинамики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Общие свойства растворов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Электрохимические процессы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Дисперсные системы. Коллоидные растворы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связь и строение вещества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Классы неорганических соединений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Высокомолекулярные соединения (ВМС)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Электрохимические процессы. Электролиз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Окислительно-восстановительные реакции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Количественный химический анализ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химической термодинамики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свойства растворов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Дисперсные системы. Коллоидные растворы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049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049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Химия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Равновесия в растворах электролитов. Электролитическая диссоциация. Реакции ионного обмена. Гидролиз солей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Химическая кинетика и катализ. Химическое равновесие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049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049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Химия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049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049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Химия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049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33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Химия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химии с использованием знаний и достижений смежных дисциплин.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Химия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Трефилов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Занчаров Артем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Хитматулина Лилия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Воронкова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Наймушина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Черенкова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Ганцев Андрей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Кашин Глеб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Камаев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Султанов Айдар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Шишкин Давид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Чурин Евгений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Шаймарданов Ильдар Мунирович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Галякбаров Иван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Сутыгин Егор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  <w:r w:rsidRPr="00FC7007">
              <w:t xml:space="preserve"> из </w:t>
            </w:r>
            <w:r>
              <w:rPr>
                <w:noProof/>
              </w:rPr>
              <w:t xml:space="preserve"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18.png"/><Relationship Type="http://schemas.openxmlformats.org/officeDocument/2006/relationships/image" Id="rId46" Target="/word/media/fepo3years_vuz_subj18.png"/><Relationship Type="http://schemas.openxmlformats.org/officeDocument/2006/relationships/image" Id="rId47" Target="/word/media/hist_partic_subj18.png"/><Relationship Type="http://schemas.openxmlformats.org/officeDocument/2006/relationships/image" Id="rId48" Target="/word/media/hist_levels_subj18.png"/><Relationship Type="http://schemas.openxmlformats.org/officeDocument/2006/relationships/image" Id="rId49" Target="/word/media/hist_levels_all_subj18.png"/><Relationship Type="http://schemas.openxmlformats.org/officeDocument/2006/relationships/image" Id="rId50" Target="/word/media/hist_horiz1_3304932.png"/><Relationship Type="http://schemas.openxmlformats.org/officeDocument/2006/relationships/image" Id="rId51" Target="/word/media/map_rates1_3304932.png"/><Relationship Type="http://schemas.openxmlformats.org/officeDocument/2006/relationships/image" Id="rId52" Target="/word/media/hist_horiz2_3304932.png"/><Relationship Type="http://schemas.openxmlformats.org/officeDocument/2006/relationships/image" Id="rId53" Target="/word/media/hist_resh2_3304932.png"/><Relationship Type="http://schemas.openxmlformats.org/officeDocument/2006/relationships/image" Id="rId54" Target="/word/media/hist_horiz3_3304932.png"/><Relationship Type="http://schemas.openxmlformats.org/officeDocument/2006/relationships/image" Id="rId55" Target="/word/media/hist_resh3_3304932.png"/><Relationship Type="http://schemas.openxmlformats.org/officeDocument/2006/relationships/image" Id="rId56" Target="/word/media/pie_3304932.png"/><Relationship Type="http://schemas.openxmlformats.org/officeDocument/2006/relationships/image" Id="rId57" Target="/word/media/hist_monitoring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