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Философия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гуманитарного, социального и экономического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Философия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172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17265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121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14701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127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15425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121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13876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118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16157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Философия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170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179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228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200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Философия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Философия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Философия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Философия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Философия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49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72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42.03.03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Издательское дело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70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Гостиничное дело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11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63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91% (ФЭПО-22), 94% (ФЭПО-23), 89% (ФЭПО-24), 100% (ФЭПО-25) и 97%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92% (ФЭПО-22), 94% (ФЭПО-23), 95% (ФЭПО-24), 95% (ФЭПО-25) и 97%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Философия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Философия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 кредита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философии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Структура философии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Функции философии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Возникновение философии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Философия XVII-XIX веков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Современная философия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Традиции отечественной философии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Бытие как проблема философии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Проблема развития в философии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Бытие и сознание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Познание как предмет философского анализа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Проблема истины в философии и науке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Структура научного знания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Методы и формы научного познания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Развитие науки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Структура общества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Общество и история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Глобальные проблемы и будущее человечества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Человек и мир в современной философии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Ценности и смысл человеческой жизни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Философская онтология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Философская онтология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ОПБ-04.03.01-21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ОПБ-04.03.01-21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24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24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24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24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24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24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24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06.03.01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ОАБ-06.03.01-21, ОАБ-06.03.01-23, ОАБ-06.03.01-22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ОАБ-06.03.01-21, ОАБ-06.03.01-23, ОАБ-06.03.01-22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243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243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243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243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243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243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243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ОАБ-39.03.03-21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ОАБ-39.03.03-21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7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7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7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7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7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7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7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ОАБ-42.03.01-21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ОАБ-42.03.01-21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7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7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7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7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7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7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7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Издательское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ОАБ-42.03.03-21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Издательское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ОАБ-42.03.03-21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7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7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30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7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7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32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7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7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34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Издательское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7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Издательское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ОАБ-43.03.02-21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Туризм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ОАБ-43.03.02-21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8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8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37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8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8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39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8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40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8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41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8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Гостиничное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ОАБ-43.03.03-21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7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ОАБ-43.03.03-21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7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7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43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7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44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7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45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7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46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7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47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7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48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7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44.03.05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 (с двумя профилями подготовки)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ОПБ-44.03.05р-33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8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ОПБ-44.03.05р-33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8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50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23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23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51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52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23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23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53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54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23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23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55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23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56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ОАБ-45.03.01р-31,32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9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ОАБ-45.03.01р-31,32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9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23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23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58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59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23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23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60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61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23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61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23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62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23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63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ОАБ-45.03.01р-31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10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ОАБ-45.03.01р-31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10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298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64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65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298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65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Структура философии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Проблема развития в философии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Структура научного знания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Человек и мир в современной философии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66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298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66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298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67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68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298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68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298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69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70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298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70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51.03.01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Культурология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ОАБ-51.03.01-21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ОАБ-51.03.01-21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Возникновение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71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7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71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7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73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7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73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7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Философия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75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7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75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76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7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73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Философия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ОПБ-04.03.01-21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Евстифеева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Савельев Игорь Леонтьевич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Шамшетова Виктория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Ложкин Алексей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Набиуллина Ильхамия Ильдусовна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Анастасия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Яковлева Екатерина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Цехмейструк Татьяна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Черных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Третьяков Кирилл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Увина Виктория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Касимова Аделия Фаритовна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Шарина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Лопатина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Царева Анастасия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Юшкова Татьяна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Иродов Михаил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Черницын Александр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Крюкова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Биология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Емельянова Анна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Николаева Ульяна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Богданова Юлия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Богатырева Валентина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Владимирская Надежда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Михайлов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Агаджанова Анна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Киприянов Петр Артемович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Валиуллина Алена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Васильев Виталий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Главатских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Габбасова Алина Марселевна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Востриков Николай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Веревкина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Софьина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Петрова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Ларионов Иван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ОАБ-06.03.01-22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Микишева Алина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Юшков Данил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Лобанова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Корепанов Григорий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Малахова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Игнатьева Светлана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Ляпустина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Кузнецова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Мышкина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Первякова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Корепанова Елена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Негодяев Степан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Зайдуллин Денис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Пировских Юлия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Михайлова Анастасия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Данилов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ОАБ-06.03.01-23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Перевощиков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Черепанова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Демидов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Самарина Галина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Шайдуллин Имиль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Перевозчикова 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Юминова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Неустроева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Тимербаева Зарина Зульфатовна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Рылов Данил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Хафизова Карина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Терещенко Юлия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Шмыков Тимофей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Булдакова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Пинкусова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Попова Татьяна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Золотарева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Яманова Анна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Аверкиева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Пристинская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Ценёва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ОАБ-39.03.03-21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Жевлакова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Дьячкова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Платунова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Морозова Алена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Ходырева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Кислицына Татьяна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Кулигина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Павлов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Карачева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Анисимова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Бушмакина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Максимова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Эшмакова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Чайникова Татьяна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Чухланцева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Русаева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Трескова Вероника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Эшмакова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Старкова Ксения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ОАБ-42.03.01-21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Четверикова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Гудзин Богдан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Рыкова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Антропова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Булдина Любовь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Губайдуллина Гузель Фердинантовна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Колегова Амина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Тихонова Альбина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Яикбаева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Багишева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Лихачева Олеся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Белорусова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Бражникова Анастасия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Зорина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Чихирева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Зайцева Юлия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Любимов Сергей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Пархоменко Ксения Александровна 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Емченко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Рудина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Лужбина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Шихова Таисия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Герасина Полина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Каракулина Марина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Редькина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Кириллов Максим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Порошина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Кузнецова Любовь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Издательское дело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ОАБ-42.03.03-21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Пушина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Шингаркина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Вахрушева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Брылякова Полина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Растобарова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Чуракова Ирина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Туризм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ОАБ-43.03.02-21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Байкова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Соловьев Ярослав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Вершинина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Григорьева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Искакова Марина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Леонтьева Валерия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Овчинникова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Шутова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Сайфуллина Алина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Тугбаев Роман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Дедюхина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Зямбаева Лариса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Байкова Татьяна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Виноградова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Копыл Маргарита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Старикова Ольга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Галанова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Чайникова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Гаврикова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Горячкина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Кротова Софья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Абрамова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Попова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Гостиничное дело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ОАБ-43.03.03-21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Алмазов Вадим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Суворова Яна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Золотарева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Петухова Елизавета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Гилфанова Анна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Агафонова Александра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Бастригина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Кочурова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Никитина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Иютина Елена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ОПБ-44.03.05р-33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Бузмакова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Хусаинова Алсу Расимовна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Кузьмина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Баталова Татьяна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Шмакова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Власова Алла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Снигирева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Чехонина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Виардо Маргарита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Овечкина Светлана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Сомова Василина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Глезденева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ОАБ-45.03.01р-31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Жуйкова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13fs87779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ОАБ-45.03.01р-31,32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Степанова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Шкляева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Изинидова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Гвинджилия Инэза Бесиковна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Никитина Елена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Рахимова Лиана Ильмировна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Артюкина Анна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Липина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Мартынова Дарина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Ерматова Бибисоро Хайруллоевна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Савинов Виталий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Мельникова Алина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Жернакова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Зимина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Байкузин Ильдар Рафаилович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Чарковская Милена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13fs51337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  <w:r w:rsidRPr="00FC7007">
              <w:t xml:space="preserve"> из </w:t>
            </w:r>
            <w:r>
              <w:rPr>
                <w:noProof/>
              </w:rPr>
              <w:t xml:space="preserve"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Культурология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ОАБ-51.03.01-21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Философия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Ласточкина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Шихов Роман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Кумачева Лада Руфатовна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Самосадкина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Бардасова Ангелина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Денисова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Бердникова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Коробова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13fs50254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8.png"/><Relationship Type="http://schemas.openxmlformats.org/officeDocument/2006/relationships/image" Id="rId46" Target="/word/media/fepo3years_vuz_subj8.png"/><Relationship Type="http://schemas.openxmlformats.org/officeDocument/2006/relationships/image" Id="rId47" Target="/word/media/hist_partic_subj8.png"/><Relationship Type="http://schemas.openxmlformats.org/officeDocument/2006/relationships/image" Id="rId48" Target="/word/media/hist_levels_subj8.png"/><Relationship Type="http://schemas.openxmlformats.org/officeDocument/2006/relationships/image" Id="rId49" Target="/word/media/hist_levels_all_subj8.png"/><Relationship Type="http://schemas.openxmlformats.org/officeDocument/2006/relationships/image" Id="rId50" Target="/word/media/hist_horiz1_3324254.png"/><Relationship Type="http://schemas.openxmlformats.org/officeDocument/2006/relationships/image" Id="rId51" Target="/word/media/map_rates1_3324254.png"/><Relationship Type="http://schemas.openxmlformats.org/officeDocument/2006/relationships/image" Id="rId52" Target="/word/media/hist_horiz2_3324254.png"/><Relationship Type="http://schemas.openxmlformats.org/officeDocument/2006/relationships/image" Id="rId53" Target="/word/media/hist_resh2_3324254.png"/><Relationship Type="http://schemas.openxmlformats.org/officeDocument/2006/relationships/image" Id="rId54" Target="/word/media/hist_horiz3_3324254.png"/><Relationship Type="http://schemas.openxmlformats.org/officeDocument/2006/relationships/image" Id="rId55" Target="/word/media/hist_resh3_3324254.png"/><Relationship Type="http://schemas.openxmlformats.org/officeDocument/2006/relationships/image" Id="rId56" Target="/word/media/pie_3324254.png"/><Relationship Type="http://schemas.openxmlformats.org/officeDocument/2006/relationships/image" Id="rId57" Target="/word/media/hist_horiz1_3324302.png"/><Relationship Type="http://schemas.openxmlformats.org/officeDocument/2006/relationships/image" Id="rId58" Target="/word/media/map_rates1_3324302.png"/><Relationship Type="http://schemas.openxmlformats.org/officeDocument/2006/relationships/image" Id="rId59" Target="/word/media/hist_horiz2_3324302.png"/><Relationship Type="http://schemas.openxmlformats.org/officeDocument/2006/relationships/image" Id="rId60" Target="/word/media/hist_resh2_3324302.png"/><Relationship Type="http://schemas.openxmlformats.org/officeDocument/2006/relationships/image" Id="rId61" Target="/word/media/hist_horiz3_3324302.png"/><Relationship Type="http://schemas.openxmlformats.org/officeDocument/2006/relationships/image" Id="rId62" Target="/word/media/hist_resh3_3324302.png"/><Relationship Type="http://schemas.openxmlformats.org/officeDocument/2006/relationships/image" Id="rId63" Target="/word/media/pie_3324302.png"/><Relationship Type="http://schemas.openxmlformats.org/officeDocument/2006/relationships/image" Id="rId64" Target="/word/media/hist_horiz1_3311742.png"/><Relationship Type="http://schemas.openxmlformats.org/officeDocument/2006/relationships/image" Id="rId65" Target="/word/media/map_rates1_3311742.png"/><Relationship Type="http://schemas.openxmlformats.org/officeDocument/2006/relationships/image" Id="rId66" Target="/word/media/hist_horiz2_3311742.png"/><Relationship Type="http://schemas.openxmlformats.org/officeDocument/2006/relationships/image" Id="rId67" Target="/word/media/hist_resh2_3311742.png"/><Relationship Type="http://schemas.openxmlformats.org/officeDocument/2006/relationships/image" Id="rId68" Target="/word/media/hist_horiz3_3311742.png"/><Relationship Type="http://schemas.openxmlformats.org/officeDocument/2006/relationships/image" Id="rId69" Target="/word/media/hist_resh3_3311742.png"/><Relationship Type="http://schemas.openxmlformats.org/officeDocument/2006/relationships/image" Id="rId70" Target="/word/media/pie_3311742.png"/><Relationship Type="http://schemas.openxmlformats.org/officeDocument/2006/relationships/image" Id="rId71" Target="/word/media/hist_horiz1_3311722.png"/><Relationship Type="http://schemas.openxmlformats.org/officeDocument/2006/relationships/image" Id="rId72" Target="/word/media/map_rates1_3311722.png"/><Relationship Type="http://schemas.openxmlformats.org/officeDocument/2006/relationships/image" Id="rId73" Target="/word/media/hist_horiz2_3311722.png"/><Relationship Type="http://schemas.openxmlformats.org/officeDocument/2006/relationships/image" Id="rId74" Target="/word/media/hist_resh2_3311722.png"/><Relationship Type="http://schemas.openxmlformats.org/officeDocument/2006/relationships/image" Id="rId75" Target="/word/media/hist_horiz3_3311722.png"/><Relationship Type="http://schemas.openxmlformats.org/officeDocument/2006/relationships/image" Id="rId76" Target="/word/media/hist_resh3_3311722.png"/><Relationship Type="http://schemas.openxmlformats.org/officeDocument/2006/relationships/image" Id="rId77" Target="/word/media/pie_3311722.png"/><Relationship Type="http://schemas.openxmlformats.org/officeDocument/2006/relationships/image" Id="rId78" Target="/word/media/hist_horiz1_3311745.png"/><Relationship Type="http://schemas.openxmlformats.org/officeDocument/2006/relationships/image" Id="rId79" Target="/word/media/map_rates1_3311745.png"/><Relationship Type="http://schemas.openxmlformats.org/officeDocument/2006/relationships/image" Id="rId80" Target="/word/media/hist_horiz2_3311745.png"/><Relationship Type="http://schemas.openxmlformats.org/officeDocument/2006/relationships/image" Id="rId81" Target="/word/media/hist_resh2_3311745.png"/><Relationship Type="http://schemas.openxmlformats.org/officeDocument/2006/relationships/image" Id="rId82" Target="/word/media/hist_horiz3_3311745.png"/><Relationship Type="http://schemas.openxmlformats.org/officeDocument/2006/relationships/image" Id="rId83" Target="/word/media/hist_resh3_3311745.png"/><Relationship Type="http://schemas.openxmlformats.org/officeDocument/2006/relationships/image" Id="rId84" Target="/word/media/pie_3311745.png"/><Relationship Type="http://schemas.openxmlformats.org/officeDocument/2006/relationships/image" Id="rId85" Target="/word/media/hist_horiz1_3311856.png"/><Relationship Type="http://schemas.openxmlformats.org/officeDocument/2006/relationships/image" Id="rId86" Target="/word/media/map_rates1_3311856.png"/><Relationship Type="http://schemas.openxmlformats.org/officeDocument/2006/relationships/image" Id="rId87" Target="/word/media/hist_horiz2_3311856.png"/><Relationship Type="http://schemas.openxmlformats.org/officeDocument/2006/relationships/image" Id="rId88" Target="/word/media/hist_resh2_3311856.png"/><Relationship Type="http://schemas.openxmlformats.org/officeDocument/2006/relationships/image" Id="rId89" Target="/word/media/hist_horiz3_3311856.png"/><Relationship Type="http://schemas.openxmlformats.org/officeDocument/2006/relationships/image" Id="rId90" Target="/word/media/hist_resh3_3311856.png"/><Relationship Type="http://schemas.openxmlformats.org/officeDocument/2006/relationships/image" Id="rId91" Target="/word/media/pie_3311856.png"/><Relationship Type="http://schemas.openxmlformats.org/officeDocument/2006/relationships/image" Id="rId92" Target="/word/media/hist_horiz1_3311751.png"/><Relationship Type="http://schemas.openxmlformats.org/officeDocument/2006/relationships/image" Id="rId93" Target="/word/media/map_rates1_3311751.png"/><Relationship Type="http://schemas.openxmlformats.org/officeDocument/2006/relationships/image" Id="rId94" Target="/word/media/hist_horiz2_3311751.png"/><Relationship Type="http://schemas.openxmlformats.org/officeDocument/2006/relationships/image" Id="rId95" Target="/word/media/hist_resh2_3311751.png"/><Relationship Type="http://schemas.openxmlformats.org/officeDocument/2006/relationships/image" Id="rId96" Target="/word/media/hist_horiz3_3311751.png"/><Relationship Type="http://schemas.openxmlformats.org/officeDocument/2006/relationships/image" Id="rId97" Target="/word/media/hist_resh3_3311751.png"/><Relationship Type="http://schemas.openxmlformats.org/officeDocument/2006/relationships/image" Id="rId98" Target="/word/media/pie_3311751.png"/><Relationship Type="http://schemas.openxmlformats.org/officeDocument/2006/relationships/image" Id="rId99" Target="/word/media/hist_horiz1_3312363.png"/><Relationship Type="http://schemas.openxmlformats.org/officeDocument/2006/relationships/image" Id="rId100" Target="/word/media/map_rates1_3312363.png"/><Relationship Type="http://schemas.openxmlformats.org/officeDocument/2006/relationships/image" Id="rId101" Target="/word/media/hist_horiz2_3312363.png"/><Relationship Type="http://schemas.openxmlformats.org/officeDocument/2006/relationships/image" Id="rId102" Target="/word/media/hist_resh2_3312363.png"/><Relationship Type="http://schemas.openxmlformats.org/officeDocument/2006/relationships/image" Id="rId103" Target="/word/media/hist_horiz3_3312363.png"/><Relationship Type="http://schemas.openxmlformats.org/officeDocument/2006/relationships/image" Id="rId104" Target="/word/media/hist_resh3_3312363.png"/><Relationship Type="http://schemas.openxmlformats.org/officeDocument/2006/relationships/image" Id="rId105" Target="/word/media/pie_3312363.png"/><Relationship Type="http://schemas.openxmlformats.org/officeDocument/2006/relationships/image" Id="rId106" Target="/word/media/hist_horiz1_3312360.png"/><Relationship Type="http://schemas.openxmlformats.org/officeDocument/2006/relationships/image" Id="rId107" Target="/word/media/map_rates1_3312360.png"/><Relationship Type="http://schemas.openxmlformats.org/officeDocument/2006/relationships/image" Id="rId108" Target="/word/media/hist_horiz2_3312360.png"/><Relationship Type="http://schemas.openxmlformats.org/officeDocument/2006/relationships/image" Id="rId109" Target="/word/media/hist_resh2_3312360.png"/><Relationship Type="http://schemas.openxmlformats.org/officeDocument/2006/relationships/image" Id="rId110" Target="/word/media/hist_horiz3_3312360.png"/><Relationship Type="http://schemas.openxmlformats.org/officeDocument/2006/relationships/image" Id="rId111" Target="/word/media/hist_resh3_3312360.png"/><Relationship Type="http://schemas.openxmlformats.org/officeDocument/2006/relationships/image" Id="rId112" Target="/word/media/pie_3312360.png"/><Relationship Type="http://schemas.openxmlformats.org/officeDocument/2006/relationships/image" Id="rId113" Target="/word/media/hist_horiz1_3329803.png"/><Relationship Type="http://schemas.openxmlformats.org/officeDocument/2006/relationships/image" Id="rId114" Target="/word/media/map_rates1_3329803.png"/><Relationship Type="http://schemas.openxmlformats.org/officeDocument/2006/relationships/image" Id="rId115" Target="/word/media/hist_horiz2_3329803.png"/><Relationship Type="http://schemas.openxmlformats.org/officeDocument/2006/relationships/image" Id="rId116" Target="/word/media/hist_resh2_3329803.png"/><Relationship Type="http://schemas.openxmlformats.org/officeDocument/2006/relationships/image" Id="rId117" Target="/word/media/hist_horiz3_3329803.png"/><Relationship Type="http://schemas.openxmlformats.org/officeDocument/2006/relationships/image" Id="rId118" Target="/word/media/hist_resh3_3329803.png"/><Relationship Type="http://schemas.openxmlformats.org/officeDocument/2006/relationships/image" Id="rId119" Target="/word/media/pie_3329803.png"/><Relationship Type="http://schemas.openxmlformats.org/officeDocument/2006/relationships/image" Id="rId120" Target="/word/media/hist_horiz1_3311735.png"/><Relationship Type="http://schemas.openxmlformats.org/officeDocument/2006/relationships/image" Id="rId121" Target="/word/media/map_rates1_3311735.png"/><Relationship Type="http://schemas.openxmlformats.org/officeDocument/2006/relationships/image" Id="rId122" Target="/word/media/hist_horiz2_3311735.png"/><Relationship Type="http://schemas.openxmlformats.org/officeDocument/2006/relationships/image" Id="rId123" Target="/word/media/hist_resh2_3311735.png"/><Relationship Type="http://schemas.openxmlformats.org/officeDocument/2006/relationships/image" Id="rId124" Target="/word/media/hist_horiz3_3311735.png"/><Relationship Type="http://schemas.openxmlformats.org/officeDocument/2006/relationships/image" Id="rId125" Target="/word/media/hist_resh3_3311735.png"/><Relationship Type="http://schemas.openxmlformats.org/officeDocument/2006/relationships/image" Id="rId126" Target="/word/media/pie_3311735.png"/><Relationship Type="http://schemas.openxmlformats.org/officeDocument/2006/relationships/image" Id="rId127" Target="/word/media/hist_monitoring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