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Физика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математического и естественнонаучного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6301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6087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5838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6750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5823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Физика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130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Физика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Электроэнергетика и электротехника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53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47%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44% (ФЭПО-22), 50% (ФЭПО-23), 59% (ФЭПО-24) и 51%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73% (ФЭПО-22), 72% (ФЭПО-23), 74% (ФЭПО-24), 78% (ФЭПО-25) и 80%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Физика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Кинематика. Динамика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Энергия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Волны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Энергия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Магнитостатика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Волны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Дифракция волн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Электроэнергетика и электротехника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ОПБ-13.03.02.-21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Электроэнергетика и электротехника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ОПБ-13.03.02.-21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9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9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Волны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Интерференция волн. Дифракция волн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9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9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9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9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925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ОПБ-21.03.01-20, ОПБ-21.03.01-21, ОПБ-21.03.01-22, ОПБ-21.03.01-23, ОПБ-21.03.01-23, ОПБ-21.03.01-23, ОПБ-21-03.01.-23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ОПБ-21.03.01-20, ОПБ-21.03.01-21, ОПБ-21.03.01-22, ОПБ-21.03.01-23, ОПБ-21.03.01-23, ОПБ-21.03.01-23, ОПБ-21-03.01.-23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4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4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Волны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Интерференция волн. Дифракция волн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4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4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Физика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4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4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489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47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Электроэнергетика и электротехника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ОПБ-13.03.02.-21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Гарипов Айнур Рафаэлевич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Микрюкова Елизавета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Бизяев Артем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Файзуллин Рамиль Анфирович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Оборина Екатерина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Шамина Екатерина Викторовна&gt;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Хлыбов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Агафонов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 Эдуард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Баженов Лев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Насыров Ильшат Камилевич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Суханова Арина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Расулова Камила Бахромовна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Хатмуллин Ильгиз Ганавиевич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Якунчихин Павел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Башилов Вячеслав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Воробьев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Ладыгина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Селезнев Владислав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Маслов Егор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13fs65837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ОПБ-21-03.01.-23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Аль-Шнава Джасим Махди Салех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13fs92347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Соломенников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Федотов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Денисов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Липатов Максим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Макаров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Леконцев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Быков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Креков Сергей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Шкляев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Дерендяев Евгений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 Сергей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Салахов Айназ Флусович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Гуляев Владислав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Багаутдинов Тимур Марсилович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 Виктор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Селезнев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Бабаев Антон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Мингазов Ильфар Флюсович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Изместьев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Алешков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Щекотуров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Мохначева Мария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Давков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 Богдан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Кривилев Григорий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Зайникаев Сергей Генрихович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Кокшин Данил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Фарзалиев Эмил Ильгарович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Алыев Камил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Иванова Елена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Лукин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Бусыгин Артём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Гиззатуллина Альбина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Филиппова Ксения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Антропов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Соловей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Коновалов Всеволод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Некрасов Григорий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Булатов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Баталов Артем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Закатов Сергей Тимофеевич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Мусалимов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Алсаад Саиф Имад Абдуламер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Аль-Агеле Али Мохаммед Сухэйл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Абаед Мохаммед Гхафел Абаед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Ал-Исмаил Заен Алабдин Хасан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Аль-Джабери Хасан Абдулхуссейн Хандал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Фарджави Мохаммед Хаммуди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Алхарир Хуссейн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Мохаммед Мохаммед Кадим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Мухтаров Оятилло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Алкхафаджи Мохаммед Абдуламир Ахмед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Альбакер Муджтаба Абедраба Исмаил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Обада Заид Надхим Обада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Алмусави Хуссейн Али Абдулхасан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Даси Эван Шван Сало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Махмуд Абдулазиз Басим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Ал-Шаммари Мохаймен Али Карим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Мзирах Исам Джаафар Абдулхуссеин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Хамид Али Хенди Хамид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Абада Хайдер Надим Абада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Ал-Обаиди Софян Самеер Абдулкадер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Ахлгребави Реттаг Риад Мнишд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Дагфали Ахмед Надхим Абдулаббас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Аль-Лами Юсиф Амер Заер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Аль-Хулайфави Мохаммед Талиб Саваан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Хади Ибрахим Карим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Аль-Гханими Юосиф Мохаммед Диктор 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Аль-Хамадани Юсиф Джамаль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Аль-Али Муртадха Махер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Аль-Масуди Саджад Хамид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Джорани Мохаммед Рахим Ясир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Аль-Хамадани Сайф Альден Джамаль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Джари Мохаммад Фаек Джари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Аль-Задайви Хумам Фавзи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Заркани Каррар Хуссеин Абдуламеер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Кадхим Аззам Али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Фарджави Ахмед Джавад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Аль-Сурайфи Тарек Зейяд Хлаиф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Альсаад Мустафа Джамал Насер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Кадхим Каррар Абдуламир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Али Ахмед Муйад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Аль-Шаммари Хамза Джамаль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Альхарир Кадим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Альхарир Кадим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Аль-Зухайри Хайдер Карим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Аль-Масуди Саджад Хамид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Аль-Мансури Мустафа Саттар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13fs74829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Аль-Саиди Ахмед Аббас Моуса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13fs92027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6.png"/><Relationship Type="http://schemas.openxmlformats.org/officeDocument/2006/relationships/image" Id="rId46" Target="/word/media/fepo3years_vuz_subj6.png"/><Relationship Type="http://schemas.openxmlformats.org/officeDocument/2006/relationships/image" Id="rId47" Target="/word/media/hist_partic_subj6.png"/><Relationship Type="http://schemas.openxmlformats.org/officeDocument/2006/relationships/image" Id="rId48" Target="/word/media/hist_levels_subj6.png"/><Relationship Type="http://schemas.openxmlformats.org/officeDocument/2006/relationships/image" Id="rId49" Target="/word/media/hist_levels_all_subj6.png"/><Relationship Type="http://schemas.openxmlformats.org/officeDocument/2006/relationships/image" Id="rId50" Target="/word/media/hist_horiz1_3319254.png"/><Relationship Type="http://schemas.openxmlformats.org/officeDocument/2006/relationships/image" Id="rId51" Target="/word/media/map_rates1_3319254.png"/><Relationship Type="http://schemas.openxmlformats.org/officeDocument/2006/relationships/image" Id="rId52" Target="/word/media/hist_horiz2_3319254.png"/><Relationship Type="http://schemas.openxmlformats.org/officeDocument/2006/relationships/image" Id="rId53" Target="/word/media/hist_resh2_3319254.png"/><Relationship Type="http://schemas.openxmlformats.org/officeDocument/2006/relationships/image" Id="rId54" Target="/word/media/hist_horiz3_3319254.png"/><Relationship Type="http://schemas.openxmlformats.org/officeDocument/2006/relationships/image" Id="rId55" Target="/word/media/hist_resh3_3319254.png"/><Relationship Type="http://schemas.openxmlformats.org/officeDocument/2006/relationships/image" Id="rId56" Target="/word/media/pie_3319254.png"/><Relationship Type="http://schemas.openxmlformats.org/officeDocument/2006/relationships/image" Id="rId57" Target="/word/media/hist_horiz1_3304895.png"/><Relationship Type="http://schemas.openxmlformats.org/officeDocument/2006/relationships/image" Id="rId58" Target="/word/media/map_rates1_3304895.png"/><Relationship Type="http://schemas.openxmlformats.org/officeDocument/2006/relationships/image" Id="rId59" Target="/word/media/hist_horiz2_3304895.png"/><Relationship Type="http://schemas.openxmlformats.org/officeDocument/2006/relationships/image" Id="rId60" Target="/word/media/hist_resh2_3304895.png"/><Relationship Type="http://schemas.openxmlformats.org/officeDocument/2006/relationships/image" Id="rId61" Target="/word/media/hist_horiz3_3304895.png"/><Relationship Type="http://schemas.openxmlformats.org/officeDocument/2006/relationships/image" Id="rId62" Target="/word/media/hist_resh3_3304895.png"/><Relationship Type="http://schemas.openxmlformats.org/officeDocument/2006/relationships/image" Id="rId63" Target="/word/media/pie_3304895.png"/><Relationship Type="http://schemas.openxmlformats.org/officeDocument/2006/relationships/image" Id="rId64" Target="/word/media/hist_monitoring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