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Безопасность жизнедеятельности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профессионального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131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14298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9637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10471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7468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11237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(ФЭПО-24), 96% (ФЭПО-25) и 83%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(ФЭПО-22), 92% (ФЭПО-23), 94% (ФЭПО-24), 96% (ФЭПО-25) и 97%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Безопасность и теория риска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Геологические чрезвычайные ситуации. Природные пожары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Метеорологические и гидрологические чрезвычайные ситуации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Биологические чрезвычайные ситуации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Космические и гелиофизические чрезвычайные ситуации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Аварии с выбросом (угрозой выброса) химически, биологически опасных веществ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Аварии с выбросом (угрозой выброса) радиоактивных веществ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Аварии на коммунальных системах жизнеобеспечения. Гидродинамические аварии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Чрезвычайные ситуации (ЧС) на транспорте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Чрезвычайные ситуации военного времени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Опасные ситуации криминогенного характера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Экономическая, информационная и продовольственная безопасность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Национальные интересы России. Обеспечение национальной безопасности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Современный терроризм и методы борьбы с ним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Гражданская оборона и ее основные задачи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Организация защиты населения в мирное и военное время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Организация эвакуационных мероприятий в мирное и военное время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Защитные сооружения гражданской обороны. Средства индивидуальной защиты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Основные законодательства Российской Федерации об охране труда. Техника безопасности на производстве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Производственная санитария, гигиена труда и личная гигиена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Условия и факторы обитаемости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Световой и воздушно-тепловой режимы помещений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Вибрация и шум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Электрический ток, электробезопасность, молниезащита. Электромагнитные поля и излучения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28*</w:t>
      </w:r>
      <w:r w:rsidRPr="00621546">
        <w:t xml:space="preserve">. </w:t>
      </w:r>
      <w:r>
        <w:rPr>
          <w:noProof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ранениях и кровотечениях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термических повреждениях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отравлениях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ушибах, вывихах, растяжениях, разрывах и переломах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Теоретические основы безопасности жизнедеятельности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Чрезвычайные ситуации, классификация и причины возникновения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Чрезвычайные ситуации природного характера и защита населения от их последствий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Чрезвычайные ситуации техногенного характера и защита населения от их последствий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Чрезвычайные ситуации социального характера и защита населения от их последствий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Проблемы национальной и международной безопасности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Гражданская оборона и ее задачи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Негативные факторы среды обитания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Первая медицинская помощь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ОПБ-21.03.01-10, ОПБ-21.03.01-11, ОПБ-21.03.01-12, ОПБ-21.03.01-13, ОПБ-21.03.01-14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ОПБ-21.03.01-10, ОПБ-21.03.01-11, ОПБ-21.03.01-12, ОПБ-21.03.01-13, ОПБ-21.03.01-14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48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48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48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48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Безопасность жизнедеятельности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48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48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48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ОПБ-21.03.01-10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Мингазов Альберт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Дунаев Владислав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Курбанов Эльшан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Федоров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Возняков Роман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Гайнуллин Динар Фидисович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Гаврилов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Зайцев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Семенов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Ложкарев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Катаев Иван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Мымрин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Кропачев Сергей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Султанов Артур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Бачкин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Гайнутдинов Айрат Илфакович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Мусихин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Снигирев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Перминов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Фаязов Баёзидин Абдуложонович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Борцов Иван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Шандыбин Даниил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Юхнин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 Станислав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Шайдуллин Ринат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Овсянников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Гаврюк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Милюкова Карина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Шайхлимамов Эдуард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Фарина Евгений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Саяпов Вильназ Ваизович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Егоров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Фаузиева Айгуль Василевна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Шайхлисламова Ляйсан Ралимовна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Ярославцев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Квакина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Минязов Аяз Мухаметзакиевич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Покоева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Полозов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Екимова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Василенко Павел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Кучанова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Трефилов Антон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Ахметгалиев Айнур Раильевич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Соболев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Салахов Виталий Рифович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Горбунова Алёна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Старкова Софья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Семенов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Асаад Мохаммед Абдалмунаф Асаад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Аль-Асади Мохаммед Басем Бакер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Ал-Мауахи Аббас Абдуладхим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Аль-Хамееди Али Кхудхейр Батор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Алвади Али Насер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Аль-Ибрахими Абдуллах Амар Абдиллах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Аль-Асади Ахмад Бакер Хттайхет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Ал-Булани Абдулла Азиз Джабер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Маолаи Мохаммед Садек Джафар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Ал-Саймари Михди Басил Джалил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Атхир Абу Бакер Лейф Атхир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Джухиф Иса Халифа Джухиф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Ал-Макассисс Али Ахмед Ариф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Халил Абдулраззак Висам Халил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Аль-Мсафир Саиф Сафаа Идан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Ал-Аттар Мустафа Саад Салих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Аль-Хафадхи Хариф Адиль Нахи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Ал-Хвайзави Мохаммед Салман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 Садек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Ал-Аббуди Ясир Абдуламир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Мохаммедмахди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Алрематхи Салех Манкхи Кадым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Алмансур Али Аббас Аеса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Аббоод Али Сатар Аббоод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Ал-Аззави Мохаммед Шакир Махмуд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Ал-Саиди Саджад Джаббар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Абдали Али Хасан Абдали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Алмхана Хуссейн Абдулкарим Башара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Малак Шах Мохаммед Рахим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Аларим Мохаммед Мустафа Талиб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Ал-Канан Мохаймен Асаад Наджм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Ал-Мохаммед Али Саад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Албо Мохаммед Карар Сабах Рахмах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Эльсентариаси Мазен Гамал Мохамед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Ал-Аджеле Рами Амир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Алмохаммедави Русул Абдулхусейн Забун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Кинанах Мохаммед Джасим Абдулнаби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Хожиахмадов Ойбек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Ал-Руфайе Мустафа Бадр Макттооф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Алфареси Али Фарис Хаджи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Алаавад Редван Мохаммед Махди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ОПБ-21.03.01-14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Хадиси Мустафа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Аль-Хадиси Мохаммед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Хасан Мустафа Амир 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Баба Хасан Хайдер Сулайман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Ал-Чурайбави Каррар Хайдер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Дереа Махмуд Ахмед Дереа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Джамеел Аба Алхасанен Абдулкареем Джамеел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Алкардагхи Ямен Хасан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Аль-Дулайми Веаам Салех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Джаббар Муртада Абдулхасан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Шрайфат Саджджад Хасан Дейиш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Элайби Мустафа Карим Элайби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Аль-Саеди Мохаммед Таке Раад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Ал-Шаммари Омар Ахмед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Алнаджафи Абдулсалам Мохамед Ариф Фадил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Утаифи Заид Аднан Салман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Алкараве Каррар Хайдер Абед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Дхвахири Сафи Сафах Касим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Мохаммед Мохаммед Мазин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43.png"/><Relationship Type="http://schemas.openxmlformats.org/officeDocument/2006/relationships/image" Id="rId46" Target="/word/media/fepo3years_vuz_subj43.png"/><Relationship Type="http://schemas.openxmlformats.org/officeDocument/2006/relationships/image" Id="rId47" Target="/word/media/hist_partic_subj43.png"/><Relationship Type="http://schemas.openxmlformats.org/officeDocument/2006/relationships/image" Id="rId48" Target="/word/media/hist_levels_subj43.png"/><Relationship Type="http://schemas.openxmlformats.org/officeDocument/2006/relationships/image" Id="rId49" Target="/word/media/hist_levels_all_subj43.png"/><Relationship Type="http://schemas.openxmlformats.org/officeDocument/2006/relationships/image" Id="rId50" Target="/word/media/hist_horiz1_3304892.png"/><Relationship Type="http://schemas.openxmlformats.org/officeDocument/2006/relationships/image" Id="rId51" Target="/word/media/map_rates1_3304892.png"/><Relationship Type="http://schemas.openxmlformats.org/officeDocument/2006/relationships/image" Id="rId52" Target="/word/media/hist_horiz2_3304892.png"/><Relationship Type="http://schemas.openxmlformats.org/officeDocument/2006/relationships/image" Id="rId53" Target="/word/media/hist_resh2_3304892.png"/><Relationship Type="http://schemas.openxmlformats.org/officeDocument/2006/relationships/image" Id="rId54" Target="/word/media/hist_horiz3_3304892.png"/><Relationship Type="http://schemas.openxmlformats.org/officeDocument/2006/relationships/image" Id="rId55" Target="/word/media/hist_resh3_3304892.png"/><Relationship Type="http://schemas.openxmlformats.org/officeDocument/2006/relationships/image" Id="rId56" Target="/word/media/pie_3304892.png"/><Relationship Type="http://schemas.openxmlformats.org/officeDocument/2006/relationships/image" Id="rId57" Target="/word/media/hist_monitoring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