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Теплотехника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профессионального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Теплотехника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Теплотехника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676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102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259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574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243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Теплотехника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450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Теплотехника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Теплотехника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Теплотехника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79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Теплотехника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Теплотехника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Теплотехника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Теплотехника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77% (ФЭПО-25) и 85%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80% (ФЭПО-22), 56% (ФЭПО-23), 83% (ФЭПО-24), 78% (ФЭПО-25) и 79%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Теплотехника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Теплотехника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Теплотехника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Теплотехника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Основные понятия и определения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Параметры состояния термодинамических систем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Первый закон термодинамики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Второй закон термодинамики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Теплоемкость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Смеси рабочих тел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Термодинамические процессы идеальных газов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Фазовые переходы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Истечение газов и паров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Дросселирование газов и паров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Сопла и диффузоры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Расчет процесса истечения с помощью hs-диаграммы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Циклы поршневых двигателей внутреннего сгорания и газотурбинных установок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Циклы паросиловых установок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Циклы холодильных установок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Термодинамический анализ процессов в компрессорах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Теплопроводность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Теплопроводность при стационарном режиме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Конвекция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Определение коэффициентов теплоотдачи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Излучение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Теплообмен излучением системы тел в прозрачной среде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Теплопередача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Основы теплового расчета теплообменников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Характеристики твердого топлива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Характеристики жидкого и газообразного топлива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Основы теории горения топлива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Топочные устройства. Горелки. Форсунки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Тепловая схема паротурбинной конденсационной ТЭС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Коэффициент полезного действия ТЭС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Технико-экономические показатели КЭС и ТЭЦ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Нагрузки ТЭЦ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Устройство парового котла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Вспомогательное оборудование котельной установки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Расчет КПД, расхода топлива и полезно использованной в котле теплоты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Технологическая схема котельной установки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Основные понятия. Законы термодинамики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Реальные газы и пары. Термодинамические процессы и циклы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Термодинамика потоков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Термодинамический анализ циклов теплотехнических устройств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Теория теплообмена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Излучение. Теплопередача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Топливо и основы горения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Промышленная теплотехника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Теплогенерирующие устройства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Электроэнергетика и электротехника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ОПБ-13.03.02-31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Теплотехника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Электроэнергетика и электротехника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ОПБ-13.03.02-31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определения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Параметры состояния термодинамических систем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Первый закон термодинамики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Второй закон термодинамики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Теплоемкость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Термодинамические процессы идеальных газов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Циклы поршневых двигателей внутреннего сгорания и газотурбинных установок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Циклы паросиловых установок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Теплопроводность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Конвекция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Излучение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Теплопередача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понятия. Законы термодинамики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Реальные газы и пары. Термодинамические процессы и циклы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Термодинамический анализ циклов теплотехнических устройств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теплообмена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Излучение. Теплопередача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Промышленная теплотехника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Теплотехника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064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Теплотехника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Теплотехника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064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Теплотехника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Излучение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Теплотехника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064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Теплотехника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Теплотехника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064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Теплотехника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Теплотехника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064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Теплотехника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Теплотехника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064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Теплотехника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064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Теплотехника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Теплотехника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понятия по дисциплине, но недостаточно овладел необходимой системой знаний основных законов теплообмена и термодинамики, способов переноса теплоты, устройств и принципов действия теплообменных аппаратов, силовых установок и других теплотехнических устройств.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законы теплообмена и термодинамики, способы переноса теплоты, устройство и принципы действия теплообменных аппаратов, силовых установок и других теплотехнических устройств, способен применять их для решения некоторых практических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имеет прочные знания и практические умения и навыки по дисциплине, способен проводить сравнения и выбор методов решения заданий в практико-ориентированных ситуациях.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является основой для формирования общекультурных и профессиональных компетенций, соответствующих требованиям ФГОС. Студент способен использовать знания, умения и навыки для успешного исследования и поиска решения в нестандартных практико-ориентированных ситуациях.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Электроэнергетика и электротехника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ОПБ-13.03.02-31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Теплотехника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Лебедев Данил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Семенцов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Яркеев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Емельянов Федор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Тукмачев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Шмыков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Злобин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Макаров Дэниз Мехметович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Никулин Николай Аверьевич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Соколов Михаил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Русских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Тимофеев Денис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Новоселов Денис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13fs40547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83.png"/><Relationship Type="http://schemas.openxmlformats.org/officeDocument/2006/relationships/image" Id="rId46" Target="/word/media/fepo3years_vuz_subj83.png"/><Relationship Type="http://schemas.openxmlformats.org/officeDocument/2006/relationships/image" Id="rId47" Target="/word/media/hist_partic_subj83.png"/><Relationship Type="http://schemas.openxmlformats.org/officeDocument/2006/relationships/image" Id="rId48" Target="/word/media/hist_levels_subj83.png"/><Relationship Type="http://schemas.openxmlformats.org/officeDocument/2006/relationships/image" Id="rId49" Target="/word/media/hist_levels_all_subj83.png"/><Relationship Type="http://schemas.openxmlformats.org/officeDocument/2006/relationships/image" Id="rId50" Target="/word/media/hist_horiz1_3306435.png"/><Relationship Type="http://schemas.openxmlformats.org/officeDocument/2006/relationships/image" Id="rId51" Target="/word/media/map_rates1_3306435.png"/><Relationship Type="http://schemas.openxmlformats.org/officeDocument/2006/relationships/image" Id="rId52" Target="/word/media/hist_horiz2_3306435.png"/><Relationship Type="http://schemas.openxmlformats.org/officeDocument/2006/relationships/image" Id="rId53" Target="/word/media/hist_resh2_3306435.png"/><Relationship Type="http://schemas.openxmlformats.org/officeDocument/2006/relationships/image" Id="rId54" Target="/word/media/hist_horiz3_3306435.png"/><Relationship Type="http://schemas.openxmlformats.org/officeDocument/2006/relationships/image" Id="rId55" Target="/word/media/hist_resh3_3306435.png"/><Relationship Type="http://schemas.openxmlformats.org/officeDocument/2006/relationships/image" Id="rId56" Target="/word/media/pie_3306435.png"/><Relationship Type="http://schemas.openxmlformats.org/officeDocument/2006/relationships/image" Id="rId57" Target="/word/media/hist_monitoring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