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Теория вероятностей и математическая статистика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математического и естественнонаучного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1537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1318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1870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1251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1525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52% (ФЭПО-22), 78% (ФЭПО-24) и 84%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63% (ФЭПО-22), 68% (ФЭПО-23), 77% (ФЭПО-24), 78% (ФЭПО-25) и 82%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Определения вероятности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Теоремы сложения и умножения вероятностей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Полная вероятность. Формулы Байеса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Законы распределения вероятностей дискретных случайных величин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Законы распределения вероятностей непрерывных случайных величин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Числовые характеристики дискретных случайных величин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Числовые характеристики непрерывных случайных величин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Функции двух случайных аргументов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Центральная предельная теорема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Цепи Маркова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Статистическое распределение выборки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Характеристики вариационного ряда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Точечные оценки параметров распределения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Интервальные оценки параметров распределения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Элементы корреляционного анализа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Проверка статистических гипотез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Основные понятия и теоремы теории вероятностей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Законы распределения вероятностей случайных величин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Числовые характеристики случайных величин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Многомерные случайные величины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Закон больших чисел и центральные предельные теоремы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Основные понятия и задачи математической статистики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ОАБ-38.03.05.01а-21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вероятностей и математическая статистика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ОАБ-38.03.05.01а-21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Определения вероятности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Теоремы сложения и умножения вероятностей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Полная вероятность. Формулы Байеса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дискретных случайных величин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непрерывных случайных величин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двух случайных аргументов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Центральная предельная теорема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Статистическое распределение выборки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Характеристики вариационного ряда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Точечные оценки параметров распределения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Интервальные оценки параметров распределения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корреляционного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Проверка статистических гипотез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теоремы теории вероятностей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случайных величин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Многомерные случайные величины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 и центральные предельные теоремы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0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0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Теория вероятностей и математическая статистика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0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0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0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0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04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для решения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методами, методами статистического анализа и прогнозирования случайных процессов; умеет строить математические модели объектов профессиональной деятельности.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стохастических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ОАБ-38.03.05.01а-21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Чащина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Кайгородов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Минниахметов Тимур Данисович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Худяков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Шушакова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Идрисов Рамиль Ильназович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Маренина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Шушпанова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Лелькина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Меньших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Петрова Анжела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Медведев Никита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Саттахиева Гузель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Чернов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Рылова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Леонтьев Георгий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Ходырева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Максимов Даниил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238.png"/><Relationship Type="http://schemas.openxmlformats.org/officeDocument/2006/relationships/image" Id="rId46" Target="/word/media/fepo3years_vuz_subj238.png"/><Relationship Type="http://schemas.openxmlformats.org/officeDocument/2006/relationships/image" Id="rId47" Target="/word/media/hist_partic_subj238.png"/><Relationship Type="http://schemas.openxmlformats.org/officeDocument/2006/relationships/image" Id="rId48" Target="/word/media/hist_levels_subj238.png"/><Relationship Type="http://schemas.openxmlformats.org/officeDocument/2006/relationships/image" Id="rId49" Target="/word/media/hist_levels_all_subj238.png"/><Relationship Type="http://schemas.openxmlformats.org/officeDocument/2006/relationships/image" Id="rId50" Target="/word/media/hist_horiz1_3310481.png"/><Relationship Type="http://schemas.openxmlformats.org/officeDocument/2006/relationships/image" Id="rId51" Target="/word/media/map_rates1_3310481.png"/><Relationship Type="http://schemas.openxmlformats.org/officeDocument/2006/relationships/image" Id="rId52" Target="/word/media/hist_horiz2_3310481.png"/><Relationship Type="http://schemas.openxmlformats.org/officeDocument/2006/relationships/image" Id="rId53" Target="/word/media/hist_resh2_3310481.png"/><Relationship Type="http://schemas.openxmlformats.org/officeDocument/2006/relationships/image" Id="rId54" Target="/word/media/hist_horiz3_3310481.png"/><Relationship Type="http://schemas.openxmlformats.org/officeDocument/2006/relationships/image" Id="rId55" Target="/word/media/hist_resh3_3310481.png"/><Relationship Type="http://schemas.openxmlformats.org/officeDocument/2006/relationships/image" Id="rId56" Target="/word/media/pie_3310481.png"/><Relationship Type="http://schemas.openxmlformats.org/officeDocument/2006/relationships/image" Id="rId57" Target="/word/media/hist_monitoring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