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666D" w:rsidRPr="008E20B2" w:rsidRDefault="0036666D" w:rsidP="004C63A9">
      <w:pPr>
        <w:jc w:val="center"/>
        <w:rPr>
          <w:rFonts w:ascii="Tahoma" w:hAnsi="Tahoma" w:cs="Tahoma"/>
          <w:sz w:val="30"/>
          <w:szCs w:val="3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32.6pt;margin-top:-16.35pt;width:539.6pt;height:772.35pt;z-index:-251655168">
            <v:imagedata r:id="rId7" o:title=""/>
          </v:shape>
        </w:pict>
      </w:r>
      <w:r>
        <w:rPr>
          <w:rFonts w:ascii="Tahoma" w:hAnsi="Tahoma" w:cs="Tahoma"/>
          <w:noProof/>
          <w:sz w:val="30"/>
          <w:szCs w:val="30"/>
        </w:rPr>
        <w:t xml:space="preserve">Федеральное государственное бюджетное образовательное учреждение  высшего образования "Удмуртский государственный университет"</w:t>
      </w:r>
      <w:r>
        <w:rPr>
          <w:rFonts w:ascii="Tahoma" w:hAnsi="Tahoma" w:cs="Tahoma"/>
          <w:noProof/>
          <w:sz w:val="30"/>
          <w:szCs w:val="30"/>
        </w:rPr>
        <w:t xml:space="preserve"/>
      </w:r>
    </w:p>
    <w:p w:rsidR="0036666D" w:rsidRPr="00935302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36666D" w:rsidRPr="00935302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36666D" w:rsidRPr="00935302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36666D" w:rsidRPr="00935302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36666D" w:rsidRPr="00935302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:rsidR="0036666D" w:rsidRPr="00935302" w:rsidRDefault="0036666D" w:rsidP="00CE1417">
      <w:pPr>
        <w:rPr>
          <w:rFonts w:ascii="Arial" w:hAnsi="Arial" w:cs="Arial"/>
          <w:b/>
          <w:bCs/>
          <w:sz w:val="28"/>
          <w:szCs w:val="28"/>
        </w:rPr>
      </w:pPr>
    </w:p>
    <w:p w:rsidR="0036666D" w:rsidRPr="00CE1417" w:rsidRDefault="0036666D" w:rsidP="004C63A9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CE1417">
        <w:rPr>
          <w:rFonts w:ascii="Arial" w:hAnsi="Arial" w:cs="Arial"/>
          <w:b/>
          <w:bCs/>
          <w:sz w:val="36"/>
          <w:szCs w:val="36"/>
        </w:rPr>
        <w:t xml:space="preserve">Педагогический анализ / мониторинг</w:t>
      </w:r>
    </w:p>
    <w:p w:rsidR="0036666D" w:rsidRPr="00CE1417" w:rsidRDefault="0036666D" w:rsidP="004C63A9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CE1417">
        <w:rPr>
          <w:rFonts w:ascii="Arial" w:hAnsi="Arial" w:cs="Arial"/>
          <w:b/>
          <w:bCs/>
          <w:sz w:val="36"/>
          <w:szCs w:val="36"/>
        </w:rPr>
        <w:t xml:space="preserve">результатов Федерального интернет-экзамена</w:t>
      </w:r>
      <w:r w:rsidRPr="00CE1417">
        <w:rPr>
          <w:rFonts w:ascii="Arial" w:hAnsi="Arial" w:cs="Arial"/>
          <w:b/>
          <w:bCs/>
          <w:sz w:val="36"/>
          <w:szCs w:val="36"/>
        </w:rPr>
        <w:br/>
        <w:t xml:space="preserve">в сфере профессионального образования</w:t>
      </w:r>
    </w:p>
    <w:p w:rsidR="0036666D" w:rsidRPr="00CE1417" w:rsidRDefault="0036666D" w:rsidP="004C63A9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:rsidR="0036666D" w:rsidRPr="00CE1417" w:rsidRDefault="0036666D" w:rsidP="004C63A9">
      <w:pPr>
        <w:jc w:val="center"/>
        <w:rPr>
          <w:rFonts w:ascii="Arial" w:hAnsi="Arial" w:cs="Arial"/>
          <w:b/>
          <w:bCs/>
          <w:i/>
          <w:iCs/>
          <w:sz w:val="32"/>
          <w:szCs w:val="32"/>
        </w:rPr>
      </w:pPr>
      <w:r w:rsidRPr="00CE1417">
        <w:rPr>
          <w:rFonts w:ascii="Arial" w:hAnsi="Arial" w:cs="Arial"/>
          <w:b/>
          <w:bCs/>
          <w:i/>
          <w:iCs/>
          <w:sz w:val="32"/>
          <w:szCs w:val="32"/>
        </w:rPr>
        <w:t xml:space="preserve">в рамках компетентностного подхода</w:t>
      </w:r>
    </w:p>
    <w:p w:rsidR="0036666D" w:rsidRPr="00CE1417" w:rsidRDefault="0036666D" w:rsidP="004C63A9">
      <w:pPr>
        <w:jc w:val="center"/>
        <w:rPr>
          <w:rFonts w:ascii="Arial" w:hAnsi="Arial" w:cs="Arial"/>
          <w:b/>
          <w:bCs/>
          <w:sz w:val="36"/>
          <w:szCs w:val="36"/>
        </w:rPr>
      </w:pPr>
    </w:p>
    <w:p w:rsidR="0036666D" w:rsidRPr="00CE1417" w:rsidRDefault="0036666D" w:rsidP="004C63A9">
      <w:pPr>
        <w:jc w:val="center"/>
        <w:rPr>
          <w:rFonts w:ascii="Arial" w:hAnsi="Arial" w:cs="Arial"/>
          <w:b/>
          <w:bCs/>
        </w:rPr>
      </w:pPr>
      <w:r w:rsidRPr="00CE1417">
        <w:rPr>
          <w:rFonts w:ascii="Arial" w:hAnsi="Arial" w:cs="Arial"/>
          <w:b/>
          <w:bCs/>
          <w:sz w:val="30"/>
          <w:szCs w:val="30"/>
        </w:rPr>
        <w:t xml:space="preserve">Дисциплина «</w:t>
      </w:r>
      <w:r>
        <w:rPr>
          <w:rFonts w:ascii="Arial" w:hAnsi="Arial" w:cs="Arial"/>
          <w:b/>
          <w:bCs/>
          <w:noProof/>
          <w:sz w:val="30"/>
          <w:szCs w:val="30"/>
        </w:rPr>
        <w:t xml:space="preserve">Русский язык и культура речи</w:t>
      </w:r>
      <w:r w:rsidRPr="00CE1417">
        <w:rPr>
          <w:rFonts w:ascii="Arial" w:hAnsi="Arial" w:cs="Arial"/>
          <w:b/>
          <w:bCs/>
          <w:sz w:val="30"/>
          <w:szCs w:val="30"/>
        </w:rPr>
        <w:t xml:space="preserve">»</w:t>
      </w:r>
      <w:r w:rsidRPr="00CE1417">
        <w:rPr>
          <w:rFonts w:ascii="Arial" w:hAnsi="Arial" w:cs="Arial"/>
          <w:b/>
          <w:bCs/>
          <w:sz w:val="30"/>
          <w:szCs w:val="30"/>
        </w:rPr>
        <w:br/>
      </w: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30"/>
          <w:szCs w:val="30"/>
          <w:lang w:val="en-US"/>
        </w:rPr>
      </w:pPr>
      <w:r>
        <w:rPr>
          <w:rFonts w:ascii="Arial" w:hAnsi="Arial" w:cs="Arial"/>
          <w:b/>
          <w:bCs/>
          <w:noProof/>
          <w:sz w:val="30"/>
          <w:szCs w:val="30"/>
          <w:lang w:val="en-US"/>
        </w:rPr>
        <w:t xml:space="preserve">гуманитарного, социального и экономического цикла</w:t>
      </w:r>
      <w:r w:rsidRPr="00953FAB">
        <w:rPr>
          <w:rFonts w:ascii="Arial" w:hAnsi="Arial" w:cs="Arial"/>
          <w:sz w:val="30"/>
          <w:szCs w:val="30"/>
          <w:lang w:val="en-US"/>
        </w:rPr>
        <w:t xml:space="preserve"> </w:t>
      </w:r>
      <w:r w:rsidRPr="00CE1417">
        <w:rPr>
          <w:rFonts w:ascii="Arial" w:hAnsi="Arial" w:cs="Arial"/>
          <w:b/>
          <w:bCs/>
          <w:sz w:val="30"/>
          <w:szCs w:val="30"/>
        </w:rPr>
        <w:t xml:space="preserve">ФГОС</w:t>
      </w:r>
      <w:r w:rsidRPr="00953FAB">
        <w:rPr>
          <w:rFonts w:ascii="Arial" w:hAnsi="Arial" w:cs="Arial"/>
          <w:b/>
          <w:bCs/>
          <w:sz w:val="30"/>
          <w:szCs w:val="30"/>
          <w:lang w:val="en-US"/>
        </w:rPr>
        <w:t xml:space="preserve"> </w:t>
      </w:r>
      <w:r>
        <w:rPr>
          <w:rFonts w:ascii="Arial" w:hAnsi="Arial" w:cs="Arial"/>
          <w:b/>
          <w:bCs/>
          <w:noProof/>
          <w:sz w:val="30"/>
          <w:szCs w:val="30"/>
          <w:lang w:val="en-US"/>
        </w:rPr>
        <w:t xml:space="preserve">ВО</w:t>
      </w: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953FAB" w:rsidRDefault="0036666D" w:rsidP="004C63A9">
      <w:pPr>
        <w:jc w:val="center"/>
        <w:rPr>
          <w:rFonts w:ascii="Arial" w:hAnsi="Arial" w:cs="Arial"/>
          <w:b/>
          <w:bCs/>
          <w:sz w:val="28"/>
          <w:szCs w:val="28"/>
          <w:lang w:val="en-US"/>
        </w:rPr>
      </w:pPr>
    </w:p>
    <w:p w:rsidR="0036666D" w:rsidRPr="00CE1417" w:rsidRDefault="0036666D" w:rsidP="004C63A9">
      <w:pPr>
        <w:jc w:val="center"/>
        <w:rPr>
          <w:rFonts w:ascii="Arial" w:hAnsi="Arial" w:cs="Arial"/>
          <w:b/>
          <w:bCs/>
          <w:sz w:val="30"/>
          <w:szCs w:val="30"/>
        </w:rPr>
      </w:pPr>
      <w:r>
        <w:rPr>
          <w:rFonts w:ascii="Arial" w:hAnsi="Arial" w:cs="Arial"/>
          <w:b/>
          <w:bCs/>
          <w:noProof/>
          <w:sz w:val="30"/>
          <w:szCs w:val="30"/>
        </w:rPr>
        <w:t xml:space="preserve">октябрь 2017</w:t>
      </w:r>
      <w:r w:rsidRPr="00CE1417">
        <w:rPr>
          <w:rFonts w:ascii="Arial" w:hAnsi="Arial" w:cs="Arial"/>
          <w:b/>
          <w:bCs/>
          <w:sz w:val="30"/>
          <w:szCs w:val="30"/>
        </w:rPr>
        <w:t xml:space="preserve"> – </w:t>
      </w:r>
      <w:r>
        <w:rPr>
          <w:rFonts w:ascii="Arial" w:hAnsi="Arial" w:cs="Arial"/>
          <w:b/>
          <w:bCs/>
          <w:noProof/>
          <w:sz w:val="30"/>
          <w:szCs w:val="30"/>
        </w:rPr>
        <w:t xml:space="preserve">февраль 2018</w:t>
      </w:r>
    </w:p>
    <w:p w:rsidR="0036666D" w:rsidRDefault="0036666D" w:rsidP="00311514">
      <w:pPr>
        <w:jc w:val="center"/>
        <w:rPr>
          <w:b/>
          <w:bCs/>
          <w:sz w:val="28"/>
          <w:szCs w:val="28"/>
        </w:rPr>
      </w:pPr>
      <w:r w:rsidRPr="000B61D3">
        <w:rPr>
          <w:rFonts w:ascii="Tahoma" w:hAnsi="Tahoma" w:cs="Tahoma"/>
          <w:b/>
          <w:bCs/>
          <w:sz w:val="28"/>
          <w:szCs w:val="28"/>
        </w:rPr>
        <w:br w:type="page"/>
      </w:r>
      <w:r w:rsidRPr="00311514">
        <w:rPr>
          <w:b/>
          <w:bCs/>
          <w:sz w:val="28"/>
          <w:szCs w:val="28"/>
        </w:rPr>
        <w:t xml:space="preserve">ОГЛАВЛЕНИЕ</w:t>
      </w:r>
    </w:p>
    <w:p w:rsidR="0036666D" w:rsidRDefault="0036666D" w:rsidP="00311514">
      <w:pPr>
        <w:jc w:val="center"/>
        <w:rPr>
          <w:b/>
          <w:bCs/>
          <w:sz w:val="28"/>
          <w:szCs w:val="28"/>
        </w:rPr>
      </w:pPr>
    </w:p>
    <w:p w:rsidR="0036666D" w:rsidRPr="0013504D" w:rsidRDefault="0036666D" w:rsidP="00152508"/>
    <w:p w:rsidR="0036666D" w:rsidRPr="00EE3DEC" w:rsidRDefault="0036666D" w:rsidP="00152508">
      <w:pPr>
        <w:rPr>
          <w:i/>
          <w:iCs/>
        </w:rPr>
      </w:pPr>
      <w:r w:rsidRPr="00EE3DEC">
        <w:rPr>
          <w:i/>
          <w:iCs/>
        </w:rPr>
        <w:fldChar w:fldCharType="begin"/>
      </w:r>
      <w:r w:rsidRPr="00EE3DEC">
        <w:rPr>
          <w:i/>
          <w:iCs/>
        </w:rPr>
        <w:instrText xml:space="preserve"> TOC \o "1-3" \h \z \u </w:instrText>
      </w:r>
      <w:r w:rsidRPr="00EE3DEC">
        <w:rPr>
          <w:i/>
          <w:iCs/>
        </w:rPr>
        <w:fldChar w:fldCharType="separate"/>
      </w:r>
      <w:r w:rsidRPr="00EE3DEC">
        <w:rPr>
          <w:i/>
          <w:iCs/>
        </w:rPr>
        <w:t xml:space="preserve">Для обновления содержания нажмите на слове</w:t>
      </w:r>
      <w:r w:rsidRPr="009A2597">
        <w:rPr>
          <w:i/>
          <w:iCs/>
        </w:rPr>
        <w:t xml:space="preserve"> </w:t>
      </w:r>
      <w:r w:rsidRPr="00EE3DEC">
        <w:rPr>
          <w:b/>
          <w:bCs/>
          <w:i/>
          <w:iCs/>
          <w:u w:val="single"/>
        </w:rPr>
        <w:t xml:space="preserve">здесь</w:t>
      </w:r>
      <w:r w:rsidRPr="00EE3DEC">
        <w:rPr>
          <w:i/>
          <w:iCs/>
        </w:rPr>
        <w:t xml:space="preserve"> правой кнопкой мыши и выберите пункт меню "Обновить поле"</w:t>
      </w:r>
      <w:r w:rsidRPr="00EE3DEC">
        <w:rPr>
          <w:i/>
          <w:iCs/>
        </w:rPr>
        <w:fldChar w:fldCharType="end"/>
      </w:r>
    </w:p>
    <w:p w:rsidR="0036666D" w:rsidRPr="002B1ABF" w:rsidRDefault="0036666D" w:rsidP="002B1ABF">
      <w:pPr>
        <w:pStyle w:val="Heading1"/>
        <w:numPr>
          <w:ilvl w:val="0"/>
          <w:numId w:val="0"/>
        </w:numPr>
        <w:ind w:left="360"/>
      </w:pPr>
      <w:r>
        <w:br w:type="page"/>
      </w:r>
      <w:r w:rsidRPr="002B1ABF">
        <w:t xml:space="preserve">Введение</w:t>
      </w:r>
    </w:p>
    <w:p w:rsidR="0036666D" w:rsidRDefault="0036666D" w:rsidP="004C7D67">
      <w:pPr>
        <w:spacing w:line="288" w:lineRule="auto"/>
        <w:ind w:firstLine="540"/>
        <w:jc w:val="both"/>
        <w:rPr>
          <w:sz w:val="28"/>
          <w:szCs w:val="28"/>
        </w:rPr>
      </w:pPr>
    </w:p>
    <w:p w:rsidR="0036666D" w:rsidRDefault="0036666D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Проект «Федеральный и</w:t>
      </w:r>
      <w:r w:rsidRPr="00ED3EBB">
        <w:rPr>
          <w:sz w:val="28"/>
          <w:szCs w:val="28"/>
        </w:rPr>
        <w:t xml:space="preserve">нтернет-экзамен в сфере профессионального образования»</w:t>
      </w:r>
      <w:r>
        <w:rPr>
          <w:sz w:val="28"/>
          <w:szCs w:val="28"/>
        </w:rPr>
        <w:t xml:space="preserve"> (</w:t>
      </w:r>
      <w:r w:rsidRPr="00C95BA0">
        <w:rPr>
          <w:sz w:val="28"/>
          <w:szCs w:val="28"/>
        </w:rPr>
        <w:t xml:space="preserve">ФЭПО</w:t>
      </w:r>
      <w:r>
        <w:rPr>
          <w:sz w:val="28"/>
          <w:szCs w:val="28"/>
        </w:rPr>
        <w:t xml:space="preserve">)</w:t>
      </w:r>
      <w:r w:rsidRPr="00ED3EBB">
        <w:rPr>
          <w:sz w:val="28"/>
          <w:szCs w:val="28"/>
        </w:rPr>
        <w:t xml:space="preserve"> является одной из широко </w:t>
      </w:r>
      <w:r w:rsidRPr="00C95BA0">
        <w:rPr>
          <w:sz w:val="28"/>
          <w:szCs w:val="28"/>
        </w:rPr>
        <w:t xml:space="preserve">востребованных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вузами и сс</w:t>
      </w:r>
      <w:r w:rsidRPr="00ED3EBB">
        <w:rPr>
          <w:sz w:val="28"/>
          <w:szCs w:val="28"/>
        </w:rPr>
        <w:t xml:space="preserve">узами </w:t>
      </w:r>
      <w:r>
        <w:rPr>
          <w:sz w:val="28"/>
          <w:szCs w:val="28"/>
        </w:rPr>
        <w:t xml:space="preserve">объективных </w:t>
      </w:r>
      <w:r w:rsidRPr="00ED3EBB">
        <w:rPr>
          <w:sz w:val="28"/>
          <w:szCs w:val="28"/>
        </w:rPr>
        <w:t xml:space="preserve">процедур оценки качества подготовки студентов </w:t>
      </w:r>
      <w:r>
        <w:rPr>
          <w:sz w:val="28"/>
          <w:szCs w:val="28"/>
        </w:rPr>
        <w:t xml:space="preserve">и </w:t>
      </w:r>
      <w:r w:rsidRPr="00ED3EBB">
        <w:rPr>
          <w:sz w:val="28"/>
          <w:szCs w:val="28"/>
        </w:rPr>
        <w:t xml:space="preserve">учащихся. В </w:t>
      </w:r>
      <w:r>
        <w:rPr>
          <w:sz w:val="28"/>
          <w:szCs w:val="28"/>
        </w:rPr>
        <w:t xml:space="preserve">условиях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</w:t>
      </w:r>
      <w:r w:rsidRPr="00ED3EBB">
        <w:rPr>
          <w:sz w:val="28"/>
          <w:szCs w:val="28"/>
        </w:rPr>
        <w:t xml:space="preserve">одернизаци</w:t>
      </w:r>
      <w:r>
        <w:rPr>
          <w:sz w:val="28"/>
          <w:szCs w:val="28"/>
        </w:rPr>
        <w:t xml:space="preserve">и</w:t>
      </w:r>
      <w:r w:rsidRPr="00ED3EBB">
        <w:rPr>
          <w:sz w:val="28"/>
          <w:szCs w:val="28"/>
        </w:rPr>
        <w:t xml:space="preserve"> образования </w:t>
      </w:r>
      <w:r>
        <w:rPr>
          <w:sz w:val="28"/>
          <w:szCs w:val="28"/>
        </w:rPr>
        <w:t xml:space="preserve">и внедрения </w:t>
      </w:r>
      <w:r w:rsidRPr="00ED3EBB">
        <w:rPr>
          <w:sz w:val="28"/>
          <w:szCs w:val="28"/>
        </w:rPr>
        <w:t xml:space="preserve">в образовательный процесс</w:t>
      </w:r>
      <w:r>
        <w:rPr>
          <w:sz w:val="28"/>
          <w:szCs w:val="28"/>
        </w:rPr>
        <w:t xml:space="preserve"> федеральных государственных образовательных стандартов в проекте ФЭПО реализована технология независимой оценки результатов обучения студентов на основе компетентностного подхода.</w:t>
      </w:r>
    </w:p>
    <w:p w:rsidR="0036666D" w:rsidRDefault="0036666D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компетентностного подхода проекта ФЭПО предложены новая уровневая модель педагогических измерительных материалов и модель оценки результатов обучения студентов.</w:t>
      </w:r>
    </w:p>
    <w:p w:rsidR="0036666D" w:rsidRPr="001A5506" w:rsidRDefault="0036666D" w:rsidP="00DA115F">
      <w:pPr>
        <w:spacing w:line="252" w:lineRule="auto"/>
        <w:ind w:firstLine="539"/>
        <w:jc w:val="both"/>
        <w:rPr>
          <w:sz w:val="28"/>
          <w:szCs w:val="28"/>
        </w:rPr>
      </w:pPr>
      <w:r w:rsidRPr="005D0BD6">
        <w:rPr>
          <w:sz w:val="28"/>
          <w:szCs w:val="28"/>
        </w:rPr>
        <w:t xml:space="preserve">Представленный в данной книге </w:t>
      </w:r>
      <w:r w:rsidRPr="001A5F45">
        <w:rPr>
          <w:sz w:val="28"/>
          <w:szCs w:val="28"/>
        </w:rPr>
        <w:t xml:space="preserve">педагогический анализ/мониторинг по результатам ФЭПО в рамках компетентностного подхода предназначен</w:t>
      </w:r>
      <w:r>
        <w:rPr>
          <w:b/>
          <w:bCs/>
          <w:i/>
          <w:iCs/>
          <w:sz w:val="28"/>
          <w:szCs w:val="28"/>
        </w:rPr>
        <w:t xml:space="preserve"> для </w:t>
      </w:r>
      <w:r w:rsidRPr="00413A68">
        <w:rPr>
          <w:b/>
          <w:bCs/>
          <w:i/>
          <w:iCs/>
          <w:sz w:val="28"/>
          <w:szCs w:val="28"/>
        </w:rPr>
        <w:t xml:space="preserve">заведующих кафедрами</w:t>
      </w:r>
      <w:r>
        <w:rPr>
          <w:b/>
          <w:bCs/>
          <w:i/>
          <w:iCs/>
          <w:sz w:val="28"/>
          <w:szCs w:val="28"/>
        </w:rPr>
        <w:t xml:space="preserve">, профессорско-преподавательского состава образовательной организации </w:t>
      </w:r>
      <w:r>
        <w:rPr>
          <w:sz w:val="28"/>
          <w:szCs w:val="28"/>
        </w:rPr>
        <w:t xml:space="preserve">и </w:t>
      </w:r>
      <w:r w:rsidRPr="005D0BD6">
        <w:rPr>
          <w:sz w:val="28"/>
          <w:szCs w:val="28"/>
        </w:rPr>
        <w:t xml:space="preserve">отражает информацию о результатах тестирования </w:t>
      </w:r>
      <w:r>
        <w:rPr>
          <w:sz w:val="28"/>
          <w:szCs w:val="28"/>
        </w:rPr>
        <w:t xml:space="preserve">по </w:t>
      </w:r>
      <w:r w:rsidRPr="0089688E">
        <w:rPr>
          <w:sz w:val="28"/>
          <w:szCs w:val="28"/>
        </w:rPr>
        <w:t xml:space="preserve">дисциплин</w:t>
      </w:r>
      <w:r>
        <w:rPr>
          <w:sz w:val="28"/>
          <w:szCs w:val="28"/>
        </w:rPr>
        <w:t xml:space="preserve">е</w:t>
      </w:r>
      <w:r w:rsidRPr="001A5506">
        <w:rPr>
          <w:sz w:val="28"/>
          <w:szCs w:val="28"/>
        </w:rPr>
        <w:t xml:space="preserve"> </w:t>
      </w:r>
      <w:r w:rsidRPr="005D0BD6">
        <w:rPr>
          <w:sz w:val="28"/>
          <w:szCs w:val="28"/>
        </w:rPr>
        <w:t xml:space="preserve">студентов</w:t>
      </w:r>
      <w:r>
        <w:rPr>
          <w:sz w:val="28"/>
          <w:szCs w:val="28"/>
        </w:rPr>
        <w:t xml:space="preserve">,</w:t>
      </w:r>
      <w:r w:rsidRPr="005D0BD6">
        <w:rPr>
          <w:sz w:val="28"/>
          <w:szCs w:val="28"/>
        </w:rPr>
        <w:t xml:space="preserve"> обучающихся по </w:t>
      </w:r>
      <w:r>
        <w:rPr>
          <w:sz w:val="28"/>
          <w:szCs w:val="28"/>
        </w:rPr>
        <w:t xml:space="preserve">различным </w:t>
      </w:r>
      <w:r>
        <w:rPr>
          <w:noProof/>
          <w:sz w:val="28"/>
          <w:szCs w:val="28"/>
        </w:rPr>
        <w:t xml:space="preserve">направлениям подготовки</w:t>
      </w:r>
      <w:r w:rsidRPr="00842151">
        <w:rPr>
          <w:sz w:val="28"/>
          <w:szCs w:val="28"/>
        </w:rPr>
        <w:t xml:space="preserve">,</w:t>
      </w:r>
      <w:r w:rsidRPr="005D0BD6">
        <w:rPr>
          <w:sz w:val="28"/>
          <w:szCs w:val="28"/>
        </w:rPr>
        <w:t xml:space="preserve"> реализую</w:t>
      </w:r>
      <w:r w:rsidRPr="004C1866">
        <w:rPr>
          <w:sz w:val="28"/>
          <w:szCs w:val="28"/>
        </w:rPr>
        <w:t xml:space="preserve">щим</w:t>
      </w:r>
      <w:r w:rsidRPr="00491B14">
        <w:rPr>
          <w:sz w:val="28"/>
          <w:szCs w:val="28"/>
        </w:rPr>
        <w:t xml:space="preserve"> федеральные государственные образовательные стандарты</w:t>
      </w:r>
      <w:r>
        <w:rPr>
          <w:sz w:val="28"/>
          <w:szCs w:val="28"/>
        </w:rPr>
        <w:t xml:space="preserve"> (ФГОС)</w:t>
      </w:r>
      <w:r w:rsidRPr="00491B14">
        <w:rPr>
          <w:sz w:val="28"/>
          <w:szCs w:val="28"/>
        </w:rPr>
        <w:t xml:space="preserve">.</w:t>
      </w:r>
    </w:p>
    <w:p w:rsidR="0036666D" w:rsidRPr="00C44A8D" w:rsidRDefault="0036666D" w:rsidP="00DA115F">
      <w:pPr>
        <w:spacing w:line="252" w:lineRule="auto"/>
        <w:ind w:firstLine="539"/>
        <w:jc w:val="both"/>
        <w:rPr>
          <w:sz w:val="28"/>
          <w:szCs w:val="28"/>
        </w:rPr>
      </w:pPr>
      <w:r w:rsidRPr="00C44A8D">
        <w:rPr>
          <w:sz w:val="28"/>
          <w:szCs w:val="28"/>
        </w:rPr>
        <w:t xml:space="preserve">В отчете представлены результаты тестирования по дисциплинам, имеющим одинаковую обобщенную структуру содержания ПИМ, представленную под основным названием дисциплины – </w:t>
      </w:r>
      <w:r w:rsidRPr="006A549C">
        <w:rPr>
          <w:sz w:val="28"/>
          <w:szCs w:val="28"/>
        </w:rPr>
        <w:t xml:space="preserve">«</w:t>
        <w:t xml:space="preserve">Русский язык и культура речи</w:t>
        <w:t xml:space="preserve"/>
      </w:r>
      <w:r w:rsidRPr="006A549C">
        <w:rPr>
          <w:sz w:val="28"/>
          <w:szCs w:val="28"/>
        </w:rPr>
        <w:t xml:space="preserve">»</w:t>
      </w:r>
      <w:r w:rsidRPr="00C44A8D">
        <w:rPr>
          <w:sz w:val="28"/>
          <w:szCs w:val="28"/>
        </w:rPr>
        <w:t xml:space="preserve">.</w:t>
      </w:r>
    </w:p>
    <w:p w:rsidR="0036666D" w:rsidRDefault="0036666D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 xml:space="preserve">первом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отражены</w:t>
      </w:r>
      <w:r w:rsidRPr="009B3AE0">
        <w:rPr>
          <w:sz w:val="28"/>
          <w:szCs w:val="28"/>
        </w:rPr>
        <w:t xml:space="preserve"> количественные показатели участия в ФЭПО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Русский язык и культура речи</w:t>
      </w:r>
      <w:r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 xml:space="preserve">гуманитарного, социального и экономического цикла</w:t>
      </w:r>
      <w:r>
        <w:rPr>
          <w:sz w:val="28"/>
          <w:szCs w:val="28"/>
        </w:rPr>
        <w:t xml:space="preserve"> (</w:t>
      </w:r>
      <w:r>
        <w:rPr>
          <w:noProof/>
          <w:sz w:val="28"/>
          <w:szCs w:val="28"/>
        </w:rPr>
        <w:t xml:space="preserve">ГСЭ</w:t>
      </w:r>
      <w:r w:rsidRPr="00CE0DA2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.</w:t>
      </w:r>
    </w:p>
    <w:p w:rsidR="0036666D" w:rsidRDefault="0036666D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</w:t>
      </w:r>
      <w:r>
        <w:rPr>
          <w:b/>
          <w:bCs/>
          <w:i/>
          <w:iCs/>
          <w:sz w:val="28"/>
          <w:szCs w:val="28"/>
        </w:rPr>
        <w:t xml:space="preserve">о втором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>
        <w:rPr>
          <w:sz w:val="28"/>
          <w:szCs w:val="28"/>
        </w:rPr>
        <w:t xml:space="preserve"> приведена модель оценки результатов обучения, используемая в рамках компетентностного подхода ФЭПО, и </w:t>
      </w:r>
      <w:r w:rsidRPr="009B3AE0">
        <w:rPr>
          <w:sz w:val="28"/>
          <w:szCs w:val="28"/>
        </w:rPr>
        <w:t xml:space="preserve">представлены</w:t>
      </w:r>
      <w:r>
        <w:rPr>
          <w:sz w:val="28"/>
          <w:szCs w:val="28"/>
        </w:rPr>
        <w:t xml:space="preserve"> результаты тестирования по дисциплине «</w:t>
      </w:r>
      <w:r>
        <w:rPr>
          <w:noProof/>
          <w:sz w:val="28"/>
          <w:szCs w:val="28"/>
        </w:rPr>
        <w:t xml:space="preserve">Русский язык и культура речи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студентов данной о</w:t>
      </w:r>
      <w:r w:rsidRPr="009B3AE0">
        <w:rPr>
          <w:sz w:val="28"/>
          <w:szCs w:val="28"/>
        </w:rPr>
        <w:t xml:space="preserve">бразовательно</w:t>
      </w:r>
      <w:r>
        <w:rPr>
          <w:sz w:val="28"/>
          <w:szCs w:val="28"/>
        </w:rPr>
        <w:t xml:space="preserve">й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организации и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.</w:t>
      </w:r>
    </w:p>
    <w:p w:rsidR="0036666D" w:rsidRDefault="0036666D" w:rsidP="00355D98">
      <w:pPr>
        <w:spacing w:line="252" w:lineRule="auto"/>
        <w:ind w:firstLine="539"/>
        <w:jc w:val="both"/>
        <w:rPr>
          <w:sz w:val="28"/>
          <w:szCs w:val="28"/>
        </w:rPr>
      </w:pPr>
      <w:r w:rsidRPr="00302DE2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 xml:space="preserve">третьем</w:t>
      </w:r>
      <w:r w:rsidRPr="00302DE2">
        <w:rPr>
          <w:b/>
          <w:bCs/>
          <w:i/>
          <w:iCs/>
          <w:sz w:val="28"/>
          <w:szCs w:val="28"/>
        </w:rPr>
        <w:t xml:space="preserve"> разделе</w:t>
      </w:r>
      <w:r w:rsidRPr="009B3AE0">
        <w:rPr>
          <w:sz w:val="28"/>
          <w:szCs w:val="28"/>
        </w:rPr>
        <w:t xml:space="preserve"> показан</w:t>
      </w:r>
      <w:r>
        <w:rPr>
          <w:sz w:val="28"/>
          <w:szCs w:val="28"/>
        </w:rPr>
        <w:t xml:space="preserve">а</w:t>
      </w:r>
      <w:r w:rsidRPr="009B3A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</w:t>
      </w:r>
      <w:r w:rsidRPr="00CF62EB">
        <w:rPr>
          <w:sz w:val="28"/>
          <w:szCs w:val="28"/>
        </w:rPr>
        <w:t xml:space="preserve">труктура содержания педагогических измерительных материалов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Русский язык и культура речи</w:t>
      </w:r>
      <w:r>
        <w:rPr>
          <w:sz w:val="28"/>
          <w:szCs w:val="28"/>
        </w:rPr>
        <w:t xml:space="preserve">»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, и проведен а</w:t>
      </w:r>
      <w:r w:rsidRPr="00C8418E">
        <w:rPr>
          <w:sz w:val="28"/>
          <w:szCs w:val="28"/>
        </w:rPr>
        <w:t xml:space="preserve">нализ результатов тестирования </w:t>
      </w:r>
      <w:r>
        <w:rPr>
          <w:sz w:val="28"/>
          <w:szCs w:val="28"/>
        </w:rPr>
        <w:t xml:space="preserve">по данным структурам </w:t>
      </w:r>
      <w:r w:rsidRPr="00C8418E">
        <w:rPr>
          <w:sz w:val="28"/>
          <w:szCs w:val="28"/>
        </w:rPr>
        <w:t xml:space="preserve">студентов</w:t>
      </w:r>
      <w:r>
        <w:rPr>
          <w:sz w:val="28"/>
          <w:szCs w:val="28"/>
        </w:rPr>
        <w:t xml:space="preserve"> </w:t>
      </w:r>
      <w:r w:rsidRPr="00842151">
        <w:rPr>
          <w:sz w:val="28"/>
          <w:szCs w:val="28"/>
        </w:rPr>
        <w:t xml:space="preserve">различных </w:t>
      </w:r>
      <w:r>
        <w:rPr>
          <w:noProof/>
          <w:sz w:val="28"/>
          <w:szCs w:val="28"/>
        </w:rPr>
        <w:t xml:space="preserve">направлений подготовки</w:t>
      </w:r>
      <w:r w:rsidRPr="00842151">
        <w:rPr>
          <w:sz w:val="28"/>
          <w:szCs w:val="28"/>
        </w:rPr>
        <w:t xml:space="preserve">.</w:t>
      </w:r>
    </w:p>
    <w:p w:rsidR="0036666D" w:rsidRDefault="0036666D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Четвертый</w:t>
      </w:r>
      <w:r w:rsidRPr="00B1783F">
        <w:rPr>
          <w:b/>
          <w:bCs/>
          <w:i/>
          <w:iCs/>
          <w:sz w:val="28"/>
          <w:szCs w:val="28"/>
        </w:rPr>
        <w:t xml:space="preserve"> раздел</w:t>
      </w:r>
      <w:r>
        <w:rPr>
          <w:sz w:val="28"/>
          <w:szCs w:val="28"/>
        </w:rPr>
        <w:t xml:space="preserve"> содержит информацию о проектах Интернет-тестирования в сфере образования </w:t>
      </w:r>
      <w:r w:rsidRPr="004D4C76">
        <w:rPr>
          <w:sz w:val="28"/>
          <w:szCs w:val="28"/>
        </w:rPr>
        <w:t xml:space="preserve">НИИ мониторинга качества образования</w:t>
      </w:r>
      <w:r>
        <w:rPr>
          <w:sz w:val="28"/>
          <w:szCs w:val="28"/>
        </w:rPr>
        <w:t xml:space="preserve">.</w:t>
      </w:r>
    </w:p>
    <w:p w:rsidR="0036666D" w:rsidRPr="00FE0C6E" w:rsidRDefault="0036666D" w:rsidP="00355D98">
      <w:pPr>
        <w:spacing w:line="252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приложениях описаны </w:t>
      </w:r>
      <w:r w:rsidRPr="00FE0C6E">
        <w:rPr>
          <w:sz w:val="28"/>
          <w:szCs w:val="28"/>
        </w:rPr>
        <w:t xml:space="preserve">модель</w:t>
      </w:r>
      <w:r>
        <w:rPr>
          <w:sz w:val="28"/>
          <w:szCs w:val="28"/>
        </w:rPr>
        <w:t xml:space="preserve"> </w:t>
      </w:r>
      <w:r w:rsidRPr="00FE0C6E">
        <w:rPr>
          <w:sz w:val="28"/>
          <w:szCs w:val="28"/>
        </w:rPr>
        <w:t xml:space="preserve">педагогических измерительных материалов</w:t>
      </w:r>
      <w:r>
        <w:rPr>
          <w:sz w:val="28"/>
          <w:szCs w:val="28"/>
        </w:rPr>
        <w:t xml:space="preserve">, характеристика уровней обученности (результатов обучения) по дисциплине «</w:t>
      </w:r>
      <w:r>
        <w:rPr>
          <w:noProof/>
          <w:sz w:val="28"/>
          <w:szCs w:val="28"/>
        </w:rPr>
        <w:t xml:space="preserve">Русский язык и культура речи</w:t>
      </w:r>
      <w:r>
        <w:rPr>
          <w:sz w:val="28"/>
          <w:szCs w:val="28"/>
        </w:rPr>
        <w:t xml:space="preserve">» </w:t>
      </w:r>
      <w:r>
        <w:rPr>
          <w:noProof/>
          <w:sz w:val="28"/>
          <w:szCs w:val="28"/>
        </w:rPr>
        <w:t xml:space="preserve">гуманитарного, социального и экономического цикла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, а также формы представления результатов тестирования, используемые в данном отчете.</w:t>
      </w:r>
    </w:p>
    <w:p w:rsidR="0036666D" w:rsidRPr="002B1ABF" w:rsidRDefault="0036666D" w:rsidP="00E96CF2">
      <w:pPr>
        <w:pStyle w:val="Heading1"/>
        <w:tabs>
          <w:tab w:val="clear" w:pos="-194"/>
          <w:tab w:val="num" w:pos="540"/>
        </w:tabs>
        <w:ind w:left="0" w:firstLine="180"/>
      </w:pPr>
      <w:r>
        <w:br w:type="page"/>
      </w:r>
      <w:r w:rsidRPr="002B1ABF">
        <w:t xml:space="preserve">Показатели участия в </w:t>
      </w:r>
      <w:r>
        <w:rPr>
          <w:noProof/>
        </w:rPr>
        <w:t xml:space="preserve">ФЭПО-22</w:t>
      </w:r>
      <w:r w:rsidRPr="0025525A">
        <w:t xml:space="preserve"> </w:t>
      </w:r>
      <w:r>
        <w:t xml:space="preserve">–</w:t>
      </w:r>
      <w:r w:rsidRPr="002B1ABF">
        <w:t xml:space="preserve"> </w:t>
      </w:r>
      <w:r>
        <w:rPr>
          <w:noProof/>
        </w:rPr>
        <w:t xml:space="preserve">ФЭПО-26</w:t>
      </w:r>
      <w:r w:rsidRPr="002B1ABF">
        <w:t xml:space="preserve"> по дисциплине «</w:t>
      </w:r>
      <w:r>
        <w:rPr>
          <w:noProof/>
        </w:rPr>
        <w:t xml:space="preserve">Русский язык и культура речи</w:t>
      </w:r>
      <w:r w:rsidRPr="002B1ABF">
        <w:t xml:space="preserve">» цикла </w:t>
      </w:r>
      <w:r>
        <w:rPr>
          <w:noProof/>
        </w:rPr>
        <w:t xml:space="preserve">ГСЭ</w:t>
      </w:r>
      <w:r w:rsidRPr="008E20B2">
        <w:t xml:space="preserve"> </w:t>
      </w:r>
      <w:r w:rsidRPr="002B1ABF">
        <w:t xml:space="preserve">ФГОС </w:t>
      </w:r>
      <w:r>
        <w:rPr>
          <w:noProof/>
        </w:rPr>
        <w:t xml:space="preserve">ВО</w:t>
      </w:r>
    </w:p>
    <w:p w:rsidR="0036666D" w:rsidRPr="002B1ABF" w:rsidRDefault="0036666D" w:rsidP="00E96CF2">
      <w:pPr>
        <w:pStyle w:val="Heading2"/>
        <w:tabs>
          <w:tab w:val="num" w:pos="0"/>
        </w:tabs>
        <w:ind w:left="0" w:firstLine="180"/>
      </w:pPr>
      <w:r w:rsidRPr="002B1ABF">
        <w:t xml:space="preserve">Количественные показатели участия студентов</w:t>
      </w:r>
      <w:r w:rsidRPr="002F5976">
        <w:t xml:space="preserve"> </w:t>
      </w:r>
      <w:r>
        <w:rPr>
          <w:noProof/>
        </w:rPr>
        <w:t xml:space="preserve">вузов-участников</w:t>
      </w:r>
    </w:p>
    <w:p w:rsidR="0036666D" w:rsidRPr="00A32A63" w:rsidRDefault="0036666D" w:rsidP="00F90D91">
      <w:pPr>
        <w:ind w:firstLine="540"/>
        <w:rPr>
          <w:sz w:val="16"/>
          <w:szCs w:val="16"/>
        </w:rPr>
      </w:pPr>
    </w:p>
    <w:p w:rsidR="0036666D" w:rsidRPr="002F6EA7" w:rsidRDefault="0036666D" w:rsidP="00CA3A55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сеансов тестирования </w:t>
      </w:r>
      <w:r w:rsidRPr="002F5976">
        <w:rPr>
          <w:sz w:val="28"/>
          <w:szCs w:val="28"/>
        </w:rPr>
        <w:t xml:space="preserve">по дисциплине 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2F5976">
        <w:rPr>
          <w:sz w:val="28"/>
          <w:szCs w:val="28"/>
        </w:rPr>
        <w:t xml:space="preserve">»</w:t>
      </w:r>
      <w:r w:rsidRPr="001A5506">
        <w:rPr>
          <w:sz w:val="28"/>
          <w:szCs w:val="28"/>
        </w:rPr>
        <w:t xml:space="preserve"/>
        <w:t xml:space="preserve"/>
        <w:t xml:space="preserve"/>
      </w:r>
      <w:r w:rsidRPr="001A5506">
        <w:rPr>
          <w:sz w:val="28"/>
          <w:szCs w:val="28"/>
        </w:rPr>
        <w:t xml:space="preserve"/>
      </w:r>
      <w:r>
        <w:rPr>
          <w:rStyle w:val="FootnoteReference"/>
          <w:sz w:val="28"/>
          <w:szCs w:val="28"/>
        </w:rPr>
        <w:footnoteReference w:id="1"/>
      </w:r>
      <w:r w:rsidRPr="001A5506">
        <w:rPr>
          <w:sz w:val="28"/>
          <w:szCs w:val="28"/>
        </w:rPr>
        <w:t xml:space="preserve"/>
        <w:t xml:space="preserve"/>
        <w:t xml:space="preserve"/>
      </w:r>
      <w:r w:rsidRPr="001A5506">
        <w:rPr>
          <w:sz w:val="28"/>
          <w:szCs w:val="28"/>
        </w:rPr>
        <w:t xml:space="preserve"/>
      </w:r>
      <w:r w:rsidRPr="002F5976"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 w:rsidRPr="002F5976"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 w:rsidRPr="002F5976"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вузов-участников</w:t>
      </w:r>
      <w:r w:rsidRPr="002F5976">
        <w:t xml:space="preserve">,</w:t>
      </w:r>
      <w:r>
        <w:rPr>
          <w:sz w:val="28"/>
          <w:szCs w:val="28"/>
        </w:rPr>
        <w:t xml:space="preserve"> принявших участие в </w:t>
      </w:r>
      <w:r>
        <w:rPr>
          <w:noProof/>
          <w:sz w:val="28"/>
          <w:szCs w:val="28"/>
        </w:rPr>
        <w:t xml:space="preserve">ФЭПО-22</w:t>
      </w:r>
      <w:r w:rsidRPr="00365852"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отражено на диаграмме (рисунок 1.1) и в таблице 1.1.</w:t>
      </w:r>
    </w:p>
    <w:p w:rsidR="0036666D" w:rsidRPr="00A32A63" w:rsidRDefault="0036666D" w:rsidP="002F6EA7">
      <w:pPr>
        <w:spacing w:line="288" w:lineRule="auto"/>
        <w:ind w:firstLine="540"/>
        <w:jc w:val="both"/>
        <w:outlineLvl w:val="0"/>
        <w:rPr>
          <w:sz w:val="16"/>
          <w:szCs w:val="16"/>
        </w:rPr>
      </w:pPr>
    </w:p>
    <w:p w:rsidR="0036666D" w:rsidRDefault="0036666D" w:rsidP="00621546">
      <w:pPr>
        <w:spacing w:after="80"/>
        <w:ind w:firstLine="709"/>
      </w:pPr>
      <w:r w:rsidRPr="00A91676">
        <w:t xml:space="preserve">Таблица </w:t>
      </w:r>
      <w:r>
        <w:t xml:space="preserve">1</w:t>
      </w:r>
      <w:r w:rsidRPr="00A91676">
        <w:t xml:space="preserve">.1 – Количественные показатели участия в ФЭПО</w:t>
      </w:r>
    </w:p>
    <w:tbl>
      <w:tblPr>
        <w:tblpPr w:leftFromText="180" w:rightFromText="180" w:vertAnchor="text" w:tblpXSpec="center" w:tblpY="1"/>
        <w:tblOverlap w:val="never"/>
        <w:tblW w:w="9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306"/>
        <w:gridCol w:w="1550"/>
        <w:gridCol w:w="2272"/>
        <w:gridCol w:w="2484"/>
      </w:tblGrid>
      <w:tr w:rsidR="0036666D" w:rsidRPr="00C22CC9">
        <w:tc>
          <w:tcPr>
            <w:tcW w:w="3306" w:type="dxa"/>
            <w:vAlign w:val="center"/>
          </w:tcPr>
          <w:p w:rsidR="0036666D" w:rsidRPr="00AD1D63" w:rsidRDefault="0036666D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Период</w:t>
            </w:r>
            <w:r w:rsidRPr="00AD1D63">
              <w:rPr>
                <w:b/>
                <w:bCs/>
              </w:rPr>
              <w:br/>
              <w:t xml:space="preserve">проведения</w:t>
            </w:r>
          </w:p>
        </w:tc>
        <w:tc>
          <w:tcPr>
            <w:tcW w:w="1550" w:type="dxa"/>
            <w:vAlign w:val="center"/>
          </w:tcPr>
          <w:p w:rsidR="0036666D" w:rsidRPr="00AD1D63" w:rsidRDefault="0036666D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Этап</w:t>
            </w:r>
          </w:p>
        </w:tc>
        <w:tc>
          <w:tcPr>
            <w:tcW w:w="2272" w:type="dxa"/>
            <w:vAlign w:val="center"/>
          </w:tcPr>
          <w:p w:rsidR="0036666D" w:rsidRPr="002F5976" w:rsidRDefault="0036666D" w:rsidP="0077647C">
            <w:pPr>
              <w:jc w:val="center"/>
              <w:rPr>
                <w:b/>
                <w:bCs/>
              </w:rPr>
            </w:pPr>
            <w:r w:rsidRPr="002F5976">
              <w:rPr>
                <w:b/>
                <w:bCs/>
              </w:rPr>
              <w:t xml:space="preserve">Количество</w:t>
            </w:r>
            <w:r w:rsidRPr="002F5976">
              <w:rPr>
                <w:b/>
                <w:bCs/>
              </w:rPr>
              <w:br/>
            </w:r>
            <w:r>
              <w:rPr>
                <w:b/>
                <w:bCs/>
                <w:noProof/>
              </w:rPr>
              <w:t xml:space="preserve">вузов-участников</w:t>
            </w:r>
            <w:r w:rsidRPr="002F5976">
              <w:rPr>
                <w:b/>
                <w:bCs/>
              </w:rPr>
              <w:t xml:space="preserve"> </w:t>
            </w:r>
          </w:p>
        </w:tc>
        <w:tc>
          <w:tcPr>
            <w:tcW w:w="2484" w:type="dxa"/>
            <w:vAlign w:val="center"/>
          </w:tcPr>
          <w:p w:rsidR="0036666D" w:rsidRPr="00AD1D63" w:rsidRDefault="0036666D" w:rsidP="0077647C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Количество сеансов тестирования</w:t>
            </w:r>
          </w:p>
        </w:tc>
      </w:tr>
      <w:tr w:rsidR="0036666D" w:rsidRPr="00B5301E">
        <w:trPr>
          <w:trHeight w:val="630"/>
        </w:trPr>
        <w:tc>
          <w:tcPr>
            <w:tcW w:w="3306" w:type="dxa"/>
            <w:vAlign w:val="center"/>
          </w:tcPr>
          <w:p w:rsidR="0036666D" w:rsidRDefault="0036666D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2015</w:t>
            </w:r>
            <w:r w:rsidRPr="00B5301E">
              <w:t xml:space="preserve"> –</w:t>
            </w:r>
          </w:p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февраль 2016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ФЭПО-22</w:t>
            </w:r>
          </w:p>
        </w:tc>
        <w:tc>
          <w:tcPr>
            <w:tcW w:w="2272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116</w:t>
            </w:r>
          </w:p>
        </w:tc>
        <w:tc>
          <w:tcPr>
            <w:tcW w:w="2484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15938</w:t>
            </w:r>
          </w:p>
        </w:tc>
      </w:tr>
      <w:tr w:rsidR="0036666D" w:rsidRPr="00B5301E">
        <w:trPr>
          <w:trHeight w:val="630"/>
        </w:trPr>
        <w:tc>
          <w:tcPr>
            <w:tcW w:w="3306" w:type="dxa"/>
            <w:vAlign w:val="center"/>
          </w:tcPr>
          <w:p w:rsidR="0036666D" w:rsidRDefault="0036666D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Pr="00B5301E">
              <w:t xml:space="preserve"> –</w:t>
            </w:r>
          </w:p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июль 2016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ФЭПО-23</w:t>
            </w:r>
          </w:p>
        </w:tc>
        <w:tc>
          <w:tcPr>
            <w:tcW w:w="2272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71</w:t>
            </w:r>
          </w:p>
        </w:tc>
        <w:tc>
          <w:tcPr>
            <w:tcW w:w="2484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5385</w:t>
            </w:r>
          </w:p>
        </w:tc>
      </w:tr>
      <w:tr w:rsidR="0036666D" w:rsidRPr="00B5301E">
        <w:trPr>
          <w:trHeight w:val="630"/>
        </w:trPr>
        <w:tc>
          <w:tcPr>
            <w:tcW w:w="3306" w:type="dxa"/>
            <w:vAlign w:val="center"/>
          </w:tcPr>
          <w:p w:rsidR="0036666D" w:rsidRDefault="0036666D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2016</w:t>
            </w:r>
            <w:r w:rsidRPr="00B5301E">
              <w:t xml:space="preserve"> –</w:t>
            </w:r>
          </w:p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февраль 2017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ФЭПО-24</w:t>
            </w:r>
          </w:p>
        </w:tc>
        <w:tc>
          <w:tcPr>
            <w:tcW w:w="2272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91</w:t>
            </w:r>
          </w:p>
        </w:tc>
        <w:tc>
          <w:tcPr>
            <w:tcW w:w="2484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12724</w:t>
            </w:r>
          </w:p>
        </w:tc>
      </w:tr>
      <w:tr w:rsidR="0036666D" w:rsidRPr="00B5301E">
        <w:trPr>
          <w:trHeight w:val="630"/>
        </w:trPr>
        <w:tc>
          <w:tcPr>
            <w:tcW w:w="3306" w:type="dxa"/>
            <w:vAlign w:val="center"/>
          </w:tcPr>
          <w:p w:rsidR="0036666D" w:rsidRDefault="0036666D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Pr="00B5301E">
              <w:t xml:space="preserve"> –</w:t>
            </w:r>
          </w:p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июль 2017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ФЭПО-25</w:t>
            </w:r>
          </w:p>
        </w:tc>
        <w:tc>
          <w:tcPr>
            <w:tcW w:w="2272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78</w:t>
            </w:r>
          </w:p>
        </w:tc>
        <w:tc>
          <w:tcPr>
            <w:tcW w:w="2484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6378</w:t>
            </w:r>
          </w:p>
        </w:tc>
      </w:tr>
      <w:tr w:rsidR="0036666D" w:rsidRPr="00B5301E">
        <w:trPr>
          <w:trHeight w:val="630"/>
        </w:trPr>
        <w:tc>
          <w:tcPr>
            <w:tcW w:w="3306" w:type="dxa"/>
            <w:vAlign w:val="center"/>
          </w:tcPr>
          <w:p w:rsidR="0036666D" w:rsidRDefault="0036666D" w:rsidP="0077647C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2017</w:t>
            </w:r>
            <w:r w:rsidRPr="00B5301E">
              <w:t xml:space="preserve"> –</w:t>
            </w:r>
          </w:p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февраль 2018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ФЭПО-26</w:t>
            </w:r>
          </w:p>
        </w:tc>
        <w:tc>
          <w:tcPr>
            <w:tcW w:w="2272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76</w:t>
            </w:r>
          </w:p>
        </w:tc>
        <w:tc>
          <w:tcPr>
            <w:tcW w:w="2484" w:type="dxa"/>
            <w:vAlign w:val="center"/>
          </w:tcPr>
          <w:p w:rsidR="0036666D" w:rsidRPr="00B5301E" w:rsidRDefault="0036666D" w:rsidP="0077647C">
            <w:pPr>
              <w:jc w:val="center"/>
            </w:pPr>
            <w:r>
              <w:rPr>
                <w:noProof/>
              </w:rPr>
              <w:t xml:space="preserve">11575</w:t>
            </w:r>
          </w:p>
        </w:tc>
      </w:tr>
    </w:tbl>
    <w:p w:rsidR="0036666D" w:rsidRPr="00742FEF" w:rsidRDefault="0036666D" w:rsidP="00CA3A55">
      <w:pPr>
        <w:spacing w:line="264" w:lineRule="auto"/>
        <w:jc w:val="center"/>
        <w:rPr>
          <w:sz w:val="8"/>
          <w:szCs w:val="8"/>
        </w:rPr>
      </w:pPr>
    </w:p>
    <w:p w:rsidR="0036666D" w:rsidRPr="003B19ED" w:rsidRDefault="0036666D" w:rsidP="003B19ED">
      <w:pPr>
        <w:keepNext/>
        <w:keepLines/>
        <w:jc w:val="center"/>
        <w:rPr>
          <w:sz w:val="20"/>
          <w:szCs w:val="20"/>
        </w:rPr>
      </w:pPr>
      <w:r>
        <w:drawing>
          <wp:inline distT="0" distR="0" distL="0" distB="0">
            <wp:extent cy="3346704" cx="53035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fepo3years_subj1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346704" cx="530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1.1 –</w:t>
      </w:r>
      <w:r w:rsidRPr="00621276">
        <w:t xml:space="preserve"> </w:t>
      </w:r>
      <w:r>
        <w:t xml:space="preserve">Динамика сеансов</w:t>
      </w:r>
      <w:r w:rsidRPr="00621276">
        <w:t xml:space="preserve"> тестирования студентов </w:t>
      </w:r>
      <w:r>
        <w:rPr>
          <w:noProof/>
        </w:rPr>
        <w:t xml:space="preserve">вузов-участников</w:t>
      </w:r>
      <w:r>
        <w:br/>
      </w:r>
      <w:r w:rsidRPr="00621276">
        <w:t xml:space="preserve">по дисциплине «</w:t>
      </w:r>
      <w:r>
        <w:rPr>
          <w:noProof/>
        </w:rPr>
        <w:t xml:space="preserve">Русский язык и культура речи</w:t>
      </w:r>
      <w:r w:rsidRPr="00621276">
        <w:t xml:space="preserve">»</w:t>
      </w:r>
    </w:p>
    <w:p w:rsidR="0036666D" w:rsidRPr="002B1ABF" w:rsidRDefault="0036666D" w:rsidP="00F90D91">
      <w:pPr>
        <w:pStyle w:val="Heading2"/>
        <w:tabs>
          <w:tab w:val="clear" w:pos="166"/>
          <w:tab w:val="num" w:pos="0"/>
        </w:tabs>
        <w:ind w:left="0" w:firstLine="180"/>
      </w:pPr>
      <w:r>
        <w:br w:type="page"/>
      </w:r>
      <w:r w:rsidRPr="002B1ABF">
        <w:t xml:space="preserve">Количественные показатели участия студентов </w:t>
      </w:r>
      <w:r>
        <w:rPr>
          <w:noProof/>
        </w:rPr>
        <w:t xml:space="preserve">вуз</w:t>
      </w:r>
      <w:r w:rsidRPr="002B1ABF">
        <w:t xml:space="preserve">а</w:t>
      </w:r>
      <w:r>
        <w:rPr>
          <w:noProof/>
        </w:rPr>
        <w:t xml:space="preserve"/>
      </w:r>
    </w:p>
    <w:p w:rsidR="0036666D" w:rsidRDefault="0036666D" w:rsidP="0031497C">
      <w:pPr>
        <w:spacing w:line="288" w:lineRule="auto"/>
        <w:ind w:firstLine="539"/>
        <w:jc w:val="both"/>
        <w:rPr>
          <w:sz w:val="28"/>
          <w:szCs w:val="28"/>
        </w:rPr>
      </w:pPr>
    </w:p>
    <w:p w:rsidR="0036666D" w:rsidRDefault="0036666D" w:rsidP="0031497C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Количество сеансов тестирования по дисциплине «</w:t>
      </w:r>
      <w:r>
        <w:rPr>
          <w:noProof/>
          <w:sz w:val="28"/>
          <w:szCs w:val="28"/>
        </w:rPr>
        <w:t xml:space="preserve">Русский язык и культура речи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, принявших учас</w:t>
      </w:r>
      <w:r w:rsidRPr="00365852">
        <w:rPr>
          <w:sz w:val="28"/>
          <w:szCs w:val="28"/>
        </w:rPr>
        <w:t xml:space="preserve">тие в </w:t>
      </w:r>
      <w:r>
        <w:rPr>
          <w:noProof/>
          <w:sz w:val="28"/>
          <w:szCs w:val="28"/>
        </w:rPr>
        <w:t xml:space="preserve">ФЭПО-22</w:t>
      </w:r>
      <w:r w:rsidRPr="00365852"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отражено на диаграмме (рисунок 1.2) и в таблице 1.2.</w:t>
      </w:r>
    </w:p>
    <w:p w:rsidR="0036666D" w:rsidRPr="00621546" w:rsidRDefault="0036666D" w:rsidP="0031497C">
      <w:pPr>
        <w:spacing w:line="288" w:lineRule="auto"/>
        <w:ind w:firstLine="539"/>
        <w:jc w:val="both"/>
        <w:rPr>
          <w:sz w:val="20"/>
          <w:szCs w:val="20"/>
        </w:rPr>
      </w:pPr>
    </w:p>
    <w:p w:rsidR="0036666D" w:rsidRPr="00766A92" w:rsidRDefault="0036666D" w:rsidP="00621546">
      <w:pPr>
        <w:spacing w:after="80"/>
        <w:ind w:firstLine="709"/>
        <w:rPr>
          <w:b/>
          <w:bCs/>
        </w:rPr>
      </w:pPr>
      <w:r w:rsidRPr="00766A92">
        <w:t xml:space="preserve">Таблица </w:t>
      </w:r>
      <w:r>
        <w:t xml:space="preserve">1</w:t>
      </w:r>
      <w:r w:rsidRPr="00766A92">
        <w:t xml:space="preserve">.2 – Количественные показатели участия в ФЭПО студентов </w:t>
      </w:r>
      <w:r>
        <w:rPr>
          <w:noProof/>
        </w:rPr>
        <w:t xml:space="preserve">вуз</w:t>
      </w:r>
      <w:r w:rsidRPr="00766A92">
        <w:t xml:space="preserve">а</w:t>
      </w:r>
      <w:r>
        <w:rPr>
          <w:noProof/>
        </w:rPr>
        <w:t xml:space="preserve"/>
      </w:r>
    </w:p>
    <w:tbl>
      <w:tblPr>
        <w:tblpPr w:leftFromText="180" w:rightFromText="180" w:vertAnchor="text" w:tblpXSpec="center" w:tblpY="1"/>
        <w:tblOverlap w:val="never"/>
        <w:tblW w:w="96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998"/>
        <w:gridCol w:w="1550"/>
        <w:gridCol w:w="2097"/>
        <w:gridCol w:w="3039"/>
      </w:tblGrid>
      <w:tr w:rsidR="0036666D" w:rsidRPr="00C22CC9">
        <w:tc>
          <w:tcPr>
            <w:tcW w:w="2998" w:type="dxa"/>
            <w:vAlign w:val="center"/>
          </w:tcPr>
          <w:p w:rsidR="0036666D" w:rsidRPr="00AD1D63" w:rsidRDefault="0036666D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Период</w:t>
            </w:r>
            <w:r w:rsidRPr="00AD1D63">
              <w:rPr>
                <w:b/>
                <w:bCs/>
              </w:rPr>
              <w:br/>
              <w:t xml:space="preserve">проведения</w:t>
            </w:r>
          </w:p>
        </w:tc>
        <w:tc>
          <w:tcPr>
            <w:tcW w:w="1550" w:type="dxa"/>
            <w:vAlign w:val="center"/>
          </w:tcPr>
          <w:p w:rsidR="0036666D" w:rsidRPr="00AD1D63" w:rsidRDefault="0036666D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Этап</w:t>
            </w:r>
          </w:p>
        </w:tc>
        <w:tc>
          <w:tcPr>
            <w:tcW w:w="2097" w:type="dxa"/>
            <w:vAlign w:val="center"/>
          </w:tcPr>
          <w:p w:rsidR="0036666D" w:rsidRPr="00AD1D63" w:rsidRDefault="0036666D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Количество </w:t>
            </w:r>
            <w:r>
              <w:rPr>
                <w:b/>
                <w:bCs/>
                <w:noProof/>
              </w:rPr>
              <w:t xml:space="preserve">направлений подготовки</w:t>
            </w:r>
          </w:p>
        </w:tc>
        <w:tc>
          <w:tcPr>
            <w:tcW w:w="3039" w:type="dxa"/>
            <w:vAlign w:val="center"/>
          </w:tcPr>
          <w:p w:rsidR="0036666D" w:rsidRPr="00AD1D63" w:rsidRDefault="0036666D" w:rsidP="002027EA">
            <w:pPr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Количество сеансов тестирования</w:t>
            </w:r>
          </w:p>
        </w:tc>
      </w:tr>
      <w:tr w:rsidR="0036666D" w:rsidRPr="00721866">
        <w:trPr>
          <w:trHeight w:val="585"/>
        </w:trPr>
        <w:tc>
          <w:tcPr>
            <w:tcW w:w="2998" w:type="dxa"/>
            <w:vAlign w:val="center"/>
          </w:tcPr>
          <w:p w:rsidR="0036666D" w:rsidRDefault="0036666D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2015</w:t>
            </w:r>
            <w:r w:rsidRPr="00B5301E">
              <w:t xml:space="preserve"> –</w:t>
            </w:r>
          </w:p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февраль 2016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ФЭПО-22</w:t>
            </w:r>
          </w:p>
        </w:tc>
        <w:tc>
          <w:tcPr>
            <w:tcW w:w="2097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039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95</w:t>
            </w:r>
          </w:p>
        </w:tc>
      </w:tr>
      <w:tr w:rsidR="0036666D" w:rsidRPr="00721866">
        <w:trPr>
          <w:trHeight w:val="585"/>
        </w:trPr>
        <w:tc>
          <w:tcPr>
            <w:tcW w:w="2998" w:type="dxa"/>
            <w:vAlign w:val="center"/>
          </w:tcPr>
          <w:p w:rsidR="0036666D" w:rsidRDefault="0036666D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Pr="00B5301E">
              <w:t xml:space="preserve"> –</w:t>
            </w:r>
          </w:p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июль 2016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ФЭПО-23</w:t>
            </w:r>
          </w:p>
        </w:tc>
        <w:tc>
          <w:tcPr>
            <w:tcW w:w="2097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0</w:t>
            </w:r>
          </w:p>
        </w:tc>
        <w:tc>
          <w:tcPr>
            <w:tcW w:w="3039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0</w:t>
            </w:r>
          </w:p>
        </w:tc>
      </w:tr>
      <w:tr w:rsidR="0036666D" w:rsidRPr="00721866">
        <w:trPr>
          <w:trHeight w:val="585"/>
        </w:trPr>
        <w:tc>
          <w:tcPr>
            <w:tcW w:w="2998" w:type="dxa"/>
            <w:vAlign w:val="center"/>
          </w:tcPr>
          <w:p w:rsidR="0036666D" w:rsidRDefault="0036666D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2016</w:t>
            </w:r>
            <w:r w:rsidRPr="00B5301E">
              <w:t xml:space="preserve"> –</w:t>
            </w:r>
          </w:p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февраль 2017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ФЭПО-24</w:t>
            </w:r>
          </w:p>
        </w:tc>
        <w:tc>
          <w:tcPr>
            <w:tcW w:w="2097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039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319</w:t>
            </w:r>
          </w:p>
        </w:tc>
      </w:tr>
      <w:tr w:rsidR="0036666D" w:rsidRPr="00721866">
        <w:trPr>
          <w:trHeight w:val="585"/>
        </w:trPr>
        <w:tc>
          <w:tcPr>
            <w:tcW w:w="2998" w:type="dxa"/>
            <w:vAlign w:val="center"/>
          </w:tcPr>
          <w:p w:rsidR="0036666D" w:rsidRDefault="0036666D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март</w:t>
            </w:r>
            <w:r w:rsidRPr="00B5301E">
              <w:t xml:space="preserve"> –</w:t>
            </w:r>
          </w:p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июль 2017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ФЭПО-25</w:t>
            </w:r>
          </w:p>
        </w:tc>
        <w:tc>
          <w:tcPr>
            <w:tcW w:w="2097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039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33</w:t>
            </w:r>
          </w:p>
        </w:tc>
      </w:tr>
      <w:tr w:rsidR="0036666D" w:rsidRPr="00721866">
        <w:trPr>
          <w:trHeight w:val="585"/>
        </w:trPr>
        <w:tc>
          <w:tcPr>
            <w:tcW w:w="2998" w:type="dxa"/>
            <w:vAlign w:val="center"/>
          </w:tcPr>
          <w:p w:rsidR="0036666D" w:rsidRDefault="0036666D" w:rsidP="002027EA">
            <w:pPr>
              <w:jc w:val="center"/>
              <w:rPr>
                <w:lang w:val="en-US"/>
              </w:rPr>
            </w:pPr>
            <w:r>
              <w:rPr>
                <w:noProof/>
              </w:rPr>
              <w:t xml:space="preserve">октябрь 2017</w:t>
            </w:r>
            <w:r w:rsidRPr="00B5301E">
              <w:t xml:space="preserve"> –</w:t>
            </w:r>
          </w:p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февраль 2018</w:t>
            </w:r>
          </w:p>
        </w:tc>
        <w:tc>
          <w:tcPr>
            <w:tcW w:w="1550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ФЭПО-26</w:t>
            </w:r>
          </w:p>
        </w:tc>
        <w:tc>
          <w:tcPr>
            <w:tcW w:w="2097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039" w:type="dxa"/>
            <w:vAlign w:val="center"/>
          </w:tcPr>
          <w:p w:rsidR="0036666D" w:rsidRPr="00B5301E" w:rsidRDefault="0036666D" w:rsidP="002027EA">
            <w:pPr>
              <w:jc w:val="center"/>
            </w:pPr>
            <w:r>
              <w:rPr>
                <w:noProof/>
              </w:rPr>
              <w:t xml:space="preserve">266</w:t>
            </w:r>
          </w:p>
        </w:tc>
      </w:tr>
    </w:tbl>
    <w:p w:rsidR="0036666D" w:rsidRPr="00510447" w:rsidRDefault="0036666D" w:rsidP="002953DF">
      <w:pPr>
        <w:ind w:firstLine="540"/>
        <w:jc w:val="both"/>
        <w:rPr>
          <w:sz w:val="16"/>
          <w:szCs w:val="16"/>
        </w:rPr>
      </w:pPr>
    </w:p>
    <w:p w:rsidR="0036666D" w:rsidRDefault="0036666D" w:rsidP="00946870">
      <w:pPr>
        <w:keepNext/>
        <w:keepLines/>
        <w:jc w:val="center"/>
      </w:pPr>
      <w:r>
        <w:drawing>
          <wp:inline distT="0" distR="0" distL="0" distB="0">
            <wp:extent cy="3346704" cx="53035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fepo3years_vuz_subj1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346704" cx="530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1.2 –</w:t>
      </w:r>
      <w:r w:rsidRPr="00621276">
        <w:t xml:space="preserve"> </w:t>
      </w:r>
      <w:r>
        <w:t xml:space="preserve">Динамика сеансов</w:t>
      </w:r>
      <w:r w:rsidRPr="00621276">
        <w:t xml:space="preserve"> тестирования </w:t>
      </w:r>
      <w:r w:rsidRPr="00971439">
        <w:br/>
      </w:r>
      <w:r w:rsidRPr="00621276">
        <w:t xml:space="preserve">по дисциплине «</w:t>
      </w:r>
      <w:r>
        <w:rPr>
          <w:noProof/>
        </w:rPr>
        <w:t xml:space="preserve">Русский язык и культура речи</w:t>
      </w:r>
      <w:r w:rsidRPr="00621276">
        <w:t xml:space="preserve">»</w:t>
      </w:r>
      <w:r>
        <w:t xml:space="preserve"> </w:t>
      </w:r>
      <w:r w:rsidRPr="00621276">
        <w:t xml:space="preserve">студентов </w:t>
      </w:r>
      <w:r>
        <w:rPr>
          <w:noProof/>
        </w:rPr>
        <w:t xml:space="preserve">вуз</w:t>
      </w:r>
      <w:r>
        <w:t xml:space="preserve">а</w:t>
      </w:r>
      <w:r>
        <w:rPr>
          <w:noProof/>
        </w:rPr>
        <w:t xml:space="preserve"/>
      </w:r>
    </w:p>
    <w:p w:rsidR="0036666D" w:rsidRPr="002B1ABF" w:rsidRDefault="0036666D" w:rsidP="00F90D91">
      <w:pPr>
        <w:pStyle w:val="Heading1"/>
        <w:tabs>
          <w:tab w:val="clear" w:pos="-194"/>
          <w:tab w:val="num" w:pos="0"/>
        </w:tabs>
        <w:ind w:left="0" w:firstLine="180"/>
      </w:pPr>
      <w:r>
        <w:br w:type="page"/>
      </w:r>
      <w:r w:rsidRPr="002B1ABF">
        <w:t xml:space="preserve">Результаты обучения студентов по дисциплине «</w:t>
      </w:r>
      <w:r>
        <w:rPr>
          <w:noProof/>
        </w:rPr>
        <w:t xml:space="preserve">Русский язык и культура речи</w:t>
      </w:r>
      <w:r w:rsidRPr="002B1ABF">
        <w:t xml:space="preserve">» цикла </w:t>
      </w:r>
      <w:r>
        <w:rPr>
          <w:noProof/>
        </w:rPr>
        <w:t xml:space="preserve">ГСЭ</w:t>
      </w:r>
      <w:r w:rsidRPr="002B1ABF">
        <w:t xml:space="preserve"> ФГОС </w:t>
      </w:r>
      <w:r>
        <w:rPr>
          <w:noProof/>
        </w:rPr>
        <w:t xml:space="preserve">ВО</w:t>
      </w:r>
    </w:p>
    <w:p w:rsidR="0036666D" w:rsidRPr="002B1ABF" w:rsidRDefault="0036666D" w:rsidP="00F90D91">
      <w:pPr>
        <w:pStyle w:val="Heading2"/>
        <w:tabs>
          <w:tab w:val="clear" w:pos="166"/>
          <w:tab w:val="num" w:pos="0"/>
        </w:tabs>
        <w:ind w:left="0" w:firstLine="180"/>
      </w:pPr>
      <w:r w:rsidRPr="002B1ABF">
        <w:t xml:space="preserve">ФЭПО: модель оценки результатов обучения</w:t>
      </w:r>
    </w:p>
    <w:p w:rsidR="0036666D" w:rsidRPr="00F90D91" w:rsidRDefault="0036666D" w:rsidP="00F90D91">
      <w:pPr>
        <w:rPr>
          <w:sz w:val="28"/>
          <w:szCs w:val="28"/>
        </w:rPr>
      </w:pPr>
    </w:p>
    <w:p w:rsidR="0036666D" w:rsidRPr="00024E94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В рамках компетентностного подхода</w:t>
      </w:r>
      <w:r>
        <w:rPr>
          <w:sz w:val="28"/>
          <w:szCs w:val="28"/>
        </w:rPr>
        <w:t xml:space="preserve"> ФЭПО</w:t>
      </w:r>
      <w:r w:rsidRPr="00024E94">
        <w:rPr>
          <w:sz w:val="28"/>
          <w:szCs w:val="28"/>
        </w:rPr>
        <w:t xml:space="preserve"> используется модель оценки результатов обучения, в основу которой положена методология В. П. Беспалько об уровнях усвоения знаний и постепенном восхождении обучающихся по образовательным траекториям (рис</w:t>
      </w:r>
      <w:r>
        <w:rPr>
          <w:sz w:val="28"/>
          <w:szCs w:val="28"/>
        </w:rPr>
        <w:t xml:space="preserve">унок</w:t>
      </w:r>
      <w:r w:rsidRPr="00024E9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2.1</w:t>
      </w:r>
      <w:r w:rsidRPr="00024E94">
        <w:rPr>
          <w:sz w:val="28"/>
          <w:szCs w:val="28"/>
        </w:rPr>
        <w:t xml:space="preserve">).</w:t>
      </w:r>
    </w:p>
    <w:p w:rsidR="0036666D" w:rsidRPr="00102E7A" w:rsidRDefault="0036666D" w:rsidP="002953DF">
      <w:pPr>
        <w:keepNext/>
        <w:keepLines/>
        <w:jc w:val="center"/>
      </w:pPr>
      <w:r w:rsidRPr="00503BA9">
        <w:rPr>
          <w:sz w:val="28"/>
          <w:szCs w:val="28"/>
        </w:rPr>
        <w:pict>
          <v:shape id="_x0000_i1025" type="#_x0000_t75" style="width:315.75pt;height:198.75pt">
            <v:imagedata r:id="rId8" o:title=""/>
          </v:shape>
        </w:pict>
      </w:r>
      <w:r>
        <w:rPr>
          <w:sz w:val="28"/>
          <w:szCs w:val="28"/>
        </w:rPr>
        <w:br/>
      </w:r>
      <w:r>
        <w:t xml:space="preserve">Рисунок</w:t>
      </w:r>
      <w:r w:rsidRPr="00102E7A">
        <w:t xml:space="preserve"> </w:t>
      </w:r>
      <w:r>
        <w:t xml:space="preserve">2.1 –</w:t>
      </w:r>
      <w:r w:rsidRPr="00102E7A">
        <w:t xml:space="preserve"> </w:t>
      </w:r>
      <w:r>
        <w:t xml:space="preserve">Принципы восхождения по методологии В. П. Беспалько</w:t>
      </w:r>
    </w:p>
    <w:p w:rsidR="0036666D" w:rsidRPr="009B12AA" w:rsidRDefault="0036666D" w:rsidP="00AE068B">
      <w:pPr>
        <w:ind w:firstLine="720"/>
        <w:jc w:val="both"/>
        <w:rPr>
          <w:sz w:val="16"/>
          <w:szCs w:val="16"/>
        </w:rPr>
      </w:pPr>
    </w:p>
    <w:p w:rsidR="0036666D" w:rsidRPr="00024E94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Выделены следующие </w:t>
      </w:r>
      <w:r w:rsidRPr="00024E94">
        <w:rPr>
          <w:i/>
          <w:iCs/>
          <w:sz w:val="28"/>
          <w:szCs w:val="28"/>
        </w:rPr>
        <w:t xml:space="preserve">уровни </w:t>
      </w:r>
      <w:r>
        <w:rPr>
          <w:sz w:val="28"/>
          <w:szCs w:val="28"/>
        </w:rPr>
        <w:t xml:space="preserve">результатов обучения студентов.</w:t>
      </w:r>
    </w:p>
    <w:p w:rsidR="0036666D" w:rsidRPr="00024E94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Первый уровень.</w:t>
      </w:r>
      <w:r w:rsidRPr="00024E94">
        <w:rPr>
          <w:sz w:val="28"/>
          <w:szCs w:val="28"/>
        </w:rPr>
        <w:t xml:space="preserve"> Результаты обучения студентов свидетельствуют об усвоении ими некоторых элементарных знаний основных вопросов по дисциплине. Допущенные ошибки и неточности показывают, что студенты не овладели необходимой системой знаний по дисциплине.</w:t>
      </w:r>
    </w:p>
    <w:p w:rsidR="0036666D" w:rsidRPr="00766A92" w:rsidRDefault="0036666D" w:rsidP="00AE068B">
      <w:pPr>
        <w:spacing w:line="264" w:lineRule="auto"/>
        <w:ind w:firstLine="539"/>
        <w:jc w:val="both"/>
        <w:rPr>
          <w:spacing w:val="-2"/>
          <w:sz w:val="28"/>
          <w:szCs w:val="28"/>
        </w:rPr>
      </w:pPr>
      <w:r w:rsidRPr="00766A92">
        <w:rPr>
          <w:b/>
          <w:bCs/>
          <w:spacing w:val="-2"/>
          <w:sz w:val="28"/>
          <w:szCs w:val="28"/>
        </w:rPr>
        <w:t xml:space="preserve">Второй уровень.</w:t>
      </w:r>
      <w:r w:rsidRPr="003B19ED">
        <w:rPr>
          <w:spacing w:val="-2"/>
          <w:sz w:val="28"/>
          <w:szCs w:val="28"/>
        </w:rPr>
        <w:t xml:space="preserve"> </w:t>
      </w:r>
      <w:r w:rsidRPr="00766A92">
        <w:rPr>
          <w:spacing w:val="-2"/>
          <w:sz w:val="28"/>
          <w:szCs w:val="28"/>
        </w:rPr>
        <w:t xml:space="preserve">Достигнутый уровень оценки результатов обучения показывает, что студенты обладают необходимой системой знаний и владеют некоторыми умениями по дисциплине. Студенты способны понимать и интерпретировать освоенную информацию, что является основой успешного формирования умений и навыков для решения практико-ориентированных задач.</w:t>
      </w:r>
    </w:p>
    <w:p w:rsidR="0036666D" w:rsidRPr="00024E94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Третий уровень.</w:t>
      </w:r>
      <w:r w:rsidRPr="003B19ED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Студенты продемонстрировали результаты на уровне осознанного владения учебным материалом и учебными умениями, навыками и способами деятельности по дисциплине. Студенты способны анализировать, проводить сравнение и обоснование выбора методов решения заданий в практико-ориентированных ситуациях.</w:t>
      </w:r>
    </w:p>
    <w:p w:rsidR="0036666D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Четвертый уровень.</w:t>
      </w:r>
      <w:r w:rsidRPr="003B19ED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Студенты способны использовать сведения из различных источников для успешного исследования и поиска решения в нестандартных практико-ориентированных ситуациях. Достигнутый уровень оценки результатов обучения студентов по дисциплине является основой для</w:t>
      </w:r>
      <w:r w:rsidRPr="00024E94">
        <w:rPr>
          <w:i/>
          <w:iCs/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формирования общекультурных и профессиональных компетенций, соответствующих требованиям ФГОС.</w:t>
      </w:r>
    </w:p>
    <w:p w:rsidR="0036666D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Для студента достигнутый уровень обученности определяется по результатам выполнения всего ПИМ в соответствии с алгоритмом, приведенным в таблице </w:t>
      </w:r>
      <w:r>
        <w:rPr>
          <w:sz w:val="28"/>
          <w:szCs w:val="28"/>
        </w:rPr>
        <w:t xml:space="preserve">2</w:t>
      </w:r>
      <w:r w:rsidRPr="00024E94"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1.</w:t>
      </w:r>
    </w:p>
    <w:p w:rsidR="0036666D" w:rsidRPr="00F90D91" w:rsidRDefault="0036666D" w:rsidP="00AE068B">
      <w:pPr>
        <w:spacing w:line="288" w:lineRule="auto"/>
        <w:ind w:firstLine="540"/>
        <w:jc w:val="both"/>
        <w:rPr>
          <w:sz w:val="20"/>
          <w:szCs w:val="20"/>
        </w:rPr>
      </w:pPr>
    </w:p>
    <w:p w:rsidR="0036666D" w:rsidRDefault="0036666D" w:rsidP="00EA0E47">
      <w:pPr>
        <w:ind w:firstLine="539"/>
      </w:pPr>
      <w:r>
        <w:t xml:space="preserve">Таблица 2.1</w:t>
      </w:r>
      <w:r w:rsidRPr="00752F3A">
        <w:t xml:space="preserve"> – Алгоритм определения достигнутого уровня обученности для студента</w:t>
      </w:r>
    </w:p>
    <w:p w:rsidR="0036666D" w:rsidRPr="00F90D91" w:rsidRDefault="0036666D" w:rsidP="00AE068B">
      <w:pPr>
        <w:ind w:firstLine="540"/>
        <w:jc w:val="both"/>
        <w:outlineLvl w:val="0"/>
        <w:rPr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91"/>
        <w:gridCol w:w="5468"/>
        <w:gridCol w:w="2437"/>
      </w:tblGrid>
      <w:tr w:rsidR="0036666D" w:rsidRPr="00BF24CB">
        <w:trPr>
          <w:jc w:val="center"/>
        </w:trPr>
        <w:tc>
          <w:tcPr>
            <w:tcW w:w="1491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Объект</w:t>
            </w:r>
            <w:r w:rsidRPr="00AD1D63">
              <w:rPr>
                <w:b/>
                <w:bCs/>
                <w:sz w:val="20"/>
                <w:szCs w:val="20"/>
              </w:rPr>
              <w:br/>
              <w:t xml:space="preserve">оценки</w:t>
            </w:r>
          </w:p>
        </w:tc>
        <w:tc>
          <w:tcPr>
            <w:tcW w:w="5468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Показатель оценки</w:t>
            </w:r>
            <w:r w:rsidRPr="00AD1D63">
              <w:rPr>
                <w:b/>
                <w:bCs/>
                <w:sz w:val="20"/>
                <w:szCs w:val="20"/>
              </w:rPr>
              <w:br/>
              <w:t xml:space="preserve">результатов обучения студента</w:t>
            </w:r>
          </w:p>
        </w:tc>
        <w:tc>
          <w:tcPr>
            <w:tcW w:w="2437" w:type="dxa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Уровень обученности</w:t>
            </w:r>
            <w:r w:rsidRPr="00AD1D63">
              <w:rPr>
                <w:b/>
                <w:bCs/>
                <w:sz w:val="20"/>
                <w:szCs w:val="20"/>
              </w:rPr>
              <w:br/>
              <w:t xml:space="preserve">(уровень результатов обучения)</w:t>
            </w:r>
          </w:p>
        </w:tc>
      </w:tr>
      <w:tr w:rsidR="0036666D" w:rsidRPr="00BF24CB">
        <w:trPr>
          <w:jc w:val="center"/>
        </w:trPr>
        <w:tc>
          <w:tcPr>
            <w:tcW w:w="1491" w:type="dxa"/>
            <w:vMerge w:val="restart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Студент</w:t>
            </w:r>
          </w:p>
        </w:tc>
        <w:tc>
          <w:tcPr>
            <w:tcW w:w="5468" w:type="dxa"/>
          </w:tcPr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1, 2 и 3</w:t>
            </w:r>
          </w:p>
        </w:tc>
        <w:tc>
          <w:tcPr>
            <w:tcW w:w="2437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Первый</w:t>
            </w:r>
          </w:p>
        </w:tc>
      </w:tr>
      <w:tr w:rsidR="0036666D" w:rsidRPr="00BF24CB">
        <w:trPr>
          <w:jc w:val="center"/>
        </w:trPr>
        <w:tc>
          <w:tcPr>
            <w:tcW w:w="1491" w:type="dxa"/>
            <w:vMerge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1</w:t>
            </w:r>
          </w:p>
          <w:p w:rsidR="0036666D" w:rsidRPr="00AD1D63" w:rsidRDefault="0036666D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2 и 3</w:t>
            </w:r>
          </w:p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2</w:t>
            </w:r>
          </w:p>
          <w:p w:rsidR="0036666D" w:rsidRPr="00AD1D63" w:rsidRDefault="0036666D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3</w:t>
            </w:r>
          </w:p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3</w:t>
            </w:r>
          </w:p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2</w:t>
            </w:r>
          </w:p>
        </w:tc>
        <w:tc>
          <w:tcPr>
            <w:tcW w:w="2437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Второй</w:t>
            </w:r>
          </w:p>
        </w:tc>
      </w:tr>
      <w:tr w:rsidR="0036666D" w:rsidRPr="00BF24CB">
        <w:trPr>
          <w:jc w:val="center"/>
        </w:trPr>
        <w:tc>
          <w:tcPr>
            <w:tcW w:w="1491" w:type="dxa"/>
            <w:vMerge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2</w:t>
            </w:r>
          </w:p>
          <w:p w:rsidR="0036666D" w:rsidRPr="00AD1D63" w:rsidRDefault="0036666D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3</w:t>
            </w:r>
          </w:p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 и 3</w:t>
            </w:r>
          </w:p>
          <w:p w:rsidR="0036666D" w:rsidRPr="00AD1D63" w:rsidRDefault="0036666D" w:rsidP="00AD1D63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2</w:t>
            </w:r>
          </w:p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или</w:t>
            </w:r>
          </w:p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2 и 3</w:t>
            </w:r>
          </w:p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и </w:t>
            </w:r>
            <w:r w:rsidRPr="00AD1D63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блока 1</w:t>
            </w:r>
          </w:p>
        </w:tc>
        <w:tc>
          <w:tcPr>
            <w:tcW w:w="2437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Третий</w:t>
            </w:r>
          </w:p>
        </w:tc>
      </w:tr>
      <w:tr w:rsidR="0036666D" w:rsidRPr="00BF24CB">
        <w:trPr>
          <w:jc w:val="center"/>
        </w:trPr>
        <w:tc>
          <w:tcPr>
            <w:tcW w:w="1491" w:type="dxa"/>
            <w:vMerge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36666D" w:rsidRPr="00AD1D63" w:rsidRDefault="0036666D" w:rsidP="00AD1D63">
            <w:pPr>
              <w:spacing w:line="288" w:lineRule="auto"/>
              <w:rPr>
                <w:sz w:val="20"/>
                <w:szCs w:val="20"/>
              </w:rPr>
            </w:pPr>
            <w:r w:rsidRPr="00AD1D63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AD1D63">
              <w:rPr>
                <w:sz w:val="20"/>
                <w:szCs w:val="20"/>
              </w:rPr>
              <w:t xml:space="preserve"> баллов за задания </w:t>
            </w:r>
            <w:r w:rsidRPr="00AD1D63">
              <w:rPr>
                <w:b/>
                <w:bCs/>
                <w:sz w:val="20"/>
                <w:szCs w:val="20"/>
              </w:rPr>
              <w:t xml:space="preserve">каждого из блоков 1, 2 и 3</w:t>
            </w:r>
          </w:p>
        </w:tc>
        <w:tc>
          <w:tcPr>
            <w:tcW w:w="2437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AD1D63">
              <w:rPr>
                <w:sz w:val="20"/>
                <w:szCs w:val="20"/>
              </w:rPr>
              <w:t xml:space="preserve">Четвертый</w:t>
            </w:r>
          </w:p>
        </w:tc>
      </w:tr>
    </w:tbl>
    <w:p w:rsidR="0036666D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</w:p>
    <w:p w:rsidR="0036666D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  <w:r w:rsidRPr="00A76F72">
        <w:rPr>
          <w:sz w:val="28"/>
          <w:szCs w:val="28"/>
        </w:rPr>
        <w:t xml:space="preserve">Показатели и критерии оценки результатов обучения для студента и для выборки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76F72">
        <w:rPr>
          <w:sz w:val="28"/>
          <w:szCs w:val="28"/>
        </w:rPr>
        <w:t xml:space="preserve"> на основе предложенной модели представлены в таблице </w:t>
      </w:r>
      <w:r>
        <w:rPr>
          <w:sz w:val="28"/>
          <w:szCs w:val="28"/>
        </w:rPr>
        <w:t xml:space="preserve">2</w:t>
      </w:r>
      <w:r w:rsidRPr="00A76F72">
        <w:rPr>
          <w:sz w:val="28"/>
          <w:szCs w:val="28"/>
        </w:rPr>
        <w:t xml:space="preserve">.2.</w:t>
      </w:r>
    </w:p>
    <w:p w:rsidR="0036666D" w:rsidRPr="00F90D91" w:rsidRDefault="0036666D" w:rsidP="00AE068B">
      <w:pPr>
        <w:spacing w:line="288" w:lineRule="auto"/>
        <w:ind w:firstLine="540"/>
        <w:jc w:val="both"/>
        <w:rPr>
          <w:sz w:val="20"/>
          <w:szCs w:val="20"/>
        </w:rPr>
      </w:pPr>
    </w:p>
    <w:p w:rsidR="0036666D" w:rsidRPr="00752F3A" w:rsidRDefault="0036666D" w:rsidP="00EA0E47">
      <w:pPr>
        <w:ind w:firstLine="539"/>
      </w:pPr>
      <w:r w:rsidRPr="00752F3A">
        <w:t xml:space="preserve">Таблица </w:t>
      </w:r>
      <w:r>
        <w:t xml:space="preserve">2.</w:t>
      </w:r>
      <w:r w:rsidRPr="00752F3A">
        <w:t xml:space="preserve">2 – Показатели и критерии оценки результатов обучения</w:t>
      </w:r>
    </w:p>
    <w:p w:rsidR="0036666D" w:rsidRPr="00F90D91" w:rsidRDefault="0036666D" w:rsidP="00AE068B">
      <w:pPr>
        <w:ind w:firstLine="720"/>
        <w:jc w:val="both"/>
        <w:rPr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066"/>
        <w:gridCol w:w="3270"/>
        <w:gridCol w:w="4235"/>
      </w:tblGrid>
      <w:tr w:rsidR="0036666D" w:rsidRPr="00FC0393">
        <w:trPr>
          <w:jc w:val="center"/>
        </w:trPr>
        <w:tc>
          <w:tcPr>
            <w:tcW w:w="2066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</w:pPr>
            <w:r w:rsidRPr="00AD1D63">
              <w:rPr>
                <w:b/>
                <w:bCs/>
                <w:sz w:val="22"/>
                <w:szCs w:val="22"/>
              </w:rPr>
              <w:t xml:space="preserve">Объект</w:t>
            </w:r>
            <w:r w:rsidRPr="00AD1D63">
              <w:rPr>
                <w:b/>
                <w:bCs/>
                <w:sz w:val="22"/>
                <w:szCs w:val="22"/>
              </w:rPr>
              <w:br/>
              <w:t xml:space="preserve">оценки</w:t>
            </w:r>
          </w:p>
        </w:tc>
        <w:tc>
          <w:tcPr>
            <w:tcW w:w="3270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 xml:space="preserve">Показатель оценки результатов обучения</w:t>
            </w:r>
          </w:p>
        </w:tc>
        <w:tc>
          <w:tcPr>
            <w:tcW w:w="4235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 xml:space="preserve">Критерий оценки</w:t>
            </w:r>
            <w:r w:rsidRPr="00AD1D63">
              <w:rPr>
                <w:b/>
                <w:bCs/>
                <w:sz w:val="22"/>
                <w:szCs w:val="22"/>
              </w:rPr>
              <w:br/>
              <w:t xml:space="preserve">результатов обучения</w:t>
            </w:r>
          </w:p>
        </w:tc>
      </w:tr>
      <w:tr w:rsidR="0036666D" w:rsidRPr="00FC0393">
        <w:trPr>
          <w:trHeight w:val="739"/>
          <w:jc w:val="center"/>
        </w:trPr>
        <w:tc>
          <w:tcPr>
            <w:tcW w:w="2066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 xml:space="preserve">Студент</w:t>
            </w:r>
          </w:p>
        </w:tc>
        <w:tc>
          <w:tcPr>
            <w:tcW w:w="3270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 xml:space="preserve">Достигнутый уровень результатов обучения</w:t>
            </w:r>
          </w:p>
        </w:tc>
        <w:tc>
          <w:tcPr>
            <w:tcW w:w="4235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sz w:val="22"/>
                <w:szCs w:val="22"/>
              </w:rPr>
              <w:t xml:space="preserve">Уровень обученности</w:t>
            </w:r>
            <w:r w:rsidRPr="00AD1D63">
              <w:rPr>
                <w:sz w:val="22"/>
                <w:szCs w:val="22"/>
              </w:rPr>
              <w:br/>
            </w:r>
            <w:r w:rsidRPr="00AD1D63">
              <w:rPr>
                <w:b/>
                <w:bCs/>
                <w:sz w:val="22"/>
                <w:szCs w:val="22"/>
              </w:rPr>
              <w:t xml:space="preserve">не ниже второго</w:t>
            </w:r>
          </w:p>
        </w:tc>
      </w:tr>
      <w:tr w:rsidR="0036666D" w:rsidRPr="00FC0393">
        <w:trPr>
          <w:jc w:val="center"/>
        </w:trPr>
        <w:tc>
          <w:tcPr>
            <w:tcW w:w="2066" w:type="dxa"/>
            <w:vAlign w:val="center"/>
          </w:tcPr>
          <w:p w:rsidR="0036666D" w:rsidRPr="00FB3127" w:rsidRDefault="0036666D" w:rsidP="00AD1D63">
            <w:pPr>
              <w:spacing w:line="288" w:lineRule="auto"/>
              <w:jc w:val="center"/>
            </w:pPr>
            <w:r w:rsidRPr="00FB3127">
              <w:rPr>
                <w:sz w:val="22"/>
                <w:szCs w:val="22"/>
              </w:rPr>
              <w:t xml:space="preserve">Выборка</w:t>
            </w:r>
            <w:r w:rsidRPr="00FB3127">
              <w:rPr>
                <w:sz w:val="22"/>
                <w:szCs w:val="22"/>
              </w:rPr>
              <w:br/>
              <w:t xml:space="preserve">студентов</w:t>
            </w:r>
            <w:r w:rsidRPr="00FB3127">
              <w:rPr>
                <w:sz w:val="22"/>
                <w:szCs w:val="22"/>
              </w:rPr>
              <w:br/>
            </w:r>
            <w:r>
              <w:rPr>
                <w:noProof/>
                <w:sz w:val="22"/>
                <w:szCs w:val="22"/>
              </w:rPr>
              <w:t xml:space="preserve">направления подготовки</w:t>
            </w:r>
          </w:p>
        </w:tc>
        <w:tc>
          <w:tcPr>
            <w:tcW w:w="3270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</w:pPr>
            <w:r w:rsidRPr="00AD1D63">
              <w:rPr>
                <w:sz w:val="22"/>
                <w:szCs w:val="22"/>
              </w:rPr>
              <w:t xml:space="preserve">Процент студентов</w:t>
            </w:r>
            <w:r w:rsidRPr="00AD1D63">
              <w:rPr>
                <w:sz w:val="22"/>
                <w:szCs w:val="22"/>
              </w:rPr>
              <w:br/>
              <w:t xml:space="preserve">на уровне обученности</w:t>
            </w:r>
            <w:r w:rsidRPr="00AD1D63">
              <w:rPr>
                <w:sz w:val="22"/>
                <w:szCs w:val="22"/>
              </w:rPr>
              <w:br/>
              <w:t xml:space="preserve">не ниже второго</w:t>
            </w:r>
          </w:p>
        </w:tc>
        <w:tc>
          <w:tcPr>
            <w:tcW w:w="4235" w:type="dxa"/>
            <w:vAlign w:val="center"/>
          </w:tcPr>
          <w:p w:rsidR="0036666D" w:rsidRPr="00AD1D63" w:rsidRDefault="0036666D" w:rsidP="00AD1D63">
            <w:pPr>
              <w:spacing w:line="288" w:lineRule="auto"/>
              <w:jc w:val="center"/>
              <w:rPr>
                <w:b/>
                <w:bCs/>
              </w:rPr>
            </w:pPr>
            <w:r w:rsidRPr="00AD1D63">
              <w:rPr>
                <w:b/>
                <w:bCs/>
                <w:sz w:val="22"/>
                <w:szCs w:val="22"/>
              </w:rPr>
              <w:t xml:space="preserve">60%</w:t>
            </w:r>
            <w:r w:rsidRPr="00AD1D63">
              <w:rPr>
                <w:sz w:val="22"/>
                <w:szCs w:val="22"/>
              </w:rPr>
              <w:t xml:space="preserve"> студентов на уровне обученности</w:t>
            </w:r>
            <w:r w:rsidRPr="00AD1D63">
              <w:rPr>
                <w:sz w:val="22"/>
                <w:szCs w:val="22"/>
              </w:rPr>
              <w:br/>
            </w:r>
            <w:r w:rsidRPr="00AD1D63">
              <w:rPr>
                <w:b/>
                <w:bCs/>
                <w:sz w:val="22"/>
                <w:szCs w:val="22"/>
              </w:rPr>
              <w:t xml:space="preserve">не ниже второго</w:t>
            </w:r>
          </w:p>
        </w:tc>
      </w:tr>
    </w:tbl>
    <w:p w:rsidR="0036666D" w:rsidRDefault="0036666D" w:rsidP="00AE068B">
      <w:pPr>
        <w:spacing w:line="264" w:lineRule="auto"/>
        <w:ind w:firstLine="539"/>
        <w:jc w:val="both"/>
        <w:rPr>
          <w:sz w:val="28"/>
          <w:szCs w:val="28"/>
        </w:rPr>
      </w:pPr>
    </w:p>
    <w:p w:rsidR="0036666D" w:rsidRDefault="0036666D" w:rsidP="000B696E">
      <w:pPr>
        <w:tabs>
          <w:tab w:val="left" w:pos="360"/>
        </w:tabs>
        <w:spacing w:line="288" w:lineRule="auto"/>
        <w:jc w:val="center"/>
        <w:rPr>
          <w:sz w:val="28"/>
          <w:szCs w:val="28"/>
        </w:rPr>
      </w:pPr>
    </w:p>
    <w:p w:rsidR="0036666D" w:rsidRDefault="0036666D" w:rsidP="000B696E">
      <w:pPr>
        <w:tabs>
          <w:tab w:val="left" w:pos="360"/>
        </w:tabs>
        <w:spacing w:line="288" w:lineRule="auto"/>
        <w:jc w:val="center"/>
        <w:rPr>
          <w:sz w:val="28"/>
          <w:szCs w:val="28"/>
        </w:rPr>
      </w:pPr>
    </w:p>
    <w:p w:rsidR="0036666D" w:rsidRPr="002B1ABF" w:rsidRDefault="0036666D" w:rsidP="00E95EBF">
      <w:pPr>
        <w:pStyle w:val="Heading2"/>
        <w:tabs>
          <w:tab w:val="clear" w:pos="166"/>
          <w:tab w:val="num" w:pos="0"/>
          <w:tab w:val="left" w:pos="180"/>
        </w:tabs>
        <w:ind w:left="0" w:firstLine="180"/>
      </w:pPr>
      <w:r w:rsidRPr="002B1ABF">
        <w:t xml:space="preserve">Результаты тестирования студентов </w:t>
      </w:r>
      <w:r>
        <w:rPr>
          <w:noProof/>
        </w:rPr>
        <w:t xml:space="preserve">вуз</w:t>
      </w:r>
      <w:r w:rsidRPr="002B1ABF">
        <w:t xml:space="preserve">а</w:t>
      </w:r>
      <w:r>
        <w:rPr>
          <w:noProof/>
        </w:rPr>
        <w:t xml:space="preserve"/>
      </w:r>
      <w:r w:rsidRPr="002B1ABF">
        <w:t xml:space="preserve"> </w:t>
      </w:r>
      <w:r>
        <w:t xml:space="preserve">и </w:t>
      </w:r>
      <w:r>
        <w:rPr>
          <w:noProof/>
        </w:rPr>
        <w:t xml:space="preserve">вузов-участников</w:t>
      </w:r>
      <w:r w:rsidRPr="002F5976">
        <w:t xml:space="preserve"> </w:t>
      </w:r>
      <w:r w:rsidRPr="002B1ABF">
        <w:t xml:space="preserve">по итогам </w:t>
      </w:r>
      <w:r>
        <w:rPr>
          <w:noProof/>
        </w:rPr>
        <w:t xml:space="preserve">ФЭПО-26</w:t>
      </w:r>
    </w:p>
    <w:p w:rsidR="0036666D" w:rsidRDefault="0036666D" w:rsidP="00B830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36666D" w:rsidRDefault="0036666D" w:rsidP="00DF58E8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разделе </w:t>
      </w:r>
      <w:r w:rsidRPr="00051F4C">
        <w:rPr>
          <w:sz w:val="28"/>
          <w:szCs w:val="28"/>
        </w:rPr>
        <w:t xml:space="preserve">представлен</w:t>
      </w:r>
      <w:r>
        <w:rPr>
          <w:sz w:val="28"/>
          <w:szCs w:val="28"/>
        </w:rPr>
        <w:t xml:space="preserve">а информация о </w:t>
      </w:r>
      <w:r w:rsidRPr="00051F4C">
        <w:rPr>
          <w:sz w:val="28"/>
          <w:szCs w:val="28"/>
        </w:rPr>
        <w:t xml:space="preserve">результат</w:t>
      </w:r>
      <w:r>
        <w:rPr>
          <w:sz w:val="28"/>
          <w:szCs w:val="28"/>
        </w:rPr>
        <w:t xml:space="preserve">ах тестирования студентов по двум показателям:</w:t>
      </w:r>
    </w:p>
    <w:p w:rsidR="0036666D" w:rsidRDefault="0036666D" w:rsidP="00776129">
      <w:pPr>
        <w:numPr>
          <w:ilvl w:val="0"/>
          <w:numId w:val="5"/>
        </w:numPr>
        <w:spacing w:before="240" w:line="288" w:lineRule="auto"/>
        <w:ind w:left="539" w:firstLine="0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 xml:space="preserve">доля студентов по проценту набранных баллов за выполнение ПИМ</w:t>
      </w:r>
      <w:r>
        <w:rPr>
          <w:sz w:val="28"/>
          <w:szCs w:val="28"/>
        </w:rPr>
        <w:t xml:space="preserve"> позволяет провести экспресс-оценку результатов тестирования;</w:t>
      </w:r>
    </w:p>
    <w:p w:rsidR="0036666D" w:rsidRDefault="0036666D" w:rsidP="00776129">
      <w:pPr>
        <w:numPr>
          <w:ilvl w:val="0"/>
          <w:numId w:val="5"/>
        </w:numPr>
        <w:spacing w:before="240" w:line="288" w:lineRule="auto"/>
        <w:ind w:left="539" w:firstLine="0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 xml:space="preserve">доля студентов на уровне обученности не ниже второго</w:t>
      </w:r>
      <w:r>
        <w:rPr>
          <w:sz w:val="28"/>
          <w:szCs w:val="28"/>
        </w:rPr>
        <w:t xml:space="preserve"> позволяет провести более глубокий анализ результатов обучения в соответствии с предложенной моделью.</w:t>
      </w:r>
    </w:p>
    <w:p w:rsidR="0036666D" w:rsidRDefault="0036666D" w:rsidP="00042588">
      <w:pPr>
        <w:spacing w:line="288" w:lineRule="auto"/>
        <w:jc w:val="both"/>
        <w:rPr>
          <w:sz w:val="28"/>
          <w:szCs w:val="28"/>
        </w:rPr>
      </w:pPr>
    </w:p>
    <w:p w:rsidR="0036666D" w:rsidRDefault="0036666D" w:rsidP="00042588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</w:t>
      </w:r>
      <w:r w:rsidRPr="007D1AC6">
        <w:rPr>
          <w:sz w:val="28"/>
          <w:szCs w:val="28"/>
        </w:rPr>
        <w:t xml:space="preserve">и </w:t>
      </w:r>
      <w:r>
        <w:rPr>
          <w:noProof/>
          <w:sz w:val="28"/>
          <w:szCs w:val="28"/>
        </w:rPr>
        <w:t xml:space="preserve">вузов-участников</w:t>
      </w:r>
      <w:r w:rsidRPr="007D1AC6">
        <w:rPr>
          <w:sz w:val="28"/>
          <w:szCs w:val="28"/>
        </w:rPr>
        <w:t xml:space="preserve"> по</w:t>
      </w:r>
      <w:r>
        <w:rPr>
          <w:sz w:val="28"/>
          <w:szCs w:val="28"/>
        </w:rPr>
        <w:t xml:space="preserve"> дисциплине 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2040C9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по показателю </w:t>
      </w:r>
      <w:r w:rsidRPr="00C10649">
        <w:rPr>
          <w:sz w:val="28"/>
          <w:szCs w:val="28"/>
        </w:rPr>
        <w:t xml:space="preserve">«Доля студентов по проценту набранных баллов</w:t>
      </w:r>
      <w:r>
        <w:rPr>
          <w:sz w:val="28"/>
          <w:szCs w:val="28"/>
        </w:rPr>
        <w:t xml:space="preserve"> </w:t>
      </w:r>
      <w:r w:rsidRPr="00C10649">
        <w:rPr>
          <w:sz w:val="28"/>
          <w:szCs w:val="28"/>
        </w:rPr>
        <w:t xml:space="preserve">за выполнение ПИМ»</w:t>
      </w:r>
      <w:r>
        <w:rPr>
          <w:sz w:val="28"/>
          <w:szCs w:val="28"/>
        </w:rPr>
        <w:t xml:space="preserve">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 2.2.</w:t>
      </w:r>
    </w:p>
    <w:p w:rsidR="0036666D" w:rsidRPr="00F90D91" w:rsidRDefault="0036666D" w:rsidP="006604D1">
      <w:pPr>
        <w:tabs>
          <w:tab w:val="left" w:pos="720"/>
        </w:tabs>
        <w:spacing w:line="288" w:lineRule="auto"/>
        <w:ind w:firstLine="539"/>
        <w:jc w:val="both"/>
        <w:rPr>
          <w:sz w:val="20"/>
          <w:szCs w:val="20"/>
        </w:rPr>
      </w:pP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2860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partic_subj1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2860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2.2 – Распределение </w:t>
      </w:r>
      <w:r w:rsidRPr="00BC0B27">
        <w:t xml:space="preserve">результат</w:t>
      </w:r>
      <w:r>
        <w:t xml:space="preserve">ов</w:t>
      </w:r>
      <w:r w:rsidRPr="00BC0B27">
        <w:t xml:space="preserve"> тестирования </w:t>
      </w:r>
      <w:r w:rsidRPr="00621276">
        <w:t xml:space="preserve">студентов</w:t>
      </w:r>
      <w:r>
        <w:t xml:space="preserve"> </w:t>
      </w:r>
      <w:r>
        <w:rPr>
          <w:noProof/>
        </w:rPr>
        <w:t xml:space="preserve">вуз</w:t>
      </w:r>
      <w:r>
        <w:t xml:space="preserve">а</w:t>
      </w:r>
      <w:r>
        <w:rPr>
          <w:noProof/>
        </w:rPr>
        <w:t xml:space="preserve"/>
      </w:r>
      <w:r>
        <w:br/>
        <w:t xml:space="preserve">с наложением на общий результат </w:t>
      </w:r>
      <w:r>
        <w:rPr>
          <w:noProof/>
        </w:rPr>
        <w:t xml:space="preserve">вузов-участников</w:t>
      </w:r>
      <w:r>
        <w:t xml:space="preserve"> по данной дисциплине</w:t>
      </w:r>
    </w:p>
    <w:p w:rsidR="0036666D" w:rsidRPr="00064E3C" w:rsidRDefault="0036666D" w:rsidP="00DC53B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36666D" w:rsidRPr="00257F6E" w:rsidRDefault="0036666D" w:rsidP="00A67DBB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результатов тестирования по дисциплине «</w:t>
      </w:r>
      <w:r>
        <w:rPr>
          <w:noProof/>
          <w:sz w:val="28"/>
          <w:szCs w:val="28"/>
        </w:rPr>
        <w:t xml:space="preserve">Русский язык и культура речи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</w:t>
      </w:r>
      <w:r w:rsidRPr="002F5976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2F5976"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 w:rsidRPr="002F5976">
        <w:rPr>
          <w:sz w:val="28"/>
          <w:szCs w:val="28"/>
        </w:rPr>
        <w:t xml:space="preserve"> по </w:t>
      </w:r>
      <w:r>
        <w:rPr>
          <w:sz w:val="28"/>
          <w:szCs w:val="28"/>
        </w:rPr>
        <w:t xml:space="preserve">показателю «Доля студентов на уровне обученности не ниже второго» в соответствии с предложенной моделью оценки результатов обучения показано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 2.3.</w:t>
      </w:r>
    </w:p>
    <w:p w:rsidR="0036666D" w:rsidRPr="00257F6E" w:rsidRDefault="0036666D" w:rsidP="00A67DBB">
      <w:pPr>
        <w:tabs>
          <w:tab w:val="left" w:pos="720"/>
        </w:tabs>
        <w:spacing w:line="288" w:lineRule="auto"/>
        <w:ind w:firstLine="539"/>
        <w:jc w:val="both"/>
        <w:rPr>
          <w:sz w:val="16"/>
          <w:szCs w:val="16"/>
        </w:rPr>
      </w:pPr>
    </w:p>
    <w:p w:rsidR="0036666D" w:rsidRPr="00935302" w:rsidRDefault="0036666D" w:rsidP="000749D3">
      <w:pPr>
        <w:keepNext/>
        <w:keepLines/>
        <w:rPr>
          <w:sz w:val="8"/>
          <w:szCs w:val="8"/>
        </w:rPr>
      </w:pPr>
      <w:r>
        <w:rPr>
          <w:noProof/>
        </w:rPr>
        <w:pict>
          <v:rect id="_x0000_s1027" style="position:absolute;margin-left:389.1pt;margin-top:98.45pt;width:75pt;height:24.4pt;z-index:251650048" filled="f" stroked="f">
            <v:textbox style="mso-next-textbox:#_x0000_s1027">
              <w:txbxContent>
                <w:p w:rsidR="0036666D" w:rsidRPr="006042B7" w:rsidRDefault="0036666D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13</w:t>
                  </w:r>
                  <w:r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357.6pt;margin-top:69.2pt;width:75pt;height:24.4pt;z-index:251649024" filled="f" stroked="f">
            <v:textbox style="mso-next-textbox:#_x0000_s1028">
              <w:txbxContent>
                <w:p w:rsidR="0036666D" w:rsidRPr="006042B7" w:rsidRDefault="0036666D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22</w:t>
                  </w:r>
                  <w:r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23.1pt;margin-top:41.05pt;width:75pt;height:24.4pt;z-index:251648000" filled="f" stroked="f">
            <v:textbox style="mso-next-textbox:#_x0000_s1029">
              <w:txbxContent>
                <w:p w:rsidR="0036666D" w:rsidRPr="006042B7" w:rsidRDefault="0036666D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35</w:t>
                  </w:r>
                  <w:r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303.6pt;margin-top:11.45pt;width:75pt;height:24.4pt;z-index:251646976" filled="f" stroked="f">
            <v:textbox style="mso-next-textbox:#_x0000_s1030">
              <w:txbxContent>
                <w:p w:rsidR="0036666D" w:rsidRPr="006042B7" w:rsidRDefault="0036666D" w:rsidP="00621546">
                  <w:pPr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30</w:t>
                  </w:r>
                  <w:r w:rsidRPr="006042B7">
                    <w:rPr>
                      <w:b/>
                      <w:bCs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1" style="position:absolute;margin-left:234.75pt;margin-top:4.5pt;width:75pt;height:24.4pt;z-index:251645952" filled="f" stroked="f">
            <v:textbox style="mso-next-textbox:#_x0000_s1031">
              <w:txbxContent>
                <w:p w:rsidR="0036666D" w:rsidRPr="00C961F5" w:rsidRDefault="0036666D" w:rsidP="00A67DBB">
                  <w:pP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87</w:t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189pt;margin-top:3.75pt;width:75pt;height:24.4pt;z-index:251644928" filled="f" stroked="f">
            <v:textbox style="mso-next-textbox:#_x0000_s1032">
              <w:txbxContent>
                <w:p w:rsidR="0036666D" w:rsidRPr="00C961F5" w:rsidRDefault="0036666D" w:rsidP="00A67DBB">
                  <w:pP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92</w:t>
                  </w:r>
                  <w:r w:rsidRPr="00C961F5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shape id="Рисунок 1" o:spid="_x0000_i1026" type="#_x0000_t75" style="width:467.25pt;height:130.5pt;visibility:visible">
            <v:imagedata r:id="rId9" o:title=""/>
          </v:shape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3" type="#_x0000_t202" style="position:absolute;margin-left:-162.7pt;margin-top:38.8pt;width:36pt;height:18pt;z-index:251639808;mso-position-horizontal-relative:text;mso-position-vertical-relative:text" filled="f" stroked="f">
            <v:textbox style="mso-next-textbox:#_x0000_s1033">
              <w:txbxContent>
                <w:p w:rsidR="0036666D" w:rsidRPr="000C17E9" w:rsidRDefault="0036666D" w:rsidP="00A67DBB"/>
              </w:txbxContent>
            </v:textbox>
          </v:shape>
        </w:pict>
      </w:r>
    </w:p>
    <w:p w:rsidR="0036666D" w:rsidRPr="00DA3E40" w:rsidRDefault="0036666D" w:rsidP="000749D3">
      <w:pPr>
        <w:keepNext/>
        <w:keepLines/>
        <w:tabs>
          <w:tab w:val="left" w:pos="720"/>
        </w:tabs>
        <w:spacing w:line="288" w:lineRule="auto"/>
        <w:jc w:val="center"/>
        <w:rPr>
          <w:sz w:val="8"/>
          <w:szCs w:val="8"/>
          <w:highlight w:val="magenta"/>
        </w:rPr>
      </w:pPr>
      <w:r>
        <w:rPr>
          <w:noProof/>
        </w:rPr>
        <w:pict>
          <v:rect id="_x0000_s1034" style="position:absolute;left:0;text-align:left;margin-left:-.35pt;margin-top:-32pt;width:66.35pt;height:24.4pt;z-index:251643904" filled="f" stroked="f">
            <v:textbox style="mso-next-textbox:#_x0000_s1034">
              <w:txbxContent>
                <w:p w:rsidR="0036666D" w:rsidRPr="00C961F5" w:rsidRDefault="0036666D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8</w:t>
                  </w:r>
                  <w:r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left:0;text-align:left;margin-left:31.85pt;margin-top:-61.25pt;width:63.45pt;height:24.4pt;z-index:251642880" filled="f" stroked="f">
            <v:textbox style="mso-next-textbox:#_x0000_s1035">
              <w:txbxContent>
                <w:p w:rsidR="0036666D" w:rsidRPr="00C961F5" w:rsidRDefault="0036666D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21</w:t>
                  </w:r>
                  <w:r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6" style="position:absolute;left:0;text-align:left;margin-left:67.5pt;margin-top:-90.5pt;width:70.1pt;height:24.4pt;z-index:251641856" filled="f" stroked="f">
            <v:textbox style="mso-next-textbox:#_x0000_s1036">
              <w:txbxContent>
                <w:p w:rsidR="0036666D" w:rsidRPr="00C961F5" w:rsidRDefault="0036666D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40</w:t>
                  </w:r>
                  <w:r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7" style="position:absolute;left:0;text-align:left;margin-left:87pt;margin-top:-119pt;width:62.6pt;height:24.4pt;z-index:251640832" filled="f" stroked="f">
            <v:textbox style="mso-next-textbox:#_x0000_s1037">
              <w:txbxContent>
                <w:p w:rsidR="0036666D" w:rsidRPr="00C961F5" w:rsidRDefault="0036666D" w:rsidP="00A67DBB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31</w:t>
                  </w:r>
                  <w:r w:rsidRPr="00C961F5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</w:p>
    <w:tbl>
      <w:tblPr>
        <w:tblW w:w="0" w:type="auto"/>
        <w:jc w:val="center"/>
        <w:tblLook w:val="01E0"/>
      </w:tblPr>
      <w:tblGrid>
        <w:gridCol w:w="4938"/>
        <w:gridCol w:w="4915"/>
      </w:tblGrid>
      <w:tr w:rsidR="0036666D">
        <w:trPr>
          <w:jc w:val="center"/>
        </w:trPr>
        <w:tc>
          <w:tcPr>
            <w:tcW w:w="5068" w:type="dxa"/>
            <w:vAlign w:val="center"/>
          </w:tcPr>
          <w:p w:rsidR="0036666D" w:rsidRDefault="0036666D" w:rsidP="000749D3">
            <w:pPr>
              <w:keepNext/>
              <w:keepLines/>
              <w:spacing w:line="288" w:lineRule="auto"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  <w:r>
              <w:rPr>
                <w:noProof/>
                <w:sz w:val="20"/>
                <w:szCs w:val="20"/>
              </w:rPr>
              <w:t xml:space="preserve"/>
            </w:r>
          </w:p>
        </w:tc>
        <w:tc>
          <w:tcPr>
            <w:tcW w:w="5069" w:type="dxa"/>
            <w:vAlign w:val="center"/>
          </w:tcPr>
          <w:p w:rsidR="0036666D" w:rsidRPr="002F5976" w:rsidRDefault="0036666D" w:rsidP="000749D3">
            <w:pPr>
              <w:keepNext/>
              <w:keepLines/>
              <w:spacing w:line="288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вузы-участники</w:t>
            </w:r>
          </w:p>
        </w:tc>
      </w:tr>
    </w:tbl>
    <w:p w:rsidR="0036666D" w:rsidRPr="007C3061" w:rsidRDefault="0036666D" w:rsidP="000749D3">
      <w:pPr>
        <w:keepNext/>
        <w:keepLines/>
        <w:tabs>
          <w:tab w:val="left" w:pos="720"/>
        </w:tabs>
        <w:ind w:left="-181"/>
        <w:jc w:val="center"/>
      </w:pPr>
      <w:r w:rsidRPr="002B3EDF">
        <w:t xml:space="preserve">Рисунок </w:t>
      </w:r>
      <w:r>
        <w:t xml:space="preserve">2.3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36666D" w:rsidRPr="00621546" w:rsidRDefault="0036666D" w:rsidP="00DC53B8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36666D" w:rsidRDefault="0036666D" w:rsidP="00C10649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2.3, по дисциплине «</w:t>
      </w:r>
      <w:r>
        <w:rPr>
          <w:noProof/>
          <w:sz w:val="28"/>
          <w:szCs w:val="28"/>
        </w:rPr>
        <w:t xml:space="preserve">Русский язык и культура речи</w:t>
      </w:r>
      <w:r>
        <w:rPr>
          <w:sz w:val="28"/>
          <w:szCs w:val="28"/>
        </w:rPr>
        <w:t xml:space="preserve">» доля студентов </w:t>
      </w:r>
      <w:r>
        <w:rPr>
          <w:noProof/>
          <w:sz w:val="28"/>
          <w:szCs w:val="28"/>
        </w:rPr>
        <w:t xml:space="preserve">вуз</w:t>
      </w:r>
      <w:r w:rsidRPr="00864FC9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 xml:space="preserve">92</w:t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 доля </w:t>
      </w:r>
      <w:r w:rsidRPr="002F5976">
        <w:rPr>
          <w:sz w:val="28"/>
          <w:szCs w:val="28"/>
        </w:rPr>
        <w:t xml:space="preserve">студентов </w:t>
      </w:r>
      <w:r>
        <w:rPr>
          <w:noProof/>
          <w:sz w:val="28"/>
          <w:szCs w:val="28"/>
        </w:rPr>
        <w:t xml:space="preserve">вузов-участников</w:t>
      </w:r>
      <w:r w:rsidRPr="002F5976">
        <w:rPr>
          <w:sz w:val="28"/>
          <w:szCs w:val="28"/>
        </w:rPr>
        <w:t xml:space="preserve"> на уровне</w:t>
      </w:r>
      <w:r w:rsidRPr="00CC692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– </w:t>
      </w:r>
      <w:r>
        <w:rPr>
          <w:b/>
          <w:bCs/>
          <w:noProof/>
          <w:sz w:val="28"/>
          <w:szCs w:val="28"/>
        </w:rPr>
        <w:t xml:space="preserve">87</w:t>
      </w:r>
      <w:r w:rsidRPr="006940C9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6604D1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 w:rsidRPr="00946870">
        <w:rPr>
          <w:sz w:val="28"/>
          <w:szCs w:val="28"/>
        </w:rPr>
        <w:t xml:space="preserve">На диаграмме (рисунок 2.4) представлено распределение студентов </w:t>
      </w:r>
      <w:r>
        <w:rPr>
          <w:noProof/>
          <w:sz w:val="28"/>
          <w:szCs w:val="28"/>
        </w:rPr>
        <w:t xml:space="preserve">вуз</w:t>
      </w:r>
      <w:r w:rsidRPr="00946870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946870">
        <w:rPr>
          <w:sz w:val="28"/>
          <w:szCs w:val="28"/>
        </w:rPr>
        <w:t xml:space="preserve"> по уровням обученности в соответствии с процентом набранных баллов по результатам выполнения ПИМ по дисциплине 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946870"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 w:rsidRPr="00946870"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 w:rsidRPr="00946870">
        <w:rPr>
          <w:sz w:val="28"/>
          <w:szCs w:val="28"/>
        </w:rPr>
        <w:t xml:space="preserve">.</w:t>
      </w:r>
    </w:p>
    <w:p w:rsidR="0036666D" w:rsidRPr="00621546" w:rsidRDefault="0036666D" w:rsidP="006604D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2860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levels_subj1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2860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2.4 – Распределение </w:t>
      </w:r>
      <w:r w:rsidRPr="00BC0B27">
        <w:t xml:space="preserve">результат</w:t>
      </w:r>
      <w:r>
        <w:t xml:space="preserve">ов</w:t>
      </w:r>
      <w:r w:rsidRPr="00BC0B27">
        <w:t xml:space="preserve"> тестирования </w:t>
      </w:r>
      <w:r w:rsidRPr="00621276">
        <w:t xml:space="preserve">студентов</w:t>
      </w:r>
      <w:r>
        <w:t xml:space="preserve"> </w:t>
      </w:r>
      <w:r>
        <w:rPr>
          <w:noProof/>
        </w:rPr>
        <w:t xml:space="preserve">вуз</w:t>
      </w:r>
      <w:r>
        <w:t xml:space="preserve">а</w:t>
      </w:r>
      <w:r>
        <w:rPr>
          <w:noProof/>
        </w:rPr>
        <w:t xml:space="preserve"/>
      </w:r>
      <w:r>
        <w:br/>
        <w:t xml:space="preserve">по уровню обученности в соответствии с процентом набранных баллов за выполнение ПИМ</w:t>
      </w:r>
    </w:p>
    <w:p w:rsidR="0036666D" w:rsidRPr="007F6CFE" w:rsidRDefault="0036666D" w:rsidP="005009F9">
      <w:pPr>
        <w:tabs>
          <w:tab w:val="left" w:pos="720"/>
        </w:tabs>
        <w:jc w:val="center"/>
        <w:rPr>
          <w:sz w:val="28"/>
          <w:szCs w:val="28"/>
        </w:rPr>
      </w:pPr>
    </w:p>
    <w:p w:rsidR="0036666D" w:rsidRDefault="0036666D" w:rsidP="002953DF">
      <w:pPr>
        <w:keepNext/>
        <w:keepLines/>
        <w:tabs>
          <w:tab w:val="left" w:pos="720"/>
        </w:tabs>
        <w:ind w:right="-74"/>
        <w:jc w:val="center"/>
      </w:pPr>
      <w:r>
        <w:drawing>
          <wp:inline distT="0" distR="0" distL="0" distB="0">
            <wp:extent cy="22860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levels_all_subj1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2860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2.5 – Распределение </w:t>
      </w:r>
      <w:r w:rsidRPr="00BC0B27">
        <w:t xml:space="preserve">результат</w:t>
      </w:r>
      <w:r>
        <w:t xml:space="preserve">ов</w:t>
      </w:r>
      <w:r w:rsidRPr="00BC0B27">
        <w:t xml:space="preserve"> тестирования </w:t>
      </w:r>
      <w:r w:rsidRPr="00621276">
        <w:t xml:space="preserve">студентов</w:t>
      </w:r>
      <w:r>
        <w:t xml:space="preserve"> </w:t>
      </w:r>
      <w:r>
        <w:rPr>
          <w:noProof/>
        </w:rPr>
        <w:t xml:space="preserve">вузов-участников</w:t>
      </w:r>
      <w:r>
        <w:br/>
        <w:t xml:space="preserve">по уровню обученности в соответствии с процентом набранных баллов за выполнение ПИМ</w:t>
      </w:r>
    </w:p>
    <w:p w:rsidR="0036666D" w:rsidRPr="00A736BE" w:rsidRDefault="0036666D" w:rsidP="005009F9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36666D" w:rsidRDefault="0036666D" w:rsidP="00AC6525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Диаграммы (рисунки 2.4 и 2.5) позволяют провести экспресс-оценку результатов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Русский язык и культура речи</w:t>
      </w:r>
      <w:r>
        <w:rPr>
          <w:sz w:val="28"/>
          <w:szCs w:val="28"/>
        </w:rPr>
        <w:t xml:space="preserve">»: сопоставить набранные баллы за выполнение ПИМ с уровнем обученности, а также провести сравнение результатов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с результатами по </w:t>
      </w:r>
      <w:r w:rsidRPr="002F5976">
        <w:rPr>
          <w:sz w:val="28"/>
          <w:szCs w:val="28"/>
        </w:rPr>
        <w:t xml:space="preserve">данным показателям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.</w:t>
      </w:r>
    </w:p>
    <w:p w:rsidR="0036666D" w:rsidRPr="00A01626" w:rsidRDefault="0036666D" w:rsidP="00AC6525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оси абсцисс показан процент набранных баллов за выполнение ПИМ по дисциплине «</w:t>
      </w:r>
      <w:r>
        <w:rPr>
          <w:noProof/>
          <w:sz w:val="28"/>
          <w:szCs w:val="28"/>
        </w:rPr>
        <w:t xml:space="preserve">Русский язык и культура речи</w:t>
      </w:r>
      <w:r>
        <w:rPr>
          <w:sz w:val="28"/>
          <w:szCs w:val="28"/>
        </w:rPr>
        <w:t xml:space="preserve">» и выделена интервальная шкала по данному показателю: [</w:t>
      </w:r>
      <w:r w:rsidRPr="008B7097">
        <w:rPr>
          <w:sz w:val="28"/>
          <w:szCs w:val="28"/>
        </w:rPr>
        <w:t xml:space="preserve">0%</w:t>
      </w:r>
      <w:r>
        <w:rPr>
          <w:sz w:val="28"/>
          <w:szCs w:val="28"/>
        </w:rPr>
        <w:t xml:space="preserve"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50%), [50%; 70%</w:t>
      </w:r>
      <w:r w:rsidRPr="009124ED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02437">
        <w:rPr>
          <w:sz w:val="28"/>
          <w:szCs w:val="28"/>
        </w:rPr>
        <w:t xml:space="preserve">[</w:t>
      </w:r>
      <w:r>
        <w:rPr>
          <w:sz w:val="28"/>
          <w:szCs w:val="28"/>
        </w:rPr>
        <w:t xml:space="preserve">90%</w:t>
      </w:r>
      <w:r w:rsidRPr="008B7097">
        <w:rPr>
          <w:sz w:val="28"/>
          <w:szCs w:val="28"/>
        </w:rPr>
        <w:t xml:space="preserve"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 xml:space="preserve">]</w:t>
      </w:r>
      <w:r>
        <w:rPr>
          <w:sz w:val="28"/>
          <w:szCs w:val="28"/>
        </w:rPr>
        <w:t xml:space="preserve"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36666D" w:rsidRPr="00621546" w:rsidRDefault="0036666D" w:rsidP="00AC6525">
      <w:pPr>
        <w:tabs>
          <w:tab w:val="left" w:pos="720"/>
        </w:tabs>
        <w:spacing w:line="288" w:lineRule="auto"/>
        <w:ind w:right="-74" w:firstLine="539"/>
        <w:jc w:val="both"/>
        <w:rPr>
          <w:sz w:val="20"/>
          <w:szCs w:val="20"/>
        </w:rPr>
      </w:pPr>
    </w:p>
    <w:p w:rsidR="0036666D" w:rsidRPr="00F90D91" w:rsidRDefault="0036666D" w:rsidP="00AC6525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36666D" w:rsidRPr="00F90D91" w:rsidRDefault="0036666D" w:rsidP="00AC6525">
      <w:pPr>
        <w:tabs>
          <w:tab w:val="left" w:pos="720"/>
        </w:tabs>
        <w:spacing w:line="288" w:lineRule="auto"/>
        <w:ind w:right="-74" w:firstLine="539"/>
        <w:jc w:val="both"/>
      </w:pPr>
      <w:r w:rsidRPr="00F90D91">
        <w:t xml:space="preserve">Предложенная шкала носит рекомендательный характер и может быть использована как дополнение к построению общего рейтинга результатов тестирования по дисциплине.</w:t>
      </w:r>
    </w:p>
    <w:p w:rsidR="0036666D" w:rsidRPr="00F90D91" w:rsidRDefault="0036666D" w:rsidP="00B83078">
      <w:pPr>
        <w:tabs>
          <w:tab w:val="left" w:pos="720"/>
        </w:tabs>
        <w:spacing w:line="288" w:lineRule="auto"/>
        <w:ind w:right="-74" w:firstLine="539"/>
        <w:jc w:val="both"/>
      </w:pPr>
    </w:p>
    <w:p w:rsidR="0036666D" w:rsidRDefault="0036666D" w:rsidP="0062154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 w:rsidRPr="006E4E4E">
        <w:rPr>
          <w:sz w:val="28"/>
          <w:szCs w:val="28"/>
        </w:rPr>
        <w:t xml:space="preserve">В таблице </w:t>
      </w:r>
      <w:r>
        <w:rPr>
          <w:sz w:val="28"/>
          <w:szCs w:val="28"/>
        </w:rPr>
        <w:t xml:space="preserve">2.3 </w:t>
      </w:r>
      <w:r w:rsidRPr="006E4E4E">
        <w:rPr>
          <w:sz w:val="28"/>
          <w:szCs w:val="28"/>
        </w:rPr>
        <w:t xml:space="preserve">представлены результаты обучения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FE3D37"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 w:rsidRPr="00FE3D37">
        <w:rPr>
          <w:sz w:val="28"/>
          <w:szCs w:val="28"/>
        </w:rPr>
        <w:t xml:space="preserve"> по дисциплине</w:t>
      </w:r>
      <w:r w:rsidRPr="006E4E4E"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6E4E4E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 w:rsidRPr="006E4E4E">
        <w:rPr>
          <w:sz w:val="28"/>
          <w:szCs w:val="28"/>
        </w:rPr>
        <w:t xml:space="preserve">. Для выборки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6E4E4E">
        <w:rPr>
          <w:sz w:val="28"/>
          <w:szCs w:val="28"/>
        </w:rPr>
        <w:t xml:space="preserve"> по </w:t>
      </w:r>
      <w:r w:rsidRPr="00ED27EB">
        <w:rPr>
          <w:sz w:val="28"/>
          <w:szCs w:val="28"/>
        </w:rPr>
        <w:t xml:space="preserve">отдельным </w:t>
      </w:r>
      <w:r>
        <w:rPr>
          <w:noProof/>
          <w:sz w:val="28"/>
          <w:szCs w:val="28"/>
        </w:rPr>
        <w:t xml:space="preserve">направлениям подготовки</w:t>
      </w:r>
      <w:r w:rsidRPr="006E4E4E">
        <w:rPr>
          <w:sz w:val="28"/>
          <w:szCs w:val="28"/>
        </w:rPr>
        <w:t xml:space="preserve"> указан процент студентов на каждом из уровней обученности</w:t>
      </w:r>
      <w:r>
        <w:rPr>
          <w:sz w:val="28"/>
          <w:szCs w:val="28"/>
        </w:rPr>
        <w:t xml:space="preserve">, и приведен процент студентов на уровне обученности не ниже второго.</w:t>
      </w:r>
    </w:p>
    <w:p w:rsidR="0036666D" w:rsidRPr="006E4E4E" w:rsidRDefault="0036666D" w:rsidP="006E4E4E">
      <w:pPr>
        <w:tabs>
          <w:tab w:val="left" w:pos="720"/>
        </w:tabs>
        <w:spacing w:line="360" w:lineRule="auto"/>
        <w:ind w:right="-74" w:firstLine="539"/>
        <w:jc w:val="both"/>
        <w:rPr>
          <w:sz w:val="28"/>
          <w:szCs w:val="28"/>
        </w:rPr>
        <w:sectPr w:rsidR="0036666D" w:rsidRPr="006E4E4E" w:rsidSect="00213A9B">
          <w:footerReference w:type="default" r:id="rId10"/>
          <w:type w:val="continuous"/>
          <w:pgSz w:w="11906" w:h="16838"/>
          <w:pgMar w:top="851" w:right="851" w:bottom="851" w:left="1418" w:header="709" w:footer="709" w:gutter="0"/>
          <w:cols w:space="708"/>
          <w:titlePg/>
          <w:docGrid w:linePitch="360"/>
        </w:sectPr>
      </w:pPr>
    </w:p>
    <w:p w:rsidR="0036666D" w:rsidRPr="00ED5C12" w:rsidRDefault="0036666D" w:rsidP="00864FC9">
      <w:pPr>
        <w:spacing w:line="288" w:lineRule="auto"/>
        <w:jc w:val="both"/>
      </w:pPr>
      <w:r w:rsidRPr="00ED5C12">
        <w:t xml:space="preserve">Таблица 2.3</w:t>
      </w:r>
      <w:r>
        <w:t xml:space="preserve"> </w:t>
      </w:r>
      <w:r w:rsidRPr="00ED5C12">
        <w:t xml:space="preserve">– Результаты обучения студентов </w:t>
      </w:r>
      <w:r>
        <w:rPr>
          <w:noProof/>
        </w:rPr>
        <w:t xml:space="preserve">вуз</w:t>
      </w:r>
      <w:r w:rsidRPr="00ED5C12">
        <w:t xml:space="preserve">а</w:t>
      </w:r>
      <w:r>
        <w:rPr>
          <w:noProof/>
        </w:rPr>
        <w:t xml:space="preserve"/>
      </w:r>
      <w:r w:rsidRPr="00ED5C12">
        <w:t xml:space="preserve"> по дисциплине «</w:t>
      </w:r>
      <w:r>
        <w:rPr>
          <w:noProof/>
        </w:rPr>
        <w:t xml:space="preserve">Русский язык и культура речи</w:t>
      </w:r>
      <w:r w:rsidRPr="00ED5C12">
        <w:t xml:space="preserve">» цикла </w:t>
      </w:r>
      <w:r>
        <w:rPr>
          <w:noProof/>
        </w:rPr>
        <w:t xml:space="preserve">ГСЭ</w:t>
      </w:r>
      <w:r w:rsidRPr="00ED5C12">
        <w:t xml:space="preserve"> ФГОС </w:t>
      </w:r>
      <w:r>
        <w:rPr>
          <w:noProof/>
        </w:rPr>
        <w:t xml:space="preserve">ВО</w:t>
      </w:r>
      <w:r w:rsidRPr="00ED5C12">
        <w:t xml:space="preserve"> (</w:t>
      </w:r>
      <w:r>
        <w:rPr>
          <w:noProof/>
        </w:rPr>
        <w:t xml:space="preserve">ФЭПО-26</w:t>
      </w:r>
      <w:r w:rsidRPr="00ED5C12">
        <w:t xml:space="preserve">)</w:t>
      </w:r>
    </w:p>
    <w:p w:rsidR="0036666D" w:rsidRPr="00964C90" w:rsidRDefault="0036666D" w:rsidP="003919F0">
      <w:pPr>
        <w:jc w:val="center"/>
        <w:rPr>
          <w:sz w:val="10"/>
          <w:szCs w:val="10"/>
        </w:rPr>
      </w:pPr>
    </w:p>
    <w:tbl>
      <w:tblPr>
        <w:tblW w:w="472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680"/>
        <w:gridCol w:w="3912"/>
        <w:gridCol w:w="1284"/>
        <w:gridCol w:w="993"/>
        <w:gridCol w:w="905"/>
        <w:gridCol w:w="878"/>
        <w:gridCol w:w="928"/>
        <w:gridCol w:w="1894"/>
        <w:gridCol w:w="1496"/>
      </w:tblGrid>
      <w:tr w:rsidR="0036666D" w:rsidRPr="006061C9">
        <w:trPr>
          <w:jc w:val="center"/>
        </w:trPr>
        <w:tc>
          <w:tcPr>
            <w:tcW w:w="1680" w:type="dxa"/>
            <w:vMerge w:val="restart"/>
            <w:vAlign w:val="center"/>
          </w:tcPr>
          <w:p w:rsidR="0036666D" w:rsidRPr="000648B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Шифр</w:t>
            </w:r>
            <w:r w:rsidRPr="000648B3">
              <w:rPr>
                <w:b/>
                <w:bCs/>
              </w:rPr>
              <w:t xml:space="preserve"> </w:t>
            </w:r>
            <w:r>
              <w:rPr>
                <w:b/>
                <w:bCs/>
                <w:noProof/>
              </w:rPr>
              <w:t xml:space="preserve">направления подготовки</w:t>
            </w:r>
          </w:p>
        </w:tc>
        <w:tc>
          <w:tcPr>
            <w:tcW w:w="3912" w:type="dxa"/>
            <w:vMerge w:val="restart"/>
            <w:vAlign w:val="center"/>
          </w:tcPr>
          <w:p w:rsidR="0036666D" w:rsidRPr="000648B3" w:rsidRDefault="0036666D" w:rsidP="00491F1E">
            <w:pPr>
              <w:ind w:left="-57" w:right="-57"/>
              <w:jc w:val="center"/>
              <w:rPr>
                <w:b/>
                <w:bCs/>
              </w:rPr>
            </w:pPr>
            <w:r w:rsidRPr="000648B3">
              <w:rPr>
                <w:b/>
                <w:bCs/>
              </w:rPr>
              <w:t xml:space="preserve">Наименование </w:t>
            </w:r>
            <w:r>
              <w:rPr>
                <w:b/>
                <w:bCs/>
                <w:noProof/>
              </w:rPr>
              <w:t xml:space="preserve">направления подготовки</w:t>
            </w:r>
          </w:p>
        </w:tc>
        <w:tc>
          <w:tcPr>
            <w:tcW w:w="6882" w:type="dxa"/>
            <w:gridSpan w:val="6"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t xml:space="preserve">Вуз</w:t>
            </w:r>
            <w:r>
              <w:rPr>
                <w:b/>
                <w:bCs/>
                <w:noProof/>
              </w:rPr>
              <w:t xml:space="preserve"/>
            </w:r>
          </w:p>
        </w:tc>
        <w:tc>
          <w:tcPr>
            <w:tcW w:w="1496" w:type="dxa"/>
            <w:vMerge w:val="restart"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Выполнение критерия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Merge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3912" w:type="dxa"/>
            <w:vMerge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  <w:tc>
          <w:tcPr>
            <w:tcW w:w="1284" w:type="dxa"/>
            <w:vMerge w:val="restart"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Коли</w:t>
            </w:r>
            <w:r>
              <w:rPr>
                <w:b/>
                <w:bCs/>
              </w:rPr>
              <w:t xml:space="preserve">-</w:t>
            </w:r>
            <w:r w:rsidRPr="00AD1D63">
              <w:rPr>
                <w:b/>
                <w:bCs/>
              </w:rPr>
              <w:t xml:space="preserve">чество студентов</w:t>
            </w:r>
          </w:p>
        </w:tc>
        <w:tc>
          <w:tcPr>
            <w:tcW w:w="3704" w:type="dxa"/>
            <w:gridSpan w:val="4"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студентов, находящих на уровне обученности</w:t>
            </w:r>
          </w:p>
        </w:tc>
        <w:tc>
          <w:tcPr>
            <w:tcW w:w="1894" w:type="dxa"/>
            <w:vMerge w:val="restart"/>
            <w:vAlign w:val="center"/>
          </w:tcPr>
          <w:p w:rsidR="0036666D" w:rsidRPr="00AD1D63" w:rsidRDefault="0036666D" w:rsidP="00AD1D63">
            <w:pPr>
              <w:ind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Процент студентов на уровне обученности</w:t>
            </w:r>
            <w:r w:rsidRPr="00AD1D63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1496" w:type="dxa"/>
            <w:vMerge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</w:p>
        </w:tc>
      </w:tr>
      <w:tr w:rsidR="0036666D" w:rsidRPr="006061C9">
        <w:trPr>
          <w:jc w:val="center"/>
        </w:trPr>
        <w:tc>
          <w:tcPr>
            <w:tcW w:w="1680" w:type="dxa"/>
            <w:vMerge/>
          </w:tcPr>
          <w:p w:rsidR="0036666D" w:rsidRPr="00AD1D63" w:rsidRDefault="0036666D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3912" w:type="dxa"/>
            <w:vMerge/>
          </w:tcPr>
          <w:p w:rsidR="0036666D" w:rsidRPr="00AD1D63" w:rsidRDefault="0036666D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1284" w:type="dxa"/>
            <w:vMerge/>
          </w:tcPr>
          <w:p w:rsidR="0036666D" w:rsidRPr="00AD1D63" w:rsidRDefault="0036666D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993" w:type="dxa"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первый</w:t>
            </w:r>
          </w:p>
        </w:tc>
        <w:tc>
          <w:tcPr>
            <w:tcW w:w="905" w:type="dxa"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второй</w:t>
            </w:r>
          </w:p>
        </w:tc>
        <w:tc>
          <w:tcPr>
            <w:tcW w:w="878" w:type="dxa"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третий</w:t>
            </w:r>
          </w:p>
        </w:tc>
        <w:tc>
          <w:tcPr>
            <w:tcW w:w="928" w:type="dxa"/>
            <w:vAlign w:val="center"/>
          </w:tcPr>
          <w:p w:rsidR="0036666D" w:rsidRPr="00AD1D63" w:rsidRDefault="0036666D" w:rsidP="00AD1D63">
            <w:pPr>
              <w:ind w:left="-57" w:right="-57"/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четвер-тый</w:t>
            </w:r>
          </w:p>
        </w:tc>
        <w:tc>
          <w:tcPr>
            <w:tcW w:w="1894" w:type="dxa"/>
            <w:vMerge/>
          </w:tcPr>
          <w:p w:rsidR="0036666D" w:rsidRPr="00AD1D63" w:rsidRDefault="0036666D" w:rsidP="00AD1D63">
            <w:pPr>
              <w:jc w:val="both"/>
              <w:rPr>
                <w:b/>
                <w:bCs/>
              </w:rPr>
            </w:pPr>
          </w:p>
        </w:tc>
        <w:tc>
          <w:tcPr>
            <w:tcW w:w="1496" w:type="dxa"/>
            <w:vMerge/>
          </w:tcPr>
          <w:p w:rsidR="0036666D" w:rsidRPr="00AD1D63" w:rsidRDefault="0036666D" w:rsidP="00AD1D63">
            <w:pPr>
              <w:jc w:val="both"/>
              <w:rPr>
                <w:b/>
                <w:bCs/>
              </w:rPr>
            </w:pP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39.03.03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Организация работы с молодежью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7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57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36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42.03.01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Реклама и связи с общественностью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31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19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58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13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90%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43.03.02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Туризм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32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12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16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56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16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88%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43.03.03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Гостиничное дело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22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39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39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44.03.05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Педагогическое образование (с двумя профилями подготовки)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35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14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29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34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23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86%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45.03.01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Филология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56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14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23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29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34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86%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45.03.02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Лингвистика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71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4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20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32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44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96%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+</w:t>
            </w:r>
          </w:p>
        </w:tc>
      </w:tr>
      <w:tr w:rsidR="0036666D" w:rsidRPr="006061C9">
        <w:trPr>
          <w:jc w:val="center"/>
        </w:trPr>
        <w:tc>
          <w:tcPr>
            <w:tcW w:w="1680" w:type="dxa"/>
            <w:vAlign w:val="center"/>
          </w:tcPr>
          <w:p w:rsidR="0036666D" w:rsidRPr="00D65ECC" w:rsidRDefault="0036666D" w:rsidP="00AD1D63">
            <w:pPr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51.03.01</w:t>
            </w:r>
          </w:p>
        </w:tc>
        <w:tc>
          <w:tcPr>
            <w:tcW w:w="3912" w:type="dxa"/>
            <w:vAlign w:val="center"/>
          </w:tcPr>
          <w:p w:rsidR="0036666D" w:rsidRDefault="0036666D" w:rsidP="003B19ED">
            <w:pPr>
              <w:spacing w:line="264" w:lineRule="auto"/>
            </w:pPr>
            <w:r>
              <w:rPr>
                <w:noProof/>
              </w:rPr>
              <w:t xml:space="preserve">Культурология</w:t>
            </w:r>
          </w:p>
        </w:tc>
        <w:tc>
          <w:tcPr>
            <w:tcW w:w="1284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993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0</w:t>
            </w:r>
            <w:r>
              <w:t xml:space="preserve">%</w:t>
            </w:r>
          </w:p>
        </w:tc>
        <w:tc>
          <w:tcPr>
            <w:tcW w:w="905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23</w:t>
            </w:r>
            <w:r>
              <w:t xml:space="preserve">%</w:t>
            </w:r>
          </w:p>
        </w:tc>
        <w:tc>
          <w:tcPr>
            <w:tcW w:w="87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44</w:t>
            </w:r>
            <w:r>
              <w:t xml:space="preserve">%</w:t>
            </w:r>
          </w:p>
        </w:tc>
        <w:tc>
          <w:tcPr>
            <w:tcW w:w="928" w:type="dxa"/>
            <w:vAlign w:val="center"/>
          </w:tcPr>
          <w:p w:rsidR="0036666D" w:rsidRPr="006061C9" w:rsidRDefault="0036666D" w:rsidP="00AD1D63">
            <w:pPr>
              <w:jc w:val="center"/>
            </w:pPr>
            <w:r>
              <w:rPr>
                <w:noProof/>
              </w:rPr>
              <w:t xml:space="preserve">33</w:t>
            </w:r>
            <w:r>
              <w:t xml:space="preserve">%</w:t>
            </w:r>
          </w:p>
        </w:tc>
        <w:tc>
          <w:tcPr>
            <w:tcW w:w="1894" w:type="dxa"/>
            <w:vAlign w:val="center"/>
          </w:tcPr>
          <w:p w:rsidR="0036666D" w:rsidRPr="008C6C39" w:rsidRDefault="0036666D" w:rsidP="00AD1D63">
            <w:pPr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1496" w:type="dxa"/>
            <w:vAlign w:val="center"/>
          </w:tcPr>
          <w:p w:rsidR="0036666D" w:rsidRPr="00BB78B7" w:rsidRDefault="0036666D" w:rsidP="00AD1D63">
            <w:pPr>
              <w:jc w:val="center"/>
            </w:pPr>
            <w:r>
              <w:rPr>
                <w:noProof/>
              </w:rPr>
              <w:t xml:space="preserve">*</w:t>
            </w:r>
          </w:p>
        </w:tc>
      </w:tr>
    </w:tbl>
    <w:p w:rsidR="0036666D" w:rsidRPr="00621546" w:rsidRDefault="0036666D" w:rsidP="003919F0">
      <w:pPr>
        <w:jc w:val="both"/>
        <w:rPr>
          <w:sz w:val="28"/>
          <w:szCs w:val="28"/>
        </w:rPr>
      </w:pPr>
    </w:p>
    <w:p w:rsidR="0036666D" w:rsidRPr="00F90D91" w:rsidRDefault="0036666D" w:rsidP="004C7D67">
      <w:pPr>
        <w:tabs>
          <w:tab w:val="left" w:pos="720"/>
        </w:tabs>
        <w:ind w:firstLine="540"/>
        <w:jc w:val="both"/>
        <w:rPr>
          <w:b/>
          <w:bCs/>
        </w:rPr>
      </w:pPr>
      <w:r w:rsidRPr="00F90D91">
        <w:rPr>
          <w:b/>
          <w:bCs/>
        </w:rPr>
        <w:t xml:space="preserve">ПРИМЕЧАНИЕ:</w:t>
      </w:r>
    </w:p>
    <w:p w:rsidR="0036666D" w:rsidRPr="00F90D91" w:rsidRDefault="0036666D" w:rsidP="004C7D67">
      <w:pPr>
        <w:tabs>
          <w:tab w:val="left" w:pos="720"/>
        </w:tabs>
        <w:ind w:firstLine="540"/>
        <w:jc w:val="both"/>
      </w:pPr>
      <w:r w:rsidRPr="00F90D91">
        <w:t xml:space="preserve">В таблице красным цветом выделена доля студентов на уровне обученности не ниже второго, составляющая меньше</w:t>
      </w:r>
      <w:r>
        <w:t xml:space="preserve"> 60</w:t>
      </w:r>
      <w:r w:rsidRPr="00F90D91">
        <w:t xml:space="preserve">%.</w:t>
      </w:r>
    </w:p>
    <w:p w:rsidR="0036666D" w:rsidRDefault="0036666D" w:rsidP="004C7D67">
      <w:pPr>
        <w:tabs>
          <w:tab w:val="left" w:pos="720"/>
        </w:tabs>
        <w:ind w:firstLine="540"/>
        <w:jc w:val="both"/>
      </w:pPr>
      <w:r w:rsidRPr="00F90D91">
        <w:t xml:space="preserve">Знаком «*» отмечены результаты для выборки студен</w:t>
      </w:r>
      <w:r>
        <w:t xml:space="preserve">тов</w:t>
      </w:r>
      <w:r w:rsidRPr="00257F6E">
        <w:t xml:space="preserve"> </w:t>
      </w:r>
      <w:r>
        <w:t xml:space="preserve">менее 10 человек.</w:t>
      </w:r>
    </w:p>
    <w:p w:rsidR="0036666D" w:rsidRPr="00F90D91" w:rsidRDefault="0036666D" w:rsidP="004C7D67">
      <w:pPr>
        <w:tabs>
          <w:tab w:val="left" w:pos="720"/>
        </w:tabs>
        <w:ind w:firstLine="540"/>
        <w:jc w:val="both"/>
      </w:pPr>
    </w:p>
    <w:p w:rsidR="0036666D" w:rsidRDefault="0036666D" w:rsidP="003919F0">
      <w:pPr>
        <w:spacing w:line="264" w:lineRule="auto"/>
        <w:jc w:val="center"/>
        <w:rPr>
          <w:b/>
          <w:bCs/>
          <w:sz w:val="28"/>
          <w:szCs w:val="28"/>
        </w:rPr>
        <w:sectPr w:rsidR="0036666D" w:rsidSect="006061C9">
          <w:footerReference w:type="default" r:id="rId11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36666D" w:rsidRPr="002B1ABF" w:rsidRDefault="0036666D" w:rsidP="00F90D91">
      <w:pPr>
        <w:pStyle w:val="Heading2"/>
        <w:tabs>
          <w:tab w:val="clear" w:pos="166"/>
          <w:tab w:val="num" w:pos="0"/>
        </w:tabs>
        <w:ind w:left="0" w:firstLine="180"/>
      </w:pPr>
      <w:r w:rsidRPr="002B1ABF">
        <w:t xml:space="preserve">Мониторинг результатов тестирования студентов </w:t>
      </w:r>
      <w:r>
        <w:rPr>
          <w:noProof/>
        </w:rPr>
        <w:t xml:space="preserve">вуз</w:t>
      </w:r>
      <w:r w:rsidRPr="002B1ABF">
        <w:t xml:space="preserve">а</w:t>
      </w:r>
      <w:r>
        <w:rPr>
          <w:noProof/>
        </w:rPr>
        <w:t xml:space="preserve"/>
      </w:r>
      <w:r w:rsidRPr="002A67B6">
        <w:t xml:space="preserve"> </w:t>
      </w:r>
      <w:r>
        <w:t xml:space="preserve">и </w:t>
      </w:r>
      <w:r>
        <w:rPr>
          <w:noProof/>
        </w:rPr>
        <w:t xml:space="preserve">вузов-участников</w:t>
      </w:r>
    </w:p>
    <w:p w:rsidR="0036666D" w:rsidRPr="00F90D91" w:rsidRDefault="0036666D" w:rsidP="00F90D91">
      <w:pPr>
        <w:tabs>
          <w:tab w:val="left" w:pos="360"/>
        </w:tabs>
        <w:spacing w:line="288" w:lineRule="auto"/>
        <w:rPr>
          <w:sz w:val="28"/>
          <w:szCs w:val="28"/>
        </w:rPr>
      </w:pPr>
    </w:p>
    <w:p w:rsidR="0036666D" w:rsidRDefault="0036666D" w:rsidP="00CA063C">
      <w:pPr>
        <w:spacing w:line="288" w:lineRule="auto"/>
        <w:ind w:firstLine="539"/>
        <w:jc w:val="both"/>
        <w:rPr>
          <w:sz w:val="28"/>
          <w:szCs w:val="28"/>
        </w:rPr>
      </w:pPr>
      <w:r w:rsidRPr="00730F8F">
        <w:rPr>
          <w:sz w:val="28"/>
          <w:szCs w:val="28"/>
        </w:rPr>
        <w:t xml:space="preserve">На диаграмме (рис</w:t>
      </w:r>
      <w:r>
        <w:rPr>
          <w:sz w:val="28"/>
          <w:szCs w:val="28"/>
        </w:rPr>
        <w:t xml:space="preserve">унок</w:t>
      </w:r>
      <w:r w:rsidRPr="00730F8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2.6</w:t>
      </w:r>
      <w:r w:rsidRPr="00730F8F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 показано</w:t>
      </w:r>
      <w:r w:rsidRPr="00730F8F">
        <w:rPr>
          <w:sz w:val="28"/>
          <w:szCs w:val="28"/>
        </w:rPr>
        <w:t xml:space="preserve"> распределение</w:t>
      </w:r>
      <w:r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730F8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>
        <w:rPr>
          <w:noProof/>
          <w:sz w:val="28"/>
          <w:szCs w:val="28"/>
        </w:rPr>
        <w:t xml:space="preserve">вузов-участников</w:t>
      </w:r>
      <w:r w:rsidRPr="002A67B6">
        <w:rPr>
          <w:sz w:val="28"/>
          <w:szCs w:val="28"/>
        </w:rPr>
        <w:t xml:space="preserve"> </w:t>
      </w:r>
      <w:r w:rsidRPr="00730F8F">
        <w:rPr>
          <w:sz w:val="28"/>
          <w:szCs w:val="28"/>
        </w:rPr>
        <w:t xml:space="preserve">по уровням обученности</w:t>
      </w:r>
      <w:r>
        <w:rPr>
          <w:sz w:val="28"/>
          <w:szCs w:val="28"/>
        </w:rPr>
        <w:t xml:space="preserve"> по дисциплине «</w:t>
      </w:r>
      <w:r>
        <w:rPr>
          <w:noProof/>
          <w:sz w:val="28"/>
          <w:szCs w:val="28"/>
        </w:rPr>
        <w:t xml:space="preserve">Русский язык и культура речи</w:t>
      </w:r>
      <w:r>
        <w:rPr>
          <w:sz w:val="28"/>
          <w:szCs w:val="28"/>
        </w:rPr>
        <w:t xml:space="preserve">»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.</w:t>
      </w:r>
    </w:p>
    <w:p w:rsidR="0036666D" w:rsidRPr="00F90D91" w:rsidRDefault="0036666D" w:rsidP="00CA063C">
      <w:pPr>
        <w:spacing w:line="288" w:lineRule="auto"/>
        <w:ind w:firstLine="539"/>
        <w:jc w:val="both"/>
        <w:rPr>
          <w:sz w:val="20"/>
          <w:szCs w:val="20"/>
        </w:rPr>
      </w:pPr>
    </w:p>
    <w:p w:rsidR="0036666D" w:rsidRPr="00C015E3" w:rsidRDefault="0036666D" w:rsidP="002953DF">
      <w:pPr>
        <w:keepNext/>
        <w:keepLines/>
        <w:jc w:val="center"/>
      </w:pPr>
      <w:r>
        <w:drawing>
          <wp:inline distT="0" distR="0" distL="0" distB="0">
            <wp:extent cy="2964581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monitoring1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64581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C015E3">
        <w:t xml:space="preserve">Рис</w:t>
      </w:r>
      <w:r>
        <w:t xml:space="preserve">унок 2.6 –</w:t>
      </w:r>
      <w:r w:rsidRPr="00C015E3">
        <w:t xml:space="preserve"> </w:t>
      </w:r>
      <w:r>
        <w:t xml:space="preserve">Диаграмма р</w:t>
      </w:r>
      <w:r w:rsidRPr="00C015E3">
        <w:t xml:space="preserve">аспределени</w:t>
      </w:r>
      <w:r>
        <w:t xml:space="preserve">я</w:t>
      </w:r>
      <w:r w:rsidRPr="00C015E3">
        <w:t xml:space="preserve"> </w:t>
      </w:r>
      <w:r>
        <w:t xml:space="preserve">студентов </w:t>
      </w:r>
      <w:r>
        <w:rPr>
          <w:noProof/>
        </w:rPr>
        <w:t xml:space="preserve">вуз</w:t>
      </w:r>
      <w:r>
        <w:t xml:space="preserve">а</w:t>
      </w:r>
      <w:r>
        <w:rPr>
          <w:noProof/>
        </w:rPr>
        <w:t xml:space="preserve"/>
      </w:r>
      <w:r w:rsidRPr="002A67B6">
        <w:t xml:space="preserve"> </w:t>
      </w:r>
      <w:r>
        <w:t xml:space="preserve">и </w:t>
      </w:r>
      <w:r>
        <w:rPr>
          <w:noProof/>
        </w:rPr>
        <w:t xml:space="preserve">вузов-участников</w:t>
      </w:r>
      <w:r>
        <w:br/>
      </w:r>
      <w:r w:rsidRPr="00C015E3">
        <w:t xml:space="preserve">по уровням обученности</w:t>
      </w:r>
      <w:r w:rsidRPr="00BB6C1D">
        <w:t xml:space="preserve"> </w:t>
      </w:r>
    </w:p>
    <w:p w:rsidR="0036666D" w:rsidRPr="00A736BE" w:rsidRDefault="0036666D" w:rsidP="00501A65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</w:p>
    <w:p w:rsidR="0036666D" w:rsidRDefault="0036666D" w:rsidP="00621546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составляет </w:t>
      </w:r>
      <w:r>
        <w:rPr>
          <w:noProof/>
          <w:sz w:val="28"/>
          <w:szCs w:val="28"/>
        </w:rPr>
        <w:t xml:space="preserve">91% (ФЭПО-22), 93% (ФЭПО-24), 64% (ФЭПО-25) и 92% (ФЭПО-26)</w:t>
      </w:r>
      <w:r>
        <w:rPr>
          <w:sz w:val="28"/>
          <w:szCs w:val="28"/>
        </w:rPr>
        <w:t xml:space="preserve">, а процент студентов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 – </w:t>
      </w:r>
      <w:r>
        <w:rPr>
          <w:noProof/>
          <w:sz w:val="28"/>
          <w:szCs w:val="28"/>
        </w:rPr>
        <w:t xml:space="preserve">78% (ФЭПО-22), 87% (ФЭПО-23), 86% (ФЭПО-24), 92% (ФЭПО-25) и 87% (ФЭПО-26)</w:t>
      </w:r>
      <w:r>
        <w:rPr>
          <w:sz w:val="28"/>
          <w:szCs w:val="28"/>
        </w:rPr>
        <w:t xml:space="preserve"> соответственно.</w:t>
      </w:r>
    </w:p>
    <w:p w:rsidR="0036666D" w:rsidRPr="002B1ABF" w:rsidRDefault="0036666D" w:rsidP="00F90D91">
      <w:pPr>
        <w:pStyle w:val="Heading1"/>
        <w:tabs>
          <w:tab w:val="clear" w:pos="-194"/>
          <w:tab w:val="num" w:pos="0"/>
        </w:tabs>
        <w:ind w:left="0" w:firstLine="180"/>
      </w:pPr>
      <w:r>
        <w:br w:type="page"/>
      </w:r>
      <w:r w:rsidRPr="002B1ABF">
        <w:t xml:space="preserve">Содержательный анализ результатов тестирования студентов</w:t>
      </w:r>
      <w:r>
        <w:t xml:space="preserve"> </w:t>
      </w:r>
      <w:r w:rsidRPr="002B1ABF">
        <w:t xml:space="preserve">по дисциплине «</w:t>
      </w:r>
      <w:r>
        <w:rPr>
          <w:noProof/>
        </w:rPr>
        <w:t xml:space="preserve">Русский язык и культура речи</w:t>
      </w:r>
      <w:r w:rsidRPr="002B1ABF">
        <w:t xml:space="preserve">» цикла </w:t>
      </w:r>
      <w:r>
        <w:rPr>
          <w:noProof/>
        </w:rPr>
        <w:t xml:space="preserve">ГСЭ</w:t>
      </w:r>
      <w:r w:rsidRPr="002B1ABF">
        <w:t xml:space="preserve"> ФГОС </w:t>
      </w:r>
      <w:r>
        <w:rPr>
          <w:noProof/>
        </w:rPr>
        <w:t xml:space="preserve">ВО</w:t>
      </w:r>
    </w:p>
    <w:p w:rsidR="0036666D" w:rsidRPr="002B1ABF" w:rsidRDefault="0036666D" w:rsidP="00F90D91">
      <w:pPr>
        <w:pStyle w:val="Heading2"/>
        <w:tabs>
          <w:tab w:val="clear" w:pos="166"/>
          <w:tab w:val="num" w:pos="0"/>
        </w:tabs>
        <w:ind w:left="0" w:firstLine="180"/>
      </w:pPr>
      <w:r w:rsidRPr="002B1ABF">
        <w:t xml:space="preserve">Конструирование структуры содержания педагогических измерительных материалов по дисциплине «</w:t>
      </w:r>
      <w:r>
        <w:rPr>
          <w:noProof/>
        </w:rPr>
        <w:t xml:space="preserve">Русский язык и культура речи</w:t>
      </w:r>
      <w:r w:rsidRPr="002B1ABF">
        <w:t xml:space="preserve">» цикла </w:t>
      </w:r>
      <w:r>
        <w:rPr>
          <w:noProof/>
        </w:rPr>
        <w:t xml:space="preserve">ГСЭ</w:t>
      </w:r>
      <w:r w:rsidRPr="002B1ABF">
        <w:t xml:space="preserve"> ФГОС </w:t>
      </w:r>
      <w:r>
        <w:rPr>
          <w:noProof/>
        </w:rPr>
        <w:t xml:space="preserve">ВО</w:t>
      </w:r>
    </w:p>
    <w:p w:rsidR="0036666D" w:rsidRPr="006E6407" w:rsidRDefault="0036666D" w:rsidP="00F90D9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FF0C33">
      <w:pPr>
        <w:tabs>
          <w:tab w:val="left" w:pos="720"/>
        </w:tabs>
        <w:spacing w:line="288" w:lineRule="auto"/>
        <w:ind w:firstLine="539"/>
        <w:jc w:val="both"/>
        <w:rPr>
          <w:spacing w:val="-2"/>
          <w:sz w:val="28"/>
          <w:szCs w:val="28"/>
        </w:rPr>
      </w:pPr>
      <w:r w:rsidRPr="00461D57">
        <w:rPr>
          <w:spacing w:val="-2"/>
          <w:sz w:val="28"/>
          <w:szCs w:val="28"/>
        </w:rPr>
        <w:t xml:space="preserve">В рамках компетентностного подхода</w:t>
      </w:r>
      <w:r>
        <w:rPr>
          <w:spacing w:val="-2"/>
          <w:sz w:val="28"/>
          <w:szCs w:val="28"/>
        </w:rPr>
        <w:t xml:space="preserve"> ФЭПО</w:t>
      </w:r>
      <w:r w:rsidRPr="00461D57">
        <w:rPr>
          <w:spacing w:val="-2"/>
          <w:sz w:val="28"/>
          <w:szCs w:val="28"/>
        </w:rPr>
        <w:t xml:space="preserve"> реализован конструктор содержания ПИМ, позволяющий преподавателю сформировать структуру</w:t>
      </w:r>
      <w:r>
        <w:rPr>
          <w:spacing w:val="-2"/>
          <w:sz w:val="28"/>
          <w:szCs w:val="28"/>
        </w:rPr>
        <w:t xml:space="preserve"> </w:t>
      </w:r>
      <w:r w:rsidRPr="00461D57">
        <w:rPr>
          <w:spacing w:val="-2"/>
          <w:sz w:val="28"/>
          <w:szCs w:val="28"/>
        </w:rPr>
        <w:t xml:space="preserve">ПИМ на основе выбранного объема трудоемкости путем включения/исключения отдельных тем и модулей</w:t>
      </w:r>
      <w:r>
        <w:rPr>
          <w:spacing w:val="-2"/>
          <w:sz w:val="28"/>
          <w:szCs w:val="28"/>
        </w:rPr>
        <w:t xml:space="preserve"> дисциплины</w:t>
      </w:r>
      <w:r w:rsidRPr="00461D57">
        <w:rPr>
          <w:spacing w:val="-2"/>
          <w:sz w:val="28"/>
          <w:szCs w:val="28"/>
        </w:rPr>
        <w:t xml:space="preserve">, либо воспользоваться предложенной «жесткой» структурой ПИМ</w:t>
      </w:r>
      <w:r>
        <w:rPr>
          <w:spacing w:val="-2"/>
          <w:sz w:val="28"/>
          <w:szCs w:val="28"/>
        </w:rPr>
        <w:t xml:space="preserve">.</w:t>
      </w:r>
    </w:p>
    <w:p w:rsidR="0036666D" w:rsidRPr="0038469F" w:rsidRDefault="0036666D" w:rsidP="00FF0C33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Обобщенная структура содержания ПИМ </w:t>
      </w:r>
      <w:r w:rsidRPr="00487600">
        <w:rPr>
          <w:sz w:val="28"/>
          <w:szCs w:val="28"/>
        </w:rPr>
        <w:t xml:space="preserve">включа</w:t>
      </w:r>
      <w:r>
        <w:rPr>
          <w:sz w:val="28"/>
          <w:szCs w:val="28"/>
        </w:rPr>
        <w:t xml:space="preserve">ет</w:t>
      </w:r>
      <w:r w:rsidRPr="0048760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расширенное количество </w:t>
      </w:r>
      <w:r w:rsidRPr="00487600">
        <w:rPr>
          <w:sz w:val="28"/>
          <w:szCs w:val="28"/>
        </w:rPr>
        <w:t xml:space="preserve">тем </w:t>
      </w:r>
      <w:r>
        <w:rPr>
          <w:sz w:val="28"/>
          <w:szCs w:val="28"/>
        </w:rPr>
        <w:t xml:space="preserve">и разделов дисциплины </w:t>
      </w:r>
      <w:r w:rsidRPr="007339C1">
        <w:rPr>
          <w:b/>
          <w:bCs/>
          <w:i/>
          <w:iCs/>
          <w:sz w:val="28"/>
          <w:szCs w:val="28"/>
        </w:rPr>
        <w:t xml:space="preserve">«</w:t>
      </w:r>
      <w:r>
        <w:rPr>
          <w:b/>
          <w:bCs/>
          <w:i/>
          <w:iCs/>
          <w:noProof/>
          <w:sz w:val="28"/>
          <w:szCs w:val="28"/>
        </w:rPr>
        <w:t xml:space="preserve">Русский язык и культура речи</w:t>
      </w:r>
      <w:r w:rsidRPr="007339C1">
        <w:rPr>
          <w:b/>
          <w:bCs/>
          <w:i/>
          <w:iCs/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487600">
        <w:rPr>
          <w:sz w:val="28"/>
          <w:szCs w:val="28"/>
        </w:rPr>
        <w:t xml:space="preserve">с целью предоставлени</w:t>
      </w:r>
      <w:r>
        <w:rPr>
          <w:sz w:val="28"/>
          <w:szCs w:val="28"/>
        </w:rPr>
        <w:t xml:space="preserve">я преподавателям возможности </w:t>
      </w:r>
      <w:r w:rsidRPr="00487600">
        <w:rPr>
          <w:sz w:val="28"/>
          <w:szCs w:val="28"/>
        </w:rPr>
        <w:t xml:space="preserve">выбора и самостоятельного конструирования ПИМ</w:t>
      </w:r>
      <w:r>
        <w:rPr>
          <w:sz w:val="28"/>
          <w:szCs w:val="28"/>
        </w:rPr>
        <w:t xml:space="preserve">,</w:t>
      </w:r>
      <w:r w:rsidRPr="00487600">
        <w:rPr>
          <w:sz w:val="28"/>
          <w:szCs w:val="28"/>
        </w:rPr>
        <w:t xml:space="preserve"> исходя из особенностей рабочей программы</w:t>
      </w:r>
      <w:r>
        <w:rPr>
          <w:sz w:val="28"/>
          <w:szCs w:val="28"/>
        </w:rPr>
        <w:t xml:space="preserve">, реализуемой 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е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данной </w:t>
      </w:r>
      <w:r w:rsidRPr="00487600">
        <w:rPr>
          <w:sz w:val="28"/>
          <w:szCs w:val="28"/>
        </w:rPr>
        <w:t xml:space="preserve">дисциплине.</w:t>
      </w:r>
      <w:r w:rsidRPr="0038469F">
        <w:rPr>
          <w:sz w:val="28"/>
          <w:szCs w:val="28"/>
        </w:rPr>
        <w:t xml:space="preserve"/>
        <w:t xml:space="preserve"/>
        <w:t xml:space="preserve"/>
      </w:r>
      <w:r w:rsidRPr="0038469F">
        <w:rPr>
          <w:sz w:val="28"/>
          <w:szCs w:val="28"/>
        </w:rPr>
        <w:t xml:space="preserve"/>
      </w:r>
      <w:r w:rsidRPr="007339C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Данная обобщенная структура содержания ПИМ позволяет сконструировать ПИМ также и по дисциплин</w:t>
      </w:r>
      <w:r w:rsidRPr="001B2CA4">
        <w:rPr>
          <w:sz w:val="28"/>
          <w:szCs w:val="28"/>
        </w:rPr>
        <w:t xml:space="preserve"/>
        <w:t xml:space="preserve">ам</w:t>
        <w:t xml:space="preserve"/>
      </w:r>
      <w:r w:rsidRPr="001B2CA4">
        <w:rPr>
          <w:sz w:val="28"/>
          <w:szCs w:val="28"/>
        </w:rPr>
        <w:t/>
      </w:r>
      <w:r>
        <w:rPr>
          <w:sz w:val="28"/>
          <w:szCs w:val="28"/>
        </w:rPr>
        <w:t xml:space="preserve"> </w:t>
      </w:r>
      <w:r w:rsidRPr="007339C1">
        <w:rPr>
          <w:b/>
          <w:bCs/>
          <w:i/>
          <w:iCs/>
          <w:sz w:val="28"/>
          <w:szCs w:val="28"/>
        </w:rPr>
        <w:t xml:space="preserve"/>
        <w:t xml:space="preserve">«Русский язык и культура речи», «Русский язык»</w:t>
        <w:t xml:space="preserve"/>
      </w:r>
      <w:r w:rsidRPr="007339C1">
        <w:rPr>
          <w:b/>
          <w:bCs/>
          <w:i/>
          <w:iCs/>
          <w:sz w:val="28"/>
          <w:szCs w:val="28"/>
        </w:rPr>
        <w:t xml:space="preserve"/>
      </w:r>
      <w:r w:rsidRPr="00810838">
        <w:rPr>
          <w:sz w:val="28"/>
          <w:szCs w:val="28"/>
        </w:rPr>
        <w:t xml:space="preserve">.</w:t>
      </w:r>
      <w:r w:rsidRPr="0038469F">
        <w:rPr>
          <w:sz w:val="28"/>
          <w:szCs w:val="28"/>
        </w:rPr>
        <w:t xml:space="preserve"/>
        <w:t xml:space="preserve"/>
        <w:t xml:space="preserve"/>
      </w:r>
      <w:r w:rsidRPr="0038469F">
        <w:rPr>
          <w:sz w:val="28"/>
          <w:szCs w:val="28"/>
        </w:rPr>
        <w:t xml:space="preserve"/>
      </w:r>
    </w:p>
    <w:p w:rsidR="0036666D" w:rsidRPr="00F90D91" w:rsidRDefault="0036666D" w:rsidP="00F90D91">
      <w:pPr>
        <w:tabs>
          <w:tab w:val="left" w:pos="720"/>
        </w:tabs>
        <w:spacing w:line="288" w:lineRule="auto"/>
        <w:jc w:val="both"/>
        <w:rPr>
          <w:b/>
          <w:bCs/>
          <w:spacing w:val="-2"/>
          <w:sz w:val="20"/>
          <w:szCs w:val="20"/>
        </w:rPr>
      </w:pPr>
    </w:p>
    <w:p w:rsidR="0036666D" w:rsidRPr="00F90D91" w:rsidRDefault="0036666D" w:rsidP="00F90D91">
      <w:pPr>
        <w:tabs>
          <w:tab w:val="left" w:pos="720"/>
        </w:tabs>
        <w:spacing w:line="288" w:lineRule="auto"/>
        <w:jc w:val="both"/>
        <w:rPr>
          <w:spacing w:val="-2"/>
        </w:rPr>
      </w:pPr>
      <w:r w:rsidRPr="00F90D91">
        <w:rPr>
          <w:b/>
          <w:bCs/>
          <w:spacing w:val="-2"/>
        </w:rPr>
        <w:t xml:space="preserve">ПРИМЕЧАНИЕ:</w:t>
      </w:r>
    </w:p>
    <w:p w:rsidR="0036666D" w:rsidRPr="00F90D91" w:rsidRDefault="0036666D" w:rsidP="00F90D91">
      <w:pPr>
        <w:tabs>
          <w:tab w:val="left" w:pos="720"/>
        </w:tabs>
        <w:spacing w:line="288" w:lineRule="auto"/>
        <w:jc w:val="both"/>
        <w:rPr>
          <w:spacing w:val="-2"/>
        </w:rPr>
      </w:pPr>
      <w:r w:rsidRPr="00F90D91">
        <w:rPr>
          <w:spacing w:val="-2"/>
        </w:rPr>
        <w:tab/>
        <w:t xml:space="preserve">Темы и модули «жесткой» структуры в обобщенной структуре содержания ПИМ отмечены знаком «*».</w:t>
      </w:r>
    </w:p>
    <w:p w:rsidR="0036666D" w:rsidRPr="00BF4EAC" w:rsidRDefault="0036666D" w:rsidP="005D2614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</w:p>
    <w:p w:rsidR="0036666D" w:rsidRPr="00F90D91" w:rsidRDefault="0036666D" w:rsidP="005D2614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</w:p>
    <w:p w:rsidR="0036666D" w:rsidRPr="00F76830" w:rsidRDefault="0036666D" w:rsidP="005D2614">
      <w:pPr>
        <w:tabs>
          <w:tab w:val="left" w:pos="720"/>
        </w:tabs>
        <w:spacing w:line="288" w:lineRule="auto"/>
        <w:jc w:val="center"/>
        <w:rPr>
          <w:i/>
          <w:iCs/>
          <w:sz w:val="28"/>
          <w:szCs w:val="28"/>
        </w:rPr>
      </w:pPr>
      <w:r>
        <w:rPr>
          <w:sz w:val="28"/>
          <w:szCs w:val="28"/>
        </w:rPr>
        <w:t xml:space="preserve">Обобщенная структура с</w:t>
      </w:r>
      <w:r w:rsidRPr="006B1784">
        <w:rPr>
          <w:sz w:val="28"/>
          <w:szCs w:val="28"/>
        </w:rPr>
        <w:t xml:space="preserve">одержани</w:t>
      </w:r>
      <w:r>
        <w:rPr>
          <w:sz w:val="28"/>
          <w:szCs w:val="28"/>
        </w:rPr>
        <w:t xml:space="preserve">я</w:t>
      </w:r>
      <w:r w:rsidRPr="006B1784">
        <w:rPr>
          <w:sz w:val="28"/>
          <w:szCs w:val="28"/>
        </w:rPr>
        <w:t xml:space="preserve"> педагогических измерительных</w:t>
      </w:r>
      <w:r>
        <w:rPr>
          <w:sz w:val="28"/>
          <w:szCs w:val="28"/>
        </w:rPr>
        <w:br/>
      </w:r>
      <w:r w:rsidRPr="006B1784">
        <w:rPr>
          <w:sz w:val="28"/>
          <w:szCs w:val="28"/>
        </w:rPr>
        <w:t xml:space="preserve">материалов по дисциплине 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6B1784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br/>
      </w:r>
      <w:r w:rsidRPr="00F76830">
        <w:rPr>
          <w:i/>
          <w:iCs/>
          <w:sz w:val="28"/>
          <w:szCs w:val="28"/>
        </w:rPr>
        <w:t xml:space="preserve">(объем трудоемкости </w:t>
      </w:r>
      <w:r>
        <w:rPr>
          <w:i/>
          <w:iCs/>
          <w:sz w:val="28"/>
          <w:szCs w:val="28"/>
        </w:rPr>
        <w:t xml:space="preserve">–</w:t>
      </w:r>
      <w:r w:rsidRPr="00F76830">
        <w:rPr>
          <w:i/>
          <w:iCs/>
          <w:sz w:val="28"/>
          <w:szCs w:val="28"/>
        </w:rPr>
        <w:t xml:space="preserve"> </w:t>
      </w:r>
      <w:r>
        <w:rPr>
          <w:i/>
          <w:iCs/>
          <w:noProof/>
          <w:sz w:val="28"/>
          <w:szCs w:val="28"/>
        </w:rPr>
        <w:t xml:space="preserve">больше 2 кредитов</w:t>
      </w:r>
      <w:r w:rsidRPr="00F76830">
        <w:rPr>
          <w:i/>
          <w:iCs/>
          <w:sz w:val="28"/>
          <w:szCs w:val="28"/>
        </w:rPr>
        <w:t xml:space="preserve">)</w:t>
      </w:r>
    </w:p>
    <w:p w:rsidR="0036666D" w:rsidRDefault="0036666D" w:rsidP="00076396">
      <w:pPr>
        <w:tabs>
          <w:tab w:val="left" w:pos="720"/>
        </w:tabs>
        <w:ind w:firstLine="540"/>
        <w:jc w:val="both"/>
        <w:rPr>
          <w:sz w:val="28"/>
          <w:szCs w:val="28"/>
        </w:rPr>
      </w:pPr>
    </w:p>
    <w:p w:rsidR="0036666D" w:rsidRPr="008E6169" w:rsidRDefault="0036666D" w:rsidP="0032547B">
      <w:pPr>
        <w:tabs>
          <w:tab w:val="left" w:pos="720"/>
        </w:tabs>
        <w:spacing w:line="288" w:lineRule="auto"/>
        <w:ind w:left="360"/>
        <w:rPr>
          <w:sz w:val="28"/>
          <w:szCs w:val="28"/>
        </w:rPr>
      </w:pPr>
      <w:r w:rsidRPr="008E6169">
        <w:rPr>
          <w:b/>
          <w:bCs/>
          <w:i/>
          <w:iCs/>
          <w:sz w:val="28"/>
          <w:szCs w:val="28"/>
        </w:rPr>
        <w:t xml:space="preserve">Блок 1. Тематическое наполнение ПИМ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</w:t>
      </w:r>
      <w:r w:rsidRPr="00621546">
        <w:t xml:space="preserve">. </w:t>
      </w:r>
      <w:r>
        <w:rPr>
          <w:noProof/>
        </w:rPr>
        <w:t xml:space="preserve">Риторика как наука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2</w:t>
      </w:r>
      <w:r w:rsidRPr="00621546">
        <w:t xml:space="preserve">. </w:t>
      </w:r>
      <w:r>
        <w:rPr>
          <w:noProof/>
        </w:rPr>
        <w:t xml:space="preserve">Речевое взаимодействие. Основные единицы общения. Логические основы речевого общения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3</w:t>
      </w:r>
      <w:r w:rsidRPr="00621546">
        <w:t xml:space="preserve">. </w:t>
      </w:r>
      <w:r>
        <w:rPr>
          <w:noProof/>
        </w:rPr>
        <w:t xml:space="preserve">Оратор и его аудитория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4</w:t>
      </w:r>
      <w:r w:rsidRPr="00621546">
        <w:t xml:space="preserve">. </w:t>
      </w:r>
      <w:r>
        <w:rPr>
          <w:noProof/>
        </w:rPr>
        <w:t xml:space="preserve">Подготовка речи и публичное выступление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5</w:t>
      </w:r>
      <w:r w:rsidRPr="00621546">
        <w:t xml:space="preserve">. </w:t>
      </w:r>
      <w:r>
        <w:rPr>
          <w:noProof/>
        </w:rPr>
        <w:t xml:space="preserve">Теоретические основы культуры речи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6</w:t>
      </w:r>
      <w:r w:rsidRPr="00621546">
        <w:t xml:space="preserve">. </w:t>
      </w:r>
      <w:r>
        <w:rPr>
          <w:noProof/>
        </w:rPr>
        <w:t xml:space="preserve">Лингвистические словари русского языка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7*</w:t>
      </w:r>
      <w:r w:rsidRPr="00621546">
        <w:t xml:space="preserve">. </w:t>
      </w:r>
      <w:r>
        <w:rPr>
          <w:noProof/>
        </w:rPr>
        <w:t xml:space="preserve">Нормы современного русского языка: нормы ударения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8*</w:t>
      </w:r>
      <w:r w:rsidRPr="00621546">
        <w:t xml:space="preserve">. </w:t>
      </w:r>
      <w:r>
        <w:rPr>
          <w:noProof/>
        </w:rPr>
        <w:t xml:space="preserve">Нормы современного русского языка: орфоэпические нормы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9*</w:t>
      </w:r>
      <w:r w:rsidRPr="00621546">
        <w:t xml:space="preserve">. </w:t>
      </w:r>
      <w:r>
        <w:rPr>
          <w:noProof/>
        </w:rPr>
        <w:t xml:space="preserve">Нормы современного русского языка: лексические нормы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10*</w:t>
      </w:r>
      <w:r w:rsidRPr="00621546">
        <w:t xml:space="preserve">. </w:t>
      </w:r>
      <w:r>
        <w:rPr>
          <w:noProof/>
        </w:rPr>
        <w:t xml:space="preserve">Нормы современного русского языка: лексические нормы фразеологических оборотов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11*</w:t>
      </w:r>
      <w:r w:rsidRPr="00621546">
        <w:t xml:space="preserve">. </w:t>
      </w:r>
      <w:r>
        <w:rPr>
          <w:noProof/>
        </w:rPr>
        <w:t xml:space="preserve">Нормы современного русского языка: морфологические нормы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12*</w:t>
      </w:r>
      <w:r w:rsidRPr="00621546">
        <w:t xml:space="preserve">. </w:t>
      </w:r>
      <w:r>
        <w:rPr>
          <w:noProof/>
        </w:rPr>
        <w:t xml:space="preserve">Морфологические нормы имени числительного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13*</w:t>
      </w:r>
      <w:r w:rsidRPr="00621546">
        <w:t xml:space="preserve">. </w:t>
      </w:r>
      <w:r>
        <w:rPr>
          <w:noProof/>
        </w:rPr>
        <w:t xml:space="preserve">Морфологические нормы местоимений и прилагательных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14*</w:t>
      </w:r>
      <w:r w:rsidRPr="00621546">
        <w:t xml:space="preserve">. </w:t>
      </w:r>
      <w:r>
        <w:rPr>
          <w:noProof/>
        </w:rPr>
        <w:t xml:space="preserve">Синтаксические нормы русского языка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15*</w:t>
      </w:r>
      <w:r w:rsidRPr="00621546">
        <w:t xml:space="preserve">. </w:t>
      </w:r>
      <w:r>
        <w:rPr>
          <w:noProof/>
        </w:rPr>
        <w:t xml:space="preserve">Грамматические ошибки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16*</w:t>
      </w:r>
      <w:r w:rsidRPr="00621546">
        <w:t xml:space="preserve">. </w:t>
      </w:r>
      <w:r>
        <w:rPr>
          <w:noProof/>
        </w:rPr>
        <w:t xml:space="preserve">Речевые ошибки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17*</w:t>
      </w:r>
      <w:r w:rsidRPr="00621546">
        <w:t xml:space="preserve">. </w:t>
      </w:r>
      <w:r>
        <w:rPr>
          <w:noProof/>
        </w:rPr>
        <w:t xml:space="preserve">Орфографические нормы русского литературного языка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18*</w:t>
      </w:r>
      <w:r w:rsidRPr="00621546">
        <w:t xml:space="preserve">. </w:t>
      </w:r>
      <w:r>
        <w:rPr>
          <w:noProof/>
        </w:rPr>
        <w:t xml:space="preserve">Пунктуационные нормы русского литературного языка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19*</w:t>
      </w:r>
      <w:r w:rsidRPr="00621546">
        <w:t xml:space="preserve">. </w:t>
      </w:r>
      <w:r>
        <w:rPr>
          <w:noProof/>
        </w:rPr>
        <w:t xml:space="preserve">Орфографическая грамотность</w:t>
      </w:r>
    </w:p>
    <w:p w:rsidR="0036666D" w:rsidRPr="00621546" w:rsidRDefault="0036666D" w:rsidP="00F90D91">
      <w:pPr>
        <w:tabs>
          <w:tab w:val="left" w:pos="1440"/>
        </w:tabs>
        <w:spacing w:line="288" w:lineRule="auto"/>
        <w:ind w:left="360"/>
      </w:pPr>
      <w:r w:rsidRPr="00BB6C1D">
        <w:t xml:space="preserve">Тема</w:t>
      </w:r>
      <w:r w:rsidRPr="00621546">
        <w:t xml:space="preserve"> </w:t>
      </w:r>
      <w:r>
        <w:rPr>
          <w:noProof/>
        </w:rPr>
        <w:t xml:space="preserve">20*</w:t>
      </w:r>
      <w:r w:rsidRPr="00621546">
        <w:t xml:space="preserve">. </w:t>
      </w:r>
      <w:r>
        <w:rPr>
          <w:noProof/>
        </w:rPr>
        <w:t xml:space="preserve">Пунктуационная грамотность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</w:p>
    <w:p w:rsidR="0036666D" w:rsidRPr="00FF2A83" w:rsidRDefault="0036666D" w:rsidP="0032547B">
      <w:pPr>
        <w:tabs>
          <w:tab w:val="left" w:pos="720"/>
        </w:tabs>
        <w:spacing w:line="288" w:lineRule="auto"/>
        <w:ind w:left="360"/>
        <w:jc w:val="both"/>
        <w:rPr>
          <w:b/>
          <w:bCs/>
          <w:i/>
          <w:iCs/>
          <w:sz w:val="28"/>
          <w:szCs w:val="28"/>
        </w:rPr>
      </w:pPr>
      <w:r w:rsidRPr="00FF2A83">
        <w:rPr>
          <w:b/>
          <w:bCs/>
          <w:i/>
          <w:iCs/>
          <w:sz w:val="28"/>
          <w:szCs w:val="28"/>
        </w:rPr>
        <w:t xml:space="preserve">Блок 2. Модульное наполнение ПИМ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1*</w:t>
      </w:r>
      <w:r w:rsidRPr="00621546">
        <w:t xml:space="preserve">. </w:t>
      </w:r>
      <w:r>
        <w:rPr>
          <w:noProof/>
        </w:rPr>
        <w:t xml:space="preserve">Современный русский литературный язык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2*</w:t>
      </w:r>
      <w:r w:rsidRPr="00621546">
        <w:t xml:space="preserve">. </w:t>
      </w:r>
      <w:r>
        <w:rPr>
          <w:noProof/>
        </w:rPr>
        <w:t xml:space="preserve">Современный русский литературный язык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3*</w:t>
      </w:r>
      <w:r w:rsidRPr="00621546">
        <w:t xml:space="preserve">. </w:t>
      </w:r>
      <w:r>
        <w:rPr>
          <w:noProof/>
        </w:rPr>
        <w:t xml:space="preserve">Стилистика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4*</w:t>
      </w:r>
      <w:r w:rsidRPr="00621546">
        <w:t xml:space="preserve">. </w:t>
      </w:r>
      <w:r>
        <w:rPr>
          <w:noProof/>
        </w:rPr>
        <w:t xml:space="preserve">Стилистика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5*</w:t>
      </w:r>
      <w:r w:rsidRPr="00621546">
        <w:t xml:space="preserve">. </w:t>
      </w:r>
      <w:r>
        <w:rPr>
          <w:noProof/>
        </w:rPr>
        <w:t xml:space="preserve">Риторика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6*</w:t>
      </w:r>
      <w:r w:rsidRPr="00621546">
        <w:t xml:space="preserve">. </w:t>
      </w:r>
      <w:r>
        <w:rPr>
          <w:noProof/>
        </w:rPr>
        <w:t xml:space="preserve">Риторика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7*</w:t>
      </w:r>
      <w:r w:rsidRPr="00621546">
        <w:t xml:space="preserve">. </w:t>
      </w:r>
      <w:r>
        <w:rPr>
          <w:noProof/>
        </w:rPr>
        <w:t xml:space="preserve">Деловой русский язык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8*</w:t>
      </w:r>
      <w:r w:rsidRPr="00621546">
        <w:t xml:space="preserve">. </w:t>
      </w:r>
      <w:r>
        <w:rPr>
          <w:noProof/>
        </w:rPr>
        <w:t xml:space="preserve">Деловой русский язык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9*</w:t>
      </w:r>
      <w:r w:rsidRPr="00621546">
        <w:t xml:space="preserve">. </w:t>
      </w:r>
      <w:r>
        <w:rPr>
          <w:noProof/>
        </w:rPr>
        <w:t xml:space="preserve">Культура речи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Модуль</w:t>
      </w:r>
      <w:r w:rsidRPr="00621546">
        <w:t xml:space="preserve"> </w:t>
      </w:r>
      <w:r>
        <w:rPr>
          <w:noProof/>
        </w:rPr>
        <w:t xml:space="preserve">10*</w:t>
      </w:r>
      <w:r w:rsidRPr="00621546">
        <w:t xml:space="preserve">. </w:t>
      </w:r>
      <w:r>
        <w:rPr>
          <w:noProof/>
        </w:rPr>
        <w:t xml:space="preserve">Культура речи</w:t>
      </w:r>
    </w:p>
    <w:p w:rsidR="0036666D" w:rsidRPr="00621546" w:rsidRDefault="0036666D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</w:p>
    <w:p w:rsidR="0036666D" w:rsidRPr="008E6169" w:rsidRDefault="0036666D" w:rsidP="0032547B">
      <w:pPr>
        <w:tabs>
          <w:tab w:val="left" w:pos="720"/>
        </w:tabs>
        <w:spacing w:line="288" w:lineRule="auto"/>
        <w:ind w:left="360"/>
        <w:jc w:val="both"/>
        <w:rPr>
          <w:sz w:val="28"/>
          <w:szCs w:val="28"/>
        </w:rPr>
      </w:pPr>
      <w:r w:rsidRPr="008E6169">
        <w:rPr>
          <w:b/>
          <w:bCs/>
          <w:i/>
          <w:iCs/>
          <w:sz w:val="28"/>
          <w:szCs w:val="28"/>
        </w:rPr>
        <w:t xml:space="preserve">Блок</w:t>
      </w:r>
      <w:r w:rsidRPr="00221908">
        <w:rPr>
          <w:b/>
          <w:bCs/>
          <w:i/>
          <w:iCs/>
          <w:sz w:val="28"/>
          <w:szCs w:val="28"/>
        </w:rPr>
        <w:t xml:space="preserve"> 3. </w:t>
      </w:r>
      <w:r w:rsidRPr="008E6169">
        <w:rPr>
          <w:b/>
          <w:bCs/>
          <w:i/>
          <w:iCs/>
          <w:sz w:val="28"/>
          <w:szCs w:val="28"/>
        </w:rPr>
        <w:t xml:space="preserve">Кейс-наполнение ПИМ</w:t>
      </w:r>
    </w:p>
    <w:p w:rsidR="0036666D" w:rsidRPr="00BB6C1D" w:rsidRDefault="0036666D" w:rsidP="0032547B">
      <w:pPr>
        <w:tabs>
          <w:tab w:val="left" w:pos="720"/>
        </w:tabs>
        <w:spacing w:line="288" w:lineRule="auto"/>
        <w:ind w:left="360"/>
        <w:jc w:val="both"/>
      </w:pPr>
      <w:r w:rsidRPr="00BB6C1D">
        <w:t xml:space="preserve">Количество кейс-заданий: </w:t>
      </w:r>
      <w:r>
        <w:rPr>
          <w:noProof/>
        </w:rPr>
        <w:t xml:space="preserve">2</w:t>
      </w:r>
    </w:p>
    <w:p w:rsidR="0036666D" w:rsidRPr="005D450D" w:rsidRDefault="0036666D" w:rsidP="005D450D">
      <w:pPr>
        <w:tabs>
          <w:tab w:val="left" w:pos="720"/>
        </w:tabs>
        <w:spacing w:line="288" w:lineRule="auto"/>
        <w:ind w:left="357"/>
        <w:jc w:val="both"/>
        <w:rPr>
          <w:sz w:val="28"/>
          <w:szCs w:val="28"/>
        </w:rPr>
      </w:pPr>
    </w:p>
    <w:p w:rsidR="0036666D" w:rsidRPr="002B1ABF" w:rsidRDefault="0036666D" w:rsidP="00F90D91">
      <w:pPr>
        <w:pStyle w:val="Heading2"/>
        <w:tabs>
          <w:tab w:val="clear" w:pos="166"/>
          <w:tab w:val="num" w:pos="0"/>
        </w:tabs>
        <w:ind w:left="0" w:firstLine="180"/>
      </w:pPr>
      <w:r w:rsidRPr="002B1ABF">
        <w:t xml:space="preserve">Структура содержания и анализ результатов тестирования студентов по отдельным </w:t>
      </w:r>
      <w:r>
        <w:rPr>
          <w:noProof/>
        </w:rPr>
        <w:t xml:space="preserve">направлениям подготовки</w:t>
      </w: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39.03.03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Организация работы с молодежью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ОАБ-39.03.03-11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Русский язык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Организация работы с молодежью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ОАБ-39.03.03-11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больше 2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 как наука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Речевое взаимодействие. Основные единицы общения. Логические основы речевого общения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Оратор и его аудитория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Подготовка речи и публичное выступление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Теоретические основы культуры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Лингвистические словари русского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нормы ударения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орфоэпические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 фразеологических оборотов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морфологические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имени числительного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местоимений и прилагательных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Синтаксические нормы русского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Грамматические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Речевые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Орфографические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Пунктуационные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28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29.4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30.4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166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166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Русский язык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166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166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Русский язык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166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166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Организация работы с молодежью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7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1664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7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Организация работы с молодежью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42.03.01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Реклама и связи с общественностью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ОАБ-42.03.01-11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2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Русский язык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Реклама и связи с общественностью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ОАБ-42.03.01-11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2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больше 2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 как наука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Речевое взаимодействие. Основные единицы общения. Логические основы речевого общения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Оратор и его аудитория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Подготовка речи и публичное выступление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Теоретические основы культуры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Лингвистические словари русского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нормы ударения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орфоэпические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 фразеологических оборотов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морфологические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имени числительного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местоимений и прилагательных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Синтаксические нормы русского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Грамматические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Речевые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Орфографические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Пунктуационные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28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29.4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30.4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8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171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9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171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9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Русский язык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10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171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11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171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11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Русский язык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12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171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171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13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Реклама и связи с общественностью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14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171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14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Реклама и связи с общественностью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43.03.02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Туризм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ОАБ-43.03.02-11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3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Русский язык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Туризм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ОАБ-43.03.02-11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3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больше 2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 как наука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Речевое взаимодействие. Основные единицы общения. Логические основы речевого общения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Оратор и его аудитория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Подготовка речи и публичное выступление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Теоретические основы культуры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Лингвистические словари русского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нормы ударения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орфоэпические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 фразеологических оборотов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морфологические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имени числительного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местоимений и прилагательных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Синтаксические нормы русского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Грамматические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Речевые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Орфографические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Пунктуационные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28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29.4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30.4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15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175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16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175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16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Русский язык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17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175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18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175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18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Русский язык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19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175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19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20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175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20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Туризм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21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1752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21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Туризм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88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43.03.03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Гостиничное дело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ОАБ-43.03.03-11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4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Русский язык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Гостиничное дело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ОАБ-43.03.03-11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4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больше 2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 как наука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Речевое взаимодействие. Основные единицы общения. Логические основы речевого общения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Оратор и его аудитория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Подготовка речи и публичное выступление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Теоретические основы культуры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Лингвистические словари русского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нормы ударения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орфоэпические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 фразеологических оборотов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морфологические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имени числительного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местоимений и прилагательных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Синтаксические нормы русского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Грамматические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Речевые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Орфографические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Пунктуационные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28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29.4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30.4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22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174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22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23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174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23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Русский язык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24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174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24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25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174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25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Русский язык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26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174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26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27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174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27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Гостиничное дело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28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1747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28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Гостиничное дело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44.03.05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Педагогическое образование (с двумя профилями подготовки)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ОПБ-44.03.05к-11, ОПБ-44.03.05к-12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5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Русский язык и культура речи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Педагогическое образование (с двумя профилями подготовки)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ОПБ-44.03.05к-11, ОПБ-44.03.05к-12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5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больше 2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нормы ударения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орфоэпические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 фразеологических оборотов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морфологические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имени числительного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местоимений и прилагательных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Синтаксические нормы русского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Грамматические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Речевые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Орфографические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Пунктуационные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Деловой русский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23.4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24.4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29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2027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29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30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2027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30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Русский язык и культура речи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31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2027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31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32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2027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32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Русский язык и культура речи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33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2027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33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34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2027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34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Педагогическое образование (с двумя профилями подготовки)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35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2027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35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Педагогическое образование (с двумя профилями подготовки)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80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ОПБ-44.03.05р-23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6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Русский язык и культура речи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Педагогическое образование (с двумя профилями подготовки)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ОПБ-44.03.05р-23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6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больше 2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Теоретические основы культуры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нормы ударения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орфоэпические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 фразеологических оборотов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морфологические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имени числительного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местоимений и прилагательных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Синтаксические нормы русского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Грамматические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Речевые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Орфографические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Пунктуационные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Деловой русский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Деловой русский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24.4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25.4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36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232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36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37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232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37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Русский язык и культура речи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ind w:firstLine="0"/>
        <w:rPr>
          <w:sz w:val="28"/>
          <w:szCs w:val="28"/>
        </w:rPr>
      </w:pPr>
      <w:r w:rsidRPr="00742CB4">
        <w:rPr>
          <w:b/>
          <w:bCs/>
          <w:sz w:val="28"/>
          <w:szCs w:val="28"/>
        </w:rPr>
        <w:t xml:space="preserve">на невысоком</w:t>
      </w:r>
      <w:r w:rsidRPr="00742CB4">
        <w:rPr>
          <w:sz w:val="28"/>
          <w:szCs w:val="28"/>
        </w:rPr>
        <w:t xml:space="preserve"> уровне 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задания по следующим темам:</w:t>
      </w:r>
    </w:p>
    <w:p w:rsidR="0036666D" w:rsidRPr="00742CB4" w:rsidRDefault="0036666D" w:rsidP="00742CB4">
      <w:pPr>
        <w:pStyle w:val="a2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1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Теоретические основы культуры речи</w:t>
      </w:r>
      <w:r w:rsidRPr="00742CB4">
        <w:rPr>
          <w:sz w:val="28"/>
          <w:szCs w:val="28"/>
          <w:lang w:val="en-US"/>
        </w:rPr>
        <w:t xml:space="preserve">»</w:t>
      </w:r>
    </w:p>
    <w:p w:rsidR="0036666D" w:rsidRPr="00742CB4" w:rsidRDefault="0036666D" w:rsidP="00742CB4">
      <w:pPr>
        <w:pStyle w:val="a2"/>
        <w:spacing w:line="240" w:lineRule="auto"/>
        <w:jc w:val="left"/>
        <w:rPr>
          <w:i/>
          <w:iCs/>
          <w:sz w:val="28"/>
          <w:szCs w:val="28"/>
          <w:lang w:val="en-US"/>
        </w:rPr>
      </w:pPr>
      <w:r w:rsidRPr="00742CB4">
        <w:rPr>
          <w:i/>
          <w:iCs/>
          <w:sz w:val="28"/>
          <w:szCs w:val="28"/>
          <w:lang w:val="en-US"/>
        </w:rPr>
        <w:t xml:space="preserve">№</w:t>
      </w:r>
      <w:r>
        <w:rPr>
          <w:i/>
          <w:iCs/>
          <w:noProof/>
          <w:sz w:val="28"/>
          <w:szCs w:val="28"/>
          <w:lang w:val="en-US"/>
        </w:rPr>
        <w:t xml:space="preserve">12</w:t>
      </w:r>
      <w:r w:rsidRPr="00742CB4">
        <w:rPr>
          <w:i/>
          <w:iCs/>
          <w:sz w:val="28"/>
          <w:szCs w:val="28"/>
          <w:lang w:val="en-US"/>
        </w:rPr>
        <w:t xml:space="preserve"> </w:t>
      </w:r>
      <w:r w:rsidRPr="00742CB4">
        <w:rPr>
          <w:sz w:val="28"/>
          <w:szCs w:val="28"/>
          <w:lang w:val="en-US"/>
        </w:rPr>
        <w:t xml:space="preserve">«</w:t>
      </w:r>
      <w:r>
        <w:rPr>
          <w:noProof/>
          <w:sz w:val="28"/>
          <w:szCs w:val="28"/>
          <w:lang w:val="en-US"/>
        </w:rPr>
        <w:t xml:space="preserve">Орфографические нормы русского литературного языка</w:t>
      </w:r>
      <w:r w:rsidRPr="00742CB4">
        <w:rPr>
          <w:sz w:val="28"/>
          <w:szCs w:val="28"/>
          <w:lang w:val="en-US"/>
        </w:rPr>
        <w:t xml:space="preserve">»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38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232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38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39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232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39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Русский язык и культура речи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40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232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40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41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232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41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Педагогическое образование (с двумя профилями подготовки)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42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232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42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Педагогическое образование (с двумя профилями подготовки)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45.03.01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Филология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ОАБ-45.03.01а-11, ОАБ-45.03.01н-11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7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Русский язык и культура речи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Филология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ОАБ-45.03.01а-11, ОАБ-45.03.01н-11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7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больше 2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нормы ударения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орфоэпические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 фразеологических оборотов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морфологические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имени числительного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местоимений и прилагательных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Синтаксические нормы русского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Грамматические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Речевые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Орфографические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Пунктуационные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Деловой русский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23.4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24.4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43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2027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43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44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2027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44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Русский язык и культура речи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45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2027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45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46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2027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46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Русский язык и культура речи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47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2027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47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48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2027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48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49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20276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49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96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ОАБ-45.03.01р-21, ОПБ-45.03.01р-22, ОАБ-45.03.01р-21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8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Русский язык и культура речи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Филология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ОАБ-45.03.01р-21, ОПБ-45.03.01р-22, ОАБ-45.03.01р-21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8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больше 2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Теоретические основы культуры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нормы ударения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орфоэпические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 фразеологических оборотов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морфологические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имени числительного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местоимений и прилагательных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Синтаксические нормы русского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Грамматические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Речевые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Орфографические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Пунктуационные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Деловой русский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Деловой русский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24.4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25.4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50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233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50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51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233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51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Русский язык и культура речи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52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233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52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53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233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53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Русский язык и культура речи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54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233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54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55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233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55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56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233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56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Филология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74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45.03.02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Лингвистика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ОАБ-45.03.02ф-12, ОАБ-45.03.02а-17, ОАБ-45.03.02а-16, ОАБ-45.03.02а-18, ОАБ-45.03.02а-19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9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Русский язык и культура речи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Лингвистика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ы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ОАБ-45.03.02ф-12, ОАБ-45.03.02а-17, ОАБ-45.03.02а-16, ОАБ-45.03.02а-18, ОАБ-45.03.02а-19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9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больше 2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нормы ударения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орфоэпические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 фразеологических оборотов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морфологические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имени числительного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местоимений и прилагательных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Синтаксические нормы русского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Грамматические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Речевые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Орфографические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Пунктуационные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Деловой русский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23.4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24.4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57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2023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57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58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2023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58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Русский язык и культура речи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59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2023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59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60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2023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60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Русский язык и культура речи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61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2023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61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62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2023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62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 и культура речи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Лингвистика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63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20233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63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Лингвистика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 и культура речи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96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2B3C22" w:rsidRDefault="0036666D" w:rsidP="00F04A61">
      <w:pPr>
        <w:pStyle w:val="3-1"/>
        <w:tabs>
          <w:tab w:val="clear" w:pos="360"/>
          <w:tab w:val="num" w:pos="0"/>
        </w:tabs>
        <w:spacing w:before="480"/>
        <w:ind w:left="0" w:firstLine="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Pr="002B3C22">
        <w:rPr>
          <w:lang w:val="pl-PL"/>
        </w:rPr>
        <w:t xml:space="preserve"> </w:t>
      </w:r>
      <w:r>
        <w:rPr>
          <w:noProof/>
          <w:lang w:val="en-US"/>
        </w:rPr>
        <w:t xml:space="preserve">51.03.01</w:t>
      </w:r>
      <w:r w:rsidRPr="002B3C22">
        <w:rPr>
          <w:lang w:val="pl-PL"/>
        </w:rPr>
        <w:t xml:space="preserve"> «</w:t>
      </w:r>
      <w:r>
        <w:rPr>
          <w:noProof/>
          <w:lang w:val="pl-PL"/>
        </w:rPr>
        <w:t xml:space="preserve">Культурология</w:t>
      </w:r>
      <w:r w:rsidRPr="002B3C22">
        <w:rPr>
          <w:lang w:val="pl-PL"/>
        </w:rPr>
        <w:t xml:space="preserve">»</w:t>
      </w:r>
      <w:r w:rsidRPr="002B3C22">
        <w:rPr>
          <w:lang w:val="pl-PL"/>
        </w:rPr>
        <w:t xml:space="preserve"> </w:t>
      </w:r>
    </w:p>
    <w:p w:rsidR="0036666D" w:rsidRPr="00F04A61" w:rsidRDefault="0036666D" w:rsidP="00F04A61">
      <w:pPr>
        <w:spacing w:before="360"/>
        <w:jc w:val="center"/>
        <w:rPr>
          <w:sz w:val="28"/>
          <w:szCs w:val="28"/>
          <w:lang w:val="en-US"/>
        </w:rPr>
      </w:pPr>
      <w:r w:rsidRPr="005C45DC"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F04A61">
        <w:rPr>
          <w:sz w:val="28"/>
          <w:szCs w:val="28"/>
          <w:lang w:val="en-US"/>
        </w:rPr>
        <w:t xml:space="preserve">: </w:t>
      </w:r>
      <w:r>
        <w:rPr>
          <w:noProof/>
          <w:sz w:val="28"/>
          <w:szCs w:val="28"/>
          <w:lang w:val="en-US"/>
        </w:rPr>
        <w:t xml:space="preserve">ОАБ-51.03.01-11</w:t>
      </w:r>
    </w:p>
    <w:p w:rsidR="0036666D" w:rsidRPr="00F04A61" w:rsidRDefault="0036666D" w:rsidP="00F04A61">
      <w:pPr>
        <w:tabs>
          <w:tab w:val="left" w:pos="720"/>
        </w:tabs>
        <w:spacing w:line="360" w:lineRule="auto"/>
        <w:ind w:firstLine="540"/>
        <w:jc w:val="both"/>
        <w:rPr>
          <w:sz w:val="28"/>
          <w:szCs w:val="28"/>
          <w:lang w:val="en-US"/>
        </w:rPr>
      </w:pPr>
    </w:p>
    <w:p w:rsidR="0036666D" w:rsidRPr="00DA3437" w:rsidRDefault="0036666D" w:rsidP="00850180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</w:t>
      </w:r>
      <w:r w:rsidRPr="00F70FF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таблице</w:t>
      </w:r>
      <w:r w:rsidRPr="00F70FF7">
        <w:rPr>
          <w:sz w:val="28"/>
          <w:szCs w:val="28"/>
          <w:lang w:val="en-US"/>
        </w:rPr>
        <w:t xml:space="preserve"> 3.</w:t>
      </w:r>
      <w:r>
        <w:rPr>
          <w:noProof/>
          <w:sz w:val="28"/>
          <w:szCs w:val="28"/>
          <w:lang w:val="en-US"/>
        </w:rPr>
        <w:t xml:space="preserve">10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представлена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структура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ПИМ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дисциплине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Русский язык</w:t>
      </w:r>
      <w:r w:rsidRPr="00DA3437">
        <w:rPr>
          <w:sz w:val="28"/>
          <w:szCs w:val="28"/>
          <w:lang w:val="en-US"/>
        </w:rPr>
        <w:t xml:space="preserve">» </w:t>
      </w:r>
      <w:r>
        <w:rPr>
          <w:sz w:val="28"/>
          <w:szCs w:val="28"/>
        </w:rPr>
        <w:t xml:space="preserve">для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студентов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вуз</w:t>
      </w:r>
      <w:r>
        <w:rPr>
          <w:sz w:val="28"/>
          <w:szCs w:val="28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 xml:space="preserve">по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направлению подготовки</w:t>
      </w:r>
      <w:r w:rsidRPr="00DA3437">
        <w:rPr>
          <w:sz w:val="28"/>
          <w:szCs w:val="28"/>
          <w:lang w:val="en-US"/>
        </w:rPr>
        <w:t xml:space="preserve"> «</w:t>
      </w:r>
      <w:r>
        <w:rPr>
          <w:noProof/>
          <w:sz w:val="28"/>
          <w:szCs w:val="28"/>
          <w:lang w:val="en-US"/>
        </w:rPr>
        <w:t xml:space="preserve">Культурология</w:t>
      </w:r>
      <w:r w:rsidRPr="00DA3437">
        <w:rPr>
          <w:sz w:val="28"/>
          <w:szCs w:val="28"/>
          <w:lang w:val="en-US"/>
        </w:rPr>
        <w:t xml:space="preserve">» (</w:t>
      </w:r>
      <w:r>
        <w:rPr>
          <w:sz w:val="28"/>
          <w:szCs w:val="28"/>
        </w:rPr>
        <w:t xml:space="preserve">групп</w:t>
      </w:r>
      <w:r>
        <w:rPr>
          <w:noProof/>
          <w:sz w:val="28"/>
          <w:szCs w:val="28"/>
          <w:lang w:val="en-US"/>
        </w:rPr>
        <w:t xml:space="preserve">а</w:t>
      </w:r>
      <w:r w:rsidRPr="00DA3437">
        <w:rPr>
          <w:sz w:val="28"/>
          <w:szCs w:val="28"/>
          <w:lang w:val="en-US"/>
        </w:rPr>
        <w:t xml:space="preserve"> </w:t>
      </w:r>
      <w:r>
        <w:rPr>
          <w:noProof/>
          <w:sz w:val="28"/>
          <w:szCs w:val="28"/>
          <w:lang w:val="en-US"/>
        </w:rPr>
        <w:t xml:space="preserve">ОАБ-51.03.01-11</w:t>
      </w:r>
      <w:r w:rsidRPr="00DA3437">
        <w:rPr>
          <w:sz w:val="28"/>
          <w:szCs w:val="28"/>
          <w:lang w:val="en-US"/>
        </w:rPr>
        <w:t xml:space="preserve">).</w:t>
      </w:r>
    </w:p>
    <w:p w:rsidR="0036666D" w:rsidRPr="00DA3437" w:rsidRDefault="0036666D" w:rsidP="00F90D91">
      <w:pPr>
        <w:spacing w:line="288" w:lineRule="auto"/>
        <w:rPr>
          <w:b/>
          <w:bCs/>
          <w:sz w:val="20"/>
          <w:szCs w:val="20"/>
          <w:lang w:val="en-US"/>
        </w:rPr>
      </w:pPr>
    </w:p>
    <w:p w:rsidR="0036666D" w:rsidRPr="004B0DCC" w:rsidRDefault="0036666D" w:rsidP="004B0DCC">
      <w:pPr>
        <w:keepNext/>
        <w:keepLines/>
        <w:spacing w:after="80"/>
        <w:ind w:firstLine="539"/>
        <w:jc w:val="both"/>
        <w:rPr>
          <w:sz w:val="20"/>
          <w:szCs w:val="20"/>
        </w:rPr>
      </w:pPr>
      <w:r w:rsidRPr="00FF0C14">
        <w:t xml:space="preserve">Таблица 3.</w:t>
      </w:r>
      <w:r>
        <w:rPr>
          <w:noProof/>
        </w:rPr>
        <w:t xml:space="preserve">10</w:t>
      </w:r>
      <w:r w:rsidRPr="00FF0C14">
        <w:t xml:space="preserve"> – Структура содержания</w:t>
      </w:r>
      <w:r w:rsidRPr="009B1BA5">
        <w:t xml:space="preserve"> </w:t>
      </w:r>
      <w:r>
        <w:t xml:space="preserve">ПИМ</w:t>
      </w:r>
    </w:p>
    <w:tbl>
      <w:tblPr>
        <w:tblW w:w="90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7"/>
        <w:gridCol w:w="4335"/>
      </w:tblGrid>
      <w:tr w:rsidR="0036666D" w:rsidRPr="00E8159A">
        <w:trPr>
          <w:jc w:val="center"/>
        </w:trPr>
        <w:tc>
          <w:tcPr>
            <w:tcW w:w="7308" w:type="dxa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Содержание ПИМ</w:t>
            </w:r>
          </w:p>
        </w:tc>
        <w:tc>
          <w:tcPr>
            <w:tcW w:w="1774" w:type="dxa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AD1D63">
              <w:rPr>
                <w:b/>
                <w:bCs/>
              </w:rPr>
              <w:t xml:space="preserve">Номер задания ПИМ</w:t>
            </w:r>
          </w:p>
        </w:tc>
      </w:tr>
      <w:tr w:rsidR="0036666D" w:rsidRPr="00E8159A">
        <w:trPr>
          <w:trHeight w:val="349"/>
          <w:jc w:val="center"/>
        </w:trPr>
        <w:tc>
          <w:tcPr>
            <w:tcW w:w="9082" w:type="dxa"/>
            <w:gridSpan w:val="2"/>
            <w:vAlign w:val="center"/>
          </w:tcPr>
          <w:p w:rsidR="0036666D" w:rsidRPr="00AD1D63" w:rsidRDefault="0036666D" w:rsidP="004B0DCC">
            <w:pPr>
              <w:keepNext/>
              <w:keepLines/>
              <w:tabs>
                <w:tab w:val="left" w:pos="720"/>
              </w:tabs>
              <w:jc w:val="center"/>
              <w:rPr>
                <w:b/>
                <w:bCs/>
                <w:i/>
                <w:iCs/>
              </w:rPr>
            </w:pPr>
            <w:r w:rsidRPr="00AD1D63">
              <w:rPr>
                <w:b/>
                <w:bCs/>
                <w:i/>
                <w:iCs/>
              </w:rPr>
              <w:t xml:space="preserve">Объем трудоемкости: </w:t>
            </w:r>
            <w:r>
              <w:rPr>
                <w:noProof/>
              </w:rPr>
              <w:t xml:space="preserve">больше 2 кредитов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4B0DCC">
            <w:pPr>
              <w:keepNext/>
              <w:keepLines/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1. Тематическое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 как наука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Речевое взаимодействие. Основные единицы общения. Логические основы речевого общения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Оратор и его аудитория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Подготовка речи и публичное выступление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Теоретические основы культуры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Лингвистические словари русского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нормы ударения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орфоэпические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лексические нормы фразеологических оборотов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Нормы современного русского языка: морфологические нормы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имени числительного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Морфологические нормы местоимений и прилагательных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Синтаксические нормы русского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Грамматические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Речевые ошибки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Орфографические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Пунктуационные нормы русского литературного языка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18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Орфографическая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19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Пунктуационная грамотность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2. Модульное наполнение ПИМ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Современный русский литературный язык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22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Стилистика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24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25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Риторика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26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27</w:t>
            </w:r>
          </w:p>
        </w:tc>
      </w:tr>
      <w:tr w:rsidR="0036666D" w:rsidRPr="00E8159A">
        <w:trPr>
          <w:jc w:val="center"/>
        </w:trPr>
        <w:tc>
          <w:tcPr>
            <w:tcW w:w="7308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Культура речи</w:t>
            </w:r>
          </w:p>
        </w:tc>
        <w:tc>
          <w:tcPr>
            <w:tcW w:w="1774" w:type="dxa"/>
          </w:tcPr>
          <w:p w:rsidR="0036666D" w:rsidRPr="00E8159A" w:rsidRDefault="0036666D" w:rsidP="00AD1D63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28</w:t>
            </w:r>
          </w:p>
        </w:tc>
      </w:tr>
      <w:tr w:rsidR="0036666D" w:rsidRPr="00E8159A">
        <w:trPr>
          <w:jc w:val="center"/>
        </w:trPr>
        <w:tc>
          <w:tcPr>
            <w:tcW w:w="9082" w:type="dxa"/>
            <w:gridSpan w:val="2"/>
          </w:tcPr>
          <w:p w:rsidR="0036666D" w:rsidRPr="00E8159A" w:rsidRDefault="0036666D" w:rsidP="00AD1D63">
            <w:pPr>
              <w:tabs>
                <w:tab w:val="left" w:pos="720"/>
              </w:tabs>
              <w:jc w:val="both"/>
            </w:pPr>
            <w:r w:rsidRPr="00AD1D63">
              <w:rPr>
                <w:b/>
                <w:bCs/>
                <w:i/>
                <w:iCs/>
              </w:rPr>
              <w:t xml:space="preserve">Блок 3. Кейс-наполнение ПИМ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29.4</w:t>
            </w:r>
          </w:p>
        </w:tc>
      </w:tr>
      <w:tr w:rsidR="0036666D" w:rsidRPr="00953FAB">
        <w:trPr>
          <w:jc w:val="center"/>
        </w:trPr>
        <w:tc>
          <w:tcPr>
            <w:tcW w:w="9082" w:type="dxa"/>
            <w:gridSpan w:val="2"/>
          </w:tcPr>
          <w:p w:rsidR="0036666D" w:rsidRPr="00AD1D63" w:rsidRDefault="0036666D" w:rsidP="00AD1D63">
            <w:pPr>
              <w:tabs>
                <w:tab w:val="left" w:pos="720"/>
              </w:tabs>
              <w:rPr>
                <w:lang w:val="en-US"/>
              </w:rPr>
            </w:pPr>
            <w:r>
              <w:t xml:space="preserve">Кейс</w:t>
            </w:r>
            <w:r w:rsidRPr="00AD1D63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1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30.1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2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30.2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3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30.3</w:t>
            </w:r>
          </w:p>
        </w:tc>
      </w:tr>
      <w:tr w:rsidR="0036666D" w:rsidRPr="00953FAB">
        <w:trPr>
          <w:jc w:val="center"/>
        </w:trPr>
        <w:tc>
          <w:tcPr>
            <w:tcW w:w="7308" w:type="dxa"/>
          </w:tcPr>
          <w:p w:rsidR="0036666D" w:rsidRDefault="0036666D" w:rsidP="00AD1D63">
            <w:pPr>
              <w:tabs>
                <w:tab w:val="left" w:pos="720"/>
              </w:tabs>
              <w:jc w:val="both"/>
            </w:pPr>
            <w:r>
              <w:rPr>
                <w:noProof/>
              </w:rPr>
              <w:t xml:space="preserve">Подзадача 4</w:t>
            </w:r>
          </w:p>
        </w:tc>
        <w:tc>
          <w:tcPr>
            <w:tcW w:w="1774" w:type="dxa"/>
          </w:tcPr>
          <w:p w:rsidR="0036666D" w:rsidRPr="00AD1D63" w:rsidRDefault="0036666D" w:rsidP="00AD1D63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30.4</w:t>
            </w:r>
          </w:p>
        </w:tc>
      </w:tr>
    </w:tbl>
    <w:p w:rsidR="0036666D" w:rsidRPr="00167837" w:rsidRDefault="0036666D" w:rsidP="00CF1861">
      <w:pPr>
        <w:spacing w:line="288" w:lineRule="auto"/>
        <w:ind w:firstLine="540"/>
        <w:jc w:val="both"/>
        <w:rPr>
          <w:sz w:val="28"/>
          <w:szCs w:val="28"/>
          <w:lang w:val="en-US"/>
        </w:rPr>
      </w:pPr>
    </w:p>
    <w:p w:rsidR="0036666D" w:rsidRDefault="0036666D" w:rsidP="00CF1861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 по итогам выполнения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представлено на диаграмме (рисунок 3.</w:t>
      </w:r>
      <w:r>
        <w:rPr>
          <w:noProof/>
          <w:sz w:val="28"/>
          <w:szCs w:val="28"/>
        </w:rPr>
        <w:t xml:space="preserve">64</w:t>
      </w:r>
      <w:r>
        <w:rPr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1_331165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64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1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621546" w:rsidRDefault="0036666D" w:rsidP="009F6FC0">
      <w:pPr>
        <w:spacing w:line="288" w:lineRule="auto"/>
        <w:ind w:firstLine="540"/>
        <w:jc w:val="both"/>
      </w:pPr>
    </w:p>
    <w:p w:rsidR="0036666D" w:rsidRDefault="0036666D" w:rsidP="009F6FC0">
      <w:pPr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65</w:t>
      </w:r>
      <w:r>
        <w:rPr>
          <w:sz w:val="28"/>
          <w:szCs w:val="28"/>
        </w:rPr>
        <w:t xml:space="preserve"> представлена карта коэффициентов решаемости заданий блока 1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.</w:t>
      </w:r>
    </w:p>
    <w:p w:rsidR="0036666D" w:rsidRDefault="0036666D" w:rsidP="00946870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74320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map_rates1_331165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74320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65</w:t>
      </w:r>
      <w:r>
        <w:t xml:space="preserve"> – Карта коэффициентов решаемости заданий по темам блока 1</w:t>
      </w:r>
      <w:r>
        <w:br/>
        <w:t xml:space="preserve">ПИМ по дисциплине «</w:t>
      </w:r>
      <w:r>
        <w:rPr>
          <w:noProof/>
        </w:rPr>
        <w:t xml:space="preserve">Русский язык</w:t>
      </w:r>
      <w:r>
        <w:t xml:space="preserve">»</w:t>
      </w:r>
    </w:p>
    <w:p w:rsidR="0036666D" w:rsidRDefault="0036666D" w:rsidP="00D950FC">
      <w:pPr>
        <w:tabs>
          <w:tab w:val="left" w:pos="720"/>
        </w:tabs>
        <w:ind w:left="360"/>
        <w:jc w:val="center"/>
      </w:pP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Карта коэффициентов решаемости заданий показывает, что студент</w:t>
      </w:r>
      <w:r>
        <w:rPr>
          <w:sz w:val="28"/>
          <w:szCs w:val="28"/>
        </w:rPr>
        <w:t xml:space="preserve">ы данной выборки</w:t>
      </w:r>
    </w:p>
    <w:p w:rsidR="0036666D" w:rsidRPr="00742CB4" w:rsidRDefault="0036666D" w:rsidP="00742CB4">
      <w:pPr>
        <w:pStyle w:val="a2"/>
        <w:spacing w:line="240" w:lineRule="auto"/>
        <w:rPr>
          <w:sz w:val="28"/>
          <w:szCs w:val="28"/>
        </w:rPr>
      </w:pPr>
      <w:r w:rsidRPr="00742CB4">
        <w:rPr>
          <w:sz w:val="28"/>
          <w:szCs w:val="28"/>
        </w:rPr>
        <w:t xml:space="preserve">выполн</w:t>
      </w:r>
      <w:r>
        <w:rPr>
          <w:sz w:val="28"/>
          <w:szCs w:val="28"/>
        </w:rPr>
        <w:t xml:space="preserve">или</w:t>
      </w:r>
      <w:r w:rsidRPr="00742CB4">
        <w:rPr>
          <w:sz w:val="28"/>
          <w:szCs w:val="28"/>
        </w:rPr>
        <w:t xml:space="preserve"> </w:t>
      </w:r>
      <w:r w:rsidRPr="00742CB4">
        <w:rPr>
          <w:b/>
          <w:bCs/>
          <w:sz w:val="28"/>
          <w:szCs w:val="28"/>
        </w:rPr>
        <w:t xml:space="preserve">на высоком</w:t>
      </w:r>
      <w:r w:rsidRPr="00742CB4">
        <w:rPr>
          <w:sz w:val="28"/>
          <w:szCs w:val="28"/>
        </w:rPr>
        <w:t xml:space="preserve"> уровне</w:t>
      </w:r>
      <w:r>
        <w:rPr>
          <w:sz w:val="28"/>
          <w:szCs w:val="28"/>
        </w:rPr>
        <w:t xml:space="preserve"> </w:t>
      </w:r>
      <w:r w:rsidRPr="00742CB4">
        <w:rPr>
          <w:sz w:val="28"/>
          <w:szCs w:val="28"/>
        </w:rPr>
        <w:t xml:space="preserve">все задания. </w:t>
      </w:r>
    </w:p>
    <w:p w:rsidR="0036666D" w:rsidRPr="00742CB4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  <w:lang w:val="en-US"/>
        </w:rPr>
      </w:pPr>
    </w:p>
    <w:p w:rsidR="0036666D" w:rsidRPr="00194248" w:rsidRDefault="0036666D" w:rsidP="00C8618F">
      <w:pPr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194248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2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 w:rsidRPr="00194248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66</w:t>
      </w:r>
      <w:r w:rsidRPr="00194248">
        <w:rPr>
          <w:spacing w:val="-4"/>
          <w:sz w:val="28"/>
          <w:szCs w:val="28"/>
        </w:rPr>
        <w:t xml:space="preserve">).</w:t>
      </w:r>
    </w:p>
    <w:p w:rsidR="0036666D" w:rsidRPr="0011151E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2_331165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66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2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206D7D" w:rsidRDefault="0036666D" w:rsidP="00784E8F">
      <w:pPr>
        <w:tabs>
          <w:tab w:val="left" w:pos="720"/>
        </w:tabs>
        <w:jc w:val="both"/>
        <w:rPr>
          <w:sz w:val="28"/>
          <w:szCs w:val="28"/>
        </w:rPr>
      </w:pPr>
    </w:p>
    <w:p w:rsidR="0036666D" w:rsidRDefault="0036666D" w:rsidP="00C8618F">
      <w:pPr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67</w:t>
      </w:r>
      <w:r>
        <w:rPr>
          <w:sz w:val="28"/>
          <w:szCs w:val="28"/>
        </w:rPr>
        <w:t xml:space="preserve"> отображены результаты выполнения заданий блока 2 </w:t>
      </w:r>
      <w:r w:rsidRPr="00FC3148">
        <w:rPr>
          <w:sz w:val="28"/>
          <w:szCs w:val="28"/>
        </w:rPr>
        <w:t xml:space="preserve">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2_331165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67</w:t>
      </w:r>
      <w:r>
        <w:t xml:space="preserve"> – Диаграмма результатов выполнения студентами заданий блока 2</w:t>
      </w:r>
      <w:r>
        <w:br/>
        <w:t xml:space="preserve">ПИМ</w:t>
      </w:r>
      <w:r w:rsidRPr="009534E9">
        <w:t xml:space="preserve"> </w:t>
      </w:r>
      <w:r>
        <w:t xml:space="preserve">по дисциплине «</w:t>
      </w:r>
      <w:r>
        <w:rPr>
          <w:noProof/>
        </w:rPr>
        <w:t xml:space="preserve">Русский язык</w:t>
      </w:r>
      <w:r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Pr="00B6338F" w:rsidRDefault="0036666D" w:rsidP="003A0CC9">
      <w:pPr>
        <w:tabs>
          <w:tab w:val="left" w:pos="720"/>
        </w:tabs>
        <w:spacing w:line="288" w:lineRule="auto"/>
        <w:ind w:firstLine="539"/>
        <w:jc w:val="both"/>
        <w:rPr>
          <w:spacing w:val="-4"/>
          <w:sz w:val="28"/>
          <w:szCs w:val="28"/>
        </w:rPr>
      </w:pPr>
      <w:r w:rsidRPr="00B6338F">
        <w:rPr>
          <w:spacing w:val="-4"/>
          <w:sz w:val="28"/>
          <w:szCs w:val="28"/>
        </w:rPr>
        <w:t xml:space="preserve">Распределение студентов по результатам выполнения заданий блока 3 ПИМ по дисциплине </w:t>
      </w:r>
      <w:r w:rsidRPr="000A347A">
        <w:rPr>
          <w:spacing w:val="-4"/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0A347A">
        <w:rPr>
          <w:spacing w:val="-4"/>
          <w:sz w:val="28"/>
          <w:szCs w:val="28"/>
        </w:rPr>
        <w:t xml:space="preserve">»</w:t>
      </w:r>
      <w:r w:rsidRPr="00B6338F">
        <w:rPr>
          <w:spacing w:val="-4"/>
          <w:sz w:val="28"/>
          <w:szCs w:val="28"/>
        </w:rPr>
        <w:t xml:space="preserve"> представлено на диаграмме (рисунок 3.</w:t>
      </w:r>
      <w:r>
        <w:rPr>
          <w:noProof/>
          <w:spacing w:val="-4"/>
          <w:sz w:val="28"/>
          <w:szCs w:val="28"/>
        </w:rPr>
        <w:t xml:space="preserve">68</w:t>
      </w:r>
      <w:r w:rsidRPr="00B6338F">
        <w:rPr>
          <w:spacing w:val="-4"/>
          <w:sz w:val="28"/>
          <w:szCs w:val="28"/>
        </w:rPr>
        <w:t xml:space="preserve">).</w:t>
      </w:r>
    </w:p>
    <w:p w:rsidR="0036666D" w:rsidRPr="00685C1F" w:rsidRDefault="0036666D" w:rsidP="002953DF">
      <w:pPr>
        <w:keepNext/>
        <w:keepLines/>
        <w:tabs>
          <w:tab w:val="left" w:pos="720"/>
        </w:tabs>
        <w:ind w:left="357"/>
        <w:jc w:val="center"/>
      </w:pPr>
      <w:r>
        <w:drawing>
          <wp:inline distT="0" distR="0" distL="0" distB="0">
            <wp:extent cy="292608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horiz3_331165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/>
      </w:r>
      <w:r>
        <w:t xml:space="preserve">Рисунок 3.</w:t>
      </w:r>
      <w:r>
        <w:rPr>
          <w:noProof/>
        </w:rPr>
        <w:t xml:space="preserve">68</w:t>
      </w:r>
      <w:r>
        <w:t xml:space="preserve"> – Гистограмма плотности распределения результатов </w:t>
      </w:r>
      <w:r w:rsidRPr="00685C1F">
        <w:t xml:space="preserve">выполнения заданий</w:t>
      </w:r>
      <w:r>
        <w:t xml:space="preserve"> блока 3 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621546" w:rsidRDefault="0036666D" w:rsidP="0019342D">
      <w:pPr>
        <w:tabs>
          <w:tab w:val="left" w:pos="720"/>
        </w:tabs>
        <w:ind w:left="360"/>
        <w:jc w:val="center"/>
      </w:pPr>
    </w:p>
    <w:p w:rsidR="0036666D" w:rsidRDefault="0036666D" w:rsidP="005A1278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69</w:t>
      </w:r>
      <w:r>
        <w:rPr>
          <w:sz w:val="28"/>
          <w:szCs w:val="28"/>
        </w:rPr>
        <w:t xml:space="preserve"> отображены результаты решения заданий блока 3 ПИМ 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выборкой студентов.</w:t>
      </w:r>
    </w:p>
    <w:p w:rsidR="0036666D" w:rsidRDefault="0036666D" w:rsidP="002953DF">
      <w:pPr>
        <w:keepNext/>
        <w:keepLines/>
        <w:tabs>
          <w:tab w:val="left" w:pos="720"/>
        </w:tabs>
        <w:jc w:val="center"/>
      </w:pPr>
      <w:r>
        <w:drawing>
          <wp:inline distT="0" distR="0" distL="0" distB="0">
            <wp:extent cy="3657600" cx="5755907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hist_resh3_331165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3657600" cx="5755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69</w:t>
      </w:r>
      <w:r>
        <w:t xml:space="preserve"> – Диаграмма результатов выполнения студентами заданий блока 3</w:t>
      </w:r>
      <w:r>
        <w:br/>
        <w:t xml:space="preserve">ПИМ по д</w:t>
      </w:r>
      <w:r w:rsidRPr="0011151E">
        <w:t xml:space="preserve">исциплин</w:t>
      </w:r>
      <w:r>
        <w:t xml:space="preserve">е</w:t>
      </w:r>
      <w:r w:rsidRPr="0011151E">
        <w:t xml:space="preserve"> «</w:t>
      </w:r>
      <w:r>
        <w:rPr>
          <w:noProof/>
        </w:rPr>
        <w:t xml:space="preserve">Русский язык</w:t>
      </w:r>
      <w:r w:rsidRPr="0011151E">
        <w:t xml:space="preserve">»</w:t>
      </w:r>
    </w:p>
    <w:p w:rsidR="0036666D" w:rsidRPr="00621546" w:rsidRDefault="0036666D" w:rsidP="008373D9">
      <w:pPr>
        <w:tabs>
          <w:tab w:val="left" w:pos="720"/>
        </w:tabs>
        <w:jc w:val="center"/>
      </w:pPr>
    </w:p>
    <w:p w:rsidR="0036666D" w:rsidRDefault="0036666D" w:rsidP="00FF0C14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студентов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Культурология</w:t>
      </w:r>
      <w:r w:rsidRPr="004072BC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уровням обученности на </w:t>
      </w:r>
      <w:r w:rsidRPr="00365852">
        <w:rPr>
          <w:sz w:val="28"/>
          <w:szCs w:val="28"/>
        </w:rPr>
        <w:t xml:space="preserve">основе результатов </w:t>
      </w:r>
      <w:r>
        <w:rPr>
          <w:noProof/>
          <w:sz w:val="28"/>
          <w:szCs w:val="28"/>
        </w:rPr>
        <w:t xml:space="preserve">ФЭПО-26</w:t>
      </w:r>
      <w:r w:rsidRPr="00365852">
        <w:rPr>
          <w:sz w:val="28"/>
          <w:szCs w:val="28"/>
        </w:rPr>
        <w:t xml:space="preserve"> показано</w:t>
      </w:r>
      <w:r>
        <w:rPr>
          <w:sz w:val="28"/>
          <w:szCs w:val="28"/>
        </w:rPr>
        <w:t xml:space="preserve"> на диаграмме (рисунок 3.</w:t>
      </w:r>
      <w:r>
        <w:rPr>
          <w:noProof/>
          <w:sz w:val="28"/>
          <w:szCs w:val="28"/>
        </w:rPr>
        <w:t xml:space="preserve">70</w:t>
      </w:r>
      <w:r>
        <w:rPr>
          <w:sz w:val="28"/>
          <w:szCs w:val="28"/>
        </w:rPr>
        <w:t xml:space="preserve">).</w:t>
      </w:r>
    </w:p>
    <w:p w:rsidR="0036666D" w:rsidRPr="003B19ED" w:rsidRDefault="0036666D" w:rsidP="00FF0C14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20"/>
          <w:szCs w:val="20"/>
        </w:rPr>
      </w:pPr>
    </w:p>
    <w:p w:rsidR="0036666D" w:rsidRPr="00F90D91" w:rsidRDefault="0036666D" w:rsidP="002953DF">
      <w:pPr>
        <w:keepNext/>
        <w:keepLines/>
        <w:tabs>
          <w:tab w:val="left" w:pos="720"/>
        </w:tabs>
        <w:jc w:val="center"/>
        <w:rPr>
          <w:sz w:val="20"/>
          <w:szCs w:val="20"/>
        </w:rPr>
      </w:pPr>
      <w:r>
        <w:drawing>
          <wp:inline distT="0" distR="0" distL="0" distB="0">
            <wp:extent cy="2926080" cx="5760720"/>
            <wp:effectExtent r="0" b="0" l="25400" t="0"/>
            <wp:docPr id="2" descr="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descr="pie_3311658.png" name="Picture 1"/>
                    <pic:cNvPicPr>
                      <a:picLocks noChangeArrowheads="1" noChangeAspect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y="0" x="0"/>
                      <a:ext cy="2926080" cx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 xml:space="preserve">Рисунок 3.</w:t>
      </w:r>
      <w:r>
        <w:rPr>
          <w:noProof/>
        </w:rPr>
        <w:t xml:space="preserve">70</w:t>
      </w:r>
      <w:r>
        <w:t xml:space="preserve"> – Круговая диаграмма распределения результатов обучения</w:t>
      </w:r>
      <w:r w:rsidRPr="00C015E3">
        <w:t xml:space="preserve"> студентов по уровням обученности</w:t>
      </w:r>
    </w:p>
    <w:p w:rsidR="0036666D" w:rsidRPr="007F6CFE" w:rsidRDefault="0036666D" w:rsidP="00F04A61">
      <w:pPr>
        <w:tabs>
          <w:tab w:val="left" w:pos="720"/>
        </w:tabs>
        <w:spacing w:line="288" w:lineRule="auto"/>
        <w:rPr>
          <w:sz w:val="28"/>
          <w:szCs w:val="28"/>
        </w:rPr>
      </w:pPr>
    </w:p>
    <w:p w:rsidR="0036666D" w:rsidRDefault="0036666D" w:rsidP="00A07D5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моделью оценки результатов обучения процент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07D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Культурология</w:t>
      </w:r>
      <w:r w:rsidRPr="004072BC">
        <w:rPr>
          <w:sz w:val="28"/>
          <w:szCs w:val="28"/>
        </w:rPr>
        <w:t xml:space="preserve">»</w:t>
      </w:r>
      <w:r w:rsidRPr="00F70FF7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F70FF7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н</w:t>
      </w:r>
      <w:r w:rsidRPr="00CC6926">
        <w:rPr>
          <w:sz w:val="28"/>
          <w:szCs w:val="28"/>
        </w:rPr>
        <w:t xml:space="preserve">а уровне </w:t>
      </w:r>
      <w:r>
        <w:rPr>
          <w:sz w:val="28"/>
          <w:szCs w:val="28"/>
        </w:rPr>
        <w:t xml:space="preserve">обученности </w:t>
      </w:r>
      <w:r w:rsidRPr="00CC6926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 (по дисциплине </w:t>
      </w:r>
      <w:r w:rsidRPr="007339C1"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Русский язык</w:t>
      </w:r>
      <w:r w:rsidRPr="007339C1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цикла </w:t>
      </w:r>
      <w:r>
        <w:rPr>
          <w:noProof/>
          <w:sz w:val="28"/>
          <w:szCs w:val="28"/>
        </w:rPr>
        <w:t xml:space="preserve">ГСЭ</w:t>
      </w:r>
      <w:r>
        <w:rPr>
          <w:sz w:val="28"/>
          <w:szCs w:val="28"/>
        </w:rPr>
        <w:t xml:space="preserve"> ФГОС </w:t>
      </w:r>
      <w:r>
        <w:rPr>
          <w:noProof/>
          <w:sz w:val="28"/>
          <w:szCs w:val="28"/>
        </w:rPr>
        <w:t xml:space="preserve">ВО</w:t>
      </w:r>
      <w:r>
        <w:rPr>
          <w:sz w:val="28"/>
          <w:szCs w:val="28"/>
        </w:rPr>
        <w:t xml:space="preserve">) составляет </w:t>
      </w:r>
      <w:r>
        <w:rPr>
          <w:noProof/>
          <w:sz w:val="28"/>
          <w:szCs w:val="28"/>
        </w:rPr>
        <w:t xml:space="preserve">100</w:t>
      </w:r>
      <w:r w:rsidRPr="00A07D5E">
        <w:rPr>
          <w:sz w:val="28"/>
          <w:szCs w:val="28"/>
        </w:rPr>
        <w:t xml:space="preserve">%</w:t>
      </w:r>
      <w:r>
        <w:rPr>
          <w:sz w:val="28"/>
          <w:szCs w:val="28"/>
        </w:rPr>
        <w:t xml:space="preserve">.</w:t>
      </w:r>
    </w:p>
    <w:p w:rsidR="0036666D" w:rsidRPr="00946870" w:rsidRDefault="0036666D" w:rsidP="00F90D91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p w:rsidR="0036666D" w:rsidRPr="00742FEF" w:rsidRDefault="0036666D" w:rsidP="0019190D">
      <w:pPr>
        <w:tabs>
          <w:tab w:val="left" w:pos="720"/>
        </w:tabs>
        <w:spacing w:line="288" w:lineRule="auto"/>
        <w:jc w:val="both"/>
        <w:rPr>
          <w:sz w:val="16"/>
          <w:szCs w:val="16"/>
        </w:rPr>
      </w:pPr>
    </w:p>
    <w:tbl/>
    <w:p w:rsidR="0036666D" w:rsidRPr="002B1ABF" w:rsidRDefault="0036666D" w:rsidP="002F3D9E">
      <w:pPr>
        <w:pStyle w:val="Heading1"/>
        <w:tabs>
          <w:tab w:val="clear" w:pos="-194"/>
          <w:tab w:val="num" w:pos="0"/>
        </w:tabs>
        <w:ind w:left="0" w:firstLine="180"/>
      </w:pPr>
      <w:r>
        <w:br w:type="page"/>
      </w:r>
      <w:r>
        <w:t xml:space="preserve">Проекты НИИ мониторинга качества образования</w:t>
      </w:r>
    </w:p>
    <w:p w:rsidR="0036666D" w:rsidRPr="00944C53" w:rsidRDefault="0036666D" w:rsidP="00944C53">
      <w:pPr>
        <w:rPr>
          <w:sz w:val="16"/>
          <w:szCs w:val="16"/>
        </w:rPr>
      </w:pPr>
    </w:p>
    <w:p w:rsidR="0036666D" w:rsidRDefault="0036666D" w:rsidP="00695965">
      <w:pPr>
        <w:jc w:val="center"/>
      </w:pPr>
      <w:r>
        <w:pict>
          <v:shape id="_x0000_i1027" type="#_x0000_t75" style="width:378pt;height:212.25pt">
            <v:imagedata r:id="rId12" o:title=""/>
          </v:shape>
        </w:pict>
      </w:r>
    </w:p>
    <w:p w:rsidR="0036666D" w:rsidRPr="00165EAC" w:rsidRDefault="0036666D" w:rsidP="00695965">
      <w:pPr>
        <w:jc w:val="center"/>
        <w:rPr>
          <w:sz w:val="8"/>
          <w:szCs w:val="8"/>
        </w:rPr>
      </w:pPr>
    </w:p>
    <w:p w:rsidR="0036666D" w:rsidRPr="0001694A" w:rsidRDefault="0036666D" w:rsidP="00695965">
      <w:pPr>
        <w:pStyle w:val="NormalWeb"/>
        <w:spacing w:before="120" w:beforeAutospacing="0" w:after="80" w:afterAutospacing="0"/>
        <w:ind w:firstLine="539"/>
      </w:pPr>
      <w:r w:rsidRPr="0001694A">
        <w:t xml:space="preserve">Для повышения эффективности работы образовательных организаций</w:t>
      </w:r>
      <w:r>
        <w:t xml:space="preserve"> </w:t>
      </w:r>
      <w:r>
        <w:br/>
      </w:r>
      <w:r w:rsidRPr="0001694A">
        <w:t xml:space="preserve">в области оценки и мониторинга качества образования создан единый портал интернет-тестирования в сфере образования </w:t>
      </w:r>
      <w:hyperlink r:id="rId13" w:history="1">
        <w:r w:rsidRPr="0001694A">
          <w:rPr>
            <w:rStyle w:val="Hyperlink"/>
            <w:b/>
            <w:bCs/>
            <w:lang w:val="en-US"/>
          </w:rPr>
          <w:t xml:space="preserve">www</w:t>
        </w:r>
        <w:r w:rsidRPr="0001694A">
          <w:rPr>
            <w:rStyle w:val="Hyperlink"/>
            <w:b/>
            <w:bCs/>
          </w:rPr>
          <w:t xml:space="preserve">.i-exam.ru</w:t>
        </w:r>
      </w:hyperlink>
      <w:r w:rsidRPr="0001694A">
        <w:rPr>
          <w:b/>
          <w:bCs/>
        </w:rPr>
        <w:t xml:space="preserve">,</w:t>
      </w:r>
      <w:r w:rsidRPr="0001694A">
        <w:t xml:space="preserve"> который объединяет известные федеральные проекты.</w:t>
      </w:r>
    </w:p>
    <w:tbl>
      <w:tblPr>
        <w:tblW w:w="0" w:type="auto"/>
        <w:tblInd w:w="2" w:type="dxa"/>
        <w:tblLayout w:type="fixed"/>
        <w:tblLook w:val="01E0"/>
      </w:tblPr>
      <w:tblGrid>
        <w:gridCol w:w="817"/>
        <w:gridCol w:w="8651"/>
      </w:tblGrid>
      <w:tr w:rsidR="0036666D" w:rsidRPr="0001694A">
        <w:trPr>
          <w:trHeight w:val="892"/>
        </w:trPr>
        <w:tc>
          <w:tcPr>
            <w:tcW w:w="817" w:type="dxa"/>
          </w:tcPr>
          <w:p w:rsidR="0036666D" w:rsidRPr="0001694A" w:rsidRDefault="0036666D" w:rsidP="000F63DF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rPr>
                <w:b/>
                <w:bCs/>
                <w:color w:val="000000"/>
              </w:rPr>
            </w:pPr>
            <w:r w:rsidRPr="00503BA9">
              <w:rPr>
                <w:b/>
                <w:bCs/>
                <w:color w:val="000000"/>
              </w:rPr>
              <w:pict>
                <v:shape id="_x0000_i1028" type="#_x0000_t75" style="width:35.25pt;height:34.5pt">
                  <v:imagedata r:id="rId14" o:title=""/>
                </v:shape>
              </w:pict>
            </w:r>
          </w:p>
        </w:tc>
        <w:tc>
          <w:tcPr>
            <w:tcW w:w="8651" w:type="dxa"/>
          </w:tcPr>
          <w:p w:rsidR="0036666D" w:rsidRPr="0001694A" w:rsidRDefault="0036666D" w:rsidP="00D30E0E">
            <w:pPr>
              <w:autoSpaceDE w:val="0"/>
              <w:autoSpaceDN w:val="0"/>
              <w:adjustRightInd w:val="0"/>
              <w:spacing w:beforeLines="20" w:line="241" w:lineRule="atLeast"/>
              <w:ind w:right="-6"/>
              <w:rPr>
                <w:b/>
                <w:bCs/>
                <w:color w:val="000000"/>
              </w:rPr>
            </w:pPr>
            <w:r w:rsidRPr="0001694A">
              <w:rPr>
                <w:b/>
                <w:bCs/>
                <w:color w:val="6D02AB"/>
              </w:rPr>
              <w:t xml:space="preserve">«Диагностическое интернет-тестирование студентов первого курса»</w:t>
            </w:r>
            <w:r w:rsidRPr="0001694A">
              <w:t xml:space="preserve"> позволяет оценить уровень подготовки первокурсников, прогнозировать успешность учебной деятельности студентов.</w:t>
            </w:r>
          </w:p>
        </w:tc>
      </w:tr>
      <w:tr w:rsidR="0036666D" w:rsidRPr="0001694A">
        <w:trPr>
          <w:trHeight w:val="1186"/>
        </w:trPr>
        <w:tc>
          <w:tcPr>
            <w:tcW w:w="817" w:type="dxa"/>
          </w:tcPr>
          <w:p w:rsidR="0036666D" w:rsidRPr="0001694A" w:rsidRDefault="0036666D" w:rsidP="000F63DF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rPr>
                <w:b/>
                <w:bCs/>
                <w:color w:val="000000"/>
              </w:rPr>
            </w:pPr>
            <w:r w:rsidRPr="00503BA9">
              <w:rPr>
                <w:b/>
                <w:bCs/>
                <w:color w:val="000000"/>
              </w:rPr>
              <w:pict>
                <v:shape id="_x0000_i1029" type="#_x0000_t75" style="width:35.25pt;height:33.75pt">
                  <v:imagedata r:id="rId15" o:title=""/>
                </v:shape>
              </w:pict>
            </w:r>
          </w:p>
        </w:tc>
        <w:tc>
          <w:tcPr>
            <w:tcW w:w="8651" w:type="dxa"/>
          </w:tcPr>
          <w:p w:rsidR="0036666D" w:rsidRPr="00074873" w:rsidRDefault="0036666D" w:rsidP="00D30E0E">
            <w:pPr>
              <w:autoSpaceDE w:val="0"/>
              <w:autoSpaceDN w:val="0"/>
              <w:adjustRightInd w:val="0"/>
              <w:spacing w:beforeLines="20" w:line="241" w:lineRule="atLeast"/>
              <w:ind w:right="-6"/>
            </w:pPr>
            <w:r w:rsidRPr="0001694A">
              <w:rPr>
                <w:b/>
                <w:bCs/>
                <w:color w:val="1B4897"/>
              </w:rPr>
              <w:t xml:space="preserve">«Интернет-тренажеры в сфере образования»</w:t>
            </w:r>
            <w:r w:rsidRPr="0001694A">
              <w:t xml:space="preserve"> предоставляют студентам возможность самостоятельной подготовки</w:t>
            </w:r>
            <w:r>
              <w:t xml:space="preserve"> </w:t>
            </w:r>
            <w:r w:rsidRPr="0001694A">
              <w:t xml:space="preserve">к процедурам оценки уровня обученности, а преподавателям – возможность </w:t>
            </w:r>
            <w:r w:rsidRPr="00074873">
              <w:t xml:space="preserve">оценить целостность и прочность усвоения</w:t>
            </w:r>
            <w:r>
              <w:t xml:space="preserve"> студентами</w:t>
            </w:r>
            <w:r w:rsidRPr="00074873">
              <w:t xml:space="preserve"> учебного материала.</w:t>
            </w:r>
          </w:p>
        </w:tc>
      </w:tr>
      <w:tr w:rsidR="0036666D" w:rsidRPr="0001694A">
        <w:trPr>
          <w:trHeight w:val="2248"/>
        </w:trPr>
        <w:tc>
          <w:tcPr>
            <w:tcW w:w="817" w:type="dxa"/>
          </w:tcPr>
          <w:p w:rsidR="0036666D" w:rsidRPr="0001694A" w:rsidRDefault="0036666D" w:rsidP="000F63DF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rPr>
                <w:b/>
                <w:bCs/>
                <w:color w:val="000000"/>
              </w:rPr>
            </w:pPr>
            <w:r w:rsidRPr="00503BA9">
              <w:rPr>
                <w:b/>
                <w:bCs/>
                <w:color w:val="000000"/>
              </w:rPr>
              <w:pict>
                <v:shape id="_x0000_i1030" type="#_x0000_t75" style="width:34.5pt;height:34.5pt">
                  <v:imagedata r:id="rId16" o:title=""/>
                </v:shape>
              </w:pict>
            </w:r>
          </w:p>
        </w:tc>
        <w:tc>
          <w:tcPr>
            <w:tcW w:w="8651" w:type="dxa"/>
          </w:tcPr>
          <w:p w:rsidR="0036666D" w:rsidRPr="00922258" w:rsidRDefault="0036666D" w:rsidP="00D30E0E">
            <w:pPr>
              <w:pStyle w:val="NormalWeb"/>
              <w:spacing w:beforeLines="20" w:beforeAutospacing="0" w:after="0" w:afterAutospacing="0"/>
            </w:pPr>
            <w:r w:rsidRPr="0001694A">
              <w:rPr>
                <w:b/>
                <w:bCs/>
                <w:color w:val="ABC433"/>
              </w:rPr>
              <w:t xml:space="preserve">«Федеральный интернет-экзамен в сфере профессионального образования (ФЭПО)»</w:t>
            </w:r>
            <w:r w:rsidRPr="0001694A">
              <w:t xml:space="preserve"> обеспечивает возможность прохождения внешней независимой оценки результатов обучения в период промежуточной аттестации студентов </w:t>
            </w:r>
            <w:r>
              <w:br/>
            </w:r>
            <w:r w:rsidRPr="0001694A">
              <w:t xml:space="preserve">на соответствие требованиям ФГОС.</w:t>
            </w:r>
            <w:r>
              <w:t xml:space="preserve"> </w:t>
            </w:r>
            <w:r>
              <w:br/>
            </w:r>
            <w:r w:rsidRPr="00FF3B7C">
              <w:rPr>
                <w:i/>
                <w:iCs/>
              </w:rPr>
              <w:t xml:space="preserve">Результаты независимой оценки качества подготовки обучающихся могут</w:t>
            </w:r>
            <w:r w:rsidRPr="00FF3B7C">
              <w:rPr>
                <w:i/>
                <w:iCs/>
              </w:rPr>
              <w:br/>
              <w:t xml:space="preserve">быть учтены при проведении государственной аккредитационной экспертизы, </w:t>
            </w:r>
            <w:r w:rsidRPr="00FF3B7C">
              <w:rPr>
                <w:i/>
                <w:iCs/>
              </w:rPr>
              <w:br/>
              <w:t xml:space="preserve">профессионально-общественной аккредитации и в проекте «Лучшие образовательные программы инновационной России».</w:t>
            </w:r>
          </w:p>
        </w:tc>
      </w:tr>
      <w:tr w:rsidR="0036666D" w:rsidRPr="0001694A">
        <w:trPr>
          <w:trHeight w:val="1200"/>
        </w:trPr>
        <w:tc>
          <w:tcPr>
            <w:tcW w:w="817" w:type="dxa"/>
          </w:tcPr>
          <w:p w:rsidR="0036666D" w:rsidRPr="0001694A" w:rsidRDefault="0036666D" w:rsidP="000F63DF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rPr>
                <w:b/>
                <w:bCs/>
                <w:color w:val="000000"/>
              </w:rPr>
            </w:pPr>
            <w:r w:rsidRPr="00503BA9">
              <w:rPr>
                <w:b/>
                <w:bCs/>
                <w:color w:val="000000"/>
              </w:rPr>
              <w:pict>
                <v:shape id="_x0000_i1031" type="#_x0000_t75" style="width:34.5pt;height:34.5pt">
                  <v:imagedata r:id="rId17" o:title=""/>
                </v:shape>
              </w:pict>
            </w:r>
          </w:p>
        </w:tc>
        <w:tc>
          <w:tcPr>
            <w:tcW w:w="8651" w:type="dxa"/>
          </w:tcPr>
          <w:p w:rsidR="0036666D" w:rsidRPr="0001694A" w:rsidRDefault="0036666D" w:rsidP="00D30E0E">
            <w:pPr>
              <w:autoSpaceDE w:val="0"/>
              <w:autoSpaceDN w:val="0"/>
              <w:adjustRightInd w:val="0"/>
              <w:spacing w:beforeLines="20"/>
              <w:ind w:right="-6"/>
              <w:rPr>
                <w:b/>
                <w:bCs/>
                <w:color w:val="000000"/>
              </w:rPr>
            </w:pPr>
            <w:r w:rsidRPr="0001694A">
              <w:rPr>
                <w:b/>
                <w:bCs/>
                <w:color w:val="F2882E"/>
              </w:rPr>
              <w:t xml:space="preserve">«Открытые международные студенческие интернет-олимпиады» </w:t>
            </w:r>
            <w:r w:rsidRPr="0001694A">
              <w:t xml:space="preserve">способствуют выявлению и поддержке талантливой молодежи, предоставляют студентам широкие возможности попробовать свои силы в дисциплинарных </w:t>
            </w:r>
            <w:r>
              <w:br/>
            </w:r>
            <w:r w:rsidRPr="0001694A">
              <w:t xml:space="preserve">и междисциплинарных состязаниях.</w:t>
            </w:r>
            <w:r w:rsidRPr="0001694A">
              <w:rPr>
                <w:b/>
                <w:bCs/>
                <w:color w:val="E01B6F"/>
              </w:rPr>
              <w:t xml:space="preserve"> </w:t>
            </w:r>
          </w:p>
        </w:tc>
      </w:tr>
      <w:tr w:rsidR="0036666D" w:rsidRPr="0001694A">
        <w:trPr>
          <w:trHeight w:val="1581"/>
        </w:trPr>
        <w:tc>
          <w:tcPr>
            <w:tcW w:w="817" w:type="dxa"/>
          </w:tcPr>
          <w:p w:rsidR="0036666D" w:rsidRPr="0001694A" w:rsidRDefault="0036666D" w:rsidP="000F63DF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rPr>
                <w:b/>
                <w:bCs/>
                <w:color w:val="000000"/>
              </w:rPr>
            </w:pPr>
            <w:r w:rsidRPr="00503BA9">
              <w:rPr>
                <w:b/>
                <w:bCs/>
                <w:color w:val="000000"/>
              </w:rPr>
              <w:pict>
                <v:shape id="_x0000_i1032" type="#_x0000_t75" style="width:35.25pt;height:33.75pt">
                  <v:imagedata r:id="rId18" o:title=""/>
                </v:shape>
              </w:pict>
            </w:r>
          </w:p>
        </w:tc>
        <w:tc>
          <w:tcPr>
            <w:tcW w:w="8651" w:type="dxa"/>
          </w:tcPr>
          <w:p w:rsidR="0036666D" w:rsidRPr="0001694A" w:rsidRDefault="0036666D" w:rsidP="00D30E0E">
            <w:pPr>
              <w:autoSpaceDE w:val="0"/>
              <w:autoSpaceDN w:val="0"/>
              <w:adjustRightInd w:val="0"/>
              <w:spacing w:beforeLines="20" w:line="241" w:lineRule="atLeast"/>
              <w:ind w:right="-6"/>
              <w:rPr>
                <w:b/>
                <w:bCs/>
                <w:color w:val="000000"/>
              </w:rPr>
            </w:pPr>
            <w:r w:rsidRPr="0001694A">
              <w:rPr>
                <w:b/>
                <w:bCs/>
                <w:color w:val="E01B6F"/>
              </w:rPr>
              <w:t xml:space="preserve">«Федеральный интернет-экзамен для выпускников бакалавриата (ФИЭБ)» –</w:t>
            </w:r>
            <w:r w:rsidRPr="0001694A">
              <w:t xml:space="preserve">добровольная сертификация выпускников бакалавриата</w:t>
            </w:r>
            <w:r>
              <w:t xml:space="preserve"> </w:t>
            </w:r>
            <w:r w:rsidRPr="0001694A">
              <w:t xml:space="preserve">на соответствие требованиям ФГОС.</w:t>
            </w:r>
            <w:r>
              <w:br/>
            </w:r>
            <w:r w:rsidRPr="006A1FBA">
              <w:rPr>
                <w:i/>
                <w:iCs/>
              </w:rPr>
              <w:t xml:space="preserve">С целью успешной подготовки студентов к ФИЭБ вузам предоставляется доступ к системе </w:t>
            </w:r>
            <w:r w:rsidRPr="006A1FBA">
              <w:rPr>
                <w:b/>
                <w:bCs/>
                <w:i/>
                <w:iCs/>
                <w:color w:val="940E2B"/>
              </w:rPr>
              <w:t xml:space="preserve">«Тренажер ФИЭБ».</w:t>
            </w:r>
          </w:p>
        </w:tc>
      </w:tr>
      <w:tr w:rsidR="0036666D" w:rsidRPr="0001694A">
        <w:trPr>
          <w:trHeight w:val="687"/>
        </w:trPr>
        <w:tc>
          <w:tcPr>
            <w:tcW w:w="817" w:type="dxa"/>
          </w:tcPr>
          <w:p w:rsidR="0036666D" w:rsidRPr="0001694A" w:rsidRDefault="0036666D" w:rsidP="000F63DF">
            <w:pPr>
              <w:autoSpaceDE w:val="0"/>
              <w:autoSpaceDN w:val="0"/>
              <w:adjustRightInd w:val="0"/>
              <w:spacing w:before="100" w:after="100" w:line="241" w:lineRule="atLeast"/>
              <w:ind w:right="-6"/>
              <w:rPr>
                <w:b/>
                <w:bCs/>
                <w:color w:val="000000"/>
              </w:rPr>
            </w:pPr>
            <w:r w:rsidRPr="00503BA9">
              <w:rPr>
                <w:b/>
                <w:bCs/>
                <w:color w:val="000000"/>
              </w:rPr>
              <w:pict>
                <v:shape id="_x0000_i1033" type="#_x0000_t75" style="width:33.75pt;height:34.5pt">
                  <v:imagedata r:id="rId19" o:title=""/>
                </v:shape>
              </w:pict>
            </w:r>
          </w:p>
        </w:tc>
        <w:tc>
          <w:tcPr>
            <w:tcW w:w="8651" w:type="dxa"/>
          </w:tcPr>
          <w:p w:rsidR="0036666D" w:rsidRPr="00997AEA" w:rsidRDefault="0036666D" w:rsidP="00D30E0E">
            <w:pPr>
              <w:autoSpaceDE w:val="0"/>
              <w:autoSpaceDN w:val="0"/>
              <w:adjustRightInd w:val="0"/>
              <w:spacing w:beforeLines="20" w:line="241" w:lineRule="atLeast"/>
              <w:ind w:right="-6"/>
              <w:rPr>
                <w:b/>
                <w:bCs/>
                <w:color w:val="DAC972"/>
              </w:rPr>
            </w:pPr>
            <w:r w:rsidRPr="00F72026">
              <w:rPr>
                <w:b/>
                <w:bCs/>
                <w:color w:val="B6A030"/>
              </w:rPr>
              <w:t xml:space="preserve">Мастер ФОС –</w:t>
            </w:r>
            <w:r w:rsidRPr="00997AEA">
              <w:rPr>
                <w:b/>
                <w:bCs/>
                <w:color w:val="DAC972"/>
              </w:rPr>
              <w:t xml:space="preserve"> </w:t>
            </w:r>
            <w:r w:rsidRPr="00997AEA">
              <w:t xml:space="preserve">новый сервис, </w:t>
            </w:r>
            <w:r>
              <w:t xml:space="preserve">при помощи которого вузы имеют возможность создавать и </w:t>
            </w:r>
            <w:r w:rsidRPr="00997AEA">
              <w:t xml:space="preserve">конструирова</w:t>
            </w:r>
            <w:r>
              <w:t xml:space="preserve">ть</w:t>
            </w:r>
            <w:r w:rsidRPr="00997AEA">
              <w:t xml:space="preserve"> собственны</w:t>
            </w:r>
            <w:r>
              <w:t xml:space="preserve">е</w:t>
            </w:r>
            <w:r w:rsidRPr="00997AEA">
              <w:t xml:space="preserve"> фонд</w:t>
            </w:r>
            <w:r>
              <w:t xml:space="preserve">ы</w:t>
            </w:r>
            <w:r w:rsidRPr="00997AEA">
              <w:t xml:space="preserve"> оценочных средств</w:t>
            </w:r>
            <w:r>
              <w:t xml:space="preserve">.</w:t>
            </w:r>
            <w:r>
              <w:rPr>
                <w:rStyle w:val="apple-converted-space"/>
                <w:rFonts w:ascii="Open Sans" w:hAnsi="Open Sans" w:cs="Open Sans"/>
                <w:color w:val="111111"/>
                <w:sz w:val="23"/>
                <w:szCs w:val="23"/>
                <w:shd w:val="clear" w:color="auto" w:fill="FFFFFF"/>
              </w:rPr>
              <w:t xml:space="preserve"> </w:t>
            </w:r>
          </w:p>
        </w:tc>
      </w:tr>
    </w:tbl>
    <w:p w:rsidR="0036666D" w:rsidRPr="00165EAC" w:rsidRDefault="0036666D" w:rsidP="00695965">
      <w:pPr>
        <w:jc w:val="center"/>
        <w:rPr>
          <w:color w:val="000000"/>
          <w:sz w:val="2"/>
          <w:szCs w:val="2"/>
        </w:rPr>
      </w:pPr>
    </w:p>
    <w:p w:rsidR="0036666D" w:rsidRPr="00033A80" w:rsidRDefault="0036666D" w:rsidP="00695965">
      <w:pPr>
        <w:jc w:val="both"/>
        <w:rPr>
          <w:color w:val="000000"/>
          <w:sz w:val="2"/>
          <w:szCs w:val="2"/>
        </w:rPr>
      </w:pPr>
    </w:p>
    <w:p w:rsidR="0036666D" w:rsidRDefault="0036666D" w:rsidP="00695965">
      <w:pPr>
        <w:jc w:val="center"/>
        <w:rPr>
          <w:b/>
          <w:bCs/>
          <w:color w:val="6D02AB"/>
          <w:sz w:val="30"/>
          <w:szCs w:val="30"/>
        </w:rPr>
      </w:pPr>
      <w:r w:rsidRPr="00FA4DA9">
        <w:br w:type="page"/>
      </w:r>
      <w:r w:rsidRPr="008D37D3">
        <w:rPr>
          <w:b/>
          <w:bCs/>
          <w:color w:val="6D02AB"/>
          <w:sz w:val="30"/>
          <w:szCs w:val="30"/>
        </w:rPr>
        <w:t xml:space="preserve">ДИАГНОСТИЧЕСКОЕ ИНТЕРНЕТ-ТЕСТИРОВАНИЕ </w:t>
      </w:r>
      <w:r w:rsidRPr="008D37D3">
        <w:rPr>
          <w:b/>
          <w:bCs/>
          <w:color w:val="6D02AB"/>
          <w:sz w:val="30"/>
          <w:szCs w:val="30"/>
        </w:rPr>
        <w:br/>
        <w:t xml:space="preserve">СТУД</w:t>
      </w:r>
      <w:r w:rsidRPr="006A1390">
        <w:rPr>
          <w:b/>
          <w:bCs/>
          <w:color w:val="6D02AB"/>
          <w:sz w:val="30"/>
          <w:szCs w:val="30"/>
        </w:rPr>
        <w:t xml:space="preserve">ЕНТ</w:t>
      </w:r>
      <w:r w:rsidRPr="008D37D3">
        <w:rPr>
          <w:b/>
          <w:bCs/>
          <w:color w:val="6D02AB"/>
          <w:sz w:val="30"/>
          <w:szCs w:val="30"/>
        </w:rPr>
        <w:t xml:space="preserve">ОВ ПЕРВОГО КУРСА</w:t>
      </w:r>
    </w:p>
    <w:p w:rsidR="0036666D" w:rsidRPr="00165EAC" w:rsidRDefault="0036666D" w:rsidP="00695965">
      <w:pPr>
        <w:rPr>
          <w:sz w:val="8"/>
          <w:szCs w:val="8"/>
        </w:rPr>
      </w:pPr>
    </w:p>
    <w:tbl>
      <w:tblPr>
        <w:tblW w:w="0" w:type="auto"/>
        <w:tblInd w:w="2" w:type="dxa"/>
        <w:tblLook w:val="00A0"/>
      </w:tblPr>
      <w:tblGrid>
        <w:gridCol w:w="6449"/>
        <w:gridCol w:w="3296"/>
      </w:tblGrid>
      <w:tr w:rsidR="0036666D">
        <w:trPr>
          <w:trHeight w:val="13493"/>
        </w:trPr>
        <w:tc>
          <w:tcPr>
            <w:tcW w:w="6475" w:type="dxa"/>
          </w:tcPr>
          <w:p w:rsidR="0036666D" w:rsidRDefault="0036666D" w:rsidP="000F63DF">
            <w:pPr>
              <w:jc w:val="center"/>
            </w:pPr>
            <w:r w:rsidRPr="00503BA9">
              <w:pict>
                <v:shape id="_x0000_i1034" type="#_x0000_t75" style="width:291pt;height:194.25pt">
                  <v:imagedata r:id="rId20" o:title=""/>
                </v:shape>
              </w:pict>
            </w:r>
          </w:p>
          <w:p w:rsidR="0036666D" w:rsidRPr="00943294" w:rsidRDefault="0036666D" w:rsidP="000F63DF">
            <w:pPr>
              <w:rPr>
                <w:sz w:val="20"/>
                <w:szCs w:val="20"/>
              </w:rPr>
            </w:pPr>
          </w:p>
          <w:p w:rsidR="0036666D" w:rsidRDefault="0036666D" w:rsidP="000F63DF">
            <w:pPr>
              <w:ind w:firstLine="426"/>
            </w:pPr>
            <w:r w:rsidRPr="00415653">
              <w:rPr>
                <w:b/>
                <w:bCs/>
                <w:color w:val="6D02AB"/>
              </w:rPr>
              <w:t xml:space="preserve">Цель проекта</w:t>
            </w:r>
            <w:r w:rsidRPr="00C05637">
              <w:rPr>
                <w:b/>
                <w:bCs/>
                <w:color w:val="6D02AB"/>
              </w:rPr>
              <w:t xml:space="preserve"> –</w:t>
            </w:r>
            <w:r w:rsidRPr="002621E5">
              <w:t xml:space="preserve"> оценка уровня </w:t>
            </w:r>
            <w:r>
              <w:t xml:space="preserve">общеобразовательной</w:t>
            </w:r>
            <w:r w:rsidRPr="002621E5">
              <w:t xml:space="preserve"> подготовки первокурсников</w:t>
            </w:r>
            <w:r w:rsidRPr="00415653">
              <w:rPr>
                <w:color w:val="000000"/>
              </w:rPr>
              <w:t xml:space="preserve"> </w:t>
            </w:r>
            <w:r w:rsidRPr="00415653">
              <w:rPr>
                <w:b/>
                <w:bCs/>
                <w:color w:val="6D02AB"/>
              </w:rPr>
              <w:t xml:space="preserve">на базе 9 и 11 классов,</w:t>
            </w:r>
            <w:r w:rsidRPr="00415653">
              <w:rPr>
                <w:color w:val="000000"/>
              </w:rPr>
              <w:t xml:space="preserve"> </w:t>
            </w:r>
            <w:r>
              <w:rPr>
                <w:color w:val="000000"/>
              </w:rPr>
              <w:br/>
            </w:r>
            <w:r w:rsidRPr="002621E5">
              <w:t xml:space="preserve">а также диагностика психологической готовности </w:t>
            </w:r>
            <w:r>
              <w:br/>
            </w:r>
            <w:r w:rsidRPr="002621E5">
              <w:t xml:space="preserve">к обучению в вузе/ссузе.</w:t>
            </w:r>
          </w:p>
          <w:p w:rsidR="0036666D" w:rsidRPr="00943294" w:rsidRDefault="0036666D" w:rsidP="000F63DF">
            <w:pPr>
              <w:ind w:firstLine="567"/>
              <w:rPr>
                <w:sz w:val="12"/>
                <w:szCs w:val="12"/>
              </w:rPr>
            </w:pPr>
          </w:p>
          <w:p w:rsidR="0036666D" w:rsidRPr="00415653" w:rsidRDefault="0036666D" w:rsidP="000F63DF">
            <w:pPr>
              <w:spacing w:after="60"/>
              <w:ind w:firstLine="459"/>
              <w:rPr>
                <w:b/>
                <w:bCs/>
                <w:color w:val="6D02AB"/>
              </w:rPr>
            </w:pPr>
            <w:r w:rsidRPr="00415653">
              <w:rPr>
                <w:b/>
                <w:bCs/>
                <w:color w:val="6D02AB"/>
              </w:rPr>
              <w:t xml:space="preserve">Возможности диагностики знаний:</w:t>
            </w:r>
          </w:p>
          <w:p w:rsidR="0036666D" w:rsidRDefault="0036666D" w:rsidP="00695965">
            <w:pPr>
              <w:pStyle w:val="NormalWeb"/>
              <w:numPr>
                <w:ilvl w:val="0"/>
                <w:numId w:val="28"/>
              </w:numPr>
              <w:spacing w:before="0" w:beforeAutospacing="0" w:after="0" w:afterAutospacing="0"/>
              <w:ind w:left="459" w:hanging="283"/>
            </w:pPr>
            <w:r>
              <w:t xml:space="preserve">выявление «проблемных» разделов учебной программы в начале обучения;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28"/>
              </w:numPr>
              <w:spacing w:before="0" w:beforeAutospacing="0" w:after="0" w:afterAutospacing="0"/>
              <w:ind w:left="459" w:hanging="283"/>
            </w:pPr>
            <w:r>
              <w:t xml:space="preserve">формирование информационно-аналитического отчета по каждой из дисциплин;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28"/>
              </w:numPr>
              <w:spacing w:before="0" w:beforeAutospacing="0" w:after="0" w:afterAutospacing="0"/>
              <w:ind w:left="459" w:hanging="283"/>
            </w:pPr>
            <w:r>
              <w:t xml:space="preserve">проведение мониторинговых исследований </w:t>
            </w:r>
            <w:r>
              <w:br/>
              <w:t xml:space="preserve">(для вузов/ссузов, неоднократно участвовавших</w:t>
            </w:r>
            <w:r>
              <w:br/>
              <w:t xml:space="preserve">в диагностическом тестировании).</w:t>
            </w:r>
          </w:p>
          <w:p w:rsidR="0036666D" w:rsidRPr="00943294" w:rsidRDefault="0036666D" w:rsidP="000F63DF">
            <w:pPr>
              <w:pStyle w:val="NormalWeb"/>
              <w:spacing w:before="0" w:beforeAutospacing="0" w:after="0" w:afterAutospacing="0"/>
              <w:ind w:firstLine="459"/>
              <w:rPr>
                <w:sz w:val="12"/>
                <w:szCs w:val="12"/>
              </w:rPr>
            </w:pPr>
          </w:p>
          <w:p w:rsidR="0036666D" w:rsidRPr="00415653" w:rsidRDefault="0036666D" w:rsidP="000F63DF">
            <w:pPr>
              <w:pStyle w:val="NormalWeb"/>
              <w:spacing w:before="0" w:beforeAutospacing="0" w:after="60" w:afterAutospacing="0"/>
              <w:ind w:firstLine="459"/>
              <w:rPr>
                <w:b/>
                <w:bCs/>
                <w:color w:val="6D02AB"/>
              </w:rPr>
            </w:pPr>
            <w:r w:rsidRPr="00415653">
              <w:rPr>
                <w:b/>
                <w:bCs/>
                <w:color w:val="6D02AB"/>
              </w:rPr>
              <w:t xml:space="preserve">Возможности диагностики готовности:</w:t>
            </w:r>
          </w:p>
          <w:p w:rsidR="0036666D" w:rsidRDefault="0036666D" w:rsidP="00695965">
            <w:pPr>
              <w:pStyle w:val="NormalWeb"/>
              <w:numPr>
                <w:ilvl w:val="0"/>
                <w:numId w:val="29"/>
              </w:numPr>
              <w:spacing w:before="0" w:beforeAutospacing="0" w:after="0" w:afterAutospacing="0"/>
              <w:ind w:left="459" w:hanging="283"/>
            </w:pPr>
            <w:r>
              <w:t xml:space="preserve">изучение психологических особенностей студента </w:t>
            </w:r>
            <w:r>
              <w:br/>
              <w:t xml:space="preserve">как субъекта учебно-профессиональной деятельности;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29"/>
              </w:numPr>
              <w:spacing w:before="0" w:beforeAutospacing="0" w:after="0" w:afterAutospacing="0"/>
              <w:ind w:left="459" w:hanging="283"/>
            </w:pPr>
            <w:r>
              <w:t xml:space="preserve">самостоятельный выбор методик диагностики определенных компонентов готовности с помощью конструктора;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29"/>
              </w:numPr>
              <w:spacing w:before="0" w:beforeAutospacing="0" w:after="0" w:afterAutospacing="0"/>
              <w:ind w:left="459" w:hanging="283"/>
            </w:pPr>
            <w:r>
              <w:t xml:space="preserve">предоставление образовательным организациям (ОО) интегрального отчета, отражающего сведения </w:t>
            </w:r>
            <w:r>
              <w:br/>
              <w:t xml:space="preserve">о диагностике групп студентов по факультетам;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29"/>
              </w:numPr>
              <w:spacing w:before="0" w:beforeAutospacing="0" w:after="0" w:afterAutospacing="0"/>
              <w:ind w:left="459" w:hanging="283"/>
            </w:pPr>
            <w:r>
              <w:t xml:space="preserve">использование результатов для адаптации первокурсников к условиям обучения в вузе/ссузе, успешного развития, осуществления психолого-педагогического воздействия.</w:t>
            </w:r>
          </w:p>
          <w:p w:rsidR="0036666D" w:rsidRPr="00943294" w:rsidRDefault="0036666D" w:rsidP="000F63DF">
            <w:pPr>
              <w:pStyle w:val="Heading1"/>
              <w:numPr>
                <w:ilvl w:val="0"/>
                <w:numId w:val="0"/>
              </w:numPr>
              <w:tabs>
                <w:tab w:val="num" w:pos="180"/>
              </w:tabs>
              <w:spacing w:before="0" w:after="0"/>
              <w:rPr>
                <w:rFonts w:ascii="Times New Roman" w:hAnsi="Times New Roman" w:cs="Times New Roman"/>
                <w:b w:val="0"/>
                <w:bCs w:val="0"/>
                <w:sz w:val="12"/>
                <w:szCs w:val="12"/>
              </w:rPr>
            </w:pPr>
          </w:p>
          <w:p w:rsidR="0036666D" w:rsidRPr="002602B6" w:rsidRDefault="0036666D" w:rsidP="002602B6">
            <w:pPr>
              <w:ind w:right="221"/>
              <w:rPr>
                <w:i/>
                <w:iCs/>
              </w:rPr>
            </w:pPr>
            <w:r w:rsidRPr="002602B6">
              <w:rPr>
                <w:i/>
                <w:iCs/>
              </w:rPr>
              <w:t xml:space="preserve">С 1 сентября 2017 года для образовательных организаций доступно тестирование студентов, проходящих обучение по профессиям среднего профессионального образования из перечня, утвержденного Приказом Минобрнауки России от 29.10.2013 № 1199.</w:t>
            </w:r>
          </w:p>
        </w:tc>
        <w:tc>
          <w:tcPr>
            <w:tcW w:w="3090" w:type="dxa"/>
            <w:shd w:val="clear" w:color="auto" w:fill="EDE2F6"/>
          </w:tcPr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6D02AB"/>
              </w:rPr>
            </w:pPr>
          </w:p>
          <w:p w:rsidR="0036666D" w:rsidRPr="00415653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6D02AB"/>
              </w:rPr>
            </w:pPr>
            <w:r w:rsidRPr="00415653">
              <w:rPr>
                <w:b/>
                <w:bCs/>
                <w:color w:val="6D02AB"/>
              </w:rPr>
              <w:t xml:space="preserve">Диагностика уровня знаний</w:t>
            </w:r>
          </w:p>
          <w:p w:rsidR="0036666D" w:rsidRPr="00415653" w:rsidRDefault="0036666D" w:rsidP="000F63DF">
            <w:pPr>
              <w:autoSpaceDE w:val="0"/>
              <w:autoSpaceDN w:val="0"/>
              <w:adjustRightInd w:val="0"/>
              <w:spacing w:before="120"/>
              <w:ind w:left="142"/>
              <w:rPr>
                <w:b/>
                <w:bCs/>
              </w:rPr>
            </w:pPr>
            <w:r w:rsidRPr="00415653">
              <w:rPr>
                <w:b/>
                <w:bCs/>
              </w:rPr>
              <w:t xml:space="preserve">10 дисциплин на базе 11 классов: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Английский язык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Биология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География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Информатика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История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Математика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Обществознание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Русский язык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0"/>
              </w:numPr>
              <w:spacing w:before="0" w:beforeAutospacing="0" w:after="0" w:afterAutospacing="0"/>
              <w:ind w:left="652" w:hanging="292"/>
            </w:pPr>
            <w:r>
              <w:t xml:space="preserve">Физика</w:t>
            </w:r>
          </w:p>
          <w:p w:rsidR="0036666D" w:rsidRPr="00415653" w:rsidRDefault="0036666D" w:rsidP="00695965">
            <w:pPr>
              <w:numPr>
                <w:ilvl w:val="0"/>
                <w:numId w:val="30"/>
              </w:numPr>
              <w:autoSpaceDE w:val="0"/>
              <w:autoSpaceDN w:val="0"/>
              <w:adjustRightInd w:val="0"/>
              <w:ind w:left="652" w:hanging="292"/>
              <w:rPr>
                <w:sz w:val="28"/>
                <w:szCs w:val="28"/>
              </w:rPr>
            </w:pPr>
            <w:r>
              <w:t xml:space="preserve">Химия</w:t>
            </w:r>
            <w:r w:rsidRPr="00415653">
              <w:rPr>
                <w:sz w:val="28"/>
                <w:szCs w:val="28"/>
              </w:rPr>
              <w:t xml:space="preserve"> </w:t>
            </w:r>
          </w:p>
          <w:p w:rsidR="0036666D" w:rsidRPr="00415653" w:rsidRDefault="0036666D" w:rsidP="000F63DF">
            <w:pPr>
              <w:autoSpaceDE w:val="0"/>
              <w:autoSpaceDN w:val="0"/>
              <w:adjustRightInd w:val="0"/>
              <w:spacing w:before="120"/>
              <w:ind w:left="142"/>
              <w:rPr>
                <w:b/>
                <w:bCs/>
              </w:rPr>
            </w:pPr>
            <w:r w:rsidRPr="00415653">
              <w:rPr>
                <w:b/>
                <w:bCs/>
              </w:rPr>
              <w:t xml:space="preserve">2 дисциплин</w:t>
            </w:r>
            <w:r>
              <w:rPr>
                <w:b/>
                <w:bCs/>
              </w:rPr>
              <w:t xml:space="preserve">ы</w:t>
            </w:r>
            <w:r w:rsidRPr="00415653">
              <w:rPr>
                <w:b/>
                <w:bCs/>
              </w:rPr>
              <w:t xml:space="preserve"> на базе 9 классов: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1"/>
              </w:numPr>
              <w:spacing w:before="0" w:beforeAutospacing="0" w:after="0" w:afterAutospacing="0"/>
              <w:ind w:left="652" w:hanging="292"/>
            </w:pPr>
            <w:r>
              <w:t xml:space="preserve">Математика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1"/>
              </w:numPr>
              <w:spacing w:before="0" w:beforeAutospacing="0" w:after="0" w:afterAutospacing="0"/>
              <w:ind w:left="652" w:hanging="292"/>
            </w:pPr>
            <w:r>
              <w:rPr>
                <w:noProof/>
              </w:rPr>
              <w:pict>
                <v:shape id="_x0000_s1038" type="#_x0000_t75" style="position:absolute;left:0;text-align:left;margin-left:-.8pt;margin-top:22.65pt;width:153.95pt;height:104.8pt;z-index:251662336">
                  <v:imagedata r:id="rId21" o:title=""/>
                  <w10:wrap type="square"/>
                </v:shape>
              </w:pict>
            </w:r>
            <w:r>
              <w:t xml:space="preserve">Русский язык</w:t>
            </w:r>
          </w:p>
          <w:p w:rsidR="0036666D" w:rsidRDefault="0036666D" w:rsidP="000F63DF">
            <w:pPr>
              <w:pStyle w:val="NormalWeb"/>
              <w:spacing w:before="0" w:beforeAutospacing="0" w:after="0" w:afterAutospacing="0"/>
              <w:ind w:left="142"/>
            </w:pPr>
          </w:p>
          <w:p w:rsidR="0036666D" w:rsidRPr="00415653" w:rsidRDefault="0036666D" w:rsidP="000F63DF">
            <w:pPr>
              <w:pStyle w:val="NormalWeb"/>
              <w:spacing w:before="120" w:beforeAutospacing="0" w:after="0" w:afterAutospacing="0"/>
              <w:jc w:val="center"/>
              <w:rPr>
                <w:b/>
                <w:bCs/>
                <w:color w:val="6D02AB"/>
              </w:rPr>
            </w:pPr>
            <w:r w:rsidRPr="00415653">
              <w:rPr>
                <w:b/>
                <w:bCs/>
                <w:color w:val="6D02AB"/>
              </w:rPr>
              <w:t xml:space="preserve">Диагностика готовности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2"/>
              </w:numPr>
              <w:spacing w:before="120" w:beforeAutospacing="0" w:after="0" w:afterAutospacing="0"/>
              <w:ind w:left="453" w:hanging="226"/>
            </w:pPr>
            <w:r>
              <w:t xml:space="preserve">диагностика мотивации учения</w:t>
            </w:r>
          </w:p>
          <w:p w:rsidR="0036666D" w:rsidRDefault="0036666D" w:rsidP="00695965">
            <w:pPr>
              <w:pStyle w:val="NormalWeb"/>
              <w:numPr>
                <w:ilvl w:val="0"/>
                <w:numId w:val="32"/>
              </w:numPr>
              <w:spacing w:before="0" w:beforeAutospacing="0" w:after="0" w:afterAutospacing="0"/>
              <w:ind w:left="453" w:hanging="226"/>
            </w:pPr>
            <w:r>
              <w:t xml:space="preserve">диагностика умственных способностей</w:t>
            </w:r>
          </w:p>
          <w:p w:rsidR="0036666D" w:rsidRDefault="0036666D" w:rsidP="00695965">
            <w:pPr>
              <w:numPr>
                <w:ilvl w:val="0"/>
                <w:numId w:val="32"/>
              </w:numPr>
              <w:ind w:left="453" w:hanging="226"/>
            </w:pPr>
            <w:r w:rsidRPr="00F616B4">
              <w:t xml:space="preserve">диагностик</w:t>
            </w:r>
            <w:r>
              <w:t xml:space="preserve">а</w:t>
            </w:r>
            <w:r w:rsidRPr="00F616B4">
              <w:t xml:space="preserve"> личностных особенностей</w:t>
            </w:r>
          </w:p>
          <w:p w:rsidR="0036666D" w:rsidRPr="00F616B4" w:rsidRDefault="0036666D" w:rsidP="000F63DF">
            <w:pPr>
              <w:ind w:left="459"/>
            </w:pPr>
          </w:p>
          <w:p w:rsidR="0036666D" w:rsidRPr="00415653" w:rsidRDefault="0036666D" w:rsidP="000F63DF">
            <w:pPr>
              <w:pStyle w:val="Heading1"/>
              <w:numPr>
                <w:ilvl w:val="0"/>
                <w:numId w:val="0"/>
              </w:numPr>
              <w:tabs>
                <w:tab w:val="num" w:pos="180"/>
              </w:tabs>
              <w:spacing w:before="0" w:after="0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pict>
                <v:roundrect id="_x0000_s1039" style="position:absolute;margin-left:.6pt;margin-top:3.6pt;width:147pt;height:108pt;z-index:251663360" arcsize="10923f" filled="f" strokecolor="#7f7f7f" strokeweight="1pt">
                  <v:stroke dashstyle="dash"/>
                  <v:textbox style="mso-next-textbox:#_x0000_s1039" inset="0,0,0,0">
                    <w:txbxContent>
                      <w:p w:rsidR="0036666D" w:rsidRPr="0094470C" w:rsidRDefault="0036666D" w:rsidP="00695965">
                        <w:pPr>
                          <w:spacing w:line="300" w:lineRule="atLeast"/>
                          <w:jc w:val="center"/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</w:pPr>
                        <w:r w:rsidRPr="0094470C">
                          <w:rPr>
                            <w:i/>
                            <w:iCs/>
                            <w:color w:val="6D02AB"/>
                          </w:rPr>
                          <w:t xml:space="preserve">В проекте участву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  <w:t xml:space="preserve">ю</w:t>
                        </w:r>
                        <w:r w:rsidRPr="0094470C"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  <w:t xml:space="preserve">т</w:t>
                        </w:r>
                      </w:p>
                      <w:p w:rsidR="0036666D" w:rsidRPr="0094470C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  <w:color w:val="000000"/>
                          </w:rPr>
                        </w:pPr>
                        <w:r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  <w:t xml:space="preserve">133</w:t>
                        </w:r>
                        <w:r w:rsidRPr="0094470C">
                          <w:rPr>
                            <w:rStyle w:val="apple-converted-space"/>
                            <w:i/>
                            <w:iCs/>
                            <w:color w:val="000000"/>
                          </w:rPr>
                          <w:t xml:space="preserve"> </w:t>
                        </w:r>
                        <w:r w:rsidRPr="0094470C">
                          <w:rPr>
                            <w:i/>
                            <w:iCs/>
                            <w:color w:val="000000"/>
                          </w:rPr>
                          <w:t xml:space="preserve">образовательн</w:t>
                        </w:r>
                        <w:r>
                          <w:rPr>
                            <w:i/>
                            <w:iCs/>
                            <w:color w:val="000000"/>
                          </w:rPr>
                          <w:t xml:space="preserve">ые</w:t>
                        </w:r>
                        <w:r w:rsidRPr="0094470C">
                          <w:rPr>
                            <w:i/>
                            <w:iCs/>
                            <w:color w:val="000000"/>
                          </w:rPr>
                          <w:t xml:space="preserve"> организац</w:t>
                        </w:r>
                        <w:r>
                          <w:rPr>
                            <w:i/>
                            <w:iCs/>
                            <w:color w:val="000000"/>
                          </w:rPr>
                          <w:t xml:space="preserve">ии</w:t>
                        </w:r>
                        <w:r w:rsidRPr="0094470C">
                          <w:rPr>
                            <w:i/>
                            <w:iCs/>
                            <w:color w:val="000000"/>
                          </w:rPr>
                          <w:t xml:space="preserve"> высшего и</w:t>
                        </w:r>
                        <w:r w:rsidRPr="0094470C">
                          <w:rPr>
                            <w:rStyle w:val="apple-converted-space"/>
                            <w:i/>
                            <w:iCs/>
                            <w:color w:val="000000"/>
                          </w:rPr>
                          <w:t xml:space="preserve"> 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  <w:t xml:space="preserve">102</w:t>
                        </w:r>
                        <w:r w:rsidRPr="0094470C">
                          <w:rPr>
                            <w:rStyle w:val="apple-converted-space"/>
                            <w:i/>
                            <w:iCs/>
                            <w:color w:val="000000"/>
                          </w:rPr>
                          <w:t xml:space="preserve"> </w:t>
                        </w:r>
                        <w:r w:rsidRPr="0094470C">
                          <w:rPr>
                            <w:i/>
                            <w:iCs/>
                            <w:color w:val="000000"/>
                          </w:rPr>
                          <w:t xml:space="preserve">среднего </w:t>
                        </w:r>
                        <w:r>
                          <w:rPr>
                            <w:i/>
                            <w:iCs/>
                            <w:color w:val="000000"/>
                          </w:rPr>
                          <w:t xml:space="preserve">профессионального</w:t>
                        </w:r>
                        <w:r w:rsidRPr="0094470C">
                          <w:rPr>
                            <w:i/>
                            <w:iCs/>
                            <w:color w:val="000000"/>
                          </w:rPr>
                          <w:t xml:space="preserve"> образования из</w:t>
                        </w:r>
                        <w:r w:rsidRPr="0094470C">
                          <w:rPr>
                            <w:rStyle w:val="apple-converted-space"/>
                            <w:i/>
                            <w:iCs/>
                            <w:color w:val="000000"/>
                          </w:rPr>
                          <w:t xml:space="preserve"> </w:t>
                        </w:r>
                        <w:r>
                          <w:rPr>
                            <w:rStyle w:val="apple-converted-space"/>
                            <w:i/>
                            <w:iCs/>
                            <w:color w:val="000000"/>
                          </w:rPr>
                          <w:t xml:space="preserve">6</w:t>
                        </w:r>
                        <w:r w:rsidRPr="0094470C">
                          <w:rPr>
                            <w:b/>
                            <w:bCs/>
                            <w:i/>
                            <w:iCs/>
                            <w:color w:val="6D02AB"/>
                          </w:rPr>
                          <w:t xml:space="preserve">7</w:t>
                        </w:r>
                        <w:r w:rsidRPr="0094470C">
                          <w:rPr>
                            <w:rStyle w:val="apple-converted-space"/>
                            <w:i/>
                            <w:iCs/>
                            <w:color w:val="000000"/>
                          </w:rPr>
                          <w:t xml:space="preserve"> </w:t>
                        </w:r>
                        <w:r w:rsidRPr="0094470C">
                          <w:rPr>
                            <w:i/>
                            <w:iCs/>
                            <w:color w:val="000000"/>
                          </w:rPr>
                          <w:t xml:space="preserve">регионов РФ</w:t>
                        </w:r>
                        <w:r>
                          <w:rPr>
                            <w:i/>
                            <w:iCs/>
                            <w:color w:val="000000"/>
                          </w:rPr>
                          <w:t xml:space="preserve">.</w:t>
                        </w:r>
                      </w:p>
                    </w:txbxContent>
                  </v:textbox>
                </v:roundrect>
              </w:pict>
            </w:r>
          </w:p>
        </w:tc>
      </w:tr>
    </w:tbl>
    <w:p w:rsidR="0036666D" w:rsidRPr="007B52D2" w:rsidRDefault="0036666D" w:rsidP="00695965">
      <w:pPr>
        <w:jc w:val="center"/>
        <w:rPr>
          <w:b/>
          <w:bCs/>
          <w:color w:val="224A99"/>
          <w:sz w:val="30"/>
          <w:szCs w:val="30"/>
        </w:rPr>
      </w:pPr>
      <w:r>
        <w:rPr>
          <w:b/>
          <w:bCs/>
          <w:color w:val="224A99"/>
          <w:sz w:val="30"/>
          <w:szCs w:val="30"/>
        </w:rPr>
        <w:br w:type="page"/>
      </w:r>
      <w:r w:rsidRPr="007B52D2">
        <w:rPr>
          <w:b/>
          <w:bCs/>
          <w:color w:val="224A99"/>
          <w:sz w:val="30"/>
          <w:szCs w:val="30"/>
        </w:rPr>
        <w:t xml:space="preserve">ИНТЕРНЕТ-ТРЕНАЖЕРЫ В СФЕРЕ ОБРАЗОВАНИЯ</w:t>
      </w:r>
    </w:p>
    <w:p w:rsidR="0036666D" w:rsidRPr="00165EAC" w:rsidRDefault="0036666D" w:rsidP="00695965">
      <w:pPr>
        <w:rPr>
          <w:sz w:val="8"/>
          <w:szCs w:val="8"/>
        </w:rPr>
      </w:pPr>
    </w:p>
    <w:tbl>
      <w:tblPr>
        <w:tblW w:w="0" w:type="auto"/>
        <w:tblInd w:w="2" w:type="dxa"/>
        <w:tblLook w:val="00A0"/>
      </w:tblPr>
      <w:tblGrid>
        <w:gridCol w:w="6501"/>
        <w:gridCol w:w="3069"/>
      </w:tblGrid>
      <w:tr w:rsidR="0036666D">
        <w:tc>
          <w:tcPr>
            <w:tcW w:w="6501" w:type="dxa"/>
          </w:tcPr>
          <w:p w:rsidR="0036666D" w:rsidRDefault="0036666D" w:rsidP="000F63DF">
            <w:r w:rsidRPr="00503BA9">
              <w:pict>
                <v:shape id="_x0000_i1035" type="#_x0000_t75" style="width:314.25pt;height:209.25pt">
                  <v:imagedata r:id="rId22" o:title=""/>
                </v:shape>
              </w:pict>
            </w:r>
          </w:p>
          <w:p w:rsidR="0036666D" w:rsidRPr="00415653" w:rsidRDefault="0036666D" w:rsidP="000F63DF">
            <w:pPr>
              <w:autoSpaceDE w:val="0"/>
              <w:autoSpaceDN w:val="0"/>
              <w:adjustRightInd w:val="0"/>
              <w:spacing w:before="160"/>
              <w:ind w:firstLine="426"/>
              <w:rPr>
                <w:color w:val="000000"/>
              </w:rPr>
            </w:pPr>
            <w:r w:rsidRPr="00415653">
              <w:rPr>
                <w:b/>
                <w:bCs/>
                <w:color w:val="224A99"/>
              </w:rPr>
              <w:t xml:space="preserve">Цель проекта</w:t>
            </w:r>
            <w:r w:rsidRPr="00415653">
              <w:rPr>
                <w:color w:val="224A99"/>
              </w:rPr>
              <w:t xml:space="preserve"> </w:t>
            </w:r>
            <w:r w:rsidRPr="00415653">
              <w:rPr>
                <w:b/>
                <w:bCs/>
                <w:color w:val="224A99"/>
              </w:rPr>
              <w:t xml:space="preserve">–</w:t>
            </w:r>
            <w:r w:rsidRPr="00415653">
              <w:rPr>
                <w:color w:val="224A99"/>
              </w:rPr>
              <w:t xml:space="preserve"> </w:t>
            </w:r>
            <w:r w:rsidRPr="007B52D2">
              <w:t xml:space="preserve">целенаправленная тренировка студентов в процессе многократного решения тестовых заданий и оценка уровня обученности в рамках образовательного процесса в вузе/ссузе.</w:t>
            </w:r>
          </w:p>
          <w:p w:rsidR="0036666D" w:rsidRPr="00415653" w:rsidRDefault="0036666D" w:rsidP="000F63DF">
            <w:pPr>
              <w:spacing w:before="160" w:after="60"/>
              <w:ind w:firstLine="426"/>
              <w:rPr>
                <w:b/>
                <w:bCs/>
                <w:color w:val="224A99"/>
              </w:rPr>
            </w:pPr>
            <w:r w:rsidRPr="00415653">
              <w:rPr>
                <w:b/>
                <w:bCs/>
                <w:color w:val="224A99"/>
              </w:rPr>
              <w:t xml:space="preserve">Возможности </w:t>
            </w:r>
            <w:r>
              <w:rPr>
                <w:b/>
                <w:bCs/>
                <w:color w:val="224A99"/>
              </w:rPr>
              <w:t xml:space="preserve">Интернет-тренажеров</w:t>
            </w:r>
            <w:r w:rsidRPr="00415653">
              <w:rPr>
                <w:b/>
                <w:bCs/>
                <w:color w:val="224A99"/>
              </w:rPr>
              <w:t xml:space="preserve">:</w:t>
            </w:r>
          </w:p>
          <w:p w:rsidR="0036666D" w:rsidRPr="00E44DAB" w:rsidRDefault="0036666D" w:rsidP="00695965">
            <w:pPr>
              <w:pStyle w:val="NormalWeb"/>
              <w:numPr>
                <w:ilvl w:val="0"/>
                <w:numId w:val="33"/>
              </w:numPr>
              <w:spacing w:before="0" w:beforeAutospacing="0" w:after="0" w:afterAutospacing="0"/>
              <w:ind w:left="426" w:hanging="283"/>
            </w:pPr>
            <w:r>
              <w:t xml:space="preserve">выбор </w:t>
            </w:r>
            <w:r w:rsidRPr="00E44DAB">
              <w:t xml:space="preserve">любого количества услуг из трех предлагаемых:</w:t>
            </w:r>
          </w:p>
          <w:p w:rsidR="0036666D" w:rsidRPr="00E44DAB" w:rsidRDefault="0036666D" w:rsidP="00695965">
            <w:pPr>
              <w:pStyle w:val="NormalWeb"/>
              <w:numPr>
                <w:ilvl w:val="0"/>
                <w:numId w:val="36"/>
              </w:numPr>
              <w:spacing w:before="0" w:beforeAutospacing="0" w:after="0" w:afterAutospacing="0"/>
              <w:ind w:left="426" w:hanging="284"/>
            </w:pPr>
            <w:r w:rsidRPr="00E44DAB">
              <w:t xml:space="preserve">тестирование в студенческих режимах «Обучение» </w:t>
            </w:r>
            <w:r w:rsidRPr="00E44DAB">
              <w:br/>
              <w:t xml:space="preserve">и «Самоконтроль»;</w:t>
            </w:r>
          </w:p>
          <w:p w:rsidR="0036666D" w:rsidRPr="00E44DAB" w:rsidRDefault="0036666D" w:rsidP="00695965">
            <w:pPr>
              <w:pStyle w:val="NormalWeb"/>
              <w:numPr>
                <w:ilvl w:val="0"/>
                <w:numId w:val="36"/>
              </w:numPr>
              <w:spacing w:before="0" w:beforeAutospacing="0" w:after="0" w:afterAutospacing="0"/>
              <w:ind w:left="426" w:hanging="284"/>
            </w:pPr>
            <w:r w:rsidRPr="00E44DAB">
              <w:t xml:space="preserve">тестирование студентов в преподавательском режиме «Текущий контроль» по федеральному банку заданий;</w:t>
            </w:r>
          </w:p>
          <w:p w:rsidR="0036666D" w:rsidRPr="00E44DAB" w:rsidRDefault="0036666D" w:rsidP="00695965">
            <w:pPr>
              <w:pStyle w:val="NormalWeb"/>
              <w:numPr>
                <w:ilvl w:val="0"/>
                <w:numId w:val="36"/>
              </w:numPr>
              <w:spacing w:before="0" w:beforeAutospacing="0" w:after="0" w:afterAutospacing="0"/>
              <w:ind w:left="426" w:hanging="284"/>
            </w:pPr>
            <w:r w:rsidRPr="00E44DAB">
              <w:t xml:space="preserve">предоставление доступа к модулю «Тест-Конструктор»;</w:t>
            </w:r>
          </w:p>
          <w:p w:rsidR="0036666D" w:rsidRPr="00E44DAB" w:rsidRDefault="0036666D" w:rsidP="00695965">
            <w:pPr>
              <w:pStyle w:val="NormalWeb"/>
              <w:numPr>
                <w:ilvl w:val="0"/>
                <w:numId w:val="34"/>
              </w:numPr>
              <w:spacing w:before="0" w:beforeAutospacing="0" w:after="0" w:afterAutospacing="0"/>
              <w:ind w:left="426" w:hanging="283"/>
            </w:pPr>
            <w:r w:rsidRPr="00E44DAB">
              <w:t xml:space="preserve">конструирование структуры ПИМ;</w:t>
            </w:r>
          </w:p>
          <w:p w:rsidR="0036666D" w:rsidRPr="00E44DAB" w:rsidRDefault="0036666D" w:rsidP="00695965">
            <w:pPr>
              <w:pStyle w:val="NormalWeb"/>
              <w:numPr>
                <w:ilvl w:val="0"/>
                <w:numId w:val="34"/>
              </w:numPr>
              <w:spacing w:before="0" w:beforeAutospacing="0" w:after="0" w:afterAutospacing="0"/>
              <w:ind w:left="426" w:hanging="283"/>
            </w:pPr>
            <w:r w:rsidRPr="00E44DAB">
              <w:t xml:space="preserve">использование справочных материалов, медиалекций;</w:t>
            </w:r>
          </w:p>
          <w:p w:rsidR="0036666D" w:rsidRPr="00E44DAB" w:rsidRDefault="0036666D" w:rsidP="00695965">
            <w:pPr>
              <w:pStyle w:val="NormalWeb"/>
              <w:numPr>
                <w:ilvl w:val="0"/>
                <w:numId w:val="34"/>
              </w:numPr>
              <w:spacing w:before="0" w:beforeAutospacing="0" w:after="0" w:afterAutospacing="0"/>
              <w:ind w:left="426" w:hanging="283"/>
            </w:pPr>
            <w:r w:rsidRPr="00E44DAB">
              <w:t xml:space="preserve">тестирование через систему Moodle.</w:t>
            </w:r>
          </w:p>
          <w:p w:rsidR="0036666D" w:rsidRDefault="0036666D" w:rsidP="000F63DF">
            <w:pPr>
              <w:pStyle w:val="NormalWeb"/>
              <w:spacing w:before="0" w:beforeAutospacing="0" w:after="0" w:afterAutospacing="0"/>
              <w:ind w:left="176"/>
            </w:pPr>
          </w:p>
          <w:p w:rsidR="0036666D" w:rsidRPr="00415653" w:rsidRDefault="0036666D" w:rsidP="000F63DF">
            <w:pPr>
              <w:spacing w:before="120"/>
              <w:jc w:val="center"/>
              <w:rPr>
                <w:b/>
                <w:bCs/>
                <w:color w:val="453CAB"/>
              </w:rPr>
            </w:pPr>
            <w:r w:rsidRPr="00415653">
              <w:rPr>
                <w:b/>
                <w:bCs/>
                <w:color w:val="453CAB"/>
              </w:rPr>
              <w:t xml:space="preserve">МОДУЛЬ «ТЕСТ-КОНСТРУКТОР»</w:t>
            </w:r>
          </w:p>
          <w:p w:rsidR="0036666D" w:rsidRPr="0096507E" w:rsidRDefault="0036666D" w:rsidP="000F63DF">
            <w:pPr>
              <w:autoSpaceDE w:val="0"/>
              <w:autoSpaceDN w:val="0"/>
              <w:adjustRightInd w:val="0"/>
              <w:spacing w:before="120"/>
              <w:ind w:firstLine="426"/>
            </w:pPr>
            <w:r w:rsidRPr="00415653">
              <w:rPr>
                <w:b/>
                <w:bCs/>
                <w:color w:val="453CAB"/>
              </w:rPr>
              <w:t xml:space="preserve">Цель </w:t>
            </w:r>
            <w:r w:rsidRPr="003F4B9F">
              <w:rPr>
                <w:b/>
                <w:bCs/>
                <w:color w:val="453CAB"/>
              </w:rPr>
              <w:t xml:space="preserve">Тест-</w:t>
            </w:r>
            <w:r w:rsidRPr="00415653">
              <w:rPr>
                <w:b/>
                <w:bCs/>
                <w:color w:val="453CAB"/>
              </w:rPr>
              <w:t xml:space="preserve">Конструктора –</w:t>
            </w:r>
            <w:r>
              <w:rPr>
                <w:b/>
                <w:bCs/>
                <w:color w:val="453CAB"/>
              </w:rPr>
              <w:t xml:space="preserve"> </w:t>
            </w:r>
            <w:r w:rsidRPr="0096507E">
              <w:t xml:space="preserve">помощь </w:t>
            </w:r>
            <w:r>
              <w:t xml:space="preserve">образовательным организациям</w:t>
            </w:r>
            <w:r w:rsidRPr="0096507E">
              <w:t xml:space="preserve"> в разработке </w:t>
            </w:r>
            <w:r>
              <w:t xml:space="preserve">ПИМ</w:t>
            </w:r>
            <w:r w:rsidRPr="0096507E">
              <w:t xml:space="preserve">, в том числе и по дисциплинам вариативной части ФГОС.</w:t>
            </w:r>
          </w:p>
          <w:p w:rsidR="0036666D" w:rsidRPr="00415653" w:rsidRDefault="0036666D" w:rsidP="000F63DF">
            <w:pPr>
              <w:autoSpaceDE w:val="0"/>
              <w:autoSpaceDN w:val="0"/>
              <w:adjustRightInd w:val="0"/>
              <w:spacing w:before="160" w:after="60"/>
              <w:ind w:firstLine="426"/>
              <w:rPr>
                <w:b/>
                <w:bCs/>
                <w:color w:val="453CAB"/>
              </w:rPr>
            </w:pPr>
            <w:r w:rsidRPr="00415653">
              <w:rPr>
                <w:b/>
                <w:bCs/>
                <w:color w:val="453CAB"/>
              </w:rPr>
              <w:t xml:space="preserve">Возможности Тест</w:t>
            </w:r>
            <w:r w:rsidRPr="00415653">
              <w:rPr>
                <w:color w:val="453CAB"/>
              </w:rPr>
              <w:t xml:space="preserve">-</w:t>
            </w:r>
            <w:r w:rsidRPr="00415653">
              <w:rPr>
                <w:b/>
                <w:bCs/>
                <w:color w:val="453CAB"/>
              </w:rPr>
              <w:t xml:space="preserve">Конструктора:</w:t>
            </w:r>
          </w:p>
          <w:p w:rsidR="0036666D" w:rsidRPr="00A3265C" w:rsidRDefault="0036666D" w:rsidP="00695965">
            <w:pPr>
              <w:numPr>
                <w:ilvl w:val="0"/>
                <w:numId w:val="37"/>
              </w:numPr>
              <w:tabs>
                <w:tab w:val="clear" w:pos="2383"/>
              </w:tabs>
              <w:autoSpaceDE w:val="0"/>
              <w:autoSpaceDN w:val="0"/>
              <w:adjustRightInd w:val="0"/>
              <w:ind w:left="426" w:hanging="284"/>
            </w:pPr>
            <w:r w:rsidRPr="00A3265C">
              <w:t xml:space="preserve">разработка тестовых заданий для конкретного направления подготовки / специальности, в том числе</w:t>
            </w:r>
            <w:r>
              <w:br/>
            </w:r>
            <w:r w:rsidRPr="00A3265C">
              <w:t xml:space="preserve">по дисциплинам вариативной части ФГОС;</w:t>
            </w:r>
          </w:p>
          <w:p w:rsidR="0036666D" w:rsidRPr="00A3265C" w:rsidRDefault="0036666D" w:rsidP="00695965">
            <w:pPr>
              <w:numPr>
                <w:ilvl w:val="0"/>
                <w:numId w:val="37"/>
              </w:numPr>
              <w:tabs>
                <w:tab w:val="clear" w:pos="2383"/>
              </w:tabs>
              <w:autoSpaceDE w:val="0"/>
              <w:autoSpaceDN w:val="0"/>
              <w:adjustRightInd w:val="0"/>
              <w:ind w:left="426" w:hanging="284"/>
            </w:pPr>
            <w:r w:rsidRPr="00A3265C">
              <w:t xml:space="preserve">тестирование студентов в преподавательском режиме «Текущий контроль» по </w:t>
            </w:r>
            <w:r>
              <w:t xml:space="preserve">ПИМ,</w:t>
            </w:r>
            <w:r w:rsidRPr="00A3265C">
              <w:t xml:space="preserve"> разработанным ОО;</w:t>
            </w:r>
          </w:p>
          <w:p w:rsidR="0036666D" w:rsidRDefault="0036666D" w:rsidP="00695965">
            <w:pPr>
              <w:numPr>
                <w:ilvl w:val="0"/>
                <w:numId w:val="37"/>
              </w:numPr>
              <w:tabs>
                <w:tab w:val="clear" w:pos="2383"/>
              </w:tabs>
              <w:autoSpaceDE w:val="0"/>
              <w:autoSpaceDN w:val="0"/>
              <w:adjustRightInd w:val="0"/>
              <w:ind w:left="426" w:hanging="284"/>
            </w:pPr>
            <w:r w:rsidRPr="00A3265C">
              <w:t xml:space="preserve">получение статистики по тестированию как отдельного студента, так и группы в целом;</w:t>
            </w:r>
          </w:p>
          <w:p w:rsidR="0036666D" w:rsidRDefault="0036666D" w:rsidP="00695965">
            <w:pPr>
              <w:numPr>
                <w:ilvl w:val="0"/>
                <w:numId w:val="37"/>
              </w:numPr>
              <w:tabs>
                <w:tab w:val="clear" w:pos="2383"/>
              </w:tabs>
              <w:ind w:left="426" w:hanging="284"/>
            </w:pPr>
            <w:r w:rsidRPr="00A3265C">
              <w:t xml:space="preserve">хранение </w:t>
            </w:r>
            <w:r w:rsidRPr="0055501D">
              <w:t xml:space="preserve">результатов тестирования студентов в личных кабинетах преподавателей и организаторов тестирования;</w:t>
            </w:r>
          </w:p>
          <w:p w:rsidR="0036666D" w:rsidRDefault="0036666D" w:rsidP="00695965">
            <w:pPr>
              <w:numPr>
                <w:ilvl w:val="0"/>
                <w:numId w:val="37"/>
              </w:numPr>
              <w:tabs>
                <w:tab w:val="clear" w:pos="2383"/>
              </w:tabs>
              <w:ind w:left="426" w:hanging="284"/>
            </w:pPr>
            <w:r w:rsidRPr="0055501D">
              <w:t xml:space="preserve">выгрузка </w:t>
            </w:r>
            <w:r w:rsidRPr="00494621">
              <w:t xml:space="preserve">разработанного банка заданий и полученных результатов для печати.</w:t>
            </w:r>
          </w:p>
        </w:tc>
        <w:tc>
          <w:tcPr>
            <w:tcW w:w="3069" w:type="dxa"/>
            <w:shd w:val="clear" w:color="auto" w:fill="DDE6F7"/>
          </w:tcPr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Pr="0094470C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rPr>
                <w:b/>
                <w:bCs/>
                <w:color w:val="224A99"/>
              </w:rPr>
              <w:t xml:space="preserve">Режимы Интернет-тренажеров</w:t>
            </w:r>
          </w:p>
          <w:p w:rsidR="0036666D" w:rsidRPr="0094470C" w:rsidRDefault="0036666D" w:rsidP="00695965">
            <w:pPr>
              <w:numPr>
                <w:ilvl w:val="0"/>
                <w:numId w:val="35"/>
              </w:numPr>
              <w:autoSpaceDE w:val="0"/>
              <w:autoSpaceDN w:val="0"/>
              <w:adjustRightInd w:val="0"/>
              <w:spacing w:before="120"/>
              <w:ind w:left="163" w:hanging="163"/>
            </w:pPr>
            <w:r w:rsidRPr="00415653">
              <w:rPr>
                <w:b/>
                <w:bCs/>
                <w:color w:val="224A99"/>
              </w:rPr>
              <w:t xml:space="preserve">«Обучение» – </w:t>
            </w:r>
            <w:r w:rsidRPr="00415653">
              <w:t xml:space="preserve">осмысление, закрепление пройденного материала по дисциплине </w:t>
            </w:r>
            <w:r>
              <w:br/>
            </w:r>
            <w:r w:rsidRPr="00415653">
              <w:t xml:space="preserve">и совершенствование умений и навыков</w:t>
            </w:r>
          </w:p>
          <w:p w:rsidR="0036666D" w:rsidRPr="0094470C" w:rsidRDefault="0036666D" w:rsidP="00695965">
            <w:pPr>
              <w:numPr>
                <w:ilvl w:val="0"/>
                <w:numId w:val="35"/>
              </w:numPr>
              <w:autoSpaceDE w:val="0"/>
              <w:autoSpaceDN w:val="0"/>
              <w:adjustRightInd w:val="0"/>
              <w:spacing w:before="120"/>
              <w:ind w:left="163" w:hanging="163"/>
              <w:rPr>
                <w:b/>
                <w:bCs/>
                <w:color w:val="224A99"/>
              </w:rPr>
            </w:pPr>
            <w:r w:rsidRPr="00415653">
              <w:rPr>
                <w:b/>
                <w:bCs/>
                <w:color w:val="224A99"/>
              </w:rPr>
              <w:t xml:space="preserve">«Самоконтроль» – </w:t>
            </w:r>
            <w:r w:rsidRPr="00415653">
              <w:t xml:space="preserve">самостоятельная оценка студентом уровня освоения дисциплины </w:t>
            </w:r>
            <w:r>
              <w:br/>
            </w:r>
            <w:r w:rsidRPr="00415653">
              <w:t xml:space="preserve">и максимальное приближение к реальному контрольному тестированию</w:t>
            </w:r>
          </w:p>
          <w:p w:rsidR="0036666D" w:rsidRPr="00415653" w:rsidRDefault="0036666D" w:rsidP="00695965">
            <w:pPr>
              <w:numPr>
                <w:ilvl w:val="0"/>
                <w:numId w:val="35"/>
              </w:numPr>
              <w:autoSpaceDE w:val="0"/>
              <w:autoSpaceDN w:val="0"/>
              <w:adjustRightInd w:val="0"/>
              <w:spacing w:before="120"/>
              <w:ind w:left="163" w:hanging="163"/>
              <w:rPr>
                <w:b/>
                <w:bCs/>
                <w:color w:val="224A99"/>
              </w:rPr>
            </w:pPr>
            <w:r w:rsidRPr="00415653">
              <w:rPr>
                <w:b/>
                <w:bCs/>
                <w:color w:val="224A99"/>
              </w:rPr>
              <w:t xml:space="preserve">«Текущий контроль» – </w:t>
            </w:r>
            <w:r w:rsidRPr="00415653">
              <w:t xml:space="preserve">диагностика знаний студентов не только </w:t>
            </w:r>
            <w:r>
              <w:br/>
            </w:r>
            <w:r w:rsidRPr="00415653">
              <w:t xml:space="preserve">по отдельным разделам или темам, но и по всему курсу дисциплины, позволяющая оценить целостность и прочность усвоения учебного материала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  <w:r>
              <w:rPr>
                <w:noProof/>
              </w:rPr>
              <w:pict>
                <v:roundrect id="_x0000_s1040" style="position:absolute;left:0;text-align:left;margin-left:-3.05pt;margin-top:5.55pt;width:147pt;height:112.85pt;z-index:251664384" arcsize="10923f" filled="f" strokecolor="#7f7f7f" strokeweight="1pt">
                  <v:stroke dashstyle="dash"/>
                  <v:textbox style="mso-next-textbox:#_x0000_s1040" inset="0,0,0,0">
                    <w:txbxContent>
                      <w:p w:rsidR="0036666D" w:rsidRPr="00437EB0" w:rsidRDefault="0036666D" w:rsidP="00695965">
                        <w:pPr>
                          <w:spacing w:line="300" w:lineRule="atLeast"/>
                          <w:jc w:val="center"/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</w:pPr>
                        <w:r w:rsidRPr="00437EB0"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  <w:t xml:space="preserve">В проекте участвуют</w:t>
                        </w:r>
                      </w:p>
                      <w:p w:rsidR="0036666D" w:rsidRPr="00437EB0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  <w:r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  <w:t xml:space="preserve">319</w:t>
                        </w:r>
                        <w:r w:rsidRPr="00437EB0"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  <w:t xml:space="preserve"> </w:t>
                        </w:r>
                        <w:r w:rsidRPr="00437EB0">
                          <w:rPr>
                            <w:i/>
                            <w:iCs/>
                          </w:rPr>
                          <w:t xml:space="preserve">образовательных организаций высшего и 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  <w:t xml:space="preserve">206</w:t>
                        </w:r>
                        <w:r w:rsidRPr="00437EB0">
                          <w:rPr>
                            <w:i/>
                            <w:iCs/>
                          </w:rPr>
                          <w:t xml:space="preserve"> среднего </w:t>
                        </w:r>
                        <w:r>
                          <w:rPr>
                            <w:i/>
                            <w:iCs/>
                          </w:rPr>
                          <w:t xml:space="preserve">профессионального</w:t>
                        </w:r>
                        <w:r w:rsidRPr="00437EB0">
                          <w:rPr>
                            <w:i/>
                            <w:iCs/>
                          </w:rPr>
                          <w:t xml:space="preserve"> образования</w:t>
                        </w:r>
                        <w:r>
                          <w:rPr>
                            <w:i/>
                            <w:iCs/>
                          </w:rPr>
                          <w:br/>
                        </w:r>
                        <w:r w:rsidRPr="00437EB0">
                          <w:rPr>
                            <w:i/>
                            <w:iCs/>
                          </w:rPr>
                          <w:t xml:space="preserve">из </w:t>
                        </w:r>
                        <w:r w:rsidRPr="00437EB0"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  <w:t xml:space="preserve">8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224A99"/>
                          </w:rPr>
                          <w:t xml:space="preserve">1</w:t>
                        </w:r>
                        <w:r w:rsidRPr="00437EB0">
                          <w:rPr>
                            <w:i/>
                            <w:iCs/>
                          </w:rPr>
                          <w:t xml:space="preserve"> регион</w:t>
                        </w:r>
                        <w:r>
                          <w:rPr>
                            <w:i/>
                            <w:iCs/>
                          </w:rPr>
                          <w:t xml:space="preserve">а </w:t>
                        </w:r>
                        <w:r w:rsidRPr="00437EB0">
                          <w:rPr>
                            <w:i/>
                            <w:iCs/>
                          </w:rPr>
                          <w:t xml:space="preserve">РФ</w:t>
                        </w:r>
                        <w:r>
                          <w:rPr>
                            <w:i/>
                            <w:iCs/>
                          </w:rPr>
                          <w:t xml:space="preserve">.</w:t>
                        </w:r>
                      </w:p>
                      <w:p w:rsidR="0036666D" w:rsidRPr="00437EB0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</w:p>
                    </w:txbxContent>
                  </v:textbox>
                </v:roundrect>
              </w:pic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Pr="00415653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453CAB"/>
              </w:rPr>
            </w:pPr>
          </w:p>
          <w:p w:rsidR="0036666D" w:rsidRPr="00CF1F13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453CAB"/>
              </w:rPr>
            </w:pPr>
            <w:r>
              <w:rPr>
                <w:noProof/>
              </w:rPr>
              <w:pict>
                <v:roundrect id="_x0000_s1041" style="position:absolute;left:0;text-align:left;margin-left:-3.05pt;margin-top:34.25pt;width:147pt;height:121.95pt;z-index:251665408" arcsize="10923f" filled="f" strokecolor="#7f7f7f" strokeweight="1pt">
                  <v:stroke dashstyle="dash"/>
                  <v:textbox style="mso-next-textbox:#_x0000_s1041" inset="0,0,0,0">
                    <w:txbxContent>
                      <w:p w:rsidR="0036666D" w:rsidRPr="00437EB0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  <w:r w:rsidRPr="00415653">
                          <w:rPr>
                            <w:i/>
                            <w:iCs/>
                          </w:rPr>
                          <w:t xml:space="preserve">В настоящее время создано</w:t>
                        </w:r>
                        <w:r w:rsidRPr="00415653"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6 072</w:t>
                        </w:r>
                        <w:r w:rsidRPr="00415653"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 </w:t>
                        </w:r>
                        <w:r w:rsidRPr="00415653">
                          <w:rPr>
                            <w:i/>
                            <w:iCs/>
                          </w:rPr>
                          <w:t xml:space="preserve">банк</w:t>
                        </w:r>
                        <w:r>
                          <w:rPr>
                            <w:i/>
                            <w:iCs/>
                          </w:rPr>
                          <w:t xml:space="preserve">а</w:t>
                        </w:r>
                        <w:r w:rsidRPr="00415653">
                          <w:rPr>
                            <w:i/>
                            <w:iCs/>
                          </w:rPr>
                          <w:t xml:space="preserve"> тестовых заданий. </w:t>
                        </w:r>
                        <w:r w:rsidRPr="00415653">
                          <w:rPr>
                            <w:i/>
                            <w:iCs/>
                          </w:rPr>
                          <w:br/>
                          <w:t xml:space="preserve">Программным модулем воспользовались</w:t>
                        </w:r>
                        <w:r>
                          <w:rPr>
                            <w:i/>
                            <w:iCs/>
                          </w:rPr>
                          <w:br/>
                        </w:r>
                        <w:r w:rsidRPr="00415653">
                          <w:rPr>
                            <w:i/>
                            <w:iCs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2 949</w:t>
                        </w:r>
                        <w:r w:rsidRPr="00415653"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 </w:t>
                        </w:r>
                        <w:r w:rsidRPr="00415653">
                          <w:rPr>
                            <w:i/>
                            <w:iCs/>
                          </w:rPr>
                          <w:t xml:space="preserve">преподавател</w:t>
                        </w:r>
                        <w:r>
                          <w:rPr>
                            <w:i/>
                            <w:iCs/>
                          </w:rPr>
                          <w:t xml:space="preserve">ей</w:t>
                        </w:r>
                        <w:r w:rsidRPr="00415653">
                          <w:rPr>
                            <w:i/>
                            <w:iCs/>
                          </w:rPr>
                          <w:t xml:space="preserve"> </w:t>
                        </w:r>
                        <w:r w:rsidRPr="00415653">
                          <w:rPr>
                            <w:i/>
                            <w:iCs/>
                            <w:color w:val="2A2A29"/>
                          </w:rPr>
                          <w:br/>
                          <w:t xml:space="preserve">из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429</w:t>
                        </w:r>
                        <w:r w:rsidRPr="00415653">
                          <w:rPr>
                            <w:b/>
                            <w:bCs/>
                            <w:i/>
                            <w:iCs/>
                            <w:color w:val="453CAB"/>
                          </w:rPr>
                          <w:t xml:space="preserve"> </w:t>
                        </w:r>
                        <w:r w:rsidRPr="00415653">
                          <w:rPr>
                            <w:i/>
                            <w:iCs/>
                          </w:rPr>
                          <w:t xml:space="preserve">образовательных организаций</w:t>
                        </w:r>
                        <w:r>
                          <w:rPr>
                            <w:i/>
                            <w:iCs/>
                          </w:rPr>
                          <w:t xml:space="preserve">.</w:t>
                        </w:r>
                      </w:p>
                    </w:txbxContent>
                  </v:textbox>
                </v:roundrect>
              </w:pict>
            </w:r>
            <w:r w:rsidRPr="0094470C">
              <w:rPr>
                <w:b/>
                <w:bCs/>
                <w:color w:val="453CAB"/>
              </w:rPr>
              <w:t xml:space="preserve">Модуль </w:t>
            </w:r>
            <w:r>
              <w:rPr>
                <w:b/>
                <w:bCs/>
                <w:color w:val="453CAB"/>
              </w:rPr>
              <w:br/>
            </w:r>
            <w:r w:rsidRPr="0094470C">
              <w:rPr>
                <w:b/>
                <w:bCs/>
                <w:color w:val="453CAB"/>
              </w:rPr>
              <w:t xml:space="preserve">«Тест-Конструктор»</w:t>
            </w:r>
          </w:p>
        </w:tc>
      </w:tr>
    </w:tbl>
    <w:p w:rsidR="0036666D" w:rsidRPr="00033A80" w:rsidRDefault="0036666D" w:rsidP="00695965">
      <w:pPr>
        <w:spacing w:after="120"/>
        <w:rPr>
          <w:sz w:val="2"/>
          <w:szCs w:val="2"/>
        </w:rPr>
      </w:pPr>
      <w:r>
        <w:rPr>
          <w:b/>
          <w:bCs/>
          <w:color w:val="224A99"/>
          <w:sz w:val="30"/>
          <w:szCs w:val="30"/>
        </w:rPr>
        <w:br w:type="page"/>
      </w:r>
      <w:r w:rsidRPr="00033A80">
        <w:rPr>
          <w:sz w:val="2"/>
          <w:szCs w:val="2"/>
        </w:rPr>
        <w:t xml:space="preserve"> </w:t>
      </w:r>
    </w:p>
    <w:p w:rsidR="0036666D" w:rsidRPr="00165EAC" w:rsidRDefault="0036666D" w:rsidP="00695965">
      <w:pPr>
        <w:jc w:val="center"/>
        <w:rPr>
          <w:b/>
          <w:bCs/>
          <w:sz w:val="28"/>
          <w:szCs w:val="28"/>
        </w:rPr>
      </w:pPr>
      <w:r w:rsidRPr="001C73EA">
        <w:rPr>
          <w:b/>
          <w:bCs/>
          <w:color w:val="DA8200"/>
          <w:sz w:val="30"/>
          <w:szCs w:val="30"/>
        </w:rPr>
        <w:t xml:space="preserve">ОТКРЫТЫЕ МЕЖДУНАРОДНЫЕ</w:t>
      </w:r>
      <w:r w:rsidRPr="001C73EA">
        <w:rPr>
          <w:b/>
          <w:bCs/>
          <w:color w:val="DA8200"/>
          <w:sz w:val="30"/>
          <w:szCs w:val="30"/>
        </w:rPr>
        <w:br/>
        <w:t xml:space="preserve">СТУДЕНЧЕСКИЕ ИНТЕРНЕТ-ОЛИМПИАДЫ</w:t>
      </w:r>
    </w:p>
    <w:p w:rsidR="0036666D" w:rsidRPr="00165EAC" w:rsidRDefault="0036666D" w:rsidP="00695965">
      <w:pPr>
        <w:rPr>
          <w:sz w:val="8"/>
          <w:szCs w:val="8"/>
        </w:rPr>
      </w:pPr>
    </w:p>
    <w:tbl>
      <w:tblPr>
        <w:tblW w:w="0" w:type="auto"/>
        <w:tblInd w:w="2" w:type="dxa"/>
        <w:tblLook w:val="00A0"/>
      </w:tblPr>
      <w:tblGrid>
        <w:gridCol w:w="6486"/>
        <w:gridCol w:w="3077"/>
      </w:tblGrid>
      <w:tr w:rsidR="0036666D">
        <w:trPr>
          <w:trHeight w:val="13493"/>
        </w:trPr>
        <w:tc>
          <w:tcPr>
            <w:tcW w:w="6486" w:type="dxa"/>
          </w:tcPr>
          <w:p w:rsidR="0036666D" w:rsidRDefault="0036666D" w:rsidP="000F63DF">
            <w:pPr>
              <w:autoSpaceDE w:val="0"/>
              <w:autoSpaceDN w:val="0"/>
              <w:adjustRightInd w:val="0"/>
              <w:spacing w:after="120"/>
              <w:rPr>
                <w:b/>
                <w:bCs/>
                <w:color w:val="940E2B"/>
              </w:rPr>
            </w:pPr>
            <w:r w:rsidRPr="00503BA9">
              <w:rPr>
                <w:b/>
                <w:bCs/>
                <w:color w:val="940E2B"/>
              </w:rPr>
              <w:pict>
                <v:shape id="_x0000_i1036" type="#_x0000_t75" style="width:312pt;height:204pt">
                  <v:imagedata r:id="rId23" o:title=""/>
                </v:shape>
              </w:pic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ind w:firstLine="539"/>
              <w:rPr>
                <w:b/>
                <w:bCs/>
                <w:color w:val="DE8821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ind w:firstLine="426"/>
            </w:pPr>
            <w:r w:rsidRPr="001C73EA">
              <w:rPr>
                <w:b/>
                <w:bCs/>
                <w:color w:val="DE8821"/>
              </w:rPr>
              <w:t xml:space="preserve">Цель Открытых международных студенческих интернет-олимпиад</w:t>
            </w:r>
            <w:r w:rsidRPr="001C73EA">
              <w:t xml:space="preserve"> (Open International Internet-Olympiad for students) – выявление и поддержка одаренной молодежи, формирование потребности заниматься исследовательской деятельностью.</w:t>
            </w:r>
          </w:p>
          <w:p w:rsidR="0036666D" w:rsidRPr="001C73EA" w:rsidRDefault="0036666D" w:rsidP="000F63DF">
            <w:pPr>
              <w:autoSpaceDE w:val="0"/>
              <w:autoSpaceDN w:val="0"/>
              <w:adjustRightInd w:val="0"/>
              <w:ind w:firstLine="426"/>
            </w:pPr>
          </w:p>
          <w:p w:rsidR="0036666D" w:rsidRDefault="0036666D" w:rsidP="000F63DF">
            <w:pPr>
              <w:ind w:firstLine="426"/>
            </w:pPr>
            <w:r w:rsidRPr="001C73EA">
              <w:rPr>
                <w:b/>
                <w:bCs/>
                <w:color w:val="DA8200"/>
              </w:rPr>
              <w:t xml:space="preserve">Открытые международные интернет-олимпиады </w:t>
            </w:r>
            <w:r w:rsidRPr="001C73EA">
              <w:t xml:space="preserve">проводятся по </w:t>
            </w:r>
            <w:r w:rsidRPr="001C73EA">
              <w:rPr>
                <w:b/>
                <w:bCs/>
              </w:rPr>
              <w:t xml:space="preserve">15 дисциплинам ВО</w:t>
            </w:r>
            <w:r w:rsidRPr="001C73EA">
              <w:t xml:space="preserve"> («Информатика», «История России», «Культурология», «Математика», «Правоведение», «Русский язык», «Сопротивление материалов», «Социология», «Статистика», «Теоретическая механика», «Физика», «Философия», «Химия», «Экология», «Экономика»).</w:t>
            </w:r>
          </w:p>
          <w:p w:rsidR="0036666D" w:rsidRPr="001C73EA" w:rsidRDefault="0036666D" w:rsidP="000F63DF">
            <w:pPr>
              <w:ind w:firstLine="426"/>
            </w:pPr>
          </w:p>
          <w:p w:rsidR="0036666D" w:rsidRDefault="0036666D" w:rsidP="000F63DF">
            <w:pPr>
              <w:ind w:firstLine="426"/>
            </w:pPr>
            <w:r>
              <w:rPr>
                <w:noProof/>
              </w:rPr>
              <w:pict>
                <v:shape id="_x0000_s1042" type="#_x0000_t75" style="position:absolute;left:0;text-align:left;margin-left:229.35pt;margin-top:5.25pt;width:60.1pt;height:173.05pt;z-index:251666432">
                  <v:imagedata r:id="rId24" o:title=""/>
                  <w10:wrap type="square"/>
                </v:shape>
              </w:pict>
            </w:r>
            <w:r w:rsidRPr="001C73EA">
              <w:rPr>
                <w:b/>
                <w:bCs/>
                <w:color w:val="DA8200"/>
              </w:rPr>
              <w:t xml:space="preserve">Открытые международные</w:t>
            </w:r>
            <w:r>
              <w:rPr>
                <w:b/>
                <w:bCs/>
                <w:color w:val="DA8200"/>
              </w:rPr>
              <w:br/>
            </w:r>
            <w:r w:rsidRPr="001C73EA">
              <w:rPr>
                <w:b/>
                <w:bCs/>
                <w:color w:val="DA8200"/>
              </w:rPr>
              <w:t xml:space="preserve">интернет-олимпиады для студентов </w:t>
            </w:r>
            <w:r>
              <w:rPr>
                <w:b/>
                <w:bCs/>
                <w:color w:val="DA8200"/>
              </w:rPr>
              <w:t xml:space="preserve">о</w:t>
            </w:r>
            <w:r w:rsidRPr="001C73EA">
              <w:rPr>
                <w:b/>
                <w:bCs/>
                <w:color w:val="DA8200"/>
              </w:rPr>
              <w:t xml:space="preserve">бразовательных организаций СПО </w:t>
            </w:r>
            <w:r>
              <w:rPr>
                <w:b/>
                <w:bCs/>
                <w:color w:val="DA8200"/>
              </w:rPr>
              <w:br/>
            </w:r>
            <w:r w:rsidRPr="001C73EA">
              <w:t xml:space="preserve">пройдут по </w:t>
            </w:r>
            <w:r w:rsidRPr="001C73EA">
              <w:rPr>
                <w:b/>
                <w:bCs/>
              </w:rPr>
              <w:t xml:space="preserve">3 дисциплинам:</w:t>
            </w:r>
            <w:r w:rsidRPr="001C73EA">
              <w:t xml:space="preserve"> «Математика», «Информатика», </w:t>
            </w:r>
            <w:r>
              <w:br/>
            </w:r>
            <w:r w:rsidRPr="001C73EA">
              <w:t xml:space="preserve">«Русский язык».</w:t>
            </w:r>
          </w:p>
          <w:p w:rsidR="0036666D" w:rsidRPr="001C73EA" w:rsidRDefault="0036666D" w:rsidP="000F63DF">
            <w:pPr>
              <w:ind w:firstLine="426"/>
              <w:rPr>
                <w:color w:val="2A2A29"/>
              </w:rPr>
            </w:pPr>
          </w:p>
          <w:p w:rsidR="0036666D" w:rsidRPr="001C73EA" w:rsidRDefault="0036666D" w:rsidP="000F63DF">
            <w:pPr>
              <w:ind w:firstLine="426"/>
            </w:pPr>
            <w:r w:rsidRPr="001C73EA">
              <w:rPr>
                <w:b/>
                <w:bCs/>
                <w:color w:val="DA8200"/>
              </w:rPr>
              <w:t xml:space="preserve">Междисциплинарная олимпиада «Информационные технологии </w:t>
            </w:r>
            <w:r>
              <w:rPr>
                <w:b/>
                <w:bCs/>
                <w:color w:val="DA8200"/>
              </w:rPr>
              <w:br/>
            </w:r>
            <w:r w:rsidRPr="001C73EA">
              <w:rPr>
                <w:b/>
                <w:bCs/>
                <w:color w:val="DA8200"/>
              </w:rPr>
              <w:t xml:space="preserve">в сложных системах» </w:t>
            </w:r>
            <w:r>
              <w:rPr>
                <w:b/>
                <w:bCs/>
                <w:color w:val="DA8200"/>
              </w:rPr>
              <w:br/>
            </w:r>
            <w:r w:rsidRPr="001C73EA">
              <w:t xml:space="preserve">проводится в два тура: отборочный (региональный) и финальный (всероссийский).</w:t>
            </w:r>
          </w:p>
          <w:p w:rsidR="0036666D" w:rsidRPr="00F21BE2" w:rsidRDefault="0036666D" w:rsidP="000F63DF">
            <w:pPr>
              <w:pStyle w:val="NormalWeb"/>
              <w:spacing w:before="0" w:beforeAutospacing="0" w:after="0" w:afterAutospacing="0"/>
            </w:pPr>
          </w:p>
        </w:tc>
        <w:tc>
          <w:tcPr>
            <w:tcW w:w="3077" w:type="dxa"/>
            <w:shd w:val="clear" w:color="auto" w:fill="F8E8D4"/>
          </w:tcPr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</w:p>
          <w:p w:rsidR="0036666D" w:rsidRPr="001C73EA" w:rsidRDefault="0036666D" w:rsidP="000F63DF">
            <w:pPr>
              <w:autoSpaceDE w:val="0"/>
              <w:autoSpaceDN w:val="0"/>
              <w:adjustRightInd w:val="0"/>
            </w:pPr>
            <w:r w:rsidRPr="00D42C0F">
              <w:rPr>
                <w:b/>
                <w:bCs/>
                <w:color w:val="DE8821"/>
              </w:rPr>
              <w:t xml:space="preserve">Операторами проведения Интернет-олимпиад</w:t>
            </w:r>
            <w:r w:rsidRPr="001C73EA">
              <w:t xml:space="preserve"> являются Национальный фонд поддержки инноваций в сфере образования и </w:t>
            </w:r>
            <w:r>
              <w:t xml:space="preserve">НИИ</w:t>
            </w:r>
            <w:r w:rsidRPr="001C73EA">
              <w:t xml:space="preserve"> мониторинга качества образования.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pict>
                <v:roundrect id="_x0000_s1043" style="position:absolute;left:0;text-align:left;margin-left:-1.55pt;margin-top:51pt;width:147pt;height:281.2pt;z-index:251667456" arcsize="10923f" filled="f" strokecolor="#7f7f7f" strokeweight="1pt">
                  <v:stroke dashstyle="dash"/>
                  <v:textbox style="mso-next-textbox:#_x0000_s1043" inset="0,0,0,0">
                    <w:txbxContent>
                      <w:p w:rsidR="0036666D" w:rsidRDefault="0036666D" w:rsidP="00695965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i/>
                            <w:iCs/>
                          </w:rPr>
                        </w:pPr>
                        <w:r>
                          <w:rPr>
                            <w:i/>
                            <w:iCs/>
                          </w:rPr>
                          <w:t xml:space="preserve">С 2008 года в Интернет-олимпиадах приняли участие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289 883</w:t>
                        </w:r>
                        <w:r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</w:rPr>
                          <w:t xml:space="preserve">студента ВО</w:t>
                        </w:r>
                        <w:r>
                          <w:rPr>
                            <w:i/>
                            <w:iCs/>
                          </w:rPr>
                          <w:br/>
                          <w:t xml:space="preserve"> и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18 771</w:t>
                        </w:r>
                        <w:r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</w:rPr>
                          <w:t xml:space="preserve">студент СПО из</w:t>
                        </w:r>
                        <w:r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1 045</w:t>
                        </w:r>
                        <w:r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</w:rPr>
                          <w:t xml:space="preserve">вузов </w:t>
                        </w:r>
                        <w:r>
                          <w:rPr>
                            <w:i/>
                            <w:iCs/>
                          </w:rPr>
                          <w:br/>
                          <w:t xml:space="preserve">и</w:t>
                        </w:r>
                        <w:r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195</w:t>
                        </w:r>
                        <w:r>
                          <w:rPr>
                            <w:i/>
                            <w:iCs/>
                            <w:color w:val="2A2A29"/>
                          </w:rPr>
                          <w:t xml:space="preserve"> </w:t>
                        </w:r>
                        <w:r>
                          <w:rPr>
                            <w:i/>
                            <w:iCs/>
                          </w:rPr>
                          <w:t xml:space="preserve">ссузов </w:t>
                        </w:r>
                        <w:r w:rsidRPr="00A6040F">
                          <w:rPr>
                            <w:b/>
                            <w:bCs/>
                            <w:i/>
                            <w:iCs/>
                            <w:color w:val="DE8821"/>
                          </w:rPr>
                          <w:t xml:space="preserve">20</w:t>
                        </w:r>
                        <w:r>
                          <w:rPr>
                            <w:i/>
                            <w:iCs/>
                          </w:rPr>
                          <w:t xml:space="preserve"> стран: </w:t>
                        </w:r>
                      </w:p>
                      <w:p w:rsidR="0036666D" w:rsidRDefault="0036666D" w:rsidP="00695965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i/>
                            <w:iCs/>
                          </w:rPr>
                        </w:pPr>
                        <w:r>
                          <w:rPr>
                            <w:i/>
                            <w:iCs/>
                          </w:rPr>
                          <w:t xml:space="preserve">России, Азербайджана, Армении, Беларуси, Бельгии, Болгарии, Венгрии, Грузии, Израиля, Казахстана, Китая, Кыргызстана, Польши, Румынии, Словении, Таджикистана, Туркменистана, Украины, Узбекистана, Эстонии.</w:t>
                        </w:r>
                      </w:p>
                      <w:p w:rsidR="0036666D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  <w:color w:val="000000"/>
                            <w:sz w:val="20"/>
                            <w:szCs w:val="20"/>
                          </w:rPr>
                        </w:pPr>
                      </w:p>
                      <w:p w:rsidR="0036666D" w:rsidRPr="007B3D27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  <w:color w:val="000000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oundrect>
              </w:pict>
            </w:r>
            <w:r w:rsidRPr="00415653">
              <w:rPr>
                <w:b/>
                <w:bCs/>
                <w:color w:val="6D02AB"/>
              </w:rPr>
              <w:t xml:space="preserve"> </w:t>
            </w:r>
            <w:r>
              <w:rPr>
                <w:b/>
                <w:bCs/>
                <w:color w:val="6D02AB"/>
              </w:rPr>
              <w:t xml:space="preserve"> </w:t>
            </w:r>
          </w:p>
        </w:tc>
      </w:tr>
    </w:tbl>
    <w:p w:rsidR="0036666D" w:rsidRPr="00FA0DE9" w:rsidRDefault="0036666D" w:rsidP="00695965">
      <w:pPr>
        <w:jc w:val="center"/>
        <w:rPr>
          <w:b/>
          <w:bCs/>
          <w:color w:val="E01B6F"/>
          <w:sz w:val="30"/>
          <w:szCs w:val="30"/>
        </w:rPr>
      </w:pPr>
      <w:r>
        <w:br w:type="page"/>
      </w:r>
      <w:r w:rsidRPr="00FA0DE9">
        <w:rPr>
          <w:b/>
          <w:bCs/>
          <w:color w:val="E01B6F"/>
          <w:sz w:val="30"/>
          <w:szCs w:val="30"/>
        </w:rPr>
        <w:t xml:space="preserve">ФЕДЕРАЛЬНЫЙ ИНТЕРНЕТ-ЭКЗАМЕН</w:t>
      </w:r>
    </w:p>
    <w:p w:rsidR="0036666D" w:rsidRPr="00FA0DE9" w:rsidRDefault="0036666D" w:rsidP="00695965">
      <w:pPr>
        <w:jc w:val="center"/>
        <w:rPr>
          <w:b/>
          <w:bCs/>
          <w:color w:val="E01B6F"/>
          <w:sz w:val="30"/>
          <w:szCs w:val="30"/>
        </w:rPr>
      </w:pPr>
      <w:r w:rsidRPr="00FA0DE9">
        <w:rPr>
          <w:b/>
          <w:bCs/>
          <w:color w:val="E01B6F"/>
          <w:sz w:val="30"/>
          <w:szCs w:val="30"/>
        </w:rPr>
        <w:t xml:space="preserve">ДЛЯ ВЫПУСКНИКОВ БАКАЛАВРИАТА (ФИЭБ)</w:t>
      </w:r>
    </w:p>
    <w:p w:rsidR="0036666D" w:rsidRPr="00165EAC" w:rsidRDefault="0036666D" w:rsidP="00695965">
      <w:pPr>
        <w:rPr>
          <w:sz w:val="8"/>
          <w:szCs w:val="8"/>
        </w:rPr>
      </w:pPr>
    </w:p>
    <w:tbl>
      <w:tblPr>
        <w:tblW w:w="0" w:type="auto"/>
        <w:tblInd w:w="2" w:type="dxa"/>
        <w:tblLook w:val="00A0"/>
      </w:tblPr>
      <w:tblGrid>
        <w:gridCol w:w="6477"/>
        <w:gridCol w:w="3093"/>
      </w:tblGrid>
      <w:tr w:rsidR="0036666D">
        <w:trPr>
          <w:trHeight w:val="13493"/>
        </w:trPr>
        <w:tc>
          <w:tcPr>
            <w:tcW w:w="6477" w:type="dxa"/>
          </w:tcPr>
          <w:p w:rsidR="0036666D" w:rsidRDefault="0036666D" w:rsidP="000F63DF">
            <w:pPr>
              <w:jc w:val="center"/>
            </w:pPr>
            <w:r w:rsidRPr="00503BA9">
              <w:pict>
                <v:shape id="_x0000_i1037" type="#_x0000_t75" style="width:273.75pt;height:177pt">
                  <v:imagedata r:id="rId25" o:title=""/>
                </v:shape>
              </w:pic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spacing w:before="120"/>
              <w:ind w:firstLine="426"/>
            </w:pPr>
            <w:r w:rsidRPr="00494621">
              <w:rPr>
                <w:b/>
                <w:bCs/>
                <w:color w:val="E01B6F"/>
              </w:rPr>
              <w:t xml:space="preserve">Цель ФИЭБ</w:t>
            </w:r>
            <w:r w:rsidRPr="00494621">
              <w:rPr>
                <w:color w:val="E01B6F"/>
              </w:rPr>
              <w:t xml:space="preserve"> </w:t>
            </w:r>
            <w:r w:rsidRPr="00494621">
              <w:rPr>
                <w:b/>
                <w:bCs/>
                <w:color w:val="E01B6F"/>
              </w:rPr>
              <w:t xml:space="preserve">–</w:t>
            </w:r>
            <w:r w:rsidRPr="00494621">
              <w:rPr>
                <w:color w:val="E01B6F"/>
              </w:rPr>
              <w:t xml:space="preserve"> </w:t>
            </w:r>
            <w:r w:rsidRPr="00494621">
              <w:t xml:space="preserve">внешняя независимая оценка качества подготовки выпускников бакалавриата. </w:t>
            </w:r>
          </w:p>
          <w:p w:rsidR="0036666D" w:rsidRPr="00494621" w:rsidRDefault="0036666D" w:rsidP="000F63DF">
            <w:pPr>
              <w:autoSpaceDE w:val="0"/>
              <w:autoSpaceDN w:val="0"/>
              <w:adjustRightInd w:val="0"/>
              <w:spacing w:before="60"/>
              <w:ind w:firstLine="426"/>
            </w:pPr>
            <w:r w:rsidRPr="00E44DAB">
              <w:rPr>
                <w:b/>
                <w:bCs/>
                <w:color w:val="E01D70"/>
              </w:rPr>
              <w:t xml:space="preserve">ФИЭБ реализуется</w:t>
            </w:r>
            <w:r w:rsidRPr="00494621">
              <w:t xml:space="preserve"> как </w:t>
            </w:r>
            <w:r w:rsidRPr="00494621">
              <w:rPr>
                <w:b/>
                <w:bCs/>
              </w:rPr>
              <w:t xml:space="preserve">добровольная сертификация выпускников бакалавриата</w:t>
            </w:r>
            <w:r w:rsidRPr="00494621">
              <w:t xml:space="preserve"> на соответствие требованиям ФГОС.</w:t>
            </w:r>
          </w:p>
          <w:p w:rsidR="0036666D" w:rsidRPr="00494621" w:rsidRDefault="0036666D" w:rsidP="000F63DF">
            <w:pPr>
              <w:autoSpaceDE w:val="0"/>
              <w:autoSpaceDN w:val="0"/>
              <w:adjustRightInd w:val="0"/>
              <w:spacing w:before="120" w:after="60"/>
              <w:ind w:firstLine="425"/>
              <w:rPr>
                <w:b/>
                <w:bCs/>
                <w:color w:val="E01D70"/>
              </w:rPr>
            </w:pPr>
            <w:r>
              <w:rPr>
                <w:b/>
                <w:bCs/>
                <w:color w:val="E01D70"/>
              </w:rPr>
              <w:t xml:space="preserve">Вузы </w:t>
            </w:r>
            <w:r w:rsidRPr="00494621">
              <w:rPr>
                <w:b/>
                <w:bCs/>
                <w:color w:val="E01D70"/>
              </w:rPr>
              <w:t xml:space="preserve">получают:</w:t>
            </w:r>
          </w:p>
          <w:p w:rsidR="0036666D" w:rsidRPr="00494621" w:rsidRDefault="0036666D" w:rsidP="00695965">
            <w:pPr>
              <w:pStyle w:val="Pa8"/>
              <w:numPr>
                <w:ilvl w:val="0"/>
                <w:numId w:val="38"/>
              </w:numPr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494621">
              <w:rPr>
                <w:rFonts w:ascii="Times New Roman" w:hAnsi="Times New Roman" w:cs="Times New Roman"/>
              </w:rPr>
              <w:t xml:space="preserve">педагогический анализ результатов ФИЭБ, содержащий выводы об уровне сформированности профессиональных компетенций и готовности студентов к решению профессиональных задач;</w:t>
            </w:r>
          </w:p>
          <w:p w:rsidR="0036666D" w:rsidRPr="00494621" w:rsidRDefault="0036666D" w:rsidP="00695965">
            <w:pPr>
              <w:pStyle w:val="Pa8"/>
              <w:numPr>
                <w:ilvl w:val="0"/>
                <w:numId w:val="38"/>
              </w:numPr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821768">
              <w:rPr>
                <w:rFonts w:ascii="Times New Roman" w:hAnsi="Times New Roman" w:cs="Times New Roman"/>
                <w:b/>
                <w:bCs/>
              </w:rPr>
              <w:t xml:space="preserve">сертификат качества,</w:t>
            </w:r>
            <w:r>
              <w:rPr>
                <w:rFonts w:ascii="Times New Roman" w:hAnsi="Times New Roman" w:cs="Times New Roman"/>
              </w:rPr>
              <w:t xml:space="preserve"> подтверждающий достойный уровень подготовки выпускников бакалавриата по реализуемым вузом направлениям подготовки. </w:t>
            </w:r>
            <w:r w:rsidRPr="00481041">
              <w:rPr>
                <w:rFonts w:ascii="Times New Roman" w:hAnsi="Times New Roman" w:cs="Times New Roman"/>
                <w:i/>
                <w:iCs/>
              </w:rPr>
              <w:t xml:space="preserve">Сертификат качества может быть учтен в ходе процедуры государственной аккредитационной экспертизы (приказ Министерства образования и науки РФ № 1385 от 9.11.2016), а также рассматривается при проведении профессионально-общественной аккредитации и участии в проекте «Лучшие образовательные программы инновационной России».</w:t>
            </w:r>
          </w:p>
          <w:p w:rsidR="0036666D" w:rsidRPr="00494621" w:rsidRDefault="0036666D" w:rsidP="000F63DF">
            <w:pPr>
              <w:autoSpaceDE w:val="0"/>
              <w:autoSpaceDN w:val="0"/>
              <w:adjustRightInd w:val="0"/>
              <w:spacing w:before="120" w:after="60" w:line="241" w:lineRule="atLeast"/>
              <w:ind w:firstLine="425"/>
              <w:rPr>
                <w:b/>
                <w:bCs/>
              </w:rPr>
            </w:pPr>
            <w:r w:rsidRPr="00494621">
              <w:rPr>
                <w:b/>
                <w:bCs/>
                <w:color w:val="E01D70"/>
              </w:rPr>
              <w:t xml:space="preserve">Студенты получают:</w:t>
            </w:r>
          </w:p>
          <w:p w:rsidR="0036666D" w:rsidRPr="00494621" w:rsidRDefault="0036666D" w:rsidP="00695965">
            <w:pPr>
              <w:pStyle w:val="Pa8"/>
              <w:numPr>
                <w:ilvl w:val="0"/>
                <w:numId w:val="38"/>
              </w:numPr>
              <w:spacing w:after="40"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494621">
              <w:rPr>
                <w:rFonts w:ascii="Times New Roman" w:hAnsi="Times New Roman" w:cs="Times New Roman"/>
              </w:rPr>
              <w:t xml:space="preserve">именной сертификат, который дает преимущество:</w:t>
            </w:r>
          </w:p>
          <w:p w:rsidR="0036666D" w:rsidRPr="00494621" w:rsidRDefault="0036666D" w:rsidP="00695965">
            <w:pPr>
              <w:pStyle w:val="Pa8"/>
              <w:numPr>
                <w:ilvl w:val="0"/>
                <w:numId w:val="39"/>
              </w:numPr>
              <w:spacing w:after="40"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494621">
              <w:rPr>
                <w:rFonts w:ascii="Times New Roman" w:hAnsi="Times New Roman" w:cs="Times New Roman"/>
              </w:rPr>
              <w:t xml:space="preserve">при государственной итоговой аттестации выпускников;</w:t>
            </w:r>
          </w:p>
          <w:p w:rsidR="0036666D" w:rsidRPr="00494621" w:rsidRDefault="0036666D" w:rsidP="00695965">
            <w:pPr>
              <w:pStyle w:val="Pa8"/>
              <w:numPr>
                <w:ilvl w:val="0"/>
                <w:numId w:val="39"/>
              </w:numPr>
              <w:spacing w:after="40" w:line="240" w:lineRule="auto"/>
              <w:ind w:left="426" w:hanging="284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pict>
                <v:shape id="_x0000_s1044" type="#_x0000_t75" style="position:absolute;left:0;text-align:left;margin-left:165.95pt;margin-top:11.45pt;width:142.2pt;height:99.3pt;z-index:251669504">
                  <v:imagedata r:id="rId26" o:title=""/>
                </v:shape>
              </w:pict>
            </w:r>
            <w:r w:rsidRPr="00494621">
              <w:rPr>
                <w:rFonts w:ascii="Times New Roman" w:hAnsi="Times New Roman" w:cs="Times New Roman"/>
              </w:rPr>
              <w:t xml:space="preserve">при поступлении в магистратуру;</w:t>
            </w:r>
          </w:p>
          <w:p w:rsidR="0036666D" w:rsidRPr="00494621" w:rsidRDefault="0036666D" w:rsidP="00695965">
            <w:pPr>
              <w:pStyle w:val="Pa8"/>
              <w:numPr>
                <w:ilvl w:val="0"/>
                <w:numId w:val="39"/>
              </w:numPr>
              <w:spacing w:after="40"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494621">
              <w:rPr>
                <w:rFonts w:ascii="Times New Roman" w:hAnsi="Times New Roman" w:cs="Times New Roman"/>
              </w:rPr>
              <w:t xml:space="preserve">при трудоустройстве </w:t>
            </w:r>
            <w:r>
              <w:rPr>
                <w:rFonts w:ascii="Times New Roman" w:hAnsi="Times New Roman" w:cs="Times New Roman"/>
              </w:rPr>
              <w:br/>
            </w:r>
            <w:r w:rsidRPr="00494621">
              <w:rPr>
                <w:rFonts w:ascii="Times New Roman" w:hAnsi="Times New Roman" w:cs="Times New Roman"/>
              </w:rPr>
              <w:t xml:space="preserve">как подтверждение </w:t>
            </w:r>
            <w:r>
              <w:rPr>
                <w:rFonts w:ascii="Times New Roman" w:hAnsi="Times New Roman" w:cs="Times New Roman"/>
              </w:rPr>
              <w:br/>
            </w:r>
            <w:r w:rsidRPr="00494621">
              <w:rPr>
                <w:rFonts w:ascii="Times New Roman" w:hAnsi="Times New Roman" w:cs="Times New Roman"/>
              </w:rPr>
              <w:t xml:space="preserve">качества подготовки </w:t>
            </w:r>
            <w:r>
              <w:rPr>
                <w:rFonts w:ascii="Times New Roman" w:hAnsi="Times New Roman" w:cs="Times New Roman"/>
              </w:rPr>
              <w:br/>
            </w:r>
            <w:r w:rsidRPr="00494621">
              <w:rPr>
                <w:rFonts w:ascii="Times New Roman" w:hAnsi="Times New Roman" w:cs="Times New Roman"/>
              </w:rPr>
              <w:t xml:space="preserve">выпускника;</w:t>
            </w:r>
          </w:p>
          <w:p w:rsidR="0036666D" w:rsidRPr="008F3985" w:rsidRDefault="0036666D" w:rsidP="00695965">
            <w:pPr>
              <w:pStyle w:val="Pa8"/>
              <w:numPr>
                <w:ilvl w:val="0"/>
                <w:numId w:val="38"/>
              </w:numPr>
              <w:spacing w:after="40" w:line="240" w:lineRule="auto"/>
              <w:ind w:left="426" w:hanging="284"/>
              <w:rPr>
                <w:sz w:val="16"/>
                <w:szCs w:val="16"/>
              </w:rPr>
            </w:pPr>
            <w:r w:rsidRPr="00494621">
              <w:rPr>
                <w:rFonts w:ascii="Times New Roman" w:hAnsi="Times New Roman" w:cs="Times New Roman"/>
              </w:rPr>
              <w:t xml:space="preserve">электронный справочник </w:t>
            </w:r>
            <w:r>
              <w:rPr>
                <w:rFonts w:ascii="Times New Roman" w:hAnsi="Times New Roman" w:cs="Times New Roman"/>
              </w:rPr>
              <w:br/>
            </w:r>
            <w:r w:rsidRPr="00494621">
              <w:rPr>
                <w:rFonts w:ascii="Times New Roman" w:hAnsi="Times New Roman" w:cs="Times New Roman"/>
              </w:rPr>
              <w:t xml:space="preserve">программ магистратуры </w:t>
            </w:r>
            <w:r>
              <w:rPr>
                <w:rFonts w:ascii="Times New Roman" w:hAnsi="Times New Roman" w:cs="Times New Roman"/>
              </w:rPr>
              <w:br/>
            </w:r>
            <w:r w:rsidRPr="00494621">
              <w:rPr>
                <w:rFonts w:ascii="Times New Roman" w:hAnsi="Times New Roman" w:cs="Times New Roman"/>
              </w:rPr>
              <w:t xml:space="preserve">ведущих вузов России.</w:t>
            </w:r>
          </w:p>
        </w:tc>
        <w:tc>
          <w:tcPr>
            <w:tcW w:w="3093" w:type="dxa"/>
            <w:shd w:val="clear" w:color="auto" w:fill="FBE1EC"/>
          </w:tcPr>
          <w:p w:rsidR="0036666D" w:rsidRPr="00F547D3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  <w:sz w:val="10"/>
                <w:szCs w:val="10"/>
              </w:rPr>
            </w:pPr>
          </w:p>
          <w:p w:rsidR="0036666D" w:rsidRPr="00494621" w:rsidRDefault="0036666D" w:rsidP="000F63DF">
            <w:pPr>
              <w:autoSpaceDE w:val="0"/>
              <w:autoSpaceDN w:val="0"/>
              <w:adjustRightInd w:val="0"/>
              <w:ind w:firstLine="327"/>
            </w:pPr>
            <w:r w:rsidRPr="00494621">
              <w:rPr>
                <w:b/>
                <w:bCs/>
                <w:color w:val="E01B6F"/>
              </w:rPr>
              <w:t xml:space="preserve">Реализация ФИЭБ </w:t>
            </w:r>
            <w:r w:rsidRPr="00494621">
              <w:t xml:space="preserve">осуществляется </w:t>
            </w:r>
            <w:r>
              <w:t xml:space="preserve">при поддержке </w:t>
            </w:r>
            <w:r w:rsidRPr="00494621">
              <w:t xml:space="preserve">Ассоциаци</w:t>
            </w:r>
            <w:r>
              <w:t xml:space="preserve">й</w:t>
            </w:r>
            <w:r w:rsidRPr="00494621">
              <w:t xml:space="preserve"> ведущих вузов РФ, </w:t>
            </w:r>
            <w:r>
              <w:t xml:space="preserve">Национального аккредитационного совета, </w:t>
            </w:r>
            <w:r w:rsidRPr="00494621">
              <w:t xml:space="preserve">объединени</w:t>
            </w:r>
            <w:r>
              <w:t xml:space="preserve">й</w:t>
            </w:r>
            <w:r w:rsidRPr="00494621">
              <w:t xml:space="preserve"> работодателей</w:t>
            </w:r>
            <w:r>
              <w:t xml:space="preserve">.</w:t>
            </w:r>
            <w:r w:rsidRPr="00494621">
              <w:t xml:space="preserve"> </w:t>
            </w:r>
            <w:r>
              <w:br/>
              <w:t xml:space="preserve">Оператор ФИЭБ –</w:t>
            </w:r>
            <w:r w:rsidRPr="00494621">
              <w:t xml:space="preserve"> </w:t>
            </w:r>
            <w:r>
              <w:br/>
            </w:r>
            <w:r w:rsidRPr="00494621">
              <w:t xml:space="preserve">НИИ мониторинга качества образования.</w:t>
            </w:r>
          </w:p>
          <w:p w:rsidR="0036666D" w:rsidRPr="00F547D3" w:rsidRDefault="0036666D" w:rsidP="000F63DF">
            <w:pPr>
              <w:ind w:firstLine="327"/>
              <w:rPr>
                <w:sz w:val="16"/>
                <w:szCs w:val="16"/>
              </w:rPr>
            </w:pPr>
          </w:p>
          <w:p w:rsidR="0036666D" w:rsidRDefault="0036666D" w:rsidP="000F63DF">
            <w:pPr>
              <w:ind w:firstLine="327"/>
            </w:pPr>
            <w:r w:rsidRPr="00DA28EB">
              <w:rPr>
                <w:b/>
                <w:bCs/>
                <w:color w:val="E01B6F"/>
              </w:rPr>
              <w:t xml:space="preserve">Разработка ПИМ</w:t>
            </w:r>
            <w:r>
              <w:t xml:space="preserve"> ведется при поддержке Федеральных учебно-методических советов высшей школы и выпускающих кафедр ведущих вузов РФ. Материалы ФИЭБ проходят обязательную процедуру экспертизы </w:t>
            </w:r>
            <w:r>
              <w:br/>
              <w:t xml:space="preserve">и сертификации.</w:t>
            </w:r>
          </w:p>
          <w:p w:rsidR="0036666D" w:rsidRPr="00F547D3" w:rsidRDefault="0036666D" w:rsidP="000F63DF">
            <w:pPr>
              <w:ind w:firstLine="327"/>
              <w:rPr>
                <w:sz w:val="16"/>
                <w:szCs w:val="16"/>
              </w:rPr>
            </w:pPr>
          </w:p>
          <w:p w:rsidR="0036666D" w:rsidRPr="00494621" w:rsidRDefault="0036666D" w:rsidP="000F63DF">
            <w:pPr>
              <w:ind w:firstLine="327"/>
            </w:pPr>
            <w:r>
              <w:rPr>
                <w:noProof/>
              </w:rPr>
              <w:pict>
                <v:shape id="_x0000_s1045" type="#_x0000_t75" style="position:absolute;left:0;text-align:left;margin-left:-.9pt;margin-top:70.5pt;width:140.6pt;height:78.9pt;z-index:251668480">
                  <v:imagedata r:id="rId27" o:title=""/>
                  <w10:wrap type="square"/>
                </v:shape>
              </w:pict>
            </w:r>
            <w:r w:rsidRPr="00494621">
              <w:t xml:space="preserve">Экзамен проводится</w:t>
            </w:r>
            <w:r>
              <w:br/>
            </w:r>
            <w:r w:rsidRPr="00494621">
              <w:t xml:space="preserve">в одно и то же время </w:t>
            </w:r>
            <w:r>
              <w:br/>
            </w:r>
            <w:r w:rsidRPr="00494621">
              <w:t xml:space="preserve">во всех </w:t>
            </w:r>
            <w:r w:rsidRPr="00494621">
              <w:rPr>
                <w:b/>
                <w:bCs/>
              </w:rPr>
              <w:t xml:space="preserve">вузах – базовых площадках</w:t>
            </w:r>
            <w:r w:rsidRPr="00494621">
              <w:t xml:space="preserve"> (с учетом часовых поясов).</w:t>
            </w:r>
          </w:p>
          <w:p w:rsidR="0036666D" w:rsidRPr="00494621" w:rsidRDefault="0036666D" w:rsidP="000F63DF">
            <w:pPr>
              <w:autoSpaceDE w:val="0"/>
              <w:autoSpaceDN w:val="0"/>
              <w:adjustRightInd w:val="0"/>
              <w:ind w:firstLine="327"/>
              <w:rPr>
                <w:color w:val="2A2A29"/>
              </w:rPr>
            </w:pPr>
            <w:r>
              <w:rPr>
                <w:noProof/>
              </w:rPr>
              <w:pict>
                <v:roundrect id="_x0000_s1046" style="position:absolute;left:0;text-align:left;margin-left:-3.7pt;margin-top:86pt;width:151.35pt;height:189pt;z-index:251670528" arcsize="10923f" filled="f" strokecolor="#7f7f7f" strokeweight="1pt">
                  <v:stroke dashstyle="dash"/>
                  <v:textbox style="mso-next-textbox:#_x0000_s1046" inset="0,0,0,0">
                    <w:txbxContent>
                      <w:p w:rsidR="0036666D" w:rsidRPr="0092520A" w:rsidRDefault="0036666D" w:rsidP="00695965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  <w:sz w:val="10"/>
                            <w:szCs w:val="10"/>
                          </w:rPr>
                        </w:pPr>
                        <w:r w:rsidRPr="001C642A">
                          <w:rPr>
                            <w:b/>
                            <w:bCs/>
                            <w:i/>
                            <w:iCs/>
                            <w:color w:val="E01D70"/>
                            <w:sz w:val="22"/>
                            <w:szCs w:val="22"/>
                          </w:rPr>
                          <w:t xml:space="preserve">ФИЭБ-2018 </w:t>
                        </w:r>
                        <w:r w:rsidRPr="001C642A">
                          <w:rPr>
                            <w:b/>
                            <w:bCs/>
                            <w:i/>
                            <w:iCs/>
                            <w:color w:val="E01D70"/>
                            <w:sz w:val="22"/>
                            <w:szCs w:val="22"/>
                          </w:rPr>
                          <w:br/>
                        </w:r>
                        <w:r w:rsidRPr="001C642A">
                          <w:rPr>
                            <w:i/>
                            <w:iCs/>
                            <w:sz w:val="22"/>
                            <w:szCs w:val="22"/>
                          </w:rPr>
                          <w:t xml:space="preserve">будет проводиться</w:t>
                        </w:r>
                        <w:r w:rsidRPr="001C642A">
                          <w:rPr>
                            <w:i/>
                            <w:iCs/>
                            <w:sz w:val="22"/>
                            <w:szCs w:val="22"/>
                          </w:rPr>
                          <w:br/>
                          <w:t xml:space="preserve"> </w:t>
                        </w:r>
                        <w:r w:rsidRPr="001C642A">
                          <w:rPr>
                            <w:b/>
                            <w:bCs/>
                            <w:i/>
                            <w:iCs/>
                            <w:sz w:val="22"/>
                            <w:szCs w:val="22"/>
                          </w:rPr>
                          <w:t xml:space="preserve">с 10 по 26</w:t>
                        </w:r>
                        <w:r w:rsidRPr="001C642A">
                          <w:rPr>
                            <w:b/>
                            <w:bCs/>
                            <w:i/>
                            <w:iCs/>
                            <w:color w:val="E01D70"/>
                            <w:sz w:val="22"/>
                            <w:szCs w:val="22"/>
                          </w:rPr>
                          <w:t xml:space="preserve"> </w:t>
                        </w:r>
                        <w:r w:rsidRPr="001C642A">
                          <w:rPr>
                            <w:b/>
                            <w:bCs/>
                            <w:i/>
                            <w:iCs/>
                            <w:sz w:val="22"/>
                            <w:szCs w:val="22"/>
                          </w:rPr>
                          <w:t xml:space="preserve">апреля 2018 г.</w:t>
                        </w:r>
                        <w:r w:rsidRPr="001C642A">
                          <w:rPr>
                            <w:i/>
                            <w:iCs/>
                            <w:sz w:val="22"/>
                            <w:szCs w:val="22"/>
                          </w:rPr>
                          <w:t xml:space="preserve"> </w:t>
                        </w:r>
                        <w:r w:rsidRPr="001C642A">
                          <w:rPr>
                            <w:b/>
                            <w:bCs/>
                            <w:i/>
                            <w:iCs/>
                            <w:color w:val="E01D70"/>
                            <w:sz w:val="22"/>
                            <w:szCs w:val="22"/>
                          </w:rPr>
                          <w:t xml:space="preserve"> </w:t>
                        </w:r>
                        <w:r w:rsidRPr="001C642A">
                          <w:rPr>
                            <w:b/>
                            <w:bCs/>
                            <w:i/>
                            <w:iCs/>
                            <w:color w:val="E01D70"/>
                            <w:sz w:val="22"/>
                            <w:szCs w:val="22"/>
                          </w:rPr>
                          <w:br/>
                        </w:r>
                        <w:r w:rsidRPr="000C6EFA">
                          <w:rPr>
                            <w:i/>
                            <w:iCs/>
                            <w:sz w:val="22"/>
                            <w:szCs w:val="22"/>
                          </w:rPr>
                          <w:t xml:space="preserve">по</w:t>
                        </w:r>
                        <w:r w:rsidRPr="001C642A">
                          <w:rPr>
                            <w:b/>
                            <w:bCs/>
                            <w:i/>
                            <w:iCs/>
                            <w:color w:val="E01D70"/>
                            <w:sz w:val="22"/>
                            <w:szCs w:val="22"/>
                          </w:rPr>
                          <w:t xml:space="preserve"> 20</w:t>
                        </w:r>
                        <w:r w:rsidRPr="001C642A">
                          <w:rPr>
                            <w:i/>
                            <w:iCs/>
                            <w:sz w:val="22"/>
                            <w:szCs w:val="22"/>
                          </w:rPr>
                          <w:t xml:space="preserve"> направлениям подготовки.</w:t>
                        </w:r>
                        <w:r>
                          <w:rPr>
                            <w:i/>
                            <w:iCs/>
                            <w:sz w:val="22"/>
                            <w:szCs w:val="22"/>
                          </w:rPr>
                          <w:br/>
                        </w:r>
                      </w:p>
                      <w:p w:rsidR="0036666D" w:rsidRPr="0092520A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rPr>
                            <w:i/>
                            <w:iCs/>
                            <w:color w:val="000000"/>
                            <w:sz w:val="10"/>
                            <w:szCs w:val="10"/>
                          </w:rPr>
                        </w:pPr>
                        <w:r w:rsidRPr="001C642A">
                          <w:rPr>
                            <w:i/>
                            <w:iCs/>
                            <w:color w:val="000000"/>
                            <w:sz w:val="22"/>
                            <w:szCs w:val="22"/>
                          </w:rPr>
                          <w:t xml:space="preserve">К перечню направлений подготовки, по которым проводились предыдущие этапы ФИЭБ, добавлены:</w:t>
                        </w:r>
                        <w:r>
                          <w:rPr>
                            <w:i/>
                            <w:iCs/>
                            <w:color w:val="000000"/>
                            <w:sz w:val="22"/>
                            <w:szCs w:val="22"/>
                          </w:rPr>
                          <w:br/>
                        </w:r>
                      </w:p>
                      <w:p w:rsidR="0036666D" w:rsidRPr="001C642A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rPr>
                            <w:i/>
                            <w:iCs/>
                            <w:color w:val="000000"/>
                          </w:rPr>
                        </w:pPr>
                        <w:r w:rsidRPr="001C642A">
                          <w:rPr>
                            <w:i/>
                            <w:iCs/>
                            <w:color w:val="000000"/>
                            <w:sz w:val="22"/>
                            <w:szCs w:val="22"/>
                          </w:rPr>
                          <w:t xml:space="preserve">21.03.01 Нефтегазовое дело</w:t>
                        </w:r>
                        <w:r>
                          <w:rPr>
                            <w:i/>
                            <w:iCs/>
                            <w:color w:val="000000"/>
                            <w:sz w:val="22"/>
                            <w:szCs w:val="22"/>
                          </w:rPr>
                          <w:t xml:space="preserve">,</w:t>
                        </w:r>
                      </w:p>
                      <w:p w:rsidR="0036666D" w:rsidRPr="001C642A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rPr>
                            <w:i/>
                            <w:iCs/>
                            <w:color w:val="000000"/>
                          </w:rPr>
                        </w:pPr>
                        <w:r w:rsidRPr="001C642A">
                          <w:rPr>
                            <w:i/>
                            <w:iCs/>
                            <w:color w:val="000000"/>
                            <w:sz w:val="22"/>
                            <w:szCs w:val="22"/>
                          </w:rPr>
                          <w:t xml:space="preserve">42.03.01 Реклама и связи с общественностью</w:t>
                        </w:r>
                        <w:r>
                          <w:rPr>
                            <w:i/>
                            <w:iCs/>
                            <w:color w:val="000000"/>
                            <w:sz w:val="22"/>
                            <w:szCs w:val="22"/>
                          </w:rPr>
                          <w:t xml:space="preserve">.</w:t>
                        </w:r>
                      </w:p>
                    </w:txbxContent>
                  </v:textbox>
                </v:roundrect>
              </w:pict>
            </w:r>
          </w:p>
          <w:p w:rsidR="0036666D" w:rsidRPr="00494621" w:rsidRDefault="0036666D" w:rsidP="000F63DF">
            <w:pPr>
              <w:autoSpaceDE w:val="0"/>
              <w:autoSpaceDN w:val="0"/>
              <w:adjustRightInd w:val="0"/>
              <w:rPr>
                <w:color w:val="2A2A29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 w:rsidRPr="00415653">
              <w:rPr>
                <w:b/>
                <w:bCs/>
                <w:color w:val="6D02AB"/>
              </w:rPr>
              <w:t xml:space="preserve"> </w:t>
            </w:r>
            <w:r>
              <w:rPr>
                <w:b/>
                <w:bCs/>
                <w:color w:val="6D02AB"/>
              </w:rPr>
              <w:t xml:space="preserve"> </w:t>
            </w:r>
          </w:p>
        </w:tc>
      </w:tr>
    </w:tbl>
    <w:p w:rsidR="0036666D" w:rsidRPr="0099493A" w:rsidRDefault="0036666D" w:rsidP="00695965">
      <w:pPr>
        <w:autoSpaceDE w:val="0"/>
        <w:autoSpaceDN w:val="0"/>
        <w:adjustRightInd w:val="0"/>
        <w:spacing w:after="120"/>
        <w:jc w:val="both"/>
        <w:rPr>
          <w:sz w:val="2"/>
          <w:szCs w:val="2"/>
        </w:rPr>
      </w:pPr>
      <w:r>
        <w:rPr>
          <w:color w:val="000000"/>
          <w:sz w:val="28"/>
          <w:szCs w:val="28"/>
        </w:rPr>
        <w:br w:type="page"/>
      </w:r>
      <w:r w:rsidRPr="0099493A">
        <w:rPr>
          <w:sz w:val="2"/>
          <w:szCs w:val="2"/>
        </w:rPr>
        <w:t xml:space="preserve"> </w:t>
      </w:r>
    </w:p>
    <w:p w:rsidR="0036666D" w:rsidRPr="00F505C2" w:rsidRDefault="0036666D" w:rsidP="00695965">
      <w:pPr>
        <w:jc w:val="center"/>
        <w:rPr>
          <w:b/>
          <w:bCs/>
          <w:color w:val="940E2B"/>
          <w:sz w:val="30"/>
          <w:szCs w:val="30"/>
        </w:rPr>
      </w:pPr>
      <w:r>
        <w:rPr>
          <w:b/>
          <w:bCs/>
          <w:color w:val="940E2B"/>
          <w:sz w:val="30"/>
          <w:szCs w:val="30"/>
        </w:rPr>
        <w:t xml:space="preserve">ТРЕНАЖЕР ФИЭБ</w:t>
      </w:r>
    </w:p>
    <w:p w:rsidR="0036666D" w:rsidRPr="00165EAC" w:rsidRDefault="0036666D" w:rsidP="00695965">
      <w:pPr>
        <w:rPr>
          <w:sz w:val="8"/>
          <w:szCs w:val="8"/>
        </w:rPr>
      </w:pPr>
    </w:p>
    <w:tbl>
      <w:tblPr>
        <w:tblW w:w="0" w:type="auto"/>
        <w:tblInd w:w="2" w:type="dxa"/>
        <w:tblLook w:val="00A0"/>
      </w:tblPr>
      <w:tblGrid>
        <w:gridCol w:w="6486"/>
        <w:gridCol w:w="3084"/>
      </w:tblGrid>
      <w:tr w:rsidR="0036666D">
        <w:trPr>
          <w:trHeight w:val="13861"/>
        </w:trPr>
        <w:tc>
          <w:tcPr>
            <w:tcW w:w="6486" w:type="dxa"/>
          </w:tcPr>
          <w:p w:rsidR="0036666D" w:rsidRDefault="0036666D" w:rsidP="000F63DF">
            <w:r w:rsidRPr="00503BA9">
              <w:pict>
                <v:shape id="_x0000_i1038" type="#_x0000_t75" style="width:312.75pt;height:208.5pt">
                  <v:imagedata r:id="rId28" o:title=""/>
                </v:shape>
              </w:pic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spacing w:after="120"/>
              <w:ind w:firstLine="567"/>
              <w:rPr>
                <w:b/>
                <w:bCs/>
                <w:color w:val="940E2B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ind w:firstLine="426"/>
            </w:pPr>
            <w:r w:rsidRPr="00F21BE2">
              <w:rPr>
                <w:b/>
                <w:bCs/>
                <w:color w:val="940E2B"/>
              </w:rPr>
              <w:t xml:space="preserve">Цель проекта –</w:t>
            </w:r>
            <w:r w:rsidRPr="00F21BE2">
              <w:t xml:space="preserve"> подготовка студентов к </w:t>
            </w:r>
            <w:r>
              <w:t xml:space="preserve">Федеральному интернет-экзамену для выпускников бакалавриата.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ind w:firstLine="426"/>
            </w:pPr>
          </w:p>
          <w:p w:rsidR="0036666D" w:rsidRPr="00E32514" w:rsidRDefault="0036666D" w:rsidP="000F63DF">
            <w:pPr>
              <w:autoSpaceDE w:val="0"/>
              <w:autoSpaceDN w:val="0"/>
              <w:adjustRightInd w:val="0"/>
              <w:ind w:firstLine="426"/>
            </w:pPr>
            <w:r w:rsidRPr="00E32514">
              <w:rPr>
                <w:b/>
                <w:bCs/>
                <w:color w:val="940E2B"/>
              </w:rPr>
              <w:t xml:space="preserve">Тренажер ФИЭБ –</w:t>
            </w:r>
            <w:r w:rsidRPr="00E32514">
              <w:t xml:space="preserve"> система целенаправленной тренировки студентов при многократном выполнении</w:t>
            </w:r>
            <w:r>
              <w:br/>
            </w:r>
            <w:r w:rsidRPr="00E32514">
              <w:t xml:space="preserve">как дисциплинарных заданий, так и междисциплинарных кейсов, разработанных в соответствии с </w:t>
            </w:r>
            <w:hyperlink r:id="rId29" w:history="1">
              <w:r w:rsidRPr="00E32514">
                <w:t xml:space="preserve">моделью ПИМ</w:t>
              </w:r>
            </w:hyperlink>
            <w:r w:rsidRPr="00E32514">
              <w:t xml:space="preserve"> ФИЭБ.</w:t>
            </w:r>
          </w:p>
          <w:p w:rsidR="0036666D" w:rsidRDefault="0036666D" w:rsidP="000F63DF">
            <w:pPr>
              <w:pStyle w:val="NormalWeb"/>
              <w:spacing w:before="0" w:beforeAutospacing="0" w:after="0" w:afterAutospacing="0"/>
              <w:ind w:firstLine="425"/>
              <w:rPr>
                <w:b/>
                <w:bCs/>
                <w:color w:val="940E2B"/>
              </w:rPr>
            </w:pPr>
            <w:r>
              <w:rPr>
                <w:b/>
                <w:bCs/>
                <w:color w:val="940E2B"/>
              </w:rPr>
              <w:t xml:space="preserve"> </w:t>
            </w:r>
          </w:p>
          <w:p w:rsidR="0036666D" w:rsidRPr="00970E3C" w:rsidRDefault="0036666D" w:rsidP="000F63DF">
            <w:pPr>
              <w:pStyle w:val="NormalWeb"/>
              <w:spacing w:before="0" w:beforeAutospacing="0" w:after="60" w:afterAutospacing="0"/>
              <w:ind w:firstLine="425"/>
              <w:rPr>
                <w:b/>
                <w:bCs/>
                <w:color w:val="940E2B"/>
              </w:rPr>
            </w:pPr>
            <w:r w:rsidRPr="00970E3C">
              <w:rPr>
                <w:b/>
                <w:bCs/>
                <w:color w:val="940E2B"/>
              </w:rPr>
              <w:t xml:space="preserve">Возможности для вуза:</w:t>
            </w:r>
          </w:p>
          <w:p w:rsidR="0036666D" w:rsidRDefault="0036666D" w:rsidP="00695965">
            <w:pPr>
              <w:pStyle w:val="NormalWeb"/>
              <w:numPr>
                <w:ilvl w:val="0"/>
                <w:numId w:val="41"/>
              </w:numPr>
              <w:spacing w:before="0" w:beforeAutospacing="0" w:after="0" w:afterAutospacing="0"/>
              <w:ind w:left="426" w:hanging="284"/>
            </w:pPr>
            <w:r>
              <w:t xml:space="preserve">выбор дисциплин и видов профессиональной деятельности ФГОС;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41"/>
              </w:numPr>
              <w:spacing w:before="0" w:beforeAutospacing="0" w:after="0" w:afterAutospacing="0"/>
              <w:ind w:left="426" w:hanging="284"/>
            </w:pPr>
            <w:r>
              <w:t xml:space="preserve">проверка готовности студентов к ФИЭБ в форме пробного экзамена;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41"/>
              </w:numPr>
              <w:spacing w:before="0" w:beforeAutospacing="0" w:after="0" w:afterAutospacing="0"/>
              <w:ind w:left="426" w:hanging="284"/>
            </w:pPr>
            <w:r>
              <w:t xml:space="preserve">предоставление протоколов ответов студентов </w:t>
            </w:r>
            <w:r>
              <w:br/>
              <w:t xml:space="preserve">с указанием правильных/неправильных ответов;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41"/>
              </w:numPr>
              <w:spacing w:before="0" w:beforeAutospacing="0" w:after="0" w:afterAutospacing="0"/>
              <w:ind w:left="426" w:hanging="284"/>
            </w:pPr>
            <w:r>
              <w:t xml:space="preserve">получение рейтинг-листов по результатам тестирования.</w:t>
            </w:r>
          </w:p>
          <w:p w:rsidR="0036666D" w:rsidRDefault="0036666D" w:rsidP="000F63DF">
            <w:pPr>
              <w:pStyle w:val="NormalWeb"/>
              <w:spacing w:before="0" w:beforeAutospacing="0" w:after="0" w:afterAutospacing="0"/>
            </w:pPr>
          </w:p>
          <w:p w:rsidR="0036666D" w:rsidRPr="00970E3C" w:rsidRDefault="0036666D" w:rsidP="000F63DF">
            <w:pPr>
              <w:pStyle w:val="NormalWeb"/>
              <w:spacing w:before="0" w:beforeAutospacing="0" w:after="60" w:afterAutospacing="0"/>
              <w:ind w:left="425"/>
              <w:rPr>
                <w:b/>
                <w:bCs/>
                <w:color w:val="940E2B"/>
              </w:rPr>
            </w:pPr>
            <w:r w:rsidRPr="00970E3C">
              <w:rPr>
                <w:b/>
                <w:bCs/>
                <w:color w:val="940E2B"/>
              </w:rPr>
              <w:t xml:space="preserve">Возможности для студента:</w:t>
            </w:r>
          </w:p>
          <w:p w:rsidR="0036666D" w:rsidRPr="00970E3C" w:rsidRDefault="0036666D" w:rsidP="00695965">
            <w:pPr>
              <w:pStyle w:val="NormalWeb"/>
              <w:numPr>
                <w:ilvl w:val="0"/>
                <w:numId w:val="42"/>
              </w:numPr>
              <w:spacing w:before="0" w:beforeAutospacing="0" w:after="0" w:afterAutospacing="0"/>
              <w:ind w:left="426" w:hanging="284"/>
            </w:pPr>
            <w:r w:rsidRPr="00970E3C">
              <w:t xml:space="preserve">выбор дисциплин и видов профессиональной деятельности ФГОС для самостоятельного формирования структуры ПИМ</w:t>
            </w:r>
            <w:r>
              <w:t xml:space="preserve">;</w:t>
            </w:r>
          </w:p>
          <w:p w:rsidR="0036666D" w:rsidRPr="00970E3C" w:rsidRDefault="0036666D" w:rsidP="00695965">
            <w:pPr>
              <w:pStyle w:val="NormalWeb"/>
              <w:numPr>
                <w:ilvl w:val="0"/>
                <w:numId w:val="42"/>
              </w:numPr>
              <w:spacing w:before="0" w:beforeAutospacing="0" w:after="0" w:afterAutospacing="0"/>
              <w:ind w:left="426" w:hanging="284"/>
            </w:pPr>
            <w:r w:rsidRPr="00970E3C">
              <w:t xml:space="preserve">многократное выполнение заданий, подобных предлагаемым на экзамене</w:t>
            </w:r>
            <w:r>
              <w:t xml:space="preserve">;</w:t>
            </w:r>
          </w:p>
          <w:p w:rsidR="0036666D" w:rsidRPr="00970E3C" w:rsidRDefault="0036666D" w:rsidP="00695965">
            <w:pPr>
              <w:pStyle w:val="NormalWeb"/>
              <w:numPr>
                <w:ilvl w:val="0"/>
                <w:numId w:val="42"/>
              </w:numPr>
              <w:spacing w:before="0" w:beforeAutospacing="0" w:after="0" w:afterAutospacing="0"/>
              <w:ind w:left="426" w:hanging="284"/>
            </w:pPr>
            <w:r w:rsidRPr="00970E3C">
              <w:t xml:space="preserve">ознакомление с текстом решения заданий</w:t>
            </w:r>
            <w:r>
              <w:t xml:space="preserve">;</w:t>
            </w:r>
          </w:p>
          <w:p w:rsidR="0036666D" w:rsidRDefault="0036666D" w:rsidP="00695965">
            <w:pPr>
              <w:pStyle w:val="NormalWeb"/>
              <w:numPr>
                <w:ilvl w:val="0"/>
                <w:numId w:val="42"/>
              </w:numPr>
              <w:spacing w:before="0" w:beforeAutospacing="0" w:after="0" w:afterAutospacing="0"/>
              <w:ind w:left="426" w:hanging="284"/>
            </w:pPr>
            <w:r w:rsidRPr="00970E3C">
              <w:t xml:space="preserve">предоставление протоколов ответов с указанием правильных/неправильных ответов</w:t>
            </w:r>
            <w:r>
              <w:t xml:space="preserve">.</w:t>
            </w:r>
          </w:p>
          <w:p w:rsidR="0036666D" w:rsidRPr="00F21BE2" w:rsidRDefault="0036666D" w:rsidP="000F63DF">
            <w:pPr>
              <w:pStyle w:val="NormalWeb"/>
              <w:spacing w:before="0" w:beforeAutospacing="0" w:after="0" w:afterAutospacing="0"/>
            </w:pPr>
          </w:p>
        </w:tc>
        <w:tc>
          <w:tcPr>
            <w:tcW w:w="3084" w:type="dxa"/>
            <w:shd w:val="clear" w:color="auto" w:fill="FDE5E3"/>
          </w:tcPr>
          <w:p w:rsidR="0036666D" w:rsidRPr="00415653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224A99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940E2B"/>
              </w:rPr>
            </w:pPr>
            <w:r w:rsidRPr="00B112E8">
              <w:rPr>
                <w:b/>
                <w:bCs/>
                <w:color w:val="940E2B"/>
              </w:rPr>
              <w:t xml:space="preserve">Режимы </w:t>
            </w:r>
            <w:r>
              <w:rPr>
                <w:b/>
                <w:bCs/>
                <w:color w:val="940E2B"/>
              </w:rPr>
              <w:br/>
            </w:r>
            <w:r w:rsidRPr="00B112E8">
              <w:rPr>
                <w:b/>
                <w:bCs/>
                <w:color w:val="940E2B"/>
              </w:rPr>
              <w:t xml:space="preserve">Тренажера ФИЭБ</w:t>
            </w:r>
            <w:r w:rsidRPr="00494621">
              <w:rPr>
                <w:b/>
                <w:bCs/>
                <w:color w:val="940E2B"/>
              </w:rPr>
              <w:t xml:space="preserve">: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rPr>
                <w:b/>
                <w:bCs/>
                <w:color w:val="940E2B"/>
              </w:rPr>
            </w:pPr>
          </w:p>
          <w:p w:rsidR="0036666D" w:rsidRDefault="0036666D" w:rsidP="00695965">
            <w:pPr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317" w:hanging="283"/>
            </w:pPr>
            <w:r w:rsidRPr="00494621">
              <w:rPr>
                <w:b/>
                <w:bCs/>
                <w:color w:val="940E2B"/>
              </w:rPr>
              <w:t xml:space="preserve">«Подготовка»</w:t>
            </w:r>
            <w:r w:rsidRPr="00E32514">
              <w:rPr>
                <w:b/>
                <w:bCs/>
                <w:color w:val="940E2B"/>
              </w:rPr>
              <w:t xml:space="preserve"> –</w:t>
            </w:r>
            <w:r w:rsidRPr="00494621">
              <w:t xml:space="preserve">возможность</w:t>
            </w:r>
            <w:r>
              <w:t xml:space="preserve"> для</w:t>
            </w:r>
            <w:r w:rsidRPr="00494621">
              <w:t xml:space="preserve"> </w:t>
            </w:r>
            <w:r w:rsidRPr="00494621">
              <w:rPr>
                <w:u w:val="single"/>
              </w:rPr>
              <w:t xml:space="preserve">студент</w:t>
            </w:r>
            <w:r>
              <w:rPr>
                <w:u w:val="single"/>
              </w:rPr>
              <w:t xml:space="preserve">а</w:t>
            </w:r>
            <w:r w:rsidRPr="00494621">
              <w:t xml:space="preserve"> ознакомиться </w:t>
            </w:r>
            <w:r>
              <w:br/>
            </w:r>
            <w:r w:rsidRPr="00494621">
              <w:t xml:space="preserve">с правильным решением заданий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ind w:left="317" w:hanging="283"/>
            </w:pPr>
          </w:p>
          <w:p w:rsidR="0036666D" w:rsidRDefault="0036666D" w:rsidP="00695965">
            <w:pPr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317" w:hanging="283"/>
            </w:pPr>
            <w:r w:rsidRPr="00494621">
              <w:rPr>
                <w:b/>
                <w:bCs/>
                <w:color w:val="940E2B"/>
              </w:rPr>
              <w:t xml:space="preserve">«Самоконтроль»</w:t>
            </w:r>
            <w:r>
              <w:rPr>
                <w:b/>
                <w:bCs/>
                <w:color w:val="940E2B"/>
              </w:rPr>
              <w:t xml:space="preserve"> –</w:t>
            </w:r>
            <w:r w:rsidRPr="00494621">
              <w:t xml:space="preserve">возможность </w:t>
            </w:r>
            <w:r>
              <w:br/>
              <w:t xml:space="preserve">для </w:t>
            </w:r>
            <w:r w:rsidRPr="00494621">
              <w:rPr>
                <w:u w:val="single"/>
              </w:rPr>
              <w:t xml:space="preserve">студент</w:t>
            </w:r>
            <w:r>
              <w:rPr>
                <w:u w:val="single"/>
              </w:rPr>
              <w:t xml:space="preserve">а</w:t>
            </w:r>
            <w:r w:rsidRPr="00494621">
              <w:t xml:space="preserve"> самостоятельно пройти тестирование, приближенное</w:t>
            </w:r>
            <w:r w:rsidRPr="00494621">
              <w:br/>
              <w:t xml:space="preserve">к реальному экзамену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ind w:left="317" w:hanging="283"/>
            </w:pPr>
          </w:p>
          <w:p w:rsidR="0036666D" w:rsidRPr="00970E3C" w:rsidRDefault="0036666D" w:rsidP="00695965">
            <w:pPr>
              <w:numPr>
                <w:ilvl w:val="0"/>
                <w:numId w:val="43"/>
              </w:numPr>
              <w:autoSpaceDE w:val="0"/>
              <w:autoSpaceDN w:val="0"/>
              <w:adjustRightInd w:val="0"/>
              <w:ind w:left="317" w:hanging="283"/>
            </w:pPr>
            <w:r w:rsidRPr="00494621">
              <w:rPr>
                <w:b/>
                <w:bCs/>
                <w:color w:val="940E2B"/>
              </w:rPr>
              <w:t xml:space="preserve">«Внутренний контроль»</w:t>
            </w:r>
            <w:r>
              <w:rPr>
                <w:b/>
                <w:bCs/>
                <w:color w:val="940E2B"/>
              </w:rPr>
              <w:t xml:space="preserve"> –</w:t>
            </w:r>
            <w:r w:rsidRPr="00494621">
              <w:t xml:space="preserve">возможность</w:t>
            </w:r>
            <w:r>
              <w:t xml:space="preserve"> для</w:t>
            </w:r>
            <w:r w:rsidRPr="00494621">
              <w:t xml:space="preserve"> </w:t>
            </w:r>
            <w:r w:rsidRPr="00970E3C">
              <w:rPr>
                <w:u w:val="single"/>
              </w:rPr>
              <w:t xml:space="preserve">вуз</w:t>
            </w:r>
            <w:r>
              <w:rPr>
                <w:u w:val="single"/>
              </w:rPr>
              <w:t xml:space="preserve">а</w:t>
            </w:r>
            <w:r w:rsidRPr="00494621">
              <w:t xml:space="preserve"> провести контрольное тестирование студентов, позволяющее оценить степень готовности</w:t>
            </w:r>
            <w:r>
              <w:br/>
            </w:r>
            <w:r w:rsidRPr="00494621">
              <w:t xml:space="preserve">к ФИЭБ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6D02AB"/>
              </w:rPr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</w:p>
          <w:p w:rsidR="0036666D" w:rsidRDefault="0036666D" w:rsidP="000F63DF">
            <w:pPr>
              <w:autoSpaceDE w:val="0"/>
              <w:autoSpaceDN w:val="0"/>
              <w:adjustRightInd w:val="0"/>
              <w:spacing w:after="240"/>
              <w:jc w:val="center"/>
              <w:rPr>
                <w:b/>
                <w:bCs/>
                <w:color w:val="6D02AB"/>
              </w:rPr>
            </w:pPr>
            <w:r w:rsidRPr="00675D62">
              <w:t xml:space="preserve">Тренажер ФИЭБ дополнен </w:t>
            </w:r>
            <w:r w:rsidRPr="00675D62">
              <w:rPr>
                <w:b/>
                <w:bCs/>
                <w:color w:val="940E2B"/>
              </w:rPr>
              <w:t xml:space="preserve">междисциплинарными кейс-заданиями в интерактивной форме.</w:t>
            </w:r>
            <w:r>
              <w:rPr>
                <w:b/>
                <w:bCs/>
                <w:color w:val="6D02AB"/>
              </w:rPr>
              <w:t xml:space="preserve"> 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6D02AB"/>
              </w:rPr>
            </w:pPr>
            <w:r w:rsidRPr="00503BA9">
              <w:rPr>
                <w:b/>
                <w:bCs/>
                <w:color w:val="6D02AB"/>
              </w:rPr>
              <w:pict>
                <v:shape id="_x0000_i1039" type="#_x0000_t75" style="width:138pt;height:47.25pt">
                  <v:imagedata r:id="rId30" o:title=""/>
                </v:shape>
              </w:pic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pict>
                <v:roundrect id="_x0000_s1047" style="position:absolute;left:0;text-align:left;margin-left:-2.3pt;margin-top:43.8pt;width:147pt;height:86.7pt;z-index:251671552" arcsize="10923f" filled="f" strokecolor="#7f7f7f" strokeweight="1pt">
                  <v:stroke dashstyle="dash"/>
                  <v:textbox style="mso-next-textbox:#_x0000_s1047" inset="0,0,0,0">
                    <w:txbxContent>
                      <w:p w:rsidR="0036666D" w:rsidRPr="00675D62" w:rsidRDefault="0036666D" w:rsidP="00695965">
                        <w:pPr>
                          <w:pStyle w:val="zeromarginbottom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  <w:color w:val="000000"/>
                          </w:rPr>
                        </w:pPr>
                        <w:r w:rsidRPr="00675D62">
                          <w:rPr>
                            <w:b/>
                            <w:bCs/>
                            <w:i/>
                            <w:iCs/>
                            <w:color w:val="940E2B"/>
                          </w:rPr>
                          <w:t xml:space="preserve">В 2017 году системой «Тренажер ФИЭБ» воспользовал</w:t>
                        </w:r>
                        <w:r>
                          <w:rPr>
                            <w:b/>
                            <w:bCs/>
                            <w:i/>
                            <w:iCs/>
                            <w:color w:val="940E2B"/>
                          </w:rPr>
                          <w:t xml:space="preserve">и</w:t>
                        </w:r>
                        <w:r w:rsidRPr="00675D62">
                          <w:rPr>
                            <w:b/>
                            <w:bCs/>
                            <w:i/>
                            <w:iCs/>
                            <w:color w:val="940E2B"/>
                          </w:rPr>
                          <w:t xml:space="preserve">сь</w:t>
                        </w:r>
                        <w:r w:rsidRPr="00675D62">
                          <w:rPr>
                            <w:i/>
                            <w:iCs/>
                          </w:rPr>
                          <w:br/>
                          <w:t xml:space="preserve">более </w:t>
                        </w:r>
                        <w:r w:rsidRPr="00675D62">
                          <w:rPr>
                            <w:b/>
                            <w:bCs/>
                            <w:i/>
                            <w:iCs/>
                            <w:color w:val="940E2B"/>
                          </w:rPr>
                          <w:t xml:space="preserve">300 </w:t>
                        </w:r>
                        <w:r w:rsidRPr="00675D62">
                          <w:rPr>
                            <w:i/>
                            <w:iCs/>
                          </w:rPr>
                          <w:t xml:space="preserve">групп студентов из </w:t>
                        </w:r>
                        <w:r w:rsidRPr="00675D62">
                          <w:rPr>
                            <w:b/>
                            <w:bCs/>
                            <w:i/>
                            <w:iCs/>
                            <w:color w:val="940E2B"/>
                          </w:rPr>
                          <w:t xml:space="preserve">37</w:t>
                        </w:r>
                        <w:r w:rsidRPr="00675D62">
                          <w:rPr>
                            <w:i/>
                            <w:iCs/>
                          </w:rPr>
                          <w:t xml:space="preserve"> вузов.</w:t>
                        </w:r>
                      </w:p>
                    </w:txbxContent>
                  </v:textbox>
                </v:roundrect>
              </w:pict>
            </w:r>
          </w:p>
        </w:tc>
      </w:tr>
    </w:tbl>
    <w:p w:rsidR="0036666D" w:rsidRDefault="0036666D" w:rsidP="00695965">
      <w:pPr>
        <w:jc w:val="center"/>
        <w:rPr>
          <w:b/>
          <w:bCs/>
          <w:color w:val="B6A030"/>
          <w:sz w:val="30"/>
          <w:szCs w:val="30"/>
        </w:rPr>
      </w:pPr>
    </w:p>
    <w:p w:rsidR="0036666D" w:rsidRDefault="0036666D" w:rsidP="00695965">
      <w:pPr>
        <w:jc w:val="center"/>
        <w:rPr>
          <w:b/>
          <w:bCs/>
          <w:color w:val="B6A030"/>
          <w:sz w:val="30"/>
          <w:szCs w:val="30"/>
        </w:rPr>
      </w:pPr>
      <w:r>
        <w:rPr>
          <w:b/>
          <w:bCs/>
          <w:color w:val="B6A030"/>
          <w:sz w:val="30"/>
          <w:szCs w:val="30"/>
        </w:rPr>
        <w:br w:type="page"/>
      </w:r>
      <w:r w:rsidRPr="000A059F">
        <w:rPr>
          <w:b/>
          <w:bCs/>
          <w:color w:val="B6A030"/>
          <w:sz w:val="30"/>
          <w:szCs w:val="30"/>
        </w:rPr>
        <w:t xml:space="preserve">МАСТЕР</w:t>
      </w:r>
      <w:r>
        <w:rPr>
          <w:b/>
          <w:bCs/>
          <w:color w:val="B6A030"/>
          <w:sz w:val="30"/>
          <w:szCs w:val="30"/>
        </w:rPr>
        <w:t xml:space="preserve"> </w:t>
      </w:r>
      <w:r w:rsidRPr="000A059F">
        <w:rPr>
          <w:b/>
          <w:bCs/>
          <w:color w:val="B6A030"/>
          <w:sz w:val="30"/>
          <w:szCs w:val="30"/>
        </w:rPr>
        <w:t xml:space="preserve">ФОС</w:t>
      </w:r>
    </w:p>
    <w:p w:rsidR="0036666D" w:rsidRPr="00704848" w:rsidRDefault="0036666D" w:rsidP="00695965">
      <w:pPr>
        <w:jc w:val="center"/>
        <w:rPr>
          <w:b/>
          <w:bCs/>
          <w:color w:val="B6A030"/>
          <w:sz w:val="8"/>
          <w:szCs w:val="8"/>
        </w:rPr>
      </w:pPr>
    </w:p>
    <w:tbl>
      <w:tblPr>
        <w:tblW w:w="0" w:type="auto"/>
        <w:tblInd w:w="2" w:type="dxa"/>
        <w:tblLook w:val="00A0"/>
      </w:tblPr>
      <w:tblGrid>
        <w:gridCol w:w="6495"/>
        <w:gridCol w:w="3085"/>
      </w:tblGrid>
      <w:tr w:rsidR="0036666D">
        <w:trPr>
          <w:trHeight w:val="13861"/>
        </w:trPr>
        <w:tc>
          <w:tcPr>
            <w:tcW w:w="6495" w:type="dxa"/>
          </w:tcPr>
          <w:p w:rsidR="0036666D" w:rsidRPr="00D8013D" w:rsidRDefault="0036666D" w:rsidP="000F63DF">
            <w:pPr>
              <w:autoSpaceDE w:val="0"/>
              <w:autoSpaceDN w:val="0"/>
              <w:adjustRightInd w:val="0"/>
              <w:spacing w:after="120"/>
            </w:pPr>
            <w:r w:rsidRPr="00503BA9">
              <w:pict>
                <v:shape id="_x0000_i1040" type="#_x0000_t75" style="width:314.25pt;height:209.25pt">
                  <v:imagedata r:id="rId31" o:title=""/>
                </v:shape>
              </w:pict>
            </w:r>
          </w:p>
          <w:p w:rsidR="0036666D" w:rsidRPr="000A059F" w:rsidRDefault="0036666D" w:rsidP="000F63DF">
            <w:pPr>
              <w:autoSpaceDE w:val="0"/>
              <w:autoSpaceDN w:val="0"/>
              <w:adjustRightInd w:val="0"/>
              <w:spacing w:after="120"/>
              <w:ind w:firstLine="426"/>
            </w:pPr>
            <w:r w:rsidRPr="00D8013D">
              <w:rPr>
                <w:b/>
                <w:bCs/>
                <w:color w:val="B6A030"/>
              </w:rPr>
              <w:t xml:space="preserve">Цель нового сервиса «Мастер ФОС» </w:t>
            </w:r>
            <w:r>
              <w:rPr>
                <w:b/>
                <w:bCs/>
                <w:color w:val="B6A030"/>
              </w:rPr>
              <w:t xml:space="preserve">–</w:t>
            </w:r>
            <w:r>
              <w:t xml:space="preserve"> п</w:t>
            </w:r>
            <w:r w:rsidRPr="000A059F">
              <w:t xml:space="preserve">омощь вузам </w:t>
            </w:r>
            <w:r>
              <w:br/>
            </w:r>
            <w:r w:rsidRPr="000A059F">
              <w:t xml:space="preserve">в конструировании собст</w:t>
            </w:r>
            <w:r>
              <w:t xml:space="preserve">венных фондов оценочных средств.</w:t>
            </w:r>
          </w:p>
          <w:p w:rsidR="0036666D" w:rsidRPr="00D8013D" w:rsidRDefault="0036666D" w:rsidP="000F63DF">
            <w:pPr>
              <w:autoSpaceDE w:val="0"/>
              <w:autoSpaceDN w:val="0"/>
              <w:adjustRightInd w:val="0"/>
              <w:spacing w:after="120"/>
              <w:ind w:firstLine="426"/>
            </w:pPr>
            <w:r w:rsidRPr="00D8013D">
              <w:rPr>
                <w:b/>
                <w:bCs/>
                <w:color w:val="B6A030"/>
              </w:rPr>
              <w:t xml:space="preserve">«Мастер ФОС» </w:t>
            </w:r>
            <w:r w:rsidRPr="000A059F">
              <w:t xml:space="preserve">является рабочим инструментом</w:t>
            </w:r>
            <w:r>
              <w:t xml:space="preserve"> </w:t>
            </w:r>
            <w:r w:rsidRPr="000A059F">
              <w:t xml:space="preserve">создания фондов оценочных средств,</w:t>
            </w:r>
            <w:r>
              <w:t xml:space="preserve"> </w:t>
            </w:r>
            <w:r w:rsidRPr="000A059F">
              <w:t xml:space="preserve">разрабатываемых </w:t>
            </w:r>
            <w:r>
              <w:br/>
            </w:r>
            <w:r w:rsidRPr="000A059F">
              <w:t xml:space="preserve">и утверждаемых вузом, и позволяет решать проблемные вопросы, связанные с</w:t>
            </w:r>
            <w:r>
              <w:t xml:space="preserve"> </w:t>
            </w:r>
            <w:r w:rsidRPr="000A059F">
              <w:t xml:space="preserve">функционированием внутренней системы оценки качества </w:t>
            </w:r>
            <w:r w:rsidRPr="00D8013D">
              <w:t xml:space="preserve">образования.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spacing w:after="120"/>
              <w:ind w:firstLine="426"/>
            </w:pPr>
            <w:r w:rsidRPr="00D8013D">
              <w:rPr>
                <w:b/>
                <w:bCs/>
                <w:color w:val="B6A030"/>
              </w:rPr>
              <w:t xml:space="preserve">Фонды оценочных средств (ФОС)</w:t>
            </w:r>
            <w:r w:rsidRPr="00D8013D">
              <w:t xml:space="preserve"> создаются образовательными</w:t>
            </w:r>
            <w:r w:rsidRPr="000A059F">
              <w:t xml:space="preserve"> организациями (ОО) для процедур текущего контроля, промежуточной и итоговой аттестации </w:t>
            </w:r>
            <w:r>
              <w:br/>
            </w:r>
            <w:r w:rsidRPr="000A059F">
              <w:t xml:space="preserve">с целью оценить достижение запланированных результатов и уровень сформированности всех компетенций, заявленных в осно</w:t>
            </w:r>
            <w:r>
              <w:t xml:space="preserve">вной образовательной программе.</w:t>
            </w:r>
          </w:p>
          <w:p w:rsidR="0036666D" w:rsidRPr="00D8013D" w:rsidRDefault="0036666D" w:rsidP="000F63DF">
            <w:pPr>
              <w:pStyle w:val="NormalWeb"/>
              <w:shd w:val="clear" w:color="auto" w:fill="FFFFFF"/>
              <w:spacing w:before="0" w:beforeAutospacing="0" w:after="0" w:afterAutospacing="0"/>
              <w:ind w:firstLine="426"/>
              <w:rPr>
                <w:b/>
                <w:bCs/>
                <w:color w:val="B6A030"/>
                <w:sz w:val="16"/>
                <w:szCs w:val="16"/>
              </w:rPr>
            </w:pPr>
            <w:r w:rsidRPr="00D8013D">
              <w:rPr>
                <w:b/>
                <w:bCs/>
                <w:color w:val="B6A030"/>
              </w:rPr>
              <w:t xml:space="preserve">Возможности для образовательных организаций:</w:t>
            </w:r>
          </w:p>
          <w:p w:rsidR="0036666D" w:rsidRPr="001A7D57" w:rsidRDefault="0036666D" w:rsidP="00695965">
            <w:pPr>
              <w:pStyle w:val="Pa8"/>
              <w:numPr>
                <w:ilvl w:val="0"/>
                <w:numId w:val="40"/>
              </w:numPr>
              <w:tabs>
                <w:tab w:val="clear" w:pos="2598"/>
              </w:tabs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1A7D57">
              <w:rPr>
                <w:rFonts w:ascii="Times New Roman" w:hAnsi="Times New Roman" w:cs="Times New Roman"/>
              </w:rPr>
              <w:t xml:space="preserve">уч</w:t>
            </w:r>
            <w:r>
              <w:rPr>
                <w:rFonts w:ascii="Times New Roman" w:hAnsi="Times New Roman" w:cs="Times New Roman"/>
              </w:rPr>
              <w:t xml:space="preserve">ет</w:t>
            </w:r>
            <w:r w:rsidRPr="001A7D57">
              <w:rPr>
                <w:rFonts w:ascii="Times New Roman" w:hAnsi="Times New Roman" w:cs="Times New Roman"/>
              </w:rPr>
              <w:t xml:space="preserve"> особенност</w:t>
            </w:r>
            <w:r>
              <w:rPr>
                <w:rFonts w:ascii="Times New Roman" w:hAnsi="Times New Roman" w:cs="Times New Roman"/>
              </w:rPr>
              <w:t xml:space="preserve">ей</w:t>
            </w:r>
            <w:r w:rsidRPr="001A7D57">
              <w:rPr>
                <w:rFonts w:ascii="Times New Roman" w:hAnsi="Times New Roman" w:cs="Times New Roman"/>
              </w:rPr>
              <w:t xml:space="preserve"> рабочей программы</w:t>
            </w:r>
            <w:r>
              <w:rPr>
                <w:rFonts w:ascii="Times New Roman" w:hAnsi="Times New Roman" w:cs="Times New Roman"/>
              </w:rPr>
              <w:br/>
            </w:r>
            <w:r w:rsidRPr="001A7D57">
              <w:rPr>
                <w:rFonts w:ascii="Times New Roman" w:hAnsi="Times New Roman" w:cs="Times New Roman"/>
              </w:rPr>
              <w:t xml:space="preserve">по дисциплине в конкретном вузе и корректиров</w:t>
            </w:r>
            <w:r>
              <w:rPr>
                <w:rFonts w:ascii="Times New Roman" w:hAnsi="Times New Roman" w:cs="Times New Roman"/>
              </w:rPr>
              <w:t xml:space="preserve">ка</w:t>
            </w:r>
            <w:r w:rsidRPr="001A7D57">
              <w:rPr>
                <w:rFonts w:ascii="Times New Roman" w:hAnsi="Times New Roman" w:cs="Times New Roman"/>
              </w:rPr>
              <w:t xml:space="preserve"> переч</w:t>
            </w:r>
            <w:r>
              <w:rPr>
                <w:rFonts w:ascii="Times New Roman" w:hAnsi="Times New Roman" w:cs="Times New Roman"/>
              </w:rPr>
              <w:t xml:space="preserve">ня</w:t>
            </w:r>
            <w:r w:rsidRPr="001A7D57">
              <w:rPr>
                <w:rFonts w:ascii="Times New Roman" w:hAnsi="Times New Roman" w:cs="Times New Roman"/>
              </w:rPr>
              <w:t xml:space="preserve"> компетенций, показател</w:t>
            </w:r>
            <w:r>
              <w:rPr>
                <w:rFonts w:ascii="Times New Roman" w:hAnsi="Times New Roman" w:cs="Times New Roman"/>
              </w:rPr>
              <w:t xml:space="preserve">ей</w:t>
            </w:r>
            <w:r w:rsidRPr="001A7D57">
              <w:rPr>
                <w:rFonts w:ascii="Times New Roman" w:hAnsi="Times New Roman" w:cs="Times New Roman"/>
              </w:rPr>
              <w:t xml:space="preserve">, критери</w:t>
            </w:r>
            <w:r>
              <w:rPr>
                <w:rFonts w:ascii="Times New Roman" w:hAnsi="Times New Roman" w:cs="Times New Roman"/>
              </w:rPr>
              <w:t xml:space="preserve">ев</w:t>
            </w:r>
            <w:r w:rsidRPr="001A7D57">
              <w:rPr>
                <w:rFonts w:ascii="Times New Roman" w:hAnsi="Times New Roman" w:cs="Times New Roman"/>
              </w:rPr>
              <w:t xml:space="preserve"> и шкал оценивания компетенций на различных этапах </w:t>
            </w:r>
            <w:r>
              <w:rPr>
                <w:rFonts w:ascii="Times New Roman" w:hAnsi="Times New Roman" w:cs="Times New Roman"/>
              </w:rPr>
              <w:br/>
            </w:r>
            <w:r w:rsidRPr="001A7D57">
              <w:rPr>
                <w:rFonts w:ascii="Times New Roman" w:hAnsi="Times New Roman" w:cs="Times New Roman"/>
              </w:rPr>
              <w:t xml:space="preserve">их формирования;</w:t>
            </w:r>
          </w:p>
          <w:p w:rsidR="0036666D" w:rsidRPr="001A7D57" w:rsidRDefault="0036666D" w:rsidP="00695965">
            <w:pPr>
              <w:pStyle w:val="Pa8"/>
              <w:numPr>
                <w:ilvl w:val="0"/>
                <w:numId w:val="40"/>
              </w:numPr>
              <w:tabs>
                <w:tab w:val="clear" w:pos="2598"/>
              </w:tabs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1A7D57">
              <w:rPr>
                <w:rFonts w:ascii="Times New Roman" w:hAnsi="Times New Roman" w:cs="Times New Roman"/>
              </w:rPr>
              <w:t xml:space="preserve">использова</w:t>
            </w:r>
            <w:r>
              <w:rPr>
                <w:rFonts w:ascii="Times New Roman" w:hAnsi="Times New Roman" w:cs="Times New Roman"/>
              </w:rPr>
              <w:t xml:space="preserve">ние</w:t>
            </w:r>
            <w:r w:rsidRPr="001A7D57">
              <w:rPr>
                <w:rFonts w:ascii="Times New Roman" w:hAnsi="Times New Roman" w:cs="Times New Roman"/>
              </w:rPr>
              <w:t xml:space="preserve"> типовы</w:t>
            </w:r>
            <w:r>
              <w:rPr>
                <w:rFonts w:ascii="Times New Roman" w:hAnsi="Times New Roman" w:cs="Times New Roman"/>
              </w:rPr>
              <w:t xml:space="preserve">х</w:t>
            </w:r>
            <w:r w:rsidRPr="001A7D57">
              <w:rPr>
                <w:rFonts w:ascii="Times New Roman" w:hAnsi="Times New Roman" w:cs="Times New Roman"/>
              </w:rPr>
              <w:t xml:space="preserve"> контрольны</w:t>
            </w:r>
            <w:r>
              <w:rPr>
                <w:rFonts w:ascii="Times New Roman" w:hAnsi="Times New Roman" w:cs="Times New Roman"/>
              </w:rPr>
              <w:t xml:space="preserve">х</w:t>
            </w:r>
            <w:r w:rsidRPr="001A7D57">
              <w:rPr>
                <w:rFonts w:ascii="Times New Roman" w:hAnsi="Times New Roman" w:cs="Times New Roman"/>
              </w:rPr>
              <w:t xml:space="preserve"> задани</w:t>
            </w:r>
            <w:r>
              <w:rPr>
                <w:rFonts w:ascii="Times New Roman" w:hAnsi="Times New Roman" w:cs="Times New Roman"/>
              </w:rPr>
              <w:t xml:space="preserve">й, предоставляемых</w:t>
            </w:r>
            <w:r w:rsidRPr="001A7D57">
              <w:rPr>
                <w:rFonts w:ascii="Times New Roman" w:hAnsi="Times New Roman" w:cs="Times New Roman"/>
              </w:rPr>
              <w:t xml:space="preserve"> НИИ МКО; </w:t>
            </w:r>
            <w:r>
              <w:rPr>
                <w:rFonts w:ascii="Times New Roman" w:hAnsi="Times New Roman" w:cs="Times New Roman"/>
              </w:rPr>
              <w:t xml:space="preserve">возможность </w:t>
            </w:r>
            <w:r w:rsidRPr="001A7D57">
              <w:rPr>
                <w:rFonts w:ascii="Times New Roman" w:hAnsi="Times New Roman" w:cs="Times New Roman"/>
              </w:rPr>
              <w:t xml:space="preserve">при необходимости корректиров</w:t>
            </w:r>
            <w:r>
              <w:rPr>
                <w:rFonts w:ascii="Times New Roman" w:hAnsi="Times New Roman" w:cs="Times New Roman"/>
              </w:rPr>
              <w:t xml:space="preserve">ать</w:t>
            </w:r>
            <w:r w:rsidRPr="001A7D57">
              <w:rPr>
                <w:rFonts w:ascii="Times New Roman" w:hAnsi="Times New Roman" w:cs="Times New Roman"/>
              </w:rPr>
              <w:t xml:space="preserve"> задани</w:t>
            </w:r>
            <w:r>
              <w:rPr>
                <w:rFonts w:ascii="Times New Roman" w:hAnsi="Times New Roman" w:cs="Times New Roman"/>
              </w:rPr>
              <w:t xml:space="preserve">я</w:t>
            </w:r>
            <w:r w:rsidRPr="001A7D57">
              <w:rPr>
                <w:rFonts w:ascii="Times New Roman" w:hAnsi="Times New Roman" w:cs="Times New Roman"/>
              </w:rPr>
              <w:t xml:space="preserve"> и/или загружать материалы, разработанные преподавателями ОО;</w:t>
            </w:r>
          </w:p>
          <w:p w:rsidR="0036666D" w:rsidRDefault="0036666D" w:rsidP="00695965">
            <w:pPr>
              <w:pStyle w:val="Pa8"/>
              <w:numPr>
                <w:ilvl w:val="0"/>
                <w:numId w:val="40"/>
              </w:numPr>
              <w:tabs>
                <w:tab w:val="clear" w:pos="2598"/>
              </w:tabs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1A7D57">
              <w:rPr>
                <w:rFonts w:ascii="Times New Roman" w:hAnsi="Times New Roman" w:cs="Times New Roman"/>
              </w:rPr>
              <w:t xml:space="preserve">выгру</w:t>
            </w:r>
            <w:r>
              <w:rPr>
                <w:rFonts w:ascii="Times New Roman" w:hAnsi="Times New Roman" w:cs="Times New Roman"/>
              </w:rPr>
              <w:t xml:space="preserve">зка</w:t>
            </w:r>
            <w:r w:rsidRPr="001A7D57">
              <w:rPr>
                <w:rFonts w:ascii="Times New Roman" w:hAnsi="Times New Roman" w:cs="Times New Roman"/>
              </w:rPr>
              <w:t xml:space="preserve"> для печати и редактирова</w:t>
            </w:r>
            <w:r>
              <w:rPr>
                <w:rFonts w:ascii="Times New Roman" w:hAnsi="Times New Roman" w:cs="Times New Roman"/>
              </w:rPr>
              <w:t xml:space="preserve">ние</w:t>
            </w:r>
            <w:r w:rsidRPr="001A7D57">
              <w:rPr>
                <w:rFonts w:ascii="Times New Roman" w:hAnsi="Times New Roman" w:cs="Times New Roman"/>
              </w:rPr>
              <w:t xml:space="preserve"> ФОС;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36666D" w:rsidRDefault="0036666D" w:rsidP="00695965">
            <w:pPr>
              <w:pStyle w:val="Pa8"/>
              <w:numPr>
                <w:ilvl w:val="0"/>
                <w:numId w:val="40"/>
              </w:numPr>
              <w:tabs>
                <w:tab w:val="clear" w:pos="2598"/>
              </w:tabs>
              <w:spacing w:line="240" w:lineRule="auto"/>
              <w:ind w:left="426" w:hanging="284"/>
              <w:rPr>
                <w:rFonts w:ascii="Times New Roman" w:hAnsi="Times New Roman" w:cs="Times New Roman"/>
              </w:rPr>
            </w:pPr>
            <w:r w:rsidRPr="002A5497">
              <w:rPr>
                <w:rFonts w:ascii="Times New Roman" w:hAnsi="Times New Roman" w:cs="Times New Roman"/>
              </w:rPr>
              <w:t xml:space="preserve">хран</w:t>
            </w:r>
            <w:r>
              <w:rPr>
                <w:rFonts w:ascii="Times New Roman" w:hAnsi="Times New Roman" w:cs="Times New Roman"/>
              </w:rPr>
              <w:t xml:space="preserve">ение</w:t>
            </w:r>
            <w:r w:rsidRPr="002A5497">
              <w:rPr>
                <w:rFonts w:ascii="Times New Roman" w:hAnsi="Times New Roman" w:cs="Times New Roman"/>
              </w:rPr>
              <w:t xml:space="preserve"> разработанны</w:t>
            </w:r>
            <w:r>
              <w:rPr>
                <w:rFonts w:ascii="Times New Roman" w:hAnsi="Times New Roman" w:cs="Times New Roman"/>
              </w:rPr>
              <w:t xml:space="preserve">х</w:t>
            </w:r>
            <w:r w:rsidRPr="002A5497">
              <w:rPr>
                <w:rFonts w:ascii="Times New Roman" w:hAnsi="Times New Roman" w:cs="Times New Roman"/>
              </w:rPr>
              <w:t xml:space="preserve"> ФОС в личном кабинете ОО.</w:t>
            </w:r>
          </w:p>
          <w:p w:rsidR="0036666D" w:rsidRPr="00650907" w:rsidRDefault="0036666D" w:rsidP="000F63DF"/>
        </w:tc>
        <w:tc>
          <w:tcPr>
            <w:tcW w:w="3085" w:type="dxa"/>
            <w:shd w:val="clear" w:color="auto" w:fill="F5F1C3"/>
          </w:tcPr>
          <w:p w:rsidR="0036666D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  <w:r w:rsidRPr="002A5497">
              <w:rPr>
                <w:b/>
                <w:bCs/>
                <w:color w:val="B6A030"/>
              </w:rPr>
              <w:t xml:space="preserve">Шаги создания ФОС:</w:t>
            </w: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  <w:r>
              <w:rPr>
                <w:b/>
                <w:bCs/>
                <w:color w:val="B6A030"/>
              </w:rPr>
              <w:t xml:space="preserve">Шаг 1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t xml:space="preserve">Выбрать перечень компетенций с указанием этапов их формирования </w:t>
            </w:r>
            <w:r>
              <w:br/>
              <w:t xml:space="preserve">в процессе освоения образовательной программы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pict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_x0000_s1048" type="#_x0000_t67" style="position:absolute;left:0;text-align:left;margin-left:62pt;margin-top:3.45pt;width:16.5pt;height:21pt;z-index:251672576" adj="10927" fillcolor="#d4bb1b" strokecolor="#a38711" strokeweight="1pt">
                  <v:fill color2="#7f5f00"/>
                  <v:shadow type="perspective" color="#ffe599" opacity=".5" origin=",.5" offset="0,0" matrix=",-56756f,,.5"/>
                  <v:textbox style="layout-flow:vertical-ideographic"/>
                </v:shape>
              </w:pict>
            </w: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  <w:r>
              <w:rPr>
                <w:b/>
                <w:bCs/>
                <w:color w:val="B6A030"/>
              </w:rPr>
              <w:t xml:space="preserve">Шаг 2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t xml:space="preserve">Заполнить таблицу «Описание показателей </w:t>
            </w:r>
            <w:r>
              <w:br/>
              <w:t xml:space="preserve">и критериев оценивания компетенций»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pict>
                <v:shape id="_x0000_s1049" type="#_x0000_t67" style="position:absolute;left:0;text-align:left;margin-left:62pt;margin-top:3.6pt;width:16.5pt;height:21pt;z-index:251673600" adj="10927" fillcolor="#d4bb1b" strokecolor="#a38711" strokeweight="1pt">
                  <v:fill color2="#7f5f00"/>
                  <v:shadow type="perspective" color="#ffe599" opacity=".5" origin=",.5" offset="0,0" matrix=",-56756f,,.5"/>
                  <v:textbox style="layout-flow:vertical-ideographic"/>
                </v:shape>
              </w:pict>
            </w: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  <w:r w:rsidRPr="002A5497">
              <w:rPr>
                <w:b/>
                <w:bCs/>
                <w:color w:val="B6A030"/>
              </w:rPr>
              <w:t xml:space="preserve">Шаг 3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t xml:space="preserve">Загрузить комплект типовых контрольных заданий из федерального банка заданий, предоставляемого </w:t>
            </w:r>
            <w:r>
              <w:br/>
              <w:t xml:space="preserve">НИИ МКО, </w:t>
            </w:r>
            <w:r>
              <w:br/>
              <w:t xml:space="preserve">или материалы, разработанные преподавателями ОО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pict>
                <v:shape id="_x0000_s1050" type="#_x0000_t67" style="position:absolute;left:0;text-align:left;margin-left:62pt;margin-top:3.8pt;width:16.5pt;height:21pt;z-index:251674624" adj="10927" fillcolor="#d4bb1b" strokecolor="#a38711" strokeweight="1pt">
                  <v:fill color2="#7f5f00"/>
                  <v:shadow type="perspective" color="#ffe599" opacity=".5" origin=",.5" offset="0,0" matrix=",-56756f,,.5"/>
                  <v:textbox style="layout-flow:vertical-ideographic"/>
                </v:shape>
              </w:pict>
            </w: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</w:pP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  <w:r w:rsidRPr="002A5497">
              <w:rPr>
                <w:b/>
                <w:bCs/>
                <w:color w:val="B6A030"/>
              </w:rPr>
              <w:t xml:space="preserve">Шаг </w:t>
            </w:r>
            <w:r>
              <w:rPr>
                <w:b/>
                <w:bCs/>
                <w:color w:val="B6A030"/>
              </w:rPr>
              <w:t xml:space="preserve">4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t xml:space="preserve">Использовать методические материалы, определяющие процедуры оценивания знаний, умений, навыков и/или опыта деятельности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w:pict>
                <v:shape id="_x0000_s1051" type="#_x0000_t67" style="position:absolute;left:0;text-align:left;margin-left:62pt;margin-top:3.35pt;width:16.5pt;height:21pt;z-index:251675648" adj="10927" fillcolor="#d4bb1b" strokecolor="#a38711" strokeweight="1pt">
                  <v:fill color2="#7f5f00"/>
                  <v:shadow type="perspective" color="#ffe599" opacity=".5" origin=",.5" offset="0,0" matrix=",-56756f,,.5"/>
                  <v:textbox style="layout-flow:vertical-ideographic"/>
                </v:shape>
              </w:pict>
            </w: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</w:p>
          <w:p w:rsidR="0036666D" w:rsidRPr="002A5497" w:rsidRDefault="0036666D" w:rsidP="000F63DF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B6A030"/>
              </w:rPr>
            </w:pPr>
            <w:r w:rsidRPr="002A5497">
              <w:rPr>
                <w:b/>
                <w:bCs/>
                <w:color w:val="B6A030"/>
              </w:rPr>
              <w:t xml:space="preserve">Шаг </w:t>
            </w:r>
            <w:r>
              <w:rPr>
                <w:b/>
                <w:bCs/>
                <w:color w:val="B6A030"/>
              </w:rPr>
              <w:t xml:space="preserve">5</w:t>
            </w:r>
          </w:p>
          <w:p w:rsidR="0036666D" w:rsidRDefault="0036666D" w:rsidP="000F63DF">
            <w:pPr>
              <w:autoSpaceDE w:val="0"/>
              <w:autoSpaceDN w:val="0"/>
              <w:adjustRightInd w:val="0"/>
              <w:jc w:val="center"/>
            </w:pPr>
            <w:r>
              <w:t xml:space="preserve">Выгрузить </w:t>
            </w:r>
            <w:r>
              <w:br/>
              <w:t xml:space="preserve">и распечатать ФОС</w:t>
            </w:r>
          </w:p>
        </w:tc>
      </w:tr>
    </w:tbl>
    <w:p w:rsidR="0036666D" w:rsidRPr="00944C53" w:rsidRDefault="0036666D" w:rsidP="00695965">
      <w:pPr>
        <w:widowControl w:val="0"/>
        <w:autoSpaceDE w:val="0"/>
        <w:autoSpaceDN w:val="0"/>
        <w:adjustRightInd w:val="0"/>
        <w:jc w:val="both"/>
        <w:rPr>
          <w:sz w:val="2"/>
          <w:szCs w:val="2"/>
        </w:rPr>
      </w:pPr>
      <w:r w:rsidRPr="005910A7">
        <w:rPr>
          <w:sz w:val="6"/>
          <w:szCs w:val="6"/>
        </w:rPr>
        <w:t xml:space="preserve"> </w:t>
      </w:r>
    </w:p>
    <w:p w:rsidR="0036666D" w:rsidRPr="002B1ABF" w:rsidRDefault="0036666D" w:rsidP="002A551B">
      <w:pPr>
        <w:pStyle w:val="Heading1"/>
        <w:numPr>
          <w:ilvl w:val="0"/>
          <w:numId w:val="0"/>
        </w:numPr>
      </w:pPr>
      <w:r>
        <w:rPr>
          <w:color w:val="000000"/>
          <w:sz w:val="28"/>
          <w:szCs w:val="28"/>
        </w:rPr>
        <w:br w:type="page"/>
      </w:r>
      <w:r w:rsidRPr="002B1ABF">
        <w:t xml:space="preserve">Приложение 1. </w:t>
      </w:r>
      <w:r>
        <w:t xml:space="preserve">М</w:t>
      </w:r>
      <w:r w:rsidRPr="002B1ABF">
        <w:t xml:space="preserve">одель педагогических измерительных материалов</w:t>
      </w:r>
    </w:p>
    <w:p w:rsidR="0036666D" w:rsidRDefault="0036666D" w:rsidP="002A551B">
      <w:pPr>
        <w:ind w:left="357" w:firstLine="709"/>
        <w:jc w:val="both"/>
        <w:rPr>
          <w:sz w:val="28"/>
          <w:szCs w:val="28"/>
        </w:rPr>
      </w:pPr>
    </w:p>
    <w:p w:rsidR="0036666D" w:rsidRPr="00C853B1" w:rsidRDefault="0036666D" w:rsidP="002A551B">
      <w:pPr>
        <w:spacing w:line="271" w:lineRule="auto"/>
        <w:ind w:firstLine="539"/>
        <w:jc w:val="both"/>
      </w:pPr>
      <w:r>
        <w:t xml:space="preserve">При проведении ФЭПО в</w:t>
      </w:r>
      <w:r w:rsidRPr="00C853B1">
        <w:t xml:space="preserve"> рамках компетентностного подхода используется уровневая модель педагогических измерительных материалов (ПИМ), представленная в трех взаимосвязанных блоках (рис.1).</w:t>
      </w:r>
    </w:p>
    <w:p w:rsidR="0036666D" w:rsidRPr="00D8004E" w:rsidRDefault="0036666D" w:rsidP="002A551B">
      <w:pPr>
        <w:ind w:left="357" w:firstLine="709"/>
        <w:jc w:val="both"/>
        <w:rPr>
          <w:sz w:val="16"/>
          <w:szCs w:val="16"/>
        </w:rPr>
      </w:pPr>
    </w:p>
    <w:p w:rsidR="0036666D" w:rsidRPr="00102E7A" w:rsidRDefault="0036666D" w:rsidP="002953DF">
      <w:pPr>
        <w:keepNext/>
        <w:keepLines/>
        <w:jc w:val="center"/>
      </w:pPr>
      <w:r>
        <w:rPr>
          <w:noProof/>
        </w:rPr>
        <w:pict>
          <v:shape id="_x0000_i1041" type="#_x0000_t75" style="width:333pt;height:205.5pt;visibility:visible">
            <v:imagedata r:id="rId32" o:title=""/>
          </v:shape>
        </w:pict>
      </w:r>
      <w:r>
        <w:rPr>
          <w:sz w:val="28"/>
          <w:szCs w:val="28"/>
        </w:rPr>
        <w:br/>
      </w:r>
      <w:r w:rsidRPr="00102E7A">
        <w:t xml:space="preserve">Рис. 1. Трехмерная структура уровневой модели ПИМ</w:t>
      </w:r>
    </w:p>
    <w:p w:rsidR="0036666D" w:rsidRPr="00C853B1" w:rsidRDefault="0036666D" w:rsidP="002A551B">
      <w:pPr>
        <w:ind w:left="357" w:firstLine="709"/>
        <w:jc w:val="both"/>
        <w:rPr>
          <w:sz w:val="8"/>
          <w:szCs w:val="8"/>
        </w:rPr>
      </w:pPr>
    </w:p>
    <w:p w:rsidR="0036666D" w:rsidRPr="00C1298E" w:rsidRDefault="0036666D" w:rsidP="002A551B">
      <w:pPr>
        <w:spacing w:line="295" w:lineRule="auto"/>
        <w:ind w:firstLine="539"/>
        <w:jc w:val="both"/>
        <w:rPr>
          <w:b/>
          <w:bCs/>
          <w:sz w:val="12"/>
          <w:szCs w:val="12"/>
        </w:rPr>
      </w:pPr>
    </w:p>
    <w:p w:rsidR="0036666D" w:rsidRPr="00C853B1" w:rsidRDefault="0036666D" w:rsidP="002A551B">
      <w:pPr>
        <w:spacing w:line="264" w:lineRule="auto"/>
        <w:ind w:firstLine="539"/>
        <w:jc w:val="both"/>
      </w:pPr>
      <w:r w:rsidRPr="00C853B1">
        <w:rPr>
          <w:b/>
          <w:bCs/>
        </w:rPr>
        <w:t xml:space="preserve">Первый блок (тематическое наполнение)</w:t>
      </w:r>
      <w:r>
        <w:t xml:space="preserve"> – </w:t>
      </w:r>
      <w:r w:rsidRPr="00C853B1">
        <w:t xml:space="preserve">задания на уровне «знать», в которых очевиден способ решения, усвоенный студентом при изучении дисциплины. Задания этого блока выявляют в основном знаниевый компонент по дисциплине и оцениваются по бинарной шкале «правильно-неправильно».</w:t>
      </w:r>
    </w:p>
    <w:p w:rsidR="0036666D" w:rsidRPr="00C853B1" w:rsidRDefault="0036666D" w:rsidP="002A551B">
      <w:pPr>
        <w:spacing w:line="264" w:lineRule="auto"/>
        <w:ind w:firstLine="539"/>
        <w:jc w:val="both"/>
      </w:pPr>
      <w:r w:rsidRPr="00C853B1">
        <w:rPr>
          <w:b/>
          <w:bCs/>
        </w:rPr>
        <w:t xml:space="preserve">Второй блок (модульное наполнение) </w:t>
      </w:r>
      <w:r w:rsidRPr="00C853B1">
        <w:t xml:space="preserve">– задания на уровне «знать» и «уметь», в которых нет явного указания на способ выполнения, и студент для их решения самостоятельно выбирает один из изученных способов. Задания данного блока позволяют оценить не только знания по дисциплине, но и умения пользоваться ими при решении стандартных, типовых задач. Результаты выполнения этого блока оцениваются с учетом частично правильно выполненных заданий.</w:t>
      </w:r>
    </w:p>
    <w:p w:rsidR="0036666D" w:rsidRPr="00AF2E76" w:rsidRDefault="0036666D" w:rsidP="002A551B">
      <w:pPr>
        <w:spacing w:line="264" w:lineRule="auto"/>
        <w:ind w:firstLine="539"/>
        <w:jc w:val="both"/>
        <w:rPr>
          <w:sz w:val="28"/>
          <w:szCs w:val="28"/>
        </w:rPr>
      </w:pPr>
      <w:r w:rsidRPr="00C853B1">
        <w:rPr>
          <w:b/>
          <w:bCs/>
        </w:rPr>
        <w:t xml:space="preserve">Третий блок</w:t>
      </w:r>
      <w:r w:rsidRPr="00C853B1">
        <w:t xml:space="preserve"> </w:t>
      </w:r>
      <w:r w:rsidRPr="00C853B1">
        <w:rPr>
          <w:b/>
          <w:bCs/>
        </w:rPr>
        <w:t xml:space="preserve">(кейс-наполнение)</w:t>
      </w:r>
      <w:r w:rsidRPr="00C853B1">
        <w:t xml:space="preserve"> – задания на уровне «знать», «уметь», «владеть». Он представлен кейс-заданиями, содержание которых предполагает использование комплекса умений и навыков, для того чтобы студент мог самостоятельно сконструировать способ решения, комбинируя известные ему способы и привлекая знания из разных дисциплин. Кейс-задание представляет собой учебное задание, состоящее из описания реальной практической ситуации и совокупности сформулированных к ней вопросов к ней. Выполнение студентом кейс-заданий требует решения поставленной проблемы (ситуации) в целом и проявления умения анализировать конкретную информацию прослеживать причинно-следственные связи, выделять ключевые проблемы и методы их решения. В отличие от первых двух блоков задания третьего блока носят интегральный (summative) характер и позволяют формировать нетрадиционный способ мышления, характерный и необходимый для современного человека.</w:t>
      </w:r>
    </w:p>
    <w:p w:rsidR="0036666D" w:rsidRPr="002B1ABF" w:rsidRDefault="0036666D" w:rsidP="002A551B">
      <w:pPr>
        <w:pStyle w:val="Heading1"/>
        <w:numPr>
          <w:ilvl w:val="0"/>
          <w:numId w:val="0"/>
        </w:numPr>
      </w:pPr>
      <w:r>
        <w:br w:type="page"/>
      </w:r>
      <w:r w:rsidRPr="002B1ABF">
        <w:t xml:space="preserve">Приложение 2. Характеристика уровней обученности по дисциплине «</w:t>
      </w:r>
      <w:r>
        <w:rPr>
          <w:noProof/>
        </w:rPr>
        <w:t xml:space="preserve">Русский язык и культура речи</w:t>
      </w:r>
      <w:r w:rsidRPr="002B1ABF">
        <w:t xml:space="preserve">»</w:t>
      </w:r>
      <w:r w:rsidRPr="00F43AB3">
        <w:t xml:space="preserve"/>
        <w:t xml:space="preserve"/>
        <w:t xml:space="preserve"/>
      </w:r>
      <w:r w:rsidRPr="00F43AB3">
        <w:t xml:space="preserve"/>
      </w:r>
      <w:r>
        <w:rPr>
          <w:rStyle w:val="FootnoteReference"/>
        </w:rPr>
        <w:footnoteReference w:id="2"/>
      </w:r>
      <w:r w:rsidRPr="00F43AB3">
        <w:t xml:space="preserve"/>
        <w:t xml:space="preserve"/>
        <w:t xml:space="preserve"/>
      </w:r>
      <w:r w:rsidRPr="00F43AB3">
        <w:t xml:space="preserve"/>
      </w:r>
    </w:p>
    <w:p w:rsidR="0036666D" w:rsidRPr="00F90D91" w:rsidRDefault="0036666D" w:rsidP="002A551B">
      <w:pPr>
        <w:rPr>
          <w:sz w:val="28"/>
          <w:szCs w:val="28"/>
        </w:rPr>
      </w:pPr>
    </w:p>
    <w:p w:rsidR="0036666D" w:rsidRPr="00A33B61" w:rsidRDefault="0036666D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 xml:space="preserve">УРОВЕНЬ</w:t>
      </w:r>
      <w:r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1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первый</w:t>
      </w:r>
      <w:r w:rsidRPr="00A33B61">
        <w:rPr>
          <w:i/>
          <w:iCs/>
          <w:sz w:val="28"/>
          <w:szCs w:val="28"/>
          <w:lang w:val="en-US"/>
        </w:rPr>
        <w:t xml:space="preserve">)</w:t>
      </w:r>
    </w:p>
    <w:p w:rsidR="0036666D" w:rsidRPr="00A33B61" w:rsidRDefault="0036666D" w:rsidP="002A551B">
      <w:pPr>
        <w:jc w:val="center"/>
        <w:rPr>
          <w:b/>
          <w:bCs/>
          <w:sz w:val="28"/>
          <w:szCs w:val="28"/>
          <w:lang w:val="en-US"/>
        </w:rPr>
      </w:pPr>
    </w:p>
    <w:p w:rsidR="0036666D" w:rsidRPr="00DC5248" w:rsidRDefault="0036666D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уровень оценки результатов обучения показывает, что студент усвоил некоторые элементарные знания основных вопросов по дисциплине, но недостаточно овладел необходимой системой знаний о языке как знаковой системе и общественном явлении, его устройстве, развитии и функционировании, не в полной мере овладел способностью выбирать, оценивать и использовать языковые средства в речи, базовыми умениями и навыками использования языка в различных сферах и ситуациях общения.</w:t>
      </w:r>
    </w:p>
    <w:p w:rsidR="0036666D" w:rsidRPr="00DC5248" w:rsidRDefault="0036666D" w:rsidP="002A551B">
      <w:pPr>
        <w:ind w:firstLine="709"/>
        <w:jc w:val="both"/>
        <w:rPr>
          <w:sz w:val="28"/>
          <w:szCs w:val="28"/>
          <w:lang w:val="en-US"/>
        </w:rPr>
      </w:pPr>
    </w:p>
    <w:p w:rsidR="0036666D" w:rsidRPr="00A33B61" w:rsidRDefault="0036666D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 xml:space="preserve">УРОВЕНЬ</w:t>
      </w:r>
      <w:r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2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второй</w:t>
      </w:r>
      <w:r w:rsidRPr="00A33B61">
        <w:rPr>
          <w:i/>
          <w:iCs/>
          <w:sz w:val="28"/>
          <w:szCs w:val="28"/>
          <w:lang w:val="en-US"/>
        </w:rPr>
        <w:t xml:space="preserve">)</w:t>
      </w:r>
    </w:p>
    <w:p w:rsidR="0036666D" w:rsidRPr="00A33B61" w:rsidRDefault="0036666D" w:rsidP="002A551B">
      <w:pPr>
        <w:jc w:val="center"/>
        <w:rPr>
          <w:b/>
          <w:bCs/>
          <w:sz w:val="28"/>
          <w:szCs w:val="28"/>
          <w:lang w:val="en-US"/>
        </w:rPr>
      </w:pPr>
    </w:p>
    <w:p w:rsidR="0036666D" w:rsidRPr="00DC5248" w:rsidRDefault="0036666D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уровень оценки результатов обучения показывает, что студент обладает необходимой системой знаний о языке как знаковой системе и общественном явлении, его устройстве, развитии и функционировании и владеет некоторыми умениями по дисциплине, проявляет способность выбирать, оценивать и использовать языковые средства в речи; владеет видами речевой деятельности и основами культуры устной и письменной речи; способен проводить основные виды анализа языковых единиц, языковых явлений и фактов.</w:t>
      </w:r>
    </w:p>
    <w:p w:rsidR="0036666D" w:rsidRPr="00DC5248" w:rsidRDefault="0036666D" w:rsidP="002A551B">
      <w:pPr>
        <w:ind w:firstLine="709"/>
        <w:jc w:val="both"/>
        <w:rPr>
          <w:sz w:val="28"/>
          <w:szCs w:val="28"/>
          <w:lang w:val="en-US"/>
        </w:rPr>
      </w:pPr>
    </w:p>
    <w:p w:rsidR="0036666D" w:rsidRPr="00A33B61" w:rsidRDefault="0036666D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 xml:space="preserve">УРОВЕНЬ</w:t>
      </w:r>
      <w:r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3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третий</w:t>
      </w:r>
      <w:r w:rsidRPr="00A33B61">
        <w:rPr>
          <w:i/>
          <w:iCs/>
          <w:sz w:val="28"/>
          <w:szCs w:val="28"/>
          <w:lang w:val="en-US"/>
        </w:rPr>
        <w:t xml:space="preserve">)</w:t>
      </w:r>
    </w:p>
    <w:p w:rsidR="0036666D" w:rsidRPr="00A33B61" w:rsidRDefault="0036666D" w:rsidP="002A551B">
      <w:pPr>
        <w:jc w:val="center"/>
        <w:rPr>
          <w:b/>
          <w:bCs/>
          <w:sz w:val="28"/>
          <w:szCs w:val="28"/>
          <w:lang w:val="en-US"/>
        </w:rPr>
      </w:pPr>
    </w:p>
    <w:p w:rsidR="0036666D" w:rsidRPr="00DC5248" w:rsidRDefault="0036666D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уровень оценки результатов обучения показывает, что студент продемонстрировал глубокие знания и развитые практические умения и навыки по дисциплине, обладает необходимой системой знаний о языке как знаковой системе и общественном явлении, его устройстве, развитии и функционировании; проявил способность выбирать, оценивать и использовать языковые средства в речи на основе овладения видами речевой деятельности и основами культуры устной и письменной речи, базовыми умениями и навыками использования языка в различных сферах и ситуациях общения; способен извлекать необходимую информацию из различных источников.</w:t>
      </w:r>
    </w:p>
    <w:p w:rsidR="0036666D" w:rsidRPr="00DC5248" w:rsidRDefault="0036666D" w:rsidP="002A551B">
      <w:pPr>
        <w:ind w:firstLine="709"/>
        <w:jc w:val="both"/>
        <w:rPr>
          <w:sz w:val="28"/>
          <w:szCs w:val="28"/>
          <w:lang w:val="en-US"/>
        </w:rPr>
      </w:pPr>
    </w:p>
    <w:p w:rsidR="0036666D" w:rsidRPr="00A33B61" w:rsidRDefault="0036666D" w:rsidP="002A551B">
      <w:pPr>
        <w:jc w:val="center"/>
        <w:rPr>
          <w:i/>
          <w:iCs/>
          <w:sz w:val="28"/>
          <w:szCs w:val="28"/>
          <w:lang w:val="en-US"/>
        </w:rPr>
      </w:pPr>
      <w:r w:rsidRPr="001112D6">
        <w:rPr>
          <w:b/>
          <w:bCs/>
          <w:sz w:val="28"/>
          <w:szCs w:val="28"/>
        </w:rPr>
        <w:t xml:space="preserve">УРОВЕНЬ</w:t>
      </w:r>
      <w:r w:rsidRPr="0042646E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noProof/>
          <w:sz w:val="28"/>
          <w:szCs w:val="28"/>
          <w:lang w:val="en-US"/>
        </w:rPr>
        <w:t xml:space="preserve">4</w:t>
      </w:r>
      <w:r w:rsidRPr="00A33B61">
        <w:rPr>
          <w:b/>
          <w:bCs/>
          <w:sz w:val="28"/>
          <w:szCs w:val="28"/>
          <w:lang w:val="en-US"/>
        </w:rPr>
        <w:t xml:space="preserve"> </w:t>
      </w:r>
      <w:r w:rsidRPr="00A33B61">
        <w:rPr>
          <w:i/>
          <w:iCs/>
          <w:sz w:val="28"/>
          <w:szCs w:val="28"/>
          <w:lang w:val="en-US"/>
        </w:rPr>
        <w:t xml:space="preserve">(</w:t>
      </w:r>
      <w:r>
        <w:rPr>
          <w:i/>
          <w:iCs/>
          <w:noProof/>
          <w:sz w:val="28"/>
          <w:szCs w:val="28"/>
          <w:lang w:val="en-US"/>
        </w:rPr>
        <w:t xml:space="preserve">четвертый</w:t>
      </w:r>
      <w:r w:rsidRPr="00A33B61">
        <w:rPr>
          <w:i/>
          <w:iCs/>
          <w:sz w:val="28"/>
          <w:szCs w:val="28"/>
          <w:lang w:val="en-US"/>
        </w:rPr>
        <w:t xml:space="preserve">)</w:t>
      </w:r>
    </w:p>
    <w:p w:rsidR="0036666D" w:rsidRPr="00A33B61" w:rsidRDefault="0036666D" w:rsidP="002A551B">
      <w:pPr>
        <w:jc w:val="center"/>
        <w:rPr>
          <w:b/>
          <w:bCs/>
          <w:sz w:val="28"/>
          <w:szCs w:val="28"/>
          <w:lang w:val="en-US"/>
        </w:rPr>
      </w:pPr>
    </w:p>
    <w:p w:rsidR="0036666D" w:rsidRPr="00DC5248" w:rsidRDefault="0036666D" w:rsidP="002A551B">
      <w:pPr>
        <w:autoSpaceDE w:val="0"/>
        <w:autoSpaceDN w:val="0"/>
        <w:adjustRightInd w:val="0"/>
        <w:ind w:firstLine="708"/>
        <w:jc w:val="both"/>
        <w:rPr>
          <w:lang w:val="en-US"/>
        </w:rPr>
      </w:pPr>
      <w:r w:rsidRPr="00BC6415">
        <w:rPr>
          <w:i/>
          <w:iCs/>
        </w:rPr>
        <w:t xml:space="preserve">Характеристика</w:t>
      </w:r>
      <w:r w:rsidRPr="00DC5248">
        <w:rPr>
          <w:lang w:val="en-US"/>
        </w:rPr>
        <w:t xml:space="preserve">: </w:t>
      </w:r>
      <w:r>
        <w:rPr>
          <w:noProof/>
          <w:lang w:val="en-US"/>
        </w:rPr>
        <w:t xml:space="preserve">Достигнутый уровень оценки результатов обучения свидетельствует о том, что студент способен обобщать и оценивать информацию, полученную на основе исследования нестандартной ситуации; обладает необходимой системой знаний о языке как знаковой системе и общественном явлении, его устройстве, развитии и функционировании, проявил способность выбирать, оценивать и использовать языковые средства в речи на основе овладения видами речевой деятельности и основами культуры устной и письменной речи, базовыми умениями и навыками использования языка в различных сферах и ситуациях общения; способен извлекать необходимую информацию из различных источников, применять в практике письма орфоэпические и пунктуационные нормы современного русского литературного языка, устанавливать внутрипредметные и межпредметные связи русского языка для решения лингвистических задач.</w:t>
      </w:r>
    </w:p>
    <w:p w:rsidR="0036666D" w:rsidRPr="00DC5248" w:rsidRDefault="0036666D" w:rsidP="002A551B">
      <w:pPr>
        <w:ind w:firstLine="709"/>
        <w:jc w:val="both"/>
        <w:rPr>
          <w:sz w:val="28"/>
          <w:szCs w:val="28"/>
          <w:lang w:val="en-US"/>
        </w:rPr>
      </w:pPr>
    </w:p>
    <w:p w:rsidR="0036666D" w:rsidRPr="002B1ABF" w:rsidRDefault="0036666D" w:rsidP="002A551B">
      <w:pPr>
        <w:pStyle w:val="Heading1"/>
        <w:numPr>
          <w:ilvl w:val="0"/>
          <w:numId w:val="0"/>
        </w:numPr>
      </w:pPr>
      <w:r w:rsidRPr="00CE1417">
        <w:br w:type="page"/>
      </w:r>
      <w:r w:rsidRPr="002B1ABF">
        <w:t xml:space="preserve">Приложение 3. Формы представления обобщенных результатов тестирования студентов</w:t>
      </w:r>
    </w:p>
    <w:p w:rsidR="0036666D" w:rsidRDefault="0036666D" w:rsidP="002A551B">
      <w:pPr>
        <w:rPr>
          <w:sz w:val="28"/>
          <w:szCs w:val="28"/>
        </w:rPr>
      </w:pPr>
    </w:p>
    <w:p w:rsidR="0036666D" w:rsidRPr="00AA0F2C" w:rsidRDefault="0036666D" w:rsidP="00BA3C71">
      <w:pPr>
        <w:ind w:firstLine="709"/>
        <w:jc w:val="both"/>
      </w:pPr>
      <w:r w:rsidRPr="00AA0F2C">
        <w:t xml:space="preserve">Обращаем Ваше внимание на то, что данное приложение содержит </w:t>
      </w:r>
      <w:r>
        <w:t xml:space="preserve">п</w:t>
      </w:r>
      <w:r w:rsidRPr="00AA0F2C">
        <w:t xml:space="preserve">ример</w:t>
      </w:r>
      <w:r>
        <w:t xml:space="preserve">ы</w:t>
      </w:r>
      <w:r w:rsidRPr="00AA0F2C">
        <w:t xml:space="preserve"> графических форм </w:t>
      </w:r>
      <w:r>
        <w:t xml:space="preserve">для </w:t>
      </w:r>
      <w:r w:rsidRPr="00AA0F2C">
        <w:t xml:space="preserve">анализа результатов тестирования. </w:t>
      </w:r>
      <w:r w:rsidRPr="00AA0F2C">
        <w:rPr>
          <w:b/>
          <w:bCs/>
          <w:i/>
          <w:iCs/>
        </w:rPr>
        <w:t xml:space="preserve">Данные примеры не относятся к результатам тестирования студентов Вашего </w:t>
      </w:r>
      <w:r>
        <w:rPr>
          <w:b/>
          <w:bCs/>
          <w:i/>
          <w:iCs/>
        </w:rPr>
        <w:t xml:space="preserve">вуза (ссуза)</w:t>
      </w:r>
      <w:r w:rsidRPr="00AA0F2C">
        <w:rPr>
          <w:b/>
          <w:bCs/>
          <w:i/>
          <w:iCs/>
        </w:rPr>
        <w:t xml:space="preserve">.</w:t>
      </w:r>
    </w:p>
    <w:p w:rsidR="0036666D" w:rsidRPr="00AA0F2C" w:rsidRDefault="0036666D" w:rsidP="00BA3C71">
      <w:pPr>
        <w:ind w:firstLine="720"/>
        <w:jc w:val="both"/>
      </w:pPr>
    </w:p>
    <w:p w:rsidR="0036666D" w:rsidRPr="00AA0F2C" w:rsidRDefault="0036666D" w:rsidP="00BA3C71">
      <w:pPr>
        <w:pStyle w:val="a2"/>
        <w:spacing w:line="240" w:lineRule="auto"/>
        <w:ind w:left="360" w:firstLine="348"/>
        <w:rPr>
          <w:sz w:val="24"/>
          <w:szCs w:val="24"/>
        </w:rPr>
      </w:pPr>
      <w:r w:rsidRPr="00AA0F2C">
        <w:rPr>
          <w:sz w:val="24"/>
          <w:szCs w:val="24"/>
        </w:rPr>
        <w:t xml:space="preserve">Для оценки качества подготовки студентов результаты тестирования представлены в формах, удобных для принятия организационных и методических решений:</w:t>
      </w:r>
    </w:p>
    <w:p w:rsidR="0036666D" w:rsidRDefault="0036666D" w:rsidP="00BA3C71">
      <w:pPr>
        <w:pStyle w:val="a2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диаграмма р</w:t>
      </w:r>
      <w:r w:rsidRPr="00F4105F">
        <w:rPr>
          <w:sz w:val="24"/>
          <w:szCs w:val="24"/>
        </w:rPr>
        <w:t xml:space="preserve">аспределени</w:t>
      </w:r>
      <w:r>
        <w:rPr>
          <w:sz w:val="24"/>
          <w:szCs w:val="24"/>
        </w:rPr>
        <w:t xml:space="preserve">я</w:t>
      </w:r>
      <w:r w:rsidRPr="00F4105F">
        <w:rPr>
          <w:sz w:val="24"/>
          <w:szCs w:val="24"/>
        </w:rPr>
        <w:t xml:space="preserve"> результатов тестирования студентов по уровням обученности</w:t>
      </w:r>
      <w:r>
        <w:rPr>
          <w:sz w:val="24"/>
          <w:szCs w:val="24"/>
        </w:rPr>
        <w:t xml:space="preserve"> («лестница Беспалько»);</w:t>
      </w:r>
    </w:p>
    <w:p w:rsidR="0036666D" w:rsidRDefault="0036666D" w:rsidP="00BA3C71">
      <w:pPr>
        <w:pStyle w:val="a2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</w:t>
      </w:r>
      <w:r w:rsidRPr="00FD2ED8">
        <w:rPr>
          <w:sz w:val="24"/>
          <w:szCs w:val="24"/>
        </w:rPr>
        <w:t xml:space="preserve">иаграмма ранжирования</w:t>
      </w:r>
      <w:r>
        <w:rPr>
          <w:sz w:val="24"/>
          <w:szCs w:val="24"/>
        </w:rPr>
        <w:t xml:space="preserve"> ООП вузов (ссузов) – участников по показателю «Доля студентов на уровне обученности не ниже второго»;</w:t>
      </w:r>
    </w:p>
    <w:p w:rsidR="0036666D" w:rsidRDefault="0036666D" w:rsidP="00BA3C71">
      <w:pPr>
        <w:pStyle w:val="a2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диаграмма р</w:t>
      </w:r>
      <w:r w:rsidRPr="0097597E">
        <w:rPr>
          <w:sz w:val="24"/>
          <w:szCs w:val="24"/>
        </w:rPr>
        <w:t xml:space="preserve">аспределени</w:t>
      </w:r>
      <w:r>
        <w:rPr>
          <w:sz w:val="24"/>
          <w:szCs w:val="24"/>
        </w:rPr>
        <w:t xml:space="preserve">я</w:t>
      </w:r>
      <w:r w:rsidRPr="0097597E">
        <w:rPr>
          <w:sz w:val="24"/>
          <w:szCs w:val="24"/>
        </w:rPr>
        <w:t xml:space="preserve"> результатов обучения студентов </w:t>
      </w:r>
      <w:r>
        <w:rPr>
          <w:sz w:val="24"/>
          <w:szCs w:val="24"/>
        </w:rPr>
        <w:t xml:space="preserve">за пять последовательных этапов ФЭПО;</w:t>
      </w:r>
    </w:p>
    <w:p w:rsidR="0036666D" w:rsidRDefault="0036666D" w:rsidP="00BA3C71">
      <w:pPr>
        <w:pStyle w:val="a2"/>
        <w:numPr>
          <w:ilvl w:val="0"/>
          <w:numId w:val="6"/>
        </w:numPr>
        <w:spacing w:line="240" w:lineRule="auto"/>
        <w:rPr>
          <w:sz w:val="24"/>
          <w:szCs w:val="24"/>
        </w:rPr>
      </w:pPr>
      <w:r w:rsidRPr="00AA0F2C">
        <w:rPr>
          <w:sz w:val="24"/>
          <w:szCs w:val="24"/>
        </w:rPr>
        <w:t xml:space="preserve">гистограмма</w:t>
      </w:r>
      <w:r>
        <w:rPr>
          <w:sz w:val="24"/>
          <w:szCs w:val="24"/>
        </w:rPr>
        <w:t xml:space="preserve"> плотности распределения </w:t>
      </w:r>
      <w:r w:rsidRPr="00F4105F">
        <w:rPr>
          <w:sz w:val="24"/>
          <w:szCs w:val="24"/>
        </w:rPr>
        <w:t xml:space="preserve">результатов тестирования</w:t>
      </w:r>
      <w:r>
        <w:rPr>
          <w:sz w:val="24"/>
          <w:szCs w:val="24"/>
        </w:rPr>
        <w:t xml:space="preserve"> студентов;</w:t>
      </w:r>
    </w:p>
    <w:p w:rsidR="0036666D" w:rsidRDefault="0036666D" w:rsidP="00BA3C71">
      <w:pPr>
        <w:pStyle w:val="a2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круговая д</w:t>
      </w:r>
      <w:r w:rsidRPr="009B219C">
        <w:rPr>
          <w:sz w:val="24"/>
          <w:szCs w:val="24"/>
        </w:rPr>
        <w:t xml:space="preserve">иаграмм</w:t>
      </w:r>
      <w:r>
        <w:rPr>
          <w:sz w:val="24"/>
          <w:szCs w:val="24"/>
        </w:rPr>
        <w:t xml:space="preserve">а</w:t>
      </w:r>
      <w:r w:rsidRPr="009B219C">
        <w:rPr>
          <w:sz w:val="24"/>
          <w:szCs w:val="24"/>
        </w:rPr>
        <w:t xml:space="preserve"> распределения </w:t>
      </w:r>
      <w:r>
        <w:rPr>
          <w:sz w:val="24"/>
          <w:szCs w:val="24"/>
        </w:rPr>
        <w:t xml:space="preserve">результатов обучения студентов;</w:t>
      </w:r>
    </w:p>
    <w:p w:rsidR="0036666D" w:rsidRPr="00340E97" w:rsidRDefault="0036666D" w:rsidP="00BA3C71">
      <w:pPr>
        <w:pStyle w:val="a2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г</w:t>
      </w:r>
      <w:r w:rsidRPr="00340E97">
        <w:rPr>
          <w:sz w:val="24"/>
          <w:szCs w:val="24"/>
        </w:rPr>
        <w:t xml:space="preserve">истограмма</w:t>
      </w:r>
      <w:r>
        <w:rPr>
          <w:sz w:val="24"/>
          <w:szCs w:val="24"/>
        </w:rPr>
        <w:t xml:space="preserve"> плотности</w:t>
      </w:r>
      <w:r w:rsidRPr="00340E97">
        <w:rPr>
          <w:sz w:val="24"/>
          <w:szCs w:val="24"/>
        </w:rPr>
        <w:t xml:space="preserve"> распределения результат</w:t>
      </w:r>
      <w:r>
        <w:rPr>
          <w:sz w:val="24"/>
          <w:szCs w:val="24"/>
        </w:rPr>
        <w:t xml:space="preserve">ов</w:t>
      </w:r>
      <w:r w:rsidRPr="00340E97">
        <w:rPr>
          <w:sz w:val="24"/>
          <w:szCs w:val="24"/>
        </w:rPr>
        <w:t xml:space="preserve"> выполнения заданий </w:t>
      </w:r>
    </w:p>
    <w:p w:rsidR="0036666D" w:rsidRDefault="0036666D" w:rsidP="00BA3C71">
      <w:pPr>
        <w:pStyle w:val="a2"/>
        <w:spacing w:line="240" w:lineRule="auto"/>
        <w:rPr>
          <w:sz w:val="24"/>
          <w:szCs w:val="24"/>
        </w:rPr>
      </w:pPr>
      <w:r w:rsidRPr="00340E97">
        <w:rPr>
          <w:sz w:val="24"/>
          <w:szCs w:val="24"/>
        </w:rPr>
        <w:t xml:space="preserve">блока ПИМ по дисциплине</w:t>
      </w:r>
      <w:r>
        <w:rPr>
          <w:sz w:val="24"/>
          <w:szCs w:val="24"/>
        </w:rPr>
        <w:t xml:space="preserve">;</w:t>
      </w:r>
    </w:p>
    <w:p w:rsidR="0036666D" w:rsidRDefault="0036666D" w:rsidP="00BA3C71">
      <w:pPr>
        <w:pStyle w:val="a2"/>
        <w:numPr>
          <w:ilvl w:val="0"/>
          <w:numId w:val="6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</w:t>
      </w:r>
      <w:r w:rsidRPr="00662A64">
        <w:rPr>
          <w:sz w:val="24"/>
          <w:szCs w:val="24"/>
        </w:rPr>
        <w:t xml:space="preserve">арта коэффициентов решаемости заданий по темам </w:t>
      </w:r>
      <w:r>
        <w:rPr>
          <w:sz w:val="24"/>
          <w:szCs w:val="24"/>
        </w:rPr>
        <w:t xml:space="preserve">первого </w:t>
      </w:r>
      <w:r w:rsidRPr="00662A64">
        <w:rPr>
          <w:sz w:val="24"/>
          <w:szCs w:val="24"/>
        </w:rPr>
        <w:t xml:space="preserve">блока ПИМ</w:t>
      </w:r>
      <w:r>
        <w:rPr>
          <w:sz w:val="24"/>
          <w:szCs w:val="24"/>
        </w:rPr>
        <w:t xml:space="preserve"> по дисциплине;</w:t>
      </w:r>
    </w:p>
    <w:p w:rsidR="0036666D" w:rsidRPr="00A805FA" w:rsidRDefault="0036666D" w:rsidP="00BA3C71">
      <w:pPr>
        <w:pStyle w:val="a2"/>
        <w:numPr>
          <w:ilvl w:val="0"/>
          <w:numId w:val="6"/>
        </w:numPr>
        <w:spacing w:line="240" w:lineRule="auto"/>
        <w:rPr>
          <w:sz w:val="24"/>
          <w:szCs w:val="24"/>
        </w:rPr>
      </w:pPr>
      <w:r w:rsidRPr="00A805FA">
        <w:rPr>
          <w:sz w:val="24"/>
          <w:szCs w:val="24"/>
        </w:rPr>
        <w:t xml:space="preserve">диаграмма результатов выполнения заданий </w:t>
      </w:r>
      <w:r>
        <w:rPr>
          <w:sz w:val="24"/>
          <w:szCs w:val="24"/>
        </w:rPr>
        <w:t xml:space="preserve">второго и третьего </w:t>
      </w:r>
      <w:r w:rsidRPr="00A805FA">
        <w:rPr>
          <w:sz w:val="24"/>
          <w:szCs w:val="24"/>
        </w:rPr>
        <w:t xml:space="preserve">блок</w:t>
      </w:r>
      <w:r>
        <w:rPr>
          <w:sz w:val="24"/>
          <w:szCs w:val="24"/>
        </w:rPr>
        <w:t xml:space="preserve">ов ПИМ по дисциплине</w:t>
      </w:r>
      <w:r w:rsidRPr="00A805FA">
        <w:rPr>
          <w:sz w:val="24"/>
          <w:szCs w:val="24"/>
        </w:rPr>
        <w:t xml:space="preserve">.</w:t>
      </w:r>
    </w:p>
    <w:p w:rsidR="0036666D" w:rsidRDefault="0036666D" w:rsidP="00BA3C71">
      <w:pPr>
        <w:ind w:firstLine="720"/>
        <w:jc w:val="both"/>
        <w:rPr>
          <w:i/>
          <w:iCs/>
        </w:rPr>
      </w:pPr>
    </w:p>
    <w:p w:rsidR="0036666D" w:rsidRPr="004E42B5" w:rsidRDefault="0036666D" w:rsidP="00BA3C71">
      <w:pPr>
        <w:ind w:firstLine="720"/>
        <w:jc w:val="both"/>
      </w:pPr>
      <w:r>
        <w:rPr>
          <w:i/>
          <w:iCs/>
        </w:rPr>
        <w:t xml:space="preserve">Диаграмма распределения</w:t>
      </w:r>
      <w:r w:rsidRPr="000E5D3A">
        <w:rPr>
          <w:i/>
          <w:iCs/>
        </w:rPr>
        <w:t xml:space="preserve"> результатов тестирования студентов по уровням обученности («лестница Беспалько»)</w:t>
      </w:r>
      <w:r>
        <w:t xml:space="preserve"> позволяет оценить </w:t>
      </w:r>
      <w:r w:rsidRPr="00EC2901">
        <w:t xml:space="preserve">распределени</w:t>
      </w:r>
      <w:r>
        <w:t xml:space="preserve">е</w:t>
      </w:r>
      <w:r w:rsidRPr="00EC2901">
        <w:t xml:space="preserve"> результатов для данной группы тестируемых </w:t>
      </w:r>
      <w:r>
        <w:t xml:space="preserve">по уровням обученности и провести сравнение с аналогичными результатами участников ФЭПО. После диаграммы (рисунок 1) приводится информация о значении процента студентов, находящихся на уровне обученности не ниже второго как для выборки студентов вуза (ссуза), так и для выборки студентов вузов (ссузов) – участников в рамках текущего этапа ФЭПО).</w:t>
      </w:r>
    </w:p>
    <w:p w:rsidR="0036666D" w:rsidRDefault="0036666D" w:rsidP="00BA3C71">
      <w:pPr>
        <w:keepNext/>
        <w:ind w:left="-540" w:firstLine="540"/>
        <w:jc w:val="center"/>
      </w:pPr>
      <w:r>
        <w:rPr>
          <w:noProof/>
        </w:rPr>
        <w:pict>
          <v:rect id="_x0000_s1052" style="position:absolute;left:0;text-align:left;margin-left:194.25pt;margin-top:5pt;width:43.5pt;height:20.25pt;z-index:251659264" filled="f" stroked="f">
            <v:textbox>
              <w:txbxContent>
                <w:p w:rsidR="0036666D" w:rsidRPr="00A85067" w:rsidRDefault="0036666D" w:rsidP="00BA3C71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99</w:t>
                  </w:r>
                  <w:r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3" style="position:absolute;left:0;text-align:left;margin-left:228pt;margin-top:5pt;width:63pt;height:20.25pt;z-index:251660288" filled="f" stroked="f">
            <v:textbox>
              <w:txbxContent>
                <w:p w:rsidR="0036666D" w:rsidRPr="00A85067" w:rsidRDefault="0036666D" w:rsidP="00BA3C71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86</w:t>
                  </w:r>
                  <w:r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4" style="position:absolute;left:0;text-align:left;margin-left:338.25pt;margin-top:11.75pt;width:75pt;height:24.4pt;z-index:251657216" filled="f" stroked="f">
            <v:textbox>
              <w:txbxContent>
                <w:p w:rsidR="0036666D" w:rsidRPr="00A85067" w:rsidRDefault="0036666D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34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5" style="position:absolute;left:0;text-align:left;margin-left:359.1pt;margin-top:39.5pt;width:75pt;height:24.4pt;z-index:251658240" filled="f" stroked="f">
            <v:textbox>
              <w:txbxContent>
                <w:p w:rsidR="0036666D" w:rsidRPr="00A85067" w:rsidRDefault="0036666D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6" style="position:absolute;left:0;text-align:left;margin-left:390pt;margin-top:66.5pt;width:75pt;height:24.4pt;z-index:251652096" filled="f" stroked="f">
            <v:textbox>
              <w:txbxContent>
                <w:p w:rsidR="0036666D" w:rsidRPr="00A85067" w:rsidRDefault="0036666D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7" style="position:absolute;left:0;text-align:left;margin-left:420.75pt;margin-top:95.75pt;width:75pt;height:24.4pt;z-index:251651072" filled="f" stroked="f">
            <v:textbox>
              <w:txbxContent>
                <w:p w:rsidR="0036666D" w:rsidRPr="00A85067" w:rsidRDefault="0036666D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14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8" style="position:absolute;left:0;text-align:left;margin-left:16.1pt;margin-top:95.75pt;width:75pt;height:24.4pt;z-index:251653120" filled="f" stroked="f">
            <v:textbox>
              <w:txbxContent>
                <w:p w:rsidR="0036666D" w:rsidRPr="00A85067" w:rsidRDefault="0036666D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9" style="position:absolute;left:0;text-align:left;margin-left:47.2pt;margin-top:66.5pt;width:75pt;height:24.4pt;z-index:251654144" filled="f" stroked="f">
            <v:textbox>
              <w:txbxContent>
                <w:p w:rsidR="0036666D" w:rsidRPr="00A85067" w:rsidRDefault="0036666D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5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60" style="position:absolute;left:0;text-align:left;margin-left:80.25pt;margin-top:39.5pt;width:75pt;height:24.4pt;z-index:251655168" filled="f" stroked="f">
            <v:textbox>
              <w:txbxContent>
                <w:p w:rsidR="0036666D" w:rsidRPr="00A85067" w:rsidRDefault="0036666D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27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61" style="position:absolute;left:0;text-align:left;margin-left:97.5pt;margin-top:11pt;width:75pt;height:24.4pt;z-index:251656192" filled="f" stroked="f">
            <v:textbox>
              <w:txbxContent>
                <w:p w:rsidR="0036666D" w:rsidRPr="00A85067" w:rsidRDefault="0036666D" w:rsidP="00BA3C71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67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pict>
          <v:shape id="_x0000_i1042" type="#_x0000_t75" style="width:447.75pt;height:126.75pt">
            <v:imagedata r:id="rId9" o:title=""/>
          </v:shape>
        </w:pict>
      </w:r>
    </w:p>
    <w:p w:rsidR="0036666D" w:rsidRPr="002B3C22" w:rsidRDefault="0036666D" w:rsidP="00BA3C71">
      <w:pPr>
        <w:keepNext/>
        <w:keepLines/>
        <w:tabs>
          <w:tab w:val="left" w:pos="720"/>
        </w:tabs>
        <w:spacing w:line="288" w:lineRule="auto"/>
        <w:jc w:val="center"/>
        <w:rPr>
          <w:b/>
          <w:bCs/>
          <w:sz w:val="8"/>
          <w:szCs w:val="8"/>
        </w:rPr>
      </w:pPr>
    </w:p>
    <w:tbl>
      <w:tblPr>
        <w:tblW w:w="0" w:type="auto"/>
        <w:tblInd w:w="2" w:type="dxa"/>
        <w:tblLook w:val="01E0"/>
      </w:tblPr>
      <w:tblGrid>
        <w:gridCol w:w="4657"/>
        <w:gridCol w:w="4703"/>
      </w:tblGrid>
      <w:tr w:rsidR="0036666D">
        <w:tc>
          <w:tcPr>
            <w:tcW w:w="4657" w:type="dxa"/>
            <w:vAlign w:val="center"/>
          </w:tcPr>
          <w:p w:rsidR="0036666D" w:rsidRDefault="0036666D" w:rsidP="001E2D9F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</w:p>
        </w:tc>
        <w:tc>
          <w:tcPr>
            <w:tcW w:w="4703" w:type="dxa"/>
            <w:vAlign w:val="center"/>
          </w:tcPr>
          <w:p w:rsidR="0036666D" w:rsidRDefault="0036666D" w:rsidP="001E2D9F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  <w:r w:rsidRPr="0063399E">
              <w:rPr>
                <w:sz w:val="20"/>
                <w:szCs w:val="20"/>
              </w:rPr>
              <w:t xml:space="preserve">ы-участники</w:t>
            </w:r>
          </w:p>
        </w:tc>
      </w:tr>
    </w:tbl>
    <w:p w:rsidR="0036666D" w:rsidRPr="00385218" w:rsidRDefault="0036666D" w:rsidP="00385218">
      <w:pPr>
        <w:jc w:val="center"/>
      </w:pPr>
    </w:p>
    <w:p w:rsidR="0036666D" w:rsidRPr="00385218" w:rsidRDefault="0036666D" w:rsidP="00385218">
      <w:pPr>
        <w:jc w:val="center"/>
      </w:pPr>
      <w:r w:rsidRPr="00385218">
        <w:t xml:space="preserve">Рисунок 1 – Диаграмма распределения результатов тестирования студентов</w:t>
      </w:r>
      <w:r w:rsidRPr="00385218">
        <w:br/>
        <w:t xml:space="preserve">по уровням обученности</w:t>
      </w:r>
    </w:p>
    <w:p w:rsidR="0036666D" w:rsidRDefault="0036666D" w:rsidP="00BA3C71">
      <w:pPr>
        <w:ind w:firstLine="540"/>
        <w:jc w:val="both"/>
      </w:pPr>
    </w:p>
    <w:p w:rsidR="0036666D" w:rsidRPr="001E700F" w:rsidRDefault="0036666D" w:rsidP="00BA3C71">
      <w:pPr>
        <w:ind w:firstLine="539"/>
        <w:jc w:val="both"/>
      </w:pPr>
      <w:r w:rsidRPr="00DB6713">
        <w:rPr>
          <w:i/>
          <w:iCs/>
        </w:rPr>
        <w:t xml:space="preserve">Диаграмма ранжирования ООП вузов (ссузов) – участников</w:t>
      </w:r>
      <w:r>
        <w:rPr>
          <w:i/>
          <w:iCs/>
        </w:rPr>
        <w:t xml:space="preserve"> </w:t>
      </w:r>
      <w:r w:rsidRPr="00107FAD">
        <w:rPr>
          <w:i/>
          <w:iCs/>
        </w:rPr>
        <w:t xml:space="preserve">по показателю «Доля студентов на уровне обученности не ниже второго» </w:t>
      </w:r>
      <w:r>
        <w:t xml:space="preserve"> позволяет сравнить результаты обучения студентов образовательной программы (специальности) с результатами студентов аналогичных программ (специальностей) других образовательных организаций – участников ФЭПО и определить на общем фоне место вуза (ссуза) по данному показателю. Н</w:t>
      </w:r>
      <w:r w:rsidRPr="001E700F">
        <w:t xml:space="preserve">а </w:t>
      </w:r>
      <w:r>
        <w:t xml:space="preserve">диаграмме (р</w:t>
      </w:r>
      <w:r w:rsidRPr="001E700F">
        <w:t xml:space="preserve">исун</w:t>
      </w:r>
      <w:r>
        <w:t xml:space="preserve">ок 2) </w:t>
      </w:r>
      <w:r w:rsidRPr="001E700F">
        <w:t xml:space="preserve">красной линией показан критерий оценки результатов обучения «60% студентов на уровне обученности не ниже второго»</w:t>
      </w:r>
      <w:r>
        <w:t xml:space="preserve">, темным столбиком </w:t>
      </w:r>
      <w:r w:rsidRPr="00BC3879">
        <w:t xml:space="preserve">отмечен результат по </w:t>
      </w:r>
      <w:r>
        <w:t xml:space="preserve">этому </w:t>
      </w:r>
      <w:r w:rsidRPr="00BC3879">
        <w:t xml:space="preserve">показателю для направления подготовки</w:t>
      </w:r>
      <w:r>
        <w:t xml:space="preserve"> </w:t>
      </w:r>
      <w:r w:rsidRPr="00BC3879">
        <w:t xml:space="preserve">вуза на фоне вузов – участников ФЭПО, реализующих данное направление подготовки</w:t>
      </w:r>
      <w:r>
        <w:t xml:space="preserve">.</w:t>
      </w:r>
    </w:p>
    <w:p w:rsidR="0036666D" w:rsidRPr="00E835D7" w:rsidRDefault="0036666D" w:rsidP="00BA3C71">
      <w:pPr>
        <w:ind w:firstLine="540"/>
        <w:jc w:val="both"/>
        <w:rPr>
          <w:sz w:val="8"/>
          <w:szCs w:val="8"/>
        </w:rPr>
      </w:pPr>
    </w:p>
    <w:p w:rsidR="0036666D" w:rsidRDefault="0036666D" w:rsidP="004D5FE1">
      <w:pPr>
        <w:jc w:val="center"/>
      </w:pPr>
      <w:r>
        <w:rPr>
          <w:noProof/>
        </w:rPr>
        <w:pict>
          <v:shape id="_x0000_i1043" type="#_x0000_t75" style="width:453.75pt;height:208.5pt;visibility:visible">
            <v:imagedata r:id="rId33" o:title=""/>
          </v:shape>
        </w:pict>
      </w:r>
    </w:p>
    <w:p w:rsidR="0036666D" w:rsidRPr="00631222" w:rsidRDefault="0036666D" w:rsidP="00BA3C71">
      <w:pPr>
        <w:tabs>
          <w:tab w:val="left" w:pos="720"/>
        </w:tabs>
        <w:jc w:val="center"/>
      </w:pPr>
      <w:r w:rsidRPr="00621276">
        <w:t xml:space="preserve">Рис</w:t>
      </w:r>
      <w:r>
        <w:t xml:space="preserve">унок 2 –</w:t>
      </w:r>
      <w:r w:rsidRPr="00621276">
        <w:t xml:space="preserve"> </w:t>
      </w:r>
      <w:r w:rsidRPr="00631222">
        <w:t xml:space="preserve">Диаграмма ранжирования ООП вузов</w:t>
      </w:r>
      <w:r>
        <w:t xml:space="preserve">-</w:t>
      </w:r>
      <w:r w:rsidRPr="00631222">
        <w:t xml:space="preserve">участников</w:t>
      </w:r>
      <w:r>
        <w:br/>
        <w:t xml:space="preserve">по показателю «Доля студентов на уровне обученности не ниже второго»</w:t>
      </w:r>
    </w:p>
    <w:p w:rsidR="0036666D" w:rsidRDefault="0036666D" w:rsidP="00BA3C71">
      <w:pPr>
        <w:jc w:val="both"/>
      </w:pPr>
    </w:p>
    <w:p w:rsidR="0036666D" w:rsidRPr="00B9493B" w:rsidRDefault="0036666D" w:rsidP="00BA3C71">
      <w:pPr>
        <w:tabs>
          <w:tab w:val="left" w:pos="720"/>
        </w:tabs>
        <w:ind w:right="-74" w:firstLine="540"/>
        <w:jc w:val="both"/>
      </w:pPr>
      <w:r w:rsidRPr="005B1BED">
        <w:rPr>
          <w:i/>
          <w:iCs/>
        </w:rPr>
        <w:t xml:space="preserve">Диаграмма</w:t>
      </w:r>
      <w:r>
        <w:rPr>
          <w:i/>
          <w:iCs/>
        </w:rPr>
        <w:t xml:space="preserve"> </w:t>
      </w:r>
      <w:r w:rsidRPr="005B1BED">
        <w:rPr>
          <w:i/>
          <w:iCs/>
        </w:rPr>
        <w:t xml:space="preserve">распределения результатов обучения студентов </w:t>
      </w:r>
      <w:r w:rsidRPr="0083034E">
        <w:rPr>
          <w:i/>
          <w:iCs/>
        </w:rPr>
        <w:t xml:space="preserve">за </w:t>
      </w:r>
      <w:r>
        <w:rPr>
          <w:i/>
          <w:iCs/>
        </w:rPr>
        <w:t xml:space="preserve">пять</w:t>
      </w:r>
      <w:r w:rsidRPr="0083034E">
        <w:rPr>
          <w:i/>
          <w:iCs/>
        </w:rPr>
        <w:t xml:space="preserve"> последовательных этап</w:t>
      </w:r>
      <w:r>
        <w:rPr>
          <w:i/>
          <w:iCs/>
        </w:rPr>
        <w:t xml:space="preserve">ов</w:t>
      </w:r>
      <w:r w:rsidRPr="0083034E">
        <w:rPr>
          <w:i/>
          <w:iCs/>
        </w:rPr>
        <w:t xml:space="preserve"> ФЭПО </w:t>
      </w:r>
      <w:r>
        <w:t xml:space="preserve">позволяет мониторить результаты обучения студентов по вузу в целом, по направлению подготовки (специальности), по дисциплине и провести сравнение с аналогичными результатами (рисунок 3).</w:t>
      </w:r>
    </w:p>
    <w:p w:rsidR="0036666D" w:rsidRDefault="0036666D" w:rsidP="00BA3C71">
      <w:pPr>
        <w:tabs>
          <w:tab w:val="left" w:pos="720"/>
        </w:tabs>
        <w:ind w:right="-74"/>
        <w:jc w:val="both"/>
      </w:pPr>
    </w:p>
    <w:p w:rsidR="0036666D" w:rsidRPr="006F5C37" w:rsidRDefault="0036666D" w:rsidP="00BA3C71">
      <w:pPr>
        <w:tabs>
          <w:tab w:val="left" w:pos="720"/>
        </w:tabs>
        <w:spacing w:line="288" w:lineRule="auto"/>
        <w:jc w:val="center"/>
      </w:pPr>
      <w:r>
        <w:rPr>
          <w:noProof/>
        </w:rPr>
        <w:pict>
          <v:shape id="Picture 1" o:spid="_x0000_i1044" type="#_x0000_t75" style="width:448.5pt;height:231pt;visibility:visible">
            <v:imagedata r:id="rId34" o:title=""/>
          </v:shape>
        </w:pict>
      </w:r>
    </w:p>
    <w:p w:rsidR="0036666D" w:rsidRPr="00621276" w:rsidRDefault="0036666D" w:rsidP="00BA3C71">
      <w:pPr>
        <w:tabs>
          <w:tab w:val="left" w:pos="720"/>
        </w:tabs>
        <w:jc w:val="center"/>
      </w:pP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3 –</w:t>
      </w:r>
      <w:r w:rsidRPr="00621276">
        <w:t xml:space="preserve"> </w:t>
      </w:r>
      <w:r>
        <w:t xml:space="preserve">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1D39B4">
        <w:t xml:space="preserve">результатов </w:t>
      </w:r>
      <w:r>
        <w:t xml:space="preserve">обучения </w:t>
      </w:r>
      <w:r w:rsidRPr="00621276">
        <w:t xml:space="preserve">студентов</w:t>
      </w:r>
      <w:r>
        <w:br/>
        <w:t xml:space="preserve">за пять последовательных этапов ФЭПО</w:t>
      </w:r>
    </w:p>
    <w:p w:rsidR="0036666D" w:rsidRDefault="0036666D" w:rsidP="00BA3C71">
      <w:pPr>
        <w:pStyle w:val="a2"/>
        <w:spacing w:line="240" w:lineRule="auto"/>
        <w:rPr>
          <w:i/>
          <w:iCs/>
          <w:sz w:val="24"/>
          <w:szCs w:val="24"/>
        </w:rPr>
      </w:pPr>
    </w:p>
    <w:p w:rsidR="0036666D" w:rsidRDefault="0036666D" w:rsidP="00BA3C71">
      <w:pPr>
        <w:pStyle w:val="a2"/>
        <w:spacing w:line="240" w:lineRule="auto"/>
        <w:rPr>
          <w:sz w:val="24"/>
          <w:szCs w:val="24"/>
        </w:rPr>
      </w:pPr>
      <w:r w:rsidRPr="00EB3DF7">
        <w:rPr>
          <w:i/>
          <w:iCs/>
          <w:sz w:val="24"/>
          <w:szCs w:val="24"/>
        </w:rPr>
        <w:t xml:space="preserve">Гистограмма </w:t>
      </w:r>
      <w:r>
        <w:rPr>
          <w:i/>
          <w:iCs/>
          <w:sz w:val="24"/>
          <w:szCs w:val="24"/>
        </w:rPr>
        <w:t xml:space="preserve">плотности </w:t>
      </w:r>
      <w:r w:rsidRPr="00EB3DF7">
        <w:rPr>
          <w:i/>
          <w:iCs/>
          <w:sz w:val="24"/>
          <w:szCs w:val="24"/>
        </w:rPr>
        <w:t xml:space="preserve">распределения результатов тестирования студентов </w:t>
      </w:r>
      <w:r>
        <w:rPr>
          <w:sz w:val="24"/>
          <w:szCs w:val="24"/>
        </w:rPr>
        <w:t xml:space="preserve">используется для характеристики плотности распределения данных</w:t>
      </w:r>
      <w:r w:rsidRPr="007F6D98">
        <w:rPr>
          <w:sz w:val="24"/>
          <w:szCs w:val="24"/>
        </w:rPr>
        <w:t xml:space="preserve"> по проценту набранных баллов за выполнение ПИМ. Каждый столбик на диаграмме (рисунок 4) показывает долю студентов, результаты которых лежат в данном 5-процентном интерв</w:t>
      </w:r>
      <w:r>
        <w:rPr>
          <w:sz w:val="24"/>
          <w:szCs w:val="24"/>
        </w:rPr>
        <w:t xml:space="preserve">але. </w:t>
      </w:r>
      <w:r w:rsidRPr="00EC2901">
        <w:rPr>
          <w:sz w:val="24"/>
          <w:szCs w:val="24"/>
        </w:rPr>
        <w:t xml:space="preserve">По гистограмме определяется характер распределения результатов для данной группы тестируемых и могут быть выделены подгруппы студентов с различным качеством подготовки. Согласно предложенной модели оценки качества подготовки студентов гистограмма должна быть смещена в сторону </w:t>
      </w:r>
      <w:r>
        <w:rPr>
          <w:sz w:val="24"/>
          <w:szCs w:val="24"/>
        </w:rPr>
        <w:t xml:space="preserve">более </w:t>
      </w:r>
      <w:r w:rsidRPr="00EC2901">
        <w:rPr>
          <w:sz w:val="24"/>
          <w:szCs w:val="24"/>
        </w:rPr>
        <w:t xml:space="preserve">высоких процентов </w:t>
      </w:r>
      <w:r>
        <w:rPr>
          <w:sz w:val="24"/>
          <w:szCs w:val="24"/>
        </w:rPr>
        <w:t xml:space="preserve">за выполнение ПИМ. Столбцы разного цвета характеризуют результаты образовательной организации и аналогичные результаты участников ФЭПО, что позволяет провести сравнение по проценту набранных баллов за выполнение ПИМ.</w:t>
      </w:r>
    </w:p>
    <w:p w:rsidR="0036666D" w:rsidRPr="00204977" w:rsidRDefault="0036666D" w:rsidP="00BA3C71">
      <w:pPr>
        <w:keepNext/>
        <w:keepLines/>
        <w:tabs>
          <w:tab w:val="left" w:pos="720"/>
        </w:tabs>
        <w:spacing w:line="288" w:lineRule="auto"/>
        <w:jc w:val="center"/>
        <w:rPr>
          <w:sz w:val="28"/>
          <w:szCs w:val="28"/>
        </w:rPr>
      </w:pPr>
      <w:r>
        <w:rPr>
          <w:noProof/>
        </w:rPr>
        <w:pict>
          <v:shape id="_x0000_i1045" type="#_x0000_t75" style="width:453.75pt;height:180pt;visibility:visible">
            <v:imagedata r:id="rId35" o:title=""/>
          </v:shape>
        </w:pict>
      </w:r>
    </w:p>
    <w:p w:rsidR="0036666D" w:rsidRPr="008679E9" w:rsidRDefault="0036666D" w:rsidP="00BA3C71">
      <w:pPr>
        <w:keepNext/>
        <w:keepLines/>
        <w:jc w:val="center"/>
      </w:pPr>
      <w:r w:rsidRPr="007D3846">
        <w:t xml:space="preserve">Рисунок 4 – </w:t>
      </w:r>
      <w:r>
        <w:t xml:space="preserve">Гистограмма плотности р</w:t>
      </w:r>
      <w:r w:rsidRPr="007D3846">
        <w:t xml:space="preserve">аспределени</w:t>
      </w:r>
      <w:r>
        <w:t xml:space="preserve">я</w:t>
      </w:r>
      <w:r w:rsidRPr="007D3846">
        <w:t xml:space="preserve"> результатов тестирования студентов</w:t>
      </w:r>
      <w:r>
        <w:br/>
      </w:r>
      <w:r w:rsidRPr="007D3846">
        <w:t xml:space="preserve">с наложением на общий результат участников</w:t>
      </w:r>
    </w:p>
    <w:p w:rsidR="0036666D" w:rsidRDefault="0036666D" w:rsidP="00BA3C71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36666D" w:rsidRPr="002144F4" w:rsidRDefault="0036666D" w:rsidP="00BA3C71">
      <w:pPr>
        <w:pStyle w:val="a2"/>
        <w:spacing w:line="240" w:lineRule="auto"/>
        <w:rPr>
          <w:sz w:val="24"/>
          <w:szCs w:val="24"/>
        </w:rPr>
      </w:pPr>
      <w:r w:rsidRPr="002614D5">
        <w:rPr>
          <w:sz w:val="24"/>
          <w:szCs w:val="24"/>
        </w:rPr>
        <w:t xml:space="preserve">Гистограмму </w:t>
      </w:r>
      <w:r>
        <w:rPr>
          <w:sz w:val="24"/>
          <w:szCs w:val="24"/>
        </w:rPr>
        <w:t xml:space="preserve">плотности </w:t>
      </w:r>
      <w:r w:rsidRPr="002614D5">
        <w:rPr>
          <w:sz w:val="24"/>
          <w:szCs w:val="24"/>
        </w:rPr>
        <w:t xml:space="preserve">распределения результатов тестирования студентов</w:t>
      </w:r>
      <w:r>
        <w:rPr>
          <w:sz w:val="24"/>
          <w:szCs w:val="24"/>
        </w:rPr>
        <w:t xml:space="preserve"> (рисунок 5)</w:t>
      </w:r>
      <w:r w:rsidRPr="002614D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можно использовать для проведения </w:t>
      </w:r>
      <w:r w:rsidRPr="00BD487E">
        <w:rPr>
          <w:sz w:val="24"/>
          <w:szCs w:val="24"/>
        </w:rPr>
        <w:t xml:space="preserve">экспресс-оценк</w:t>
      </w:r>
      <w:r>
        <w:rPr>
          <w:sz w:val="24"/>
          <w:szCs w:val="24"/>
        </w:rPr>
        <w:t xml:space="preserve">и</w:t>
      </w:r>
      <w:r w:rsidRPr="00BD487E">
        <w:rPr>
          <w:sz w:val="24"/>
          <w:szCs w:val="24"/>
        </w:rPr>
        <w:t xml:space="preserve"> результатов тестирования студентов вуза</w:t>
      </w:r>
      <w:r>
        <w:rPr>
          <w:sz w:val="24"/>
          <w:szCs w:val="24"/>
        </w:rPr>
        <w:t xml:space="preserve"> (ссуза), позволяющей сравнить набранные</w:t>
      </w:r>
      <w:r w:rsidRPr="00BD487E">
        <w:rPr>
          <w:sz w:val="24"/>
          <w:szCs w:val="24"/>
        </w:rPr>
        <w:t xml:space="preserve"> балл</w:t>
      </w:r>
      <w:r>
        <w:rPr>
          <w:sz w:val="24"/>
          <w:szCs w:val="24"/>
        </w:rPr>
        <w:t xml:space="preserve">ы</w:t>
      </w:r>
      <w:r w:rsidRPr="00BD487E">
        <w:rPr>
          <w:sz w:val="24"/>
          <w:szCs w:val="24"/>
        </w:rPr>
        <w:t xml:space="preserve"> за выполнение ПИМ </w:t>
      </w:r>
      <w:r>
        <w:rPr>
          <w:sz w:val="24"/>
          <w:szCs w:val="24"/>
        </w:rPr>
        <w:t xml:space="preserve">с соответствующим </w:t>
      </w:r>
      <w:r w:rsidRPr="00BD487E">
        <w:rPr>
          <w:sz w:val="24"/>
          <w:szCs w:val="24"/>
        </w:rPr>
        <w:t xml:space="preserve">уровн</w:t>
      </w:r>
      <w:r>
        <w:rPr>
          <w:sz w:val="24"/>
          <w:szCs w:val="24"/>
        </w:rPr>
        <w:t xml:space="preserve">ем</w:t>
      </w:r>
      <w:r w:rsidRPr="00BD487E">
        <w:rPr>
          <w:sz w:val="24"/>
          <w:szCs w:val="24"/>
        </w:rPr>
        <w:t xml:space="preserve"> обученности</w:t>
      </w:r>
      <w:r>
        <w:rPr>
          <w:sz w:val="24"/>
          <w:szCs w:val="24"/>
        </w:rPr>
        <w:t xml:space="preserve">. По данному показателю предложена</w:t>
      </w:r>
      <w:r w:rsidRPr="002144F4">
        <w:rPr>
          <w:sz w:val="24"/>
          <w:szCs w:val="24"/>
        </w:rPr>
        <w:t xml:space="preserve"> интервальная шкала: [0%; 50%),</w:t>
      </w:r>
      <w:r>
        <w:rPr>
          <w:sz w:val="24"/>
          <w:szCs w:val="24"/>
        </w:rPr>
        <w:t xml:space="preserve"> </w:t>
      </w:r>
      <w:r w:rsidRPr="002144F4">
        <w:rPr>
          <w:sz w:val="24"/>
          <w:szCs w:val="24"/>
        </w:rPr>
        <w:t xml:space="preserve">[50%; 70%), [70%; 90%), [90%; 100%].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36666D" w:rsidRPr="00DE7D1A" w:rsidRDefault="0036666D" w:rsidP="00BA3C71">
      <w:pPr>
        <w:keepNext/>
        <w:keepLines/>
        <w:tabs>
          <w:tab w:val="left" w:pos="720"/>
        </w:tabs>
        <w:spacing w:line="288" w:lineRule="auto"/>
        <w:jc w:val="center"/>
      </w:pPr>
      <w:r>
        <w:rPr>
          <w:noProof/>
        </w:rPr>
        <w:pict>
          <v:shape id="_x0000_i1046" type="#_x0000_t75" style="width:453.75pt;height:180pt;visibility:visible">
            <v:imagedata r:id="rId36" o:title=""/>
          </v:shape>
        </w:pict>
      </w:r>
    </w:p>
    <w:p w:rsidR="0036666D" w:rsidRDefault="0036666D" w:rsidP="00BA3C71">
      <w:pPr>
        <w:keepNext/>
        <w:keepLines/>
        <w:jc w:val="center"/>
      </w:pP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5 –</w:t>
      </w:r>
      <w:r w:rsidRPr="00621276">
        <w:t xml:space="preserve"> </w:t>
      </w:r>
      <w:r>
        <w:t xml:space="preserve">Гистограмма плотности распределения </w:t>
      </w:r>
      <w:r w:rsidRPr="00BC0B27">
        <w:t xml:space="preserve">результат</w:t>
      </w:r>
      <w:r>
        <w:t xml:space="preserve">ов</w:t>
      </w:r>
      <w:r w:rsidRPr="00BC0B27">
        <w:t xml:space="preserve"> тестирования </w:t>
      </w:r>
      <w:r w:rsidRPr="00621276">
        <w:t xml:space="preserve">студентов</w:t>
      </w:r>
      <w:r>
        <w:br/>
        <w:t xml:space="preserve">вуза (ссуза) по уровням обученности в соответствии с процентом набранных баллов</w:t>
      </w:r>
      <w:r>
        <w:br/>
        <w:t xml:space="preserve">за выполнение ПИМ</w:t>
      </w:r>
    </w:p>
    <w:p w:rsidR="0036666D" w:rsidRDefault="0036666D" w:rsidP="00BA3C71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36666D" w:rsidRPr="00436291" w:rsidRDefault="0036666D" w:rsidP="00BA3C71">
      <w:pPr>
        <w:tabs>
          <w:tab w:val="left" w:pos="720"/>
        </w:tabs>
        <w:ind w:right="-74" w:firstLine="540"/>
        <w:jc w:val="both"/>
      </w:pPr>
      <w:r w:rsidRPr="00F02904">
        <w:rPr>
          <w:i/>
          <w:iCs/>
        </w:rPr>
        <w:t xml:space="preserve">На круговой диаграмме распределения </w:t>
      </w:r>
      <w:r>
        <w:rPr>
          <w:i/>
          <w:iCs/>
        </w:rPr>
        <w:t xml:space="preserve">результатов обучения </w:t>
      </w:r>
      <w:r w:rsidRPr="00F02904">
        <w:rPr>
          <w:i/>
          <w:iCs/>
        </w:rPr>
        <w:t xml:space="preserve">студентов </w:t>
      </w:r>
      <w:r w:rsidRPr="002814BA">
        <w:t xml:space="preserve">показана</w:t>
      </w:r>
      <w:r>
        <w:t xml:space="preserve"> доля </w:t>
      </w:r>
      <w:r w:rsidRPr="00F02904">
        <w:t xml:space="preserve">студентов на</w:t>
      </w:r>
      <w:r>
        <w:t xml:space="preserve"> каждом из четырех уровней обученности (рисунок 6)</w:t>
      </w:r>
      <w:r w:rsidRPr="00436291">
        <w:t xml:space="preserve">.</w:t>
      </w:r>
    </w:p>
    <w:p w:rsidR="0036666D" w:rsidRPr="00CF1861" w:rsidRDefault="0036666D" w:rsidP="00BA3C71">
      <w:pPr>
        <w:tabs>
          <w:tab w:val="left" w:pos="720"/>
        </w:tabs>
        <w:spacing w:line="288" w:lineRule="auto"/>
        <w:jc w:val="center"/>
        <w:rPr>
          <w:b/>
          <w:bCs/>
          <w:i/>
          <w:iCs/>
          <w:sz w:val="16"/>
          <w:szCs w:val="16"/>
        </w:rPr>
      </w:pPr>
    </w:p>
    <w:p w:rsidR="0036666D" w:rsidRPr="00DC390C" w:rsidRDefault="0036666D" w:rsidP="00BA3C71">
      <w:pPr>
        <w:tabs>
          <w:tab w:val="left" w:pos="720"/>
        </w:tabs>
        <w:spacing w:line="360" w:lineRule="auto"/>
        <w:ind w:left="360"/>
        <w:jc w:val="both"/>
        <w:rPr>
          <w:sz w:val="8"/>
          <w:szCs w:val="8"/>
        </w:rPr>
      </w:pPr>
    </w:p>
    <w:p w:rsidR="0036666D" w:rsidRDefault="0036666D" w:rsidP="00BA3C71">
      <w:pPr>
        <w:tabs>
          <w:tab w:val="left" w:pos="720"/>
        </w:tabs>
        <w:jc w:val="center"/>
      </w:pPr>
      <w:r>
        <w:rPr>
          <w:noProof/>
        </w:rPr>
        <w:pict>
          <v:shape id="_x0000_i1047" type="#_x0000_t75" style="width:390pt;height:193.5pt;visibility:visible">
            <v:imagedata r:id="rId37" o:title=""/>
          </v:shape>
        </w:pict>
      </w:r>
    </w:p>
    <w:p w:rsidR="0036666D" w:rsidRPr="00F90D91" w:rsidRDefault="0036666D" w:rsidP="00BA3C71">
      <w:pPr>
        <w:tabs>
          <w:tab w:val="left" w:pos="720"/>
        </w:tabs>
        <w:spacing w:line="288" w:lineRule="auto"/>
        <w:jc w:val="center"/>
        <w:rPr>
          <w:sz w:val="20"/>
          <w:szCs w:val="20"/>
        </w:rPr>
      </w:pPr>
      <w:r w:rsidRPr="002074E9">
        <w:t xml:space="preserve">Рисунок 6 – Круговая диаграмма распределения</w:t>
      </w:r>
      <w:r>
        <w:t xml:space="preserve"> результатов обучения</w:t>
      </w:r>
      <w:r w:rsidRPr="002074E9">
        <w:t xml:space="preserve"> студентов</w:t>
      </w:r>
      <w:r>
        <w:br/>
      </w:r>
      <w:r w:rsidRPr="002074E9">
        <w:t xml:space="preserve">по уровням обученности</w:t>
      </w:r>
    </w:p>
    <w:p w:rsidR="0036666D" w:rsidRPr="004B0DCC" w:rsidRDefault="0036666D" w:rsidP="00BA3C71">
      <w:pPr>
        <w:tabs>
          <w:tab w:val="left" w:pos="720"/>
        </w:tabs>
        <w:spacing w:line="288" w:lineRule="auto"/>
        <w:rPr>
          <w:sz w:val="16"/>
          <w:szCs w:val="16"/>
        </w:rPr>
      </w:pPr>
    </w:p>
    <w:p w:rsidR="0036666D" w:rsidRDefault="0036666D" w:rsidP="00BA3C71">
      <w:pPr>
        <w:tabs>
          <w:tab w:val="left" w:pos="720"/>
        </w:tabs>
        <w:ind w:right="-74" w:firstLine="540"/>
        <w:jc w:val="both"/>
      </w:pPr>
      <w:r>
        <w:t xml:space="preserve">Данная диаграмма по дисциплине строится для выборки студентов направления подготовки (специальности) образовательной организации.</w:t>
      </w:r>
      <w:r w:rsidRPr="00436291">
        <w:t xml:space="preserve"> В соответствии с </w:t>
      </w:r>
      <w:r>
        <w:t xml:space="preserve">критерием </w:t>
      </w:r>
      <w:r w:rsidRPr="00436291">
        <w:t xml:space="preserve">оценки результатов обучения на уровне обученности не ниже второго</w:t>
      </w:r>
      <w:r>
        <w:t xml:space="preserve"> должно находиться не менее 6</w:t>
      </w:r>
      <w:r w:rsidRPr="00436291">
        <w:t xml:space="preserve">0%</w:t>
      </w:r>
      <w:r>
        <w:t xml:space="preserve"> студентов</w:t>
      </w:r>
      <w:r w:rsidRPr="00436291">
        <w:t xml:space="preserve">.</w:t>
      </w:r>
    </w:p>
    <w:p w:rsidR="0036666D" w:rsidRDefault="0036666D" w:rsidP="00BA3C71">
      <w:pPr>
        <w:tabs>
          <w:tab w:val="left" w:pos="720"/>
        </w:tabs>
        <w:ind w:right="-74" w:firstLine="540"/>
        <w:jc w:val="both"/>
      </w:pPr>
      <w:r w:rsidRPr="007D0FC4">
        <w:rPr>
          <w:i/>
          <w:iCs/>
        </w:rPr>
        <w:t xml:space="preserve">Гистограмма плотности распределения результатов выполнения заданий блока ПИМ по дисциплине</w:t>
      </w:r>
      <w:r>
        <w:t xml:space="preserve">. П</w:t>
      </w:r>
      <w:r w:rsidRPr="00436291">
        <w:t xml:space="preserve">о итогам выполнения заданий</w:t>
      </w:r>
      <w:r>
        <w:t xml:space="preserve"> каждого</w:t>
      </w:r>
      <w:r w:rsidRPr="00436291">
        <w:t xml:space="preserve"> </w:t>
      </w:r>
      <w:r>
        <w:t xml:space="preserve">из </w:t>
      </w:r>
      <w:r w:rsidRPr="00436291">
        <w:t xml:space="preserve">блок</w:t>
      </w:r>
      <w:r>
        <w:t xml:space="preserve">ов</w:t>
      </w:r>
      <w:r w:rsidRPr="00436291">
        <w:t xml:space="preserve"> </w:t>
      </w:r>
      <w:r>
        <w:t xml:space="preserve">П</w:t>
      </w:r>
      <w:r w:rsidRPr="00436291">
        <w:t xml:space="preserve">ИМ </w:t>
      </w:r>
      <w:r>
        <w:t xml:space="preserve">строится гистограмма плотности распределения результатов</w:t>
      </w:r>
      <w:r w:rsidRPr="00436291">
        <w:t xml:space="preserve"> </w:t>
      </w:r>
      <w:r>
        <w:t xml:space="preserve">(рисунок 7).</w:t>
      </w:r>
    </w:p>
    <w:p w:rsidR="0036666D" w:rsidRPr="00C84B7A" w:rsidRDefault="0036666D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36666D" w:rsidRPr="00D950FC" w:rsidRDefault="0036666D" w:rsidP="00893596">
      <w:pPr>
        <w:tabs>
          <w:tab w:val="left" w:pos="720"/>
        </w:tabs>
        <w:ind w:left="360"/>
        <w:rPr>
          <w:sz w:val="28"/>
          <w:szCs w:val="28"/>
        </w:rPr>
      </w:pPr>
      <w:r>
        <w:rPr>
          <w:noProof/>
        </w:rPr>
        <w:pict>
          <v:shape id="_x0000_i1048" type="#_x0000_t75" style="width:426pt;height:216.75pt;visibility:visible">
            <v:imagedata r:id="rId38" o:title=""/>
          </v:shape>
        </w:pict>
      </w:r>
    </w:p>
    <w:p w:rsidR="0036666D" w:rsidRPr="0011151E" w:rsidRDefault="0036666D" w:rsidP="00BA3C71">
      <w:pPr>
        <w:tabs>
          <w:tab w:val="left" w:pos="720"/>
        </w:tabs>
        <w:spacing w:line="288" w:lineRule="auto"/>
        <w:jc w:val="center"/>
      </w:pPr>
      <w:r w:rsidRPr="00A45C96">
        <w:t xml:space="preserve">Рисунок 7 – Гистограмма плотности распределения результатов</w:t>
      </w:r>
      <w:r>
        <w:br/>
      </w:r>
      <w:r w:rsidRPr="00A45C96">
        <w:t xml:space="preserve">выполнения заданий блока ПИМ по дисциплине</w:t>
      </w:r>
    </w:p>
    <w:p w:rsidR="0036666D" w:rsidRPr="004B0DCC" w:rsidRDefault="0036666D" w:rsidP="00BA3C71">
      <w:pPr>
        <w:pStyle w:val="a2"/>
        <w:spacing w:line="240" w:lineRule="auto"/>
        <w:rPr>
          <w:sz w:val="16"/>
          <w:szCs w:val="16"/>
        </w:rPr>
      </w:pPr>
    </w:p>
    <w:p w:rsidR="0036666D" w:rsidRDefault="0036666D" w:rsidP="00BA3C71">
      <w:pPr>
        <w:pStyle w:val="a2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Каждый горизонтальный столбик на диаграмме (рисунок 7) характеризует долю студентов (число которых приводится в вертикальном столбце справа), результаты которых лежат в 10-процентном интервале баллов блока. Данная гистограмма строится для анализа результатов выполнения заданий каждого отдельного блока ПИМ.</w:t>
      </w:r>
    </w:p>
    <w:p w:rsidR="0036666D" w:rsidRDefault="0036666D" w:rsidP="00BA3C71">
      <w:pPr>
        <w:tabs>
          <w:tab w:val="left" w:pos="720"/>
        </w:tabs>
        <w:ind w:right="-74" w:firstLine="540"/>
        <w:jc w:val="both"/>
      </w:pPr>
      <w:r>
        <w:rPr>
          <w:i/>
          <w:iCs/>
        </w:rPr>
        <w:t xml:space="preserve">Карта коэффициентов решаемости заданий по темам первого блока ПИМ по дисциплине </w:t>
      </w:r>
      <w:r>
        <w:t xml:space="preserve">предназначена для содержательного анализа качества подготовки студентов по контролируемым темам дисциплины. По вертикальной оси отложены значения коэффициентов решаемости заданий, номера которых указаны по горизонтальной оси (рисунок 8).</w:t>
      </w:r>
    </w:p>
    <w:p w:rsidR="0036666D" w:rsidRPr="00090F3E" w:rsidRDefault="0036666D" w:rsidP="00BA3C71">
      <w:pPr>
        <w:tabs>
          <w:tab w:val="left" w:pos="720"/>
        </w:tabs>
        <w:ind w:right="-74"/>
        <w:jc w:val="both"/>
        <w:rPr>
          <w:sz w:val="8"/>
          <w:szCs w:val="8"/>
        </w:rPr>
      </w:pPr>
    </w:p>
    <w:p w:rsidR="0036666D" w:rsidRDefault="0036666D" w:rsidP="00BA3C71">
      <w:pPr>
        <w:ind w:right="-74"/>
        <w:jc w:val="center"/>
        <w:rPr>
          <w:noProof/>
        </w:rPr>
      </w:pPr>
      <w:r>
        <w:rPr>
          <w:noProof/>
        </w:rPr>
        <w:pict>
          <v:shape id="_x0000_i1049" type="#_x0000_t75" style="width:435.75pt;height:188.25pt;visibility:visible">
            <v:imagedata r:id="rId39" o:title=""/>
          </v:shape>
        </w:pict>
      </w:r>
    </w:p>
    <w:p w:rsidR="0036666D" w:rsidRPr="0011151E" w:rsidRDefault="0036666D" w:rsidP="00BA3C71">
      <w:pPr>
        <w:tabs>
          <w:tab w:val="left" w:pos="720"/>
        </w:tabs>
        <w:spacing w:line="288" w:lineRule="auto"/>
        <w:jc w:val="center"/>
      </w:pPr>
      <w:r>
        <w:t xml:space="preserve">Рисунок 8 – </w:t>
      </w:r>
      <w:r w:rsidRPr="00E2424D">
        <w:t xml:space="preserve">Карта коэффициентов решаемости заданий</w:t>
      </w:r>
      <w:r>
        <w:br/>
      </w:r>
      <w:r w:rsidRPr="00E2424D">
        <w:t xml:space="preserve">по темам первого блока ПИМ</w:t>
      </w:r>
      <w:r>
        <w:t xml:space="preserve"> по дисциплине</w:t>
      </w:r>
    </w:p>
    <w:p w:rsidR="0036666D" w:rsidRPr="00E835D7" w:rsidRDefault="0036666D" w:rsidP="00BA3C71">
      <w:pPr>
        <w:tabs>
          <w:tab w:val="left" w:pos="720"/>
        </w:tabs>
        <w:ind w:right="-74" w:firstLine="540"/>
        <w:jc w:val="both"/>
        <w:rPr>
          <w:sz w:val="8"/>
          <w:szCs w:val="8"/>
        </w:rPr>
      </w:pPr>
    </w:p>
    <w:p w:rsidR="0036666D" w:rsidRDefault="0036666D" w:rsidP="00BA3C71">
      <w:pPr>
        <w:tabs>
          <w:tab w:val="left" w:pos="720"/>
        </w:tabs>
        <w:ind w:right="-74" w:firstLine="540"/>
        <w:jc w:val="both"/>
      </w:pPr>
      <w:r w:rsidRPr="00C04C5C">
        <w:t xml:space="preserve">Значения коэффициентов решаемости для заданий рассчитываются как отношение числа студентов, решивших задание по данной теме, к общему числу участников</w:t>
      </w:r>
      <w:r>
        <w:t xml:space="preserve"> решавших данное задание</w:t>
      </w:r>
      <w:r w:rsidRPr="00C04C5C">
        <w:t xml:space="preserve">. </w:t>
      </w:r>
      <w:r>
        <w:t xml:space="preserve">П</w:t>
      </w:r>
      <w:r w:rsidRPr="00AA0F2C">
        <w:t xml:space="preserve">ри анализе результатов тестирования по карте коэффициентов решаемости можно придерживаться следующей классификации: легкие задания – коэффициент решаемости от 0,7 до 1,0; задания средней трудности – коэффициент решаемости от 0,4 до 0,7; </w:t>
      </w:r>
      <w:r>
        <w:t xml:space="preserve">трудные</w:t>
      </w:r>
      <w:r w:rsidRPr="00B14118">
        <w:t xml:space="preserve"> </w:t>
      </w:r>
      <w:r w:rsidRPr="00AA0F2C">
        <w:t xml:space="preserve">задания – коэффициент решаемости менее 0,4.</w:t>
      </w:r>
    </w:p>
    <w:p w:rsidR="0036666D" w:rsidRDefault="0036666D" w:rsidP="00BA3C71">
      <w:pPr>
        <w:tabs>
          <w:tab w:val="left" w:pos="720"/>
        </w:tabs>
        <w:ind w:right="-74" w:firstLine="540"/>
        <w:jc w:val="both"/>
      </w:pPr>
      <w:r w:rsidRPr="0051132D">
        <w:rPr>
          <w:i/>
          <w:iCs/>
        </w:rPr>
        <w:t xml:space="preserve">Диаграмма</w:t>
      </w:r>
      <w:r>
        <w:rPr>
          <w:i/>
          <w:iCs/>
        </w:rPr>
        <w:t xml:space="preserve"> распределения</w:t>
      </w:r>
      <w:r w:rsidRPr="0051132D">
        <w:rPr>
          <w:i/>
          <w:iCs/>
        </w:rPr>
        <w:t xml:space="preserve"> результатов выполнения заданий </w:t>
      </w:r>
      <w:r>
        <w:rPr>
          <w:i/>
          <w:iCs/>
        </w:rPr>
        <w:t xml:space="preserve">второго и третьего б</w:t>
      </w:r>
      <w:r w:rsidRPr="0051132D">
        <w:rPr>
          <w:i/>
          <w:iCs/>
        </w:rPr>
        <w:t xml:space="preserve">лок</w:t>
      </w:r>
      <w:r>
        <w:rPr>
          <w:i/>
          <w:iCs/>
        </w:rPr>
        <w:t xml:space="preserve">ов ПИМ</w:t>
      </w:r>
      <w:r w:rsidRPr="008750CA">
        <w:t xml:space="preserve"> </w:t>
      </w:r>
      <w:r w:rsidRPr="00D80143">
        <w:rPr>
          <w:i/>
          <w:iCs/>
        </w:rPr>
        <w:t xml:space="preserve">по дисциплине</w:t>
      </w:r>
      <w:r>
        <w:t xml:space="preserve"> </w:t>
      </w:r>
      <w:r w:rsidRPr="008750CA">
        <w:t xml:space="preserve">выборкой студентов</w:t>
      </w:r>
      <w:r>
        <w:t xml:space="preserve"> представлена на рисунке 9</w:t>
      </w:r>
      <w:r w:rsidRPr="008750CA">
        <w:t xml:space="preserve">.</w:t>
      </w:r>
    </w:p>
    <w:p w:rsidR="0036666D" w:rsidRPr="00C84B7A" w:rsidRDefault="0036666D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36666D" w:rsidRDefault="0036666D" w:rsidP="00BA3C71">
      <w:pPr>
        <w:tabs>
          <w:tab w:val="left" w:pos="720"/>
        </w:tabs>
        <w:jc w:val="center"/>
      </w:pPr>
      <w:r>
        <w:rPr>
          <w:noProof/>
        </w:rPr>
        <w:pict>
          <v:shape id="_x0000_i1050" type="#_x0000_t75" style="width:399pt;height:239.25pt">
            <v:imagedata r:id="rId40" o:title=""/>
          </v:shape>
        </w:pict>
      </w:r>
    </w:p>
    <w:p w:rsidR="0036666D" w:rsidRDefault="0036666D" w:rsidP="00BA3C71">
      <w:pPr>
        <w:tabs>
          <w:tab w:val="left" w:pos="720"/>
        </w:tabs>
        <w:spacing w:line="288" w:lineRule="auto"/>
        <w:jc w:val="center"/>
      </w:pPr>
      <w:r>
        <w:t xml:space="preserve">Рисунок 9 – </w:t>
      </w:r>
      <w:r w:rsidRPr="00990018">
        <w:t xml:space="preserve">Диаграмма результатов выполнения заданий блока </w:t>
      </w:r>
      <w:r>
        <w:t xml:space="preserve">ПИМ по дисциплине</w:t>
      </w:r>
    </w:p>
    <w:p w:rsidR="0036666D" w:rsidRPr="004B0DCC" w:rsidRDefault="0036666D" w:rsidP="00BA3C71">
      <w:pPr>
        <w:tabs>
          <w:tab w:val="left" w:pos="720"/>
        </w:tabs>
        <w:ind w:right="-74" w:firstLine="540"/>
        <w:jc w:val="both"/>
        <w:rPr>
          <w:sz w:val="16"/>
          <w:szCs w:val="16"/>
        </w:rPr>
      </w:pPr>
    </w:p>
    <w:p w:rsidR="0036666D" w:rsidRDefault="0036666D" w:rsidP="00BA3C71">
      <w:pPr>
        <w:tabs>
          <w:tab w:val="left" w:pos="720"/>
        </w:tabs>
        <w:ind w:right="-74" w:firstLine="540"/>
        <w:jc w:val="both"/>
      </w:pPr>
      <w:r>
        <w:t xml:space="preserve">В каждом с</w:t>
      </w:r>
      <w:r w:rsidRPr="002144F4">
        <w:t xml:space="preserve">толбц</w:t>
      </w:r>
      <w:r>
        <w:t xml:space="preserve">е различным</w:t>
      </w:r>
      <w:r w:rsidRPr="002144F4">
        <w:t xml:space="preserve"> цвет</w:t>
      </w:r>
      <w:r>
        <w:t xml:space="preserve">ом показаны проценты студентов, правильно выполнивших задание, частично выполнивших</w:t>
      </w:r>
      <w:r w:rsidRPr="00C80C85">
        <w:t xml:space="preserve"> </w:t>
      </w:r>
      <w:r>
        <w:t xml:space="preserve">задание, либо выполнивших задание неправильно.</w:t>
      </w:r>
    </w:p>
    <w:p w:rsidR="0036666D" w:rsidRDefault="0036666D" w:rsidP="00BA3C71">
      <w:pPr>
        <w:tabs>
          <w:tab w:val="left" w:pos="720"/>
        </w:tabs>
        <w:ind w:right="-74" w:firstLine="540"/>
        <w:jc w:val="both"/>
      </w:pPr>
    </w:p>
    <w:p w:rsidR="0036666D" w:rsidRPr="00DB2321" w:rsidRDefault="0036666D" w:rsidP="00BA3C71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  <w:r w:rsidRPr="00DB2321">
        <w:rPr>
          <w:sz w:val="28"/>
          <w:szCs w:val="28"/>
        </w:rPr>
        <w:t xml:space="preserve">В приведенных материалах использованы формы представления результатов тестирования студентов, удобные для принятия решений на различных уровнях управления уче</w:t>
      </w:r>
      <w:r>
        <w:rPr>
          <w:sz w:val="28"/>
          <w:szCs w:val="28"/>
        </w:rPr>
        <w:t xml:space="preserve">бным процессом в образовательной организации</w:t>
      </w:r>
      <w:r w:rsidRPr="00DB2321">
        <w:rPr>
          <w:sz w:val="28"/>
          <w:szCs w:val="28"/>
        </w:rPr>
        <w:t xml:space="preserve">.</w:t>
      </w:r>
    </w:p>
    <w:p w:rsidR="0036666D" w:rsidRPr="004B0DCC" w:rsidRDefault="0036666D" w:rsidP="002A551B">
      <w:pPr>
        <w:tabs>
          <w:tab w:val="left" w:pos="720"/>
        </w:tabs>
        <w:jc w:val="center"/>
        <w:rPr>
          <w:sz w:val="16"/>
          <w:szCs w:val="16"/>
        </w:rPr>
      </w:pPr>
    </w:p>
    <w:p w:rsidR="0036666D" w:rsidRDefault="0036666D" w:rsidP="002A551B">
      <w:pPr>
        <w:pStyle w:val="Heading1"/>
        <w:numPr>
          <w:ilvl w:val="0"/>
          <w:numId w:val="0"/>
        </w:numPr>
        <w:rPr>
          <w:sz w:val="28"/>
          <w:szCs w:val="28"/>
        </w:rPr>
        <w:sectPr w:rsidR="0036666D" w:rsidSect="00AF2E76">
          <w:footerReference w:type="default" r:id="rId41"/>
          <w:type w:val="continuous"/>
          <w:pgSz w:w="11906" w:h="16838"/>
          <w:pgMar w:top="851" w:right="851" w:bottom="851" w:left="1418" w:header="709" w:footer="709" w:gutter="0"/>
          <w:cols w:space="708"/>
          <w:docGrid w:linePitch="360"/>
        </w:sectPr>
      </w:pPr>
    </w:p>
    <w:p w:rsidR="0036666D" w:rsidRDefault="0036666D" w:rsidP="004072BC">
      <w:pPr>
        <w:pStyle w:val="Heading1"/>
        <w:keepLines/>
        <w:numPr>
          <w:ilvl w:val="0"/>
          <w:numId w:val="0"/>
        </w:numPr>
      </w:pPr>
      <w:r>
        <w:t xml:space="preserve">Приложение 4. </w:t>
      </w:r>
      <w:r w:rsidRPr="00DC197D">
        <w:t xml:space="preserve">Рейтинг</w:t>
      </w:r>
      <w:r>
        <w:t xml:space="preserve">-</w:t>
      </w:r>
      <w:r w:rsidRPr="00DC197D">
        <w:t xml:space="preserve">листы</w:t>
      </w:r>
    </w:p>
    <w:p w:rsidR="0036666D" w:rsidRPr="00216FA1" w:rsidRDefault="0036666D" w:rsidP="004072BC">
      <w:pPr>
        <w:keepNext/>
        <w:keepLines/>
        <w:rPr>
          <w:sz w:val="32"/>
          <w:szCs w:val="32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39.03.03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Организация работы с молодежью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ОАБ-39.03.03-11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Лазарева Екатерина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Бакирова Эльза Илшатовна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Карпушин Вячеслав Григорьевич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Люкшина Яна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Шебеко Наталья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Игнатьева Александра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Антоненко Дарья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Фертиков Иван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Зернов Кирилл Владиленович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Вахрушева Татьяна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Иванова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Клячина Наталья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Новиков Евгений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Невоструев Роман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42.03.01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Реклама и связи с общественностью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ОАБ-42.03.01-11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Столярова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Лебедева Елена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Стерхова Полина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Агафонова Софья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Гремякина Анастасия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Фаттахов Амир Радикович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Емшанова Карина Георгиевна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Чуракова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Грачков Артём Вячеславович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Насибуллина Алина Тимуровна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Некрасова Виктория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Кузнецова Елизавета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Останина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Грицук Арсений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Веретенникова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Иванова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Наймушин Максим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Тучкова Вера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Ураков Семён Абелович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Панишева Милена Альбертовна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Давлетгареева Юлия Насиховна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Антошина Анастасия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Кузнецова Юлия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Коробейникова Наталья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Суворов Илья Дмитриевич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Черкашин Владислав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Данилова Софья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Голова Елизавета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Мельникова Мария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Колобердина Елизавета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Братухина Арина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13fs50334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43.03.02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Туризм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ОАБ-43.03.02-11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Морозова Елена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Новгородцева Алина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Шарафутдинова Диана Маратовна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Дулесов Сергей Валерьевич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Зайцева Олеся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Караваева Анна Вадимовна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Минакова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Мокрушина Елена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Рыбакова Ксенья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Ваганова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Саликаева Алина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Тихонова Елена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Кутьина Марина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Медведева Василина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Набокова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Назарова Полина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Красильникова Полина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Ханипова Анастасия Рафаэльевна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Балуева Елизавета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Батуева Анна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Кутузова Александра Вячеславовна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Манохина Эвелина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Юшкова Юлия Леонидовна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Матвеева Анна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Симанов Михаил Олегович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Романова Юлия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Яковлева Ирина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Бешляга Дмитрий Дамирович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Фархутдинова Эльвина Финазовна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Данилова Яна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Казанцева Полина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Гаипова Джемал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43.03.03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Гостиничное дело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ОАБ-43.03.03-11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Тихомирова Александра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Степанова Елизавета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Цыпляшова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13fs50202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Сандалова Екатерина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Щепина Виктория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13fs50206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Луйк Карина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Тугбаева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13fs50200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Карамова Диана Ильгизовна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Котова Анна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Ларионова Екатерина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Касимова Алсу Равиловна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Хасанов Марат Ильдарович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13fs50201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Маликов Владислав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Шакиров Фарит Азатович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13fs50204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Вахитов Илья Гизатович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Логинова Наталья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13fs50194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Черепанова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13fs50203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Шутов Николай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13fs50205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44.03.05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Педагогическое образование (с двумя профилями подготовки)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ОПБ-44.03.05к-11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 и культура речи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Рябова Полина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Мыльникова Александра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Антонов Даниил Викторович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Каретина Кристина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Ожгихина Юлия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Бывальцева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Треллер Софья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Чикурова Екатерина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Рябова Екатерина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Вдовина Екатерина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Емельянов Константин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ОПБ-44.03.05к-12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 и культура речи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Чукавина Карина Юсифовна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13fs67301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Брынова Милана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Чаркина Мария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Рыкова Полина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Зефирова Анна Фёдоровна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Червинская Дарья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13fs67300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Ганиева Алина Робертовна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Собин Дмитрий Владиславович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Митюкова Юлия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Захарова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Глухова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Нуриева Лейли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28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Амандурдыева Махым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Мовлямова Энеджан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ОПБ-44.03.05р-23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 и культура речи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Санникова Елизавета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Малышева Юлия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Скачкова Алёна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Шарова Светлана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Вахнина Галина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Горева Виктория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Исаева Октябрина Эдуардовна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Ефремова Анастасия Константиновна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Назарова Юлия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Жуйкова Анастасия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46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45.03.01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Филология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ОАБ-45.03.01а-11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 и культура речи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Петрова Полина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Петрова Елена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Ежова Дарья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Титова Александра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Муринова Екатерина Евгеньевна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Ворончихина Софья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Имамова Камилла Геннадьевна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Вершинина Александра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Дьячков Виктор Владимирович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13fs67249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Пименова Елизавета Владиславовна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Соколова Юлия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Коколова Мария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Шарипова Лилия Ирековна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Ожегова Елизавета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Берестова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ОАБ-45.03.01н-11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 и культура речи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Юркова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13fs67274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Баженова Наталья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Байкова Мария Станиславовна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Боброва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Ровнейко Николай Юрьевич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13fs67270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Селеткова Ксения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13fs67271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Тихонова Регина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13fs67273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Пикова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Вылегжанина Марина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13fs67266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Бородина Елена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Ворожцова Надежда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Протопопова Екатерина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Тарасова Ирина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13fs67272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Редькина Олеся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13fs67269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ОАБ-45.03.01р-21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 и культура речи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Шарифуллина Алина Олеговна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13fs51368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Галиева Лилия Азатовна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13fs51362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Анпилогов Даниил Анатольевич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13fs51358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Семенчук Алина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13fs51365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Быкова Кристина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13fs51359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Тюлькина Наталья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13fs51367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Гайфиева Эльвира Рустамовна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13fs51361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43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Комова Полина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13fs51364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Касьянова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13fs51363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Вепаева Идаят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13fs51360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ОАБ-45.03.01р-21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 и культура речи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Титова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13fs80531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ОПБ-45.03.01р-22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 и культура речи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Пыжьянова Дарья Ивановна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13fs51353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Рыкова Алена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13fs51354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Глухов Александр Сергеевич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Тиунова Елизавета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13fs51355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Бабурина Кристина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Курбатова Арина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13fs51347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Красникова Елизавета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13fs51346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Федорова Вера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13fs51356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Пислегова Полина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13fs51352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Макарова Ирина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13fs51351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Галиева Диляра Рафиковна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Давыдова Каролина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Чо Юнгсик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13fs51357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33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Конюхова Юлия Валерьевна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Ла Чьеу Фонг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13fs51348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41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Ли Еюн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13fs51350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31</w:t>
            </w:r>
            <w:r w:rsidRPr="00FC7007">
              <w:t xml:space="preserve"> из </w:t>
            </w:r>
            <w:r>
              <w:rPr>
                <w:noProof/>
              </w:rPr>
              <w:t xml:space="preserve">31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29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45.03.02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Лингвистика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ОАБ-45.03.02а-16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 и культура речи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Гвоздикова Софья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13fs67207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Чикурова Анастасия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13fs67215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Хафизова Алсу Рафаэлевна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13fs67214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Никитина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13fs67211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Бурундукова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Каримова Анна Петровна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13fs67208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Кокорина Полина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13fs67209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Федорова Аделина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13fs67213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Ямилова Мунира Фидаридовна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13fs67218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Чумакова Валентина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13fs67216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Шастина Алина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13fs67217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Нельзина Ирина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13fs67210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Разепина Дарья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13fs67212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Варгас Сильва Хуан Пабло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13fs67206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25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первый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ОАБ-45.03.02а-17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 и культура речи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Рогачикова Алла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13fs67200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100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Чернова Марина Васильевна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Хохрякова Елена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Ардашева Любовь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13fs67191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Перескокова Елизавета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Аралина Екатерина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13fs67190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Шаклеина Владислава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Юдина Софья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Гимазова Елена Тимергалиевна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13fs67193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Парамонов Павел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Белобородова Дарья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13fs67192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Пушина Анастасия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Литвинова Полина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64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Камаева Екатерина Витальевна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13fs67194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Левченко Максим Александрович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13fs67195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ОАБ-45.03.02а-18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 и культура речи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Назарова Дарья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13fs67226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Шайхамарданова Анна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13fs67232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Титова Валерия Павловна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13fs67230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Николаева Эльвира Аслановна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13fs67227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Байкова Юлия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13fs67219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Ельцова Анна Андреевна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13fs67222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Кузнецова Дарья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13fs67225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Ельцов Евгений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13fs67221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Сайтаева Кристина Станиславовна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13fs67229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Романовская Анна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13fs67228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Вахрушева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13fs67220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Зиязова Александра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13fs67223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Хамидуллина Софья Салаватовна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13fs67231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37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Кауркина Рената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13fs67224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70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ОАБ-45.03.02а-19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 и культура речи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Файзулина Дарина Рафисовна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13fs67245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Киселева Мария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13fs67237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Токарева Алена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13fs67241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Барбарисова Татьяна Борисовна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13fs67234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Комарова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13fs67239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Колчина Елена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13fs67238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Оборина Екатерина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13fs67240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Быкова Елизавета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13fs67235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Зарипова Кира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13fs67236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Уразаева Ленара Маратовна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13fs67243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Усищева Владислава Игоревна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13fs67244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Трефилова Ульяна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13fs67242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Абделмоталиб Мохамед Иссам Абделазиз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13fs67233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25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ОАБ-45.03.02ф-12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 и культура речи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Мельникова Мария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13fs67179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Опалева Елизавета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13fs67182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Подшивалова Дарья Владимировна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13fs67183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Куртеева Анастасия Марселевна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13fs67178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85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17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Клементьева Анастасия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13fs67177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Селезнева Ольга Николаевна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13fs67185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Миннуллина Лилия Ринатовна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13fs67180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Фатыхова Алия Рамильевна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13fs67188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Данилова Виктория Дмитриевна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13fs67175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10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Родионова Вероника Викторовна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13fs67184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Сергеев Виталий Вадимович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13fs67186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Мурашова Виктория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13fs67181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62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Староверова Ярослава Михайловна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13fs67187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Шутова Надежда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13fs67189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57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75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Железнов Александр Алексеевич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13fs67176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30</w:t>
            </w:r>
            <w:r w:rsidRPr="00FC7007">
              <w:t xml:space="preserve"> из </w:t>
            </w:r>
            <w:r>
              <w:rPr>
                <w:noProof/>
              </w:rPr>
              <w:t xml:space="preserve">30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30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6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56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Pr="0043728E" w:rsidRDefault="0036666D" w:rsidP="004072BC">
      <w:pPr>
        <w:pStyle w:val="Heading2"/>
        <w:keepLines/>
        <w:numPr>
          <w:ilvl w:val="0"/>
          <w:numId w:val="8"/>
        </w:numPr>
        <w:rPr>
          <w:lang w:val="en-US"/>
        </w:rPr>
      </w:pPr>
      <w:r>
        <w:rPr>
          <w:noProof/>
          <w:lang w:val="en-US"/>
        </w:rPr>
        <w:t xml:space="preserve">Направление подготовки</w:t>
      </w:r>
      <w:r w:rsidRPr="0043728E">
        <w:rPr>
          <w:lang w:val="en-US"/>
        </w:rPr>
        <w:t xml:space="preserve"> </w:t>
      </w:r>
      <w:r>
        <w:rPr>
          <w:noProof/>
          <w:lang w:val="en-US"/>
        </w:rPr>
        <w:t xml:space="preserve">51.03.01</w:t>
      </w:r>
      <w:r w:rsidRPr="0043728E">
        <w:rPr>
          <w:lang w:val="en-US"/>
        </w:rPr>
        <w:t xml:space="preserve"> </w:t>
      </w:r>
      <w:r w:rsidRPr="004072BC">
        <w:rPr>
          <w:lang w:val="en-US"/>
        </w:rPr>
        <w:t xml:space="preserve">«</w:t>
      </w:r>
      <w:r>
        <w:rPr>
          <w:noProof/>
          <w:lang w:val="en-US"/>
        </w:rPr>
        <w:t xml:space="preserve">Культурология</w:t>
      </w:r>
      <w:r w:rsidRPr="004072BC">
        <w:rPr>
          <w:lang w:val="en-US"/>
        </w:rPr>
        <w:t xml:space="preserve">»</w:t>
      </w:r>
    </w:p>
    <w:p w:rsidR="0036666D" w:rsidRDefault="0036666D" w:rsidP="004072BC">
      <w:pPr>
        <w:keepNext/>
        <w:keepLines/>
        <w:jc w:val="center"/>
        <w:rPr>
          <w:lang w:val="en-US"/>
        </w:rPr>
      </w:pPr>
    </w:p>
    <w:p w:rsidR="0036666D" w:rsidRDefault="0036666D" w:rsidP="004072BC">
      <w:pPr>
        <w:keepNext/>
        <w:keepLines/>
        <w:jc w:val="center"/>
        <w:rPr>
          <w:lang w:val="en-US"/>
        </w:rPr>
      </w:pPr>
      <w:r w:rsidRPr="00216FA1">
        <w:rPr>
          <w:color w:val="000000"/>
        </w:rPr>
        <w:t xml:space="preserve">Группа</w:t>
      </w:r>
      <w:r w:rsidRPr="00214966">
        <w:rPr>
          <w:color w:val="000000"/>
          <w:lang w:val="en-US"/>
        </w:rPr>
        <w:t xml:space="preserve">:</w:t>
      </w:r>
      <w:r w:rsidRPr="00214966">
        <w:rPr>
          <w:rStyle w:val="apple-converted-space"/>
          <w:lang w:val="en-US"/>
        </w:rPr>
        <w:t xml:space="preserve"> </w:t>
      </w:r>
      <w:r>
        <w:rPr>
          <w:noProof/>
          <w:color w:val="000000"/>
          <w:lang w:val="en-US"/>
        </w:rPr>
        <w:t xml:space="preserve">ОАБ-51.03.01-11</w:t>
      </w:r>
    </w:p>
    <w:p w:rsidR="0036666D" w:rsidRPr="000665B2" w:rsidRDefault="0036666D" w:rsidP="004072BC">
      <w:pPr>
        <w:keepNext/>
        <w:keepLines/>
        <w:jc w:val="center"/>
        <w:rPr>
          <w:color w:val="000000"/>
          <w:lang w:val="en-US"/>
        </w:rPr>
      </w:pPr>
      <w:r>
        <w:rPr>
          <w:noProof/>
          <w:color w:val="000000"/>
        </w:rPr>
        <w:t xml:space="preserve">Дисциплина</w:t>
      </w:r>
      <w:r w:rsidRPr="00DA3437">
        <w:rPr>
          <w:noProof/>
          <w:color w:val="000000"/>
          <w:lang w:val="en-US"/>
        </w:rPr>
        <w:t xml:space="preserve">: «</w:t>
      </w:r>
      <w:r>
        <w:rPr>
          <w:noProof/>
          <w:color w:val="000000"/>
          <w:lang w:val="en-US"/>
        </w:rPr>
        <w:t xml:space="preserve">Русский язык</w:t>
      </w:r>
      <w:r w:rsidRPr="00DA3437">
        <w:rPr>
          <w:noProof/>
          <w:color w:val="000000"/>
          <w:lang w:val="en-US"/>
        </w:rPr>
        <w:t xml:space="preserve">»</w:t>
      </w:r>
    </w:p>
    <w:p w:rsidR="0036666D" w:rsidRPr="00DA3437" w:rsidRDefault="0036666D" w:rsidP="004072BC">
      <w:pPr>
        <w:keepNext/>
        <w:keepLines/>
        <w:jc w:val="center"/>
        <w:rPr>
          <w:lang w:val="en-US"/>
        </w:rPr>
      </w:pPr>
      <w:r w:rsidRPr="00840326">
        <w:rPr>
          <w:color w:val="000000"/>
        </w:rPr>
        <w:t xml:space="preserve">Трудоемкость</w:t>
      </w:r>
      <w:r w:rsidRPr="00DA3437">
        <w:rPr>
          <w:color w:val="000000"/>
          <w:lang w:val="en-US"/>
        </w:rPr>
        <w:t xml:space="preserve">: </w:t>
      </w:r>
      <w:r>
        <w:rPr>
          <w:noProof/>
          <w:color w:val="000000"/>
          <w:lang w:val="en-US"/>
        </w:rPr>
        <w:t xml:space="preserve">больше 2 кредитов</w:t>
      </w:r>
    </w:p>
    <w:p w:rsidR="0036666D" w:rsidRPr="00DA3437" w:rsidRDefault="0036666D" w:rsidP="004072BC">
      <w:pPr>
        <w:keepNext/>
        <w:keepLines/>
        <w:rPr>
          <w:lang w:val="en-U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2587"/>
        <w:gridCol w:w="2706"/>
        <w:gridCol w:w="1241"/>
        <w:gridCol w:w="1627"/>
        <w:gridCol w:w="2828"/>
        <w:gridCol w:w="1368"/>
        <w:gridCol w:w="2453"/>
      </w:tblGrid>
      <w:tr w:rsidR="0036666D" w:rsidRPr="00840326">
        <w:trPr>
          <w:trHeight w:val="1140"/>
          <w:tblHeader/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№</w:t>
            </w:r>
            <w:r w:rsidRPr="00840326">
              <w:rPr>
                <w:b/>
                <w:bCs/>
              </w:rPr>
              <w:br/>
              <w:t xml:space="preserve">п/п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ФИО студента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Логин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Кол-во</w:t>
            </w:r>
            <w:r w:rsidRPr="00840326">
              <w:rPr>
                <w:b/>
                <w:bCs/>
              </w:rPr>
              <w:br/>
              <w:t xml:space="preserve">заданий,</w:t>
            </w:r>
            <w:r w:rsidRPr="00840326">
              <w:rPr>
                <w:b/>
                <w:bCs/>
              </w:rPr>
              <w:br/>
              <w:t xml:space="preserve">на которые</w:t>
            </w:r>
            <w:r w:rsidRPr="00840326">
              <w:rPr>
                <w:b/>
                <w:bCs/>
              </w:rPr>
              <w:br/>
              <w:t xml:space="preserve">даны ответы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Количество набранных баллов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Процент набранных баллов за выполнение ПИМ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840326" w:rsidRDefault="0036666D" w:rsidP="004072BC">
            <w:pPr>
              <w:keepNext/>
              <w:keepLines/>
              <w:spacing w:line="195" w:lineRule="atLeast"/>
              <w:jc w:val="center"/>
              <w:rPr>
                <w:b/>
                <w:bCs/>
              </w:rPr>
            </w:pPr>
            <w:r w:rsidRPr="00840326">
              <w:rPr>
                <w:b/>
                <w:bCs/>
              </w:rPr>
              <w:t xml:space="preserve">Уровень обученности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Борисова Дарья Сергеевна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13fs50496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95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93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2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Илларионов Кирилл Андреевич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13fs50501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80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100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89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Мехряков Денис Константинович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13fs50503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81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75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четвертый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4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Глазкова Янина Александровна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13fs50499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12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84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Бушкова Александра Анатольевна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13fs50497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50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82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6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Козлякина Ксения Алексеевна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13fs50502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100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87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77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7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Тимофеева Полина Юрьевна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13fs50504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93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15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40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8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75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третий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Галиева Лилиана Анисовна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13fs50498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70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14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68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11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65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13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68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  <w:tr w:rsidR="0036666D" w:rsidRPr="00FC7007">
        <w:trPr>
          <w:jc w:val="center"/>
        </w:trPr>
        <w:tc>
          <w:tcPr>
            <w:tcW w:w="74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9</w:t>
            </w:r>
          </w:p>
        </w:tc>
        <w:tc>
          <w:tcPr>
            <w:tcW w:w="3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</w:pPr>
            <w:r>
              <w:rPr>
                <w:noProof/>
              </w:rPr>
              <w:t xml:space="preserve">Шраменко Михаил Михайлович</w:t>
            </w:r>
          </w:p>
        </w:tc>
        <w:tc>
          <w:tcPr>
            <w:tcW w:w="14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13fs50505</w:t>
            </w:r>
          </w:p>
        </w:tc>
        <w:tc>
          <w:tcPr>
            <w:tcW w:w="15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36</w:t>
            </w:r>
            <w:r w:rsidRPr="00FC7007">
              <w:t xml:space="preserve"> из </w:t>
            </w:r>
            <w:r>
              <w:rPr>
                <w:noProof/>
              </w:rPr>
              <w:t xml:space="preserve">36</w:t>
            </w:r>
          </w:p>
        </w:tc>
        <w:tc>
          <w:tcPr>
            <w:tcW w:w="36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1 – </w:t>
            </w:r>
            <w:r>
              <w:rPr>
                <w:noProof/>
                <w:lang w:val="en-US"/>
              </w:rPr>
              <w:t xml:space="preserve">95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19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DC5248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DC5248">
              <w:rPr>
                <w:lang w:val="en-US"/>
              </w:rPr>
              <w:t xml:space="preserve"> 2 – </w:t>
            </w:r>
            <w:r>
              <w:rPr>
                <w:noProof/>
                <w:lang w:val="en-US"/>
              </w:rPr>
              <w:t xml:space="preserve">56</w:t>
            </w:r>
            <w:r w:rsidRPr="00DC5248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DC5248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16</w:t>
            </w:r>
            <w:r w:rsidRPr="00DC5248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DC5248">
              <w:rPr>
                <w:lang w:val="en-US"/>
              </w:rPr>
              <w:t xml:space="preserve">)</w:t>
            </w:r>
          </w:p>
          <w:p w:rsidR="0036666D" w:rsidRPr="0043728E" w:rsidRDefault="0036666D" w:rsidP="00B455B5">
            <w:pPr>
              <w:spacing w:line="165" w:lineRule="atLeast"/>
              <w:rPr>
                <w:lang w:val="en-US"/>
              </w:rPr>
            </w:pPr>
            <w:r w:rsidRPr="00FC7007">
              <w:t xml:space="preserve">Блок</w:t>
            </w:r>
            <w:r w:rsidRPr="0043728E">
              <w:rPr>
                <w:lang w:val="en-US"/>
              </w:rPr>
              <w:t xml:space="preserve"> 3 – </w:t>
            </w:r>
            <w:r>
              <w:rPr>
                <w:noProof/>
                <w:lang w:val="en-US"/>
              </w:rPr>
              <w:t xml:space="preserve">45</w:t>
            </w:r>
            <w:r w:rsidRPr="0043728E">
              <w:rPr>
                <w:lang w:val="en-US"/>
              </w:rPr>
              <w:t xml:space="preserve">% (</w:t>
            </w:r>
            <w:r>
              <w:rPr>
                <w:noProof/>
                <w:lang w:val="en-US"/>
              </w:rPr>
              <w:t xml:space="preserve">9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из</w:t>
            </w:r>
            <w:r w:rsidRPr="0043728E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20</w:t>
            </w:r>
            <w:r w:rsidRPr="0043728E">
              <w:rPr>
                <w:lang w:val="en-US"/>
              </w:rPr>
              <w:t xml:space="preserve"> </w:t>
            </w:r>
            <w:r w:rsidRPr="00FC7007">
              <w:t xml:space="preserve">баллов</w:t>
            </w:r>
            <w:r w:rsidRPr="0043728E">
              <w:rPr>
                <w:lang w:val="en-US"/>
              </w:rPr>
              <w:t xml:space="preserve">)</w:t>
            </w:r>
          </w:p>
        </w:tc>
        <w:tc>
          <w:tcPr>
            <w:tcW w:w="13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36666D" w:rsidRPr="0043728E" w:rsidRDefault="0036666D" w:rsidP="00B455B5">
            <w:pPr>
              <w:spacing w:line="165" w:lineRule="atLeast"/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66</w:t>
            </w:r>
            <w:r>
              <w:rPr>
                <w:lang w:val="en-US"/>
              </w:rPr>
              <w:t xml:space="preserve">%</w:t>
            </w:r>
          </w:p>
        </w:tc>
        <w:tc>
          <w:tcPr>
            <w:tcW w:w="20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45" w:type="dxa"/>
              <w:left w:w="120" w:type="dxa"/>
              <w:bottom w:w="45" w:type="dxa"/>
              <w:right w:w="120" w:type="dxa"/>
            </w:tcMar>
            <w:vAlign w:val="center"/>
          </w:tcPr>
          <w:p w:rsidR="0036666D" w:rsidRPr="00FC7007" w:rsidRDefault="0036666D" w:rsidP="00B455B5">
            <w:pPr>
              <w:spacing w:line="165" w:lineRule="atLeast"/>
              <w:jc w:val="center"/>
            </w:pPr>
            <w:r>
              <w:rPr>
                <w:noProof/>
              </w:rPr>
              <w:t xml:space="preserve">второй</w:t>
            </w:r>
          </w:p>
        </w:tc>
      </w:tr>
    </w:tbl>
    <w:p w:rsidR="0036666D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keepNext/>
        <w:keepLines/>
        <w:jc w:val="center"/>
        <w:rPr>
          <w:lang w:val="en-US"/>
        </w:rPr>
      </w:pPr>
    </w:p>
    <w:tbl/>
    <w:p w:rsidR="0036666D" w:rsidRPr="00415C26" w:rsidRDefault="0036666D" w:rsidP="002A551B">
      <w:pPr>
        <w:keepNext/>
        <w:keepLines/>
        <w:jc w:val="center"/>
        <w:rPr>
          <w:lang w:val="en-US"/>
        </w:rPr>
      </w:pPr>
    </w:p>
    <w:p w:rsidR="0036666D" w:rsidRDefault="0036666D" w:rsidP="002A551B">
      <w:pPr>
        <w:rPr>
          <w:sz w:val="28"/>
          <w:szCs w:val="28"/>
        </w:rPr>
      </w:pPr>
    </w:p>
    <w:p w:rsidR="0036666D" w:rsidRDefault="0036666D" w:rsidP="002A551B">
      <w:pPr>
        <w:rPr>
          <w:sz w:val="28"/>
          <w:szCs w:val="28"/>
        </w:rPr>
        <w:sectPr w:rsidR="0036666D" w:rsidSect="00EC0482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36666D" w:rsidRDefault="0036666D" w:rsidP="002A551B">
      <w:pPr>
        <w:spacing w:line="360" w:lineRule="auto"/>
        <w:jc w:val="center"/>
      </w:pPr>
    </w:p>
    <w:p w:rsidR="0036666D" w:rsidRDefault="0036666D" w:rsidP="002A551B">
      <w:pPr>
        <w:spacing w:line="360" w:lineRule="auto"/>
        <w:jc w:val="center"/>
      </w:pPr>
    </w:p>
    <w:p w:rsidR="0036666D" w:rsidRDefault="0036666D" w:rsidP="002A551B">
      <w:pPr>
        <w:spacing w:line="360" w:lineRule="auto"/>
        <w:jc w:val="center"/>
      </w:pPr>
    </w:p>
    <w:p w:rsidR="0036666D" w:rsidRDefault="0036666D" w:rsidP="002A551B">
      <w:pPr>
        <w:spacing w:line="360" w:lineRule="auto"/>
        <w:jc w:val="center"/>
      </w:pPr>
    </w:p>
    <w:p w:rsidR="0036666D" w:rsidRDefault="0036666D" w:rsidP="002A551B">
      <w:pPr>
        <w:spacing w:line="360" w:lineRule="auto"/>
        <w:jc w:val="center"/>
      </w:pPr>
    </w:p>
    <w:p w:rsidR="0036666D" w:rsidRDefault="0036666D" w:rsidP="002A551B">
      <w:pPr>
        <w:spacing w:line="360" w:lineRule="auto"/>
        <w:jc w:val="center"/>
      </w:pPr>
    </w:p>
    <w:p w:rsidR="0036666D" w:rsidRDefault="0036666D" w:rsidP="002A551B">
      <w:pPr>
        <w:spacing w:line="360" w:lineRule="auto"/>
        <w:jc w:val="center"/>
      </w:pPr>
    </w:p>
    <w:p w:rsidR="0036666D" w:rsidRDefault="0036666D" w:rsidP="002A551B">
      <w:pPr>
        <w:spacing w:line="360" w:lineRule="auto"/>
        <w:jc w:val="center"/>
      </w:pPr>
    </w:p>
    <w:p w:rsidR="0036666D" w:rsidRPr="0013504D" w:rsidRDefault="0036666D" w:rsidP="002A551B">
      <w:pPr>
        <w:spacing w:line="360" w:lineRule="auto"/>
        <w:jc w:val="center"/>
      </w:pPr>
      <w:r w:rsidRPr="0013504D">
        <w:t xml:space="preserve">Результаты тестирования студентов обработаны</w:t>
      </w:r>
      <w:r w:rsidRPr="0013504D">
        <w:br/>
        <w:t xml:space="preserve">в Научно-исследовательском институте </w:t>
      </w:r>
      <w:r w:rsidRPr="0013504D">
        <w:br/>
        <w:t xml:space="preserve">мониторинга качества образования.</w:t>
      </w:r>
    </w:p>
    <w:p w:rsidR="0036666D" w:rsidRPr="0013504D" w:rsidRDefault="0036666D" w:rsidP="002A551B">
      <w:pPr>
        <w:jc w:val="center"/>
      </w:pPr>
    </w:p>
    <w:p w:rsidR="0036666D" w:rsidRPr="0013504D" w:rsidRDefault="0036666D" w:rsidP="002A551B">
      <w:pPr>
        <w:spacing w:line="360" w:lineRule="auto"/>
        <w:jc w:val="center"/>
      </w:pPr>
      <w:r w:rsidRPr="0013504D">
        <w:t xml:space="preserve">По представленным аналитическим материалам </w:t>
      </w:r>
      <w:r w:rsidRPr="0013504D">
        <w:br/>
        <w:t xml:space="preserve">ждем Ваших предложений и замечаний </w:t>
      </w:r>
      <w:r w:rsidRPr="0013504D">
        <w:br/>
        <w:t xml:space="preserve">по адресу:</w:t>
      </w:r>
    </w:p>
    <w:p w:rsidR="0036666D" w:rsidRPr="0013504D" w:rsidRDefault="0036666D" w:rsidP="002A551B">
      <w:pPr>
        <w:jc w:val="center"/>
      </w:pPr>
    </w:p>
    <w:p w:rsidR="0036666D" w:rsidRDefault="0036666D" w:rsidP="002A551B">
      <w:pPr>
        <w:jc w:val="center"/>
      </w:pPr>
    </w:p>
    <w:p w:rsidR="0036666D" w:rsidRPr="0013504D" w:rsidRDefault="0036666D" w:rsidP="002A551B">
      <w:pPr>
        <w:jc w:val="center"/>
      </w:pPr>
      <w:r>
        <w:t xml:space="preserve">424002</w:t>
      </w:r>
      <w:r w:rsidRPr="0013504D">
        <w:t xml:space="preserve">, Республика Марий Эл, г. Йошкар-Ола, ул. Я. Эшпая, д. 155.</w:t>
      </w:r>
    </w:p>
    <w:p w:rsidR="0036666D" w:rsidRPr="0013504D" w:rsidRDefault="0036666D" w:rsidP="002A551B">
      <w:pPr>
        <w:jc w:val="center"/>
      </w:pPr>
    </w:p>
    <w:p w:rsidR="0036666D" w:rsidRPr="0013504D" w:rsidRDefault="0036666D" w:rsidP="002A551B">
      <w:pPr>
        <w:jc w:val="center"/>
      </w:pPr>
      <w:r w:rsidRPr="0013504D">
        <w:t xml:space="preserve">Телефоны: </w:t>
      </w:r>
      <w:r>
        <w:t xml:space="preserve">+7 (8362) 64-16-88; +7 (8362) 42-24-68</w:t>
      </w:r>
      <w:r w:rsidRPr="0013504D">
        <w:t xml:space="preserve">.</w:t>
      </w:r>
    </w:p>
    <w:p w:rsidR="0036666D" w:rsidRPr="0013504D" w:rsidRDefault="0036666D" w:rsidP="002A551B">
      <w:pPr>
        <w:jc w:val="center"/>
      </w:pPr>
    </w:p>
    <w:p w:rsidR="0036666D" w:rsidRPr="0013504D" w:rsidRDefault="0036666D" w:rsidP="002A551B">
      <w:pPr>
        <w:jc w:val="center"/>
      </w:pPr>
      <w:r>
        <w:rPr>
          <w:lang w:val="en-US"/>
        </w:rPr>
        <w:t xml:space="preserve">E</w:t>
      </w:r>
      <w:r w:rsidRPr="0013504D">
        <w:t xml:space="preserve">-</w:t>
      </w:r>
      <w:r w:rsidRPr="0013504D">
        <w:rPr>
          <w:lang w:val="en-US"/>
        </w:rPr>
        <w:t xml:space="preserve">mail</w:t>
      </w:r>
      <w:r w:rsidRPr="0013504D">
        <w:t xml:space="preserve">: </w:t>
      </w:r>
      <w:r w:rsidRPr="0013504D">
        <w:rPr>
          <w:lang w:val="en-US"/>
        </w:rPr>
        <w:t xml:space="preserve">nii</w:t>
      </w:r>
      <w:r w:rsidRPr="0013504D">
        <w:t xml:space="preserve">.</w:t>
      </w:r>
      <w:r w:rsidRPr="0013504D">
        <w:rPr>
          <w:lang w:val="en-US"/>
        </w:rPr>
        <w:t xml:space="preserve">mko</w:t>
      </w:r>
      <w:r w:rsidRPr="0013504D">
        <w:t xml:space="preserve">@</w:t>
      </w:r>
      <w:r w:rsidRPr="0013504D">
        <w:rPr>
          <w:lang w:val="en-US"/>
        </w:rPr>
        <w:t xml:space="preserve">gmail</w:t>
      </w:r>
      <w:r w:rsidRPr="0013504D">
        <w:t xml:space="preserve">.</w:t>
      </w:r>
      <w:r w:rsidRPr="0013504D">
        <w:rPr>
          <w:lang w:val="en-US"/>
        </w:rPr>
        <w:t xml:space="preserve">com</w:t>
      </w:r>
      <w:r w:rsidRPr="0013504D">
        <w:t xml:space="preserve">.</w:t>
      </w:r>
    </w:p>
    <w:p w:rsidR="0036666D" w:rsidRPr="0013504D" w:rsidRDefault="0036666D" w:rsidP="002A551B">
      <w:pPr>
        <w:jc w:val="center"/>
      </w:pPr>
    </w:p>
    <w:p w:rsidR="0036666D" w:rsidRPr="0013504D" w:rsidRDefault="0036666D" w:rsidP="002A551B">
      <w:pPr>
        <w:spacing w:line="360" w:lineRule="auto"/>
        <w:jc w:val="center"/>
      </w:pPr>
    </w:p>
    <w:p w:rsidR="0036666D" w:rsidRDefault="0036666D" w:rsidP="002A551B">
      <w:pPr>
        <w:spacing w:line="360" w:lineRule="auto"/>
        <w:jc w:val="center"/>
      </w:pPr>
      <w:r w:rsidRPr="0013504D">
        <w:rPr>
          <w:lang w:val="en-US"/>
        </w:rPr>
        <w:t xml:space="preserve">Web</w:t>
      </w:r>
      <w:r>
        <w:t xml:space="preserve">-ресурс</w:t>
      </w:r>
      <w:r w:rsidRPr="0013504D">
        <w:t xml:space="preserve">:</w:t>
      </w:r>
    </w:p>
    <w:p w:rsidR="0036666D" w:rsidRPr="00333C88" w:rsidRDefault="0036666D" w:rsidP="002A551B">
      <w:pPr>
        <w:autoSpaceDE w:val="0"/>
        <w:autoSpaceDN w:val="0"/>
        <w:adjustRightInd w:val="0"/>
        <w:spacing w:line="360" w:lineRule="auto"/>
        <w:jc w:val="center"/>
        <w:rPr>
          <w:sz w:val="28"/>
          <w:szCs w:val="28"/>
        </w:rPr>
      </w:pPr>
      <w:r w:rsidRPr="0013504D">
        <w:rPr>
          <w:lang w:val="en-US"/>
        </w:rPr>
        <w:t xml:space="preserve">www</w:t>
      </w:r>
      <w:r w:rsidRPr="0013504D">
        <w:t xml:space="preserve">.i-exam.ru.</w:t>
      </w:r>
    </w:p>
    <w:sectPr w:rsidR="0036666D" w:rsidRPr="00333C88" w:rsidSect="00945CE9">
      <w:footerReference w:type="default" r:id="rId42"/>
      <w:pgSz w:w="11906" w:h="16838"/>
      <w:pgMar w:top="851" w:right="851" w:bottom="851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6666D" w:rsidRDefault="0036666D">
      <w:r>
        <w:separator/>
      </w:r>
    </w:p>
  </w:endnote>
  <w:endnote w:type="continuationSeparator" w:id="0">
    <w:p w:rsidR="0036666D" w:rsidRDefault="0036666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altName w:val=" MS Sans Serif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ahoma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666D" w:rsidRDefault="0036666D" w:rsidP="00213A9B">
    <w:pPr>
      <w:pStyle w:val="Footer"/>
      <w:framePr w:wrap="auto" w:vAnchor="text" w:hAnchor="margin" w:xAlign="outside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:rsidR="0036666D" w:rsidRDefault="0036666D" w:rsidP="00FC62C9">
    <w:pPr>
      <w:pStyle w:val="Footer"/>
      <w:ind w:right="360"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666D" w:rsidRDefault="0036666D" w:rsidP="00C93077">
    <w:pPr>
      <w:pStyle w:val="Footer"/>
      <w:framePr w:wrap="auto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10</w:t>
    </w:r>
    <w:r>
      <w:rPr>
        <w:rStyle w:val="PageNumber"/>
      </w:rPr>
      <w:fldChar w:fldCharType="end"/>
    </w:r>
  </w:p>
  <w:p w:rsidR="0036666D" w:rsidRDefault="0036666D" w:rsidP="005A06CA">
    <w:pPr>
      <w:pStyle w:val="Footer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666D" w:rsidRDefault="0036666D" w:rsidP="00945CE9">
    <w:pPr>
      <w:pStyle w:val="Footer"/>
      <w:framePr w:wrap="auto" w:vAnchor="text" w:hAnchor="margin" w:xAlign="outside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20</w:t>
    </w:r>
    <w:r>
      <w:rPr>
        <w:rStyle w:val="PageNumber"/>
      </w:rPr>
      <w:fldChar w:fldCharType="end"/>
    </w:r>
  </w:p>
  <w:p w:rsidR="0036666D" w:rsidRDefault="0036666D" w:rsidP="00415C26">
    <w:pPr>
      <w:pStyle w:val="Footer"/>
      <w:ind w:right="360" w:firstLine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666D" w:rsidRDefault="0036666D" w:rsidP="00945CE9">
    <w:pPr>
      <w:pStyle w:val="Footer"/>
      <w:framePr w:wrap="auto" w:vAnchor="text" w:hAnchor="margin" w:xAlign="outside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31</w:t>
    </w:r>
    <w:r>
      <w:rPr>
        <w:rStyle w:val="PageNumber"/>
      </w:rPr>
      <w:fldChar w:fldCharType="end"/>
    </w:r>
  </w:p>
  <w:p w:rsidR="0036666D" w:rsidRDefault="0036666D" w:rsidP="00945CE9">
    <w:pPr>
      <w:pStyle w:val="Footer"/>
      <w:ind w:right="360" w:firstLine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6666D" w:rsidRDefault="0036666D">
      <w:r>
        <w:separator/>
      </w:r>
    </w:p>
  </w:footnote>
  <w:footnote w:type="continuationSeparator" w:id="0">
    <w:p w:rsidR="0036666D" w:rsidRDefault="0036666D">
      <w:r>
        <w:continuationSeparator/>
      </w:r>
    </w:p>
  </w:footnote>
  <w:footnote w:id="1">
    <w:p w:rsidR="0036666D" w:rsidRDefault="0036666D" w:rsidP="00293079">
      <w:pPr>
        <w:spacing w:line="252" w:lineRule="auto"/>
        <w:ind w:firstLine="539"/>
        <w:jc w:val="both"/>
      </w:pPr>
      <w:r w:rsidRPr="00251662">
        <w:rPr>
          <w:rStyle w:val="FootnoteReference"/>
          <w:sz w:val="20"/>
          <w:szCs w:val="20"/>
        </w:rPr>
        <w:footnoteRef/>
      </w:r>
      <w:r w:rsidRPr="00C44A8D">
        <w:rPr>
          <w:sz w:val="20"/>
          <w:szCs w:val="20"/>
        </w:rPr>
        <w:t xml:space="preserve"> </w:t>
        <w:t xml:space="preserve"/>
        <w:t xml:space="preserve"/>
      </w:r>
      <w:r w:rsidRPr="00C44A8D">
        <w:rPr>
          <w:sz w:val="20"/>
          <w:szCs w:val="20"/>
        </w:rPr>
        <w:t xml:space="preserve">В отчете представлены результаты тестирования по дисциплинам, имеющим одинаковую обобщенную структуру содержания ПИМ, представленную под основным названием дисциплины – «</w:t>
        <w:t xml:space="preserve">Русский язык и культура речи</w:t>
        <w:t xml:space="preserve"/>
      </w:r>
      <w:r w:rsidRPr="00C44A8D">
        <w:rPr>
          <w:sz w:val="20"/>
          <w:szCs w:val="20"/>
        </w:rPr>
        <w:t xml:space="preserve">».</w:t>
        <w:t xml:space="preserve"/>
        <w:t xml:space="preserve"/>
      </w:r>
      <w:r w:rsidRPr="00C44A8D">
        <w:rPr>
          <w:sz w:val="20"/>
          <w:szCs w:val="20"/>
        </w:rPr>
        <w:t xml:space="preserve"/>
      </w:r>
    </w:p>
  </w:footnote>
  <w:footnote w:id="2">
    <w:p w:rsidR="0036666D" w:rsidRDefault="0036666D" w:rsidP="000665B2">
      <w:pPr>
        <w:pStyle w:val="FootnoteText"/>
        <w:jc w:val="both"/>
      </w:pPr>
      <w:r>
        <w:rPr>
          <w:rStyle w:val="FootnoteReference"/>
        </w:rPr>
        <w:footnoteRef/>
      </w:r>
      <w:r>
        <w:t xml:space="preserve"> </w:t>
      </w:r>
      <w:r w:rsidRPr="005F4442">
        <w:t xml:space="preserve">Приведенная характеристика уровней обученности представлена для дисциплин</w:t>
      </w:r>
      <w:r w:rsidRPr="00793ACC">
        <w:t xml:space="preserve"/>
        <w:t xml:space="preserve"/>
        <w:t xml:space="preserve"/>
      </w:r>
      <w:r w:rsidRPr="00793ACC">
        <w:t xml:space="preserve"/>
      </w:r>
      <w:r w:rsidRPr="00A75E48">
        <w:t xml:space="preserve"> </w:t>
      </w:r>
      <w:r w:rsidRPr="00793ACC">
        <w:rPr>
          <w:b/>
          <w:bCs/>
          <w:i/>
          <w:iCs/>
        </w:rPr>
        <w:t xml:space="preserve"/>
        <w:t xml:space="preserve">«Русский язык и культура речи», «Русский язык»</w:t>
        <w:t xml:space="preserve"/>
      </w:r>
      <w:r w:rsidRPr="00793ACC">
        <w:rPr>
          <w:b/>
          <w:bCs/>
          <w:i/>
          <w:iCs/>
        </w:rPr>
        <w:t xml:space="preserve"/>
      </w:r>
      <w:r w:rsidRPr="000665B2">
        <w:rPr>
          <w:b/>
          <w:bCs/>
          <w:i/>
          <w:iCs/>
        </w:rPr>
        <w:t xml:space="preserve">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52557A"/>
    <w:multiLevelType w:val="hybridMultilevel"/>
    <w:tmpl w:val="D736DD42"/>
    <w:lvl w:ilvl="0" w:tplc="8F4277D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6D02AB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01827D54"/>
    <w:multiLevelType w:val="hybridMultilevel"/>
    <w:tmpl w:val="80888544"/>
    <w:lvl w:ilvl="0" w:tplc="1416E6A6">
      <w:start w:val="1"/>
      <w:numFmt w:val="bullet"/>
      <w:lvlText w:val=""/>
      <w:lvlJc w:val="left"/>
      <w:pPr>
        <w:tabs>
          <w:tab w:val="num" w:pos="2383"/>
        </w:tabs>
        <w:ind w:left="1942" w:hanging="360"/>
      </w:pPr>
      <w:rPr>
        <w:rFonts w:ascii="Wingdings" w:hAnsi="Wingdings" w:cs="Wingdings" w:hint="default"/>
        <w:color w:val="453CAB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04E8715A"/>
    <w:multiLevelType w:val="hybridMultilevel"/>
    <w:tmpl w:val="BE8200B4"/>
    <w:lvl w:ilvl="0" w:tplc="BAF4D522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051B0520"/>
    <w:multiLevelType w:val="hybridMultilevel"/>
    <w:tmpl w:val="7506E0CC"/>
    <w:lvl w:ilvl="0" w:tplc="7EB8F55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1B4897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nsid w:val="0638435C"/>
    <w:multiLevelType w:val="hybridMultilevel"/>
    <w:tmpl w:val="EAFE9D30"/>
    <w:lvl w:ilvl="0" w:tplc="E9865B4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5">
    <w:nsid w:val="072122FE"/>
    <w:multiLevelType w:val="hybridMultilevel"/>
    <w:tmpl w:val="BFB64824"/>
    <w:lvl w:ilvl="0" w:tplc="D714DCD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3712236C">
      <w:start w:val="1"/>
      <w:numFmt w:val="bullet"/>
      <w:lvlText w:val="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color w:val="auto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>
    <w:nsid w:val="08902AFF"/>
    <w:multiLevelType w:val="hybridMultilevel"/>
    <w:tmpl w:val="6CF8E4AC"/>
    <w:lvl w:ilvl="0" w:tplc="D714DCD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7">
    <w:nsid w:val="0B450287"/>
    <w:multiLevelType w:val="hybridMultilevel"/>
    <w:tmpl w:val="303CEFE4"/>
    <w:lvl w:ilvl="0" w:tplc="97482028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E01B6F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8">
    <w:nsid w:val="0D7F75EE"/>
    <w:multiLevelType w:val="hybridMultilevel"/>
    <w:tmpl w:val="F092C8BC"/>
    <w:lvl w:ilvl="0" w:tplc="7EB8F55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1B4897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>
    <w:nsid w:val="17C35B50"/>
    <w:multiLevelType w:val="hybridMultilevel"/>
    <w:tmpl w:val="C7EC46E6"/>
    <w:lvl w:ilvl="0" w:tplc="CDF4BB5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1FB46E84"/>
    <w:multiLevelType w:val="hybridMultilevel"/>
    <w:tmpl w:val="0534EC5C"/>
    <w:lvl w:ilvl="0" w:tplc="19120BF8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1B4897"/>
        <w:sz w:val="28"/>
        <w:szCs w:val="28"/>
      </w:rPr>
    </w:lvl>
    <w:lvl w:ilvl="1" w:tplc="F26CC260">
      <w:start w:val="1"/>
      <w:numFmt w:val="bullet"/>
      <w:lvlText w:val=""/>
      <w:lvlJc w:val="left"/>
      <w:pPr>
        <w:tabs>
          <w:tab w:val="num" w:pos="2238"/>
        </w:tabs>
        <w:ind w:left="1797" w:hanging="360"/>
      </w:pPr>
      <w:rPr>
        <w:rFonts w:ascii="Wingdings" w:hAnsi="Wingdings" w:cs="Wingdings" w:hint="default"/>
        <w:color w:val="1B4897"/>
        <w:sz w:val="28"/>
        <w:szCs w:val="28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11">
    <w:nsid w:val="262C29FF"/>
    <w:multiLevelType w:val="multilevel"/>
    <w:tmpl w:val="C3947DC0"/>
    <w:lvl w:ilvl="0">
      <w:start w:val="1"/>
      <w:numFmt w:val="decimal"/>
      <w:pStyle w:val="Heading1"/>
      <w:lvlText w:val="%1."/>
      <w:lvlJc w:val="center"/>
      <w:pPr>
        <w:tabs>
          <w:tab w:val="num" w:pos="166"/>
        </w:tabs>
        <w:ind w:left="14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</w:rPr>
    </w:lvl>
    <w:lvl w:ilvl="1">
      <w:start w:val="1"/>
      <w:numFmt w:val="decimal"/>
      <w:pStyle w:val="Heading2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0"/>
        <w:position w:val="0"/>
        <w:sz w:val="28"/>
        <w:szCs w:val="28"/>
        <w:u w:val="none"/>
        <w:effect w:val="none"/>
      </w:rPr>
    </w:lvl>
    <w:lvl w:ilvl="2">
      <w:start w:val="1"/>
      <w:numFmt w:val="decimal"/>
      <w:pStyle w:val="3-1"/>
      <w:lvlText w:val="%1.%2.%3."/>
      <w:lvlJc w:val="left"/>
      <w:pPr>
        <w:tabs>
          <w:tab w:val="num" w:pos="360"/>
        </w:tabs>
        <w:ind w:left="360" w:hanging="720"/>
      </w:pPr>
      <w:rPr>
        <w:rFonts w:hint="default"/>
      </w:rPr>
    </w:lvl>
    <w:lvl w:ilvl="3">
      <w:start w:val="1"/>
      <w:numFmt w:val="decimal"/>
      <w:pStyle w:val="4-1"/>
      <w:lvlText w:val="%1.%2.%3.%4."/>
      <w:lvlJc w:val="left"/>
      <w:pPr>
        <w:tabs>
          <w:tab w:val="num" w:pos="504"/>
        </w:tabs>
        <w:ind w:left="504" w:hanging="864"/>
      </w:pPr>
      <w:rPr>
        <w:rFonts w:ascii="Times New Roman" w:hAnsi="Times New Roman" w:cs="Times New Roman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vertAlign w:val="baseline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288"/>
        </w:tabs>
        <w:ind w:left="28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tabs>
          <w:tab w:val="num" w:pos="432"/>
        </w:tabs>
        <w:ind w:left="43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576"/>
        </w:tabs>
        <w:ind w:left="57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720"/>
        </w:tabs>
        <w:ind w:left="72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864"/>
        </w:tabs>
        <w:ind w:left="864" w:hanging="1584"/>
      </w:pPr>
      <w:rPr>
        <w:rFonts w:hint="default"/>
      </w:rPr>
    </w:lvl>
  </w:abstractNum>
  <w:abstractNum w:abstractNumId="12">
    <w:nsid w:val="27407901"/>
    <w:multiLevelType w:val="hybridMultilevel"/>
    <w:tmpl w:val="9394217A"/>
    <w:lvl w:ilvl="0" w:tplc="96A849EE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6D02AB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13">
    <w:nsid w:val="297F1F11"/>
    <w:multiLevelType w:val="hybridMultilevel"/>
    <w:tmpl w:val="F38275BA"/>
    <w:lvl w:ilvl="0" w:tplc="0B46D00E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940E2B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14">
    <w:nsid w:val="34EF6C8D"/>
    <w:multiLevelType w:val="hybridMultilevel"/>
    <w:tmpl w:val="62B4F0DC"/>
    <w:lvl w:ilvl="0" w:tplc="F06AC44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  <w:b/>
        <w:bCs/>
        <w:i w:val="0"/>
        <w:iCs w:val="0"/>
        <w:color w:val="E01B6F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>
    <w:nsid w:val="3BF86A83"/>
    <w:multiLevelType w:val="hybridMultilevel"/>
    <w:tmpl w:val="EE12DEF6"/>
    <w:lvl w:ilvl="0" w:tplc="D9D2EBF4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224A99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>
    <w:nsid w:val="3CA554B2"/>
    <w:multiLevelType w:val="hybridMultilevel"/>
    <w:tmpl w:val="089E084E"/>
    <w:lvl w:ilvl="0" w:tplc="0284023C">
      <w:start w:val="1"/>
      <w:numFmt w:val="bullet"/>
      <w:lvlText w:val=""/>
      <w:lvlJc w:val="left"/>
      <w:pPr>
        <w:tabs>
          <w:tab w:val="num" w:pos="2241"/>
        </w:tabs>
        <w:ind w:left="1800" w:hanging="360"/>
      </w:pPr>
      <w:rPr>
        <w:rFonts w:ascii="Wingdings" w:hAnsi="Wingdings" w:cs="Wingdings" w:hint="default"/>
        <w:color w:val="453CAB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7">
    <w:nsid w:val="3E306AF5"/>
    <w:multiLevelType w:val="hybridMultilevel"/>
    <w:tmpl w:val="F2C03654"/>
    <w:lvl w:ilvl="0" w:tplc="7EB8F55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1B4897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8">
    <w:nsid w:val="3E836A1A"/>
    <w:multiLevelType w:val="hybridMultilevel"/>
    <w:tmpl w:val="595A6E3E"/>
    <w:lvl w:ilvl="0" w:tplc="4AEE0AB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9">
    <w:nsid w:val="421301E0"/>
    <w:multiLevelType w:val="hybridMultilevel"/>
    <w:tmpl w:val="2F867BD4"/>
    <w:lvl w:ilvl="0" w:tplc="CA28F766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940E2B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0">
    <w:nsid w:val="45D07E02"/>
    <w:multiLevelType w:val="hybridMultilevel"/>
    <w:tmpl w:val="EA6A6E50"/>
    <w:lvl w:ilvl="0" w:tplc="352AEEF4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E01B6F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21">
    <w:nsid w:val="476F233D"/>
    <w:multiLevelType w:val="hybridMultilevel"/>
    <w:tmpl w:val="2BA83D3E"/>
    <w:lvl w:ilvl="0" w:tplc="4D78554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2">
    <w:nsid w:val="4DC42E11"/>
    <w:multiLevelType w:val="hybridMultilevel"/>
    <w:tmpl w:val="100E26FE"/>
    <w:lvl w:ilvl="0" w:tplc="E7068EF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3">
    <w:nsid w:val="50517D6E"/>
    <w:multiLevelType w:val="hybridMultilevel"/>
    <w:tmpl w:val="714C0E5A"/>
    <w:lvl w:ilvl="0" w:tplc="F26CC260">
      <w:start w:val="1"/>
      <w:numFmt w:val="bullet"/>
      <w:lvlText w:val=""/>
      <w:lvlJc w:val="left"/>
      <w:pPr>
        <w:tabs>
          <w:tab w:val="num" w:pos="2241"/>
        </w:tabs>
        <w:ind w:left="1800" w:hanging="360"/>
      </w:pPr>
      <w:rPr>
        <w:rFonts w:ascii="Wingdings" w:hAnsi="Wingdings" w:cs="Wingdings" w:hint="default"/>
        <w:color w:val="1B4897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4">
    <w:nsid w:val="535B20D1"/>
    <w:multiLevelType w:val="hybridMultilevel"/>
    <w:tmpl w:val="5E68170E"/>
    <w:lvl w:ilvl="0" w:tplc="B12A19D2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DE8821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25">
    <w:nsid w:val="53E958B7"/>
    <w:multiLevelType w:val="hybridMultilevel"/>
    <w:tmpl w:val="B87850F8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6">
    <w:nsid w:val="596008B2"/>
    <w:multiLevelType w:val="hybridMultilevel"/>
    <w:tmpl w:val="FCE44B3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5DFC44ED"/>
    <w:multiLevelType w:val="hybridMultilevel"/>
    <w:tmpl w:val="F552D262"/>
    <w:lvl w:ilvl="0" w:tplc="CA28F766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940E2B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8">
    <w:nsid w:val="5E2D3688"/>
    <w:multiLevelType w:val="hybridMultilevel"/>
    <w:tmpl w:val="63E0ED28"/>
    <w:lvl w:ilvl="0" w:tplc="352AEEF4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E01B6F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29">
    <w:nsid w:val="5EDB4EDE"/>
    <w:multiLevelType w:val="hybridMultilevel"/>
    <w:tmpl w:val="A6384EEC"/>
    <w:lvl w:ilvl="0" w:tplc="650606E4">
      <w:start w:val="1"/>
      <w:numFmt w:val="bullet"/>
      <w:lvlText w:val=""/>
      <w:lvlJc w:val="left"/>
      <w:pPr>
        <w:ind w:left="934" w:hanging="360"/>
      </w:pPr>
      <w:rPr>
        <w:rFonts w:ascii="Symbol" w:hAnsi="Symbol" w:cs="Symbol" w:hint="default"/>
        <w:b/>
        <w:bCs/>
        <w:i w:val="0"/>
        <w:iCs w:val="0"/>
        <w:color w:val="224A99"/>
        <w:sz w:val="22"/>
        <w:szCs w:val="22"/>
      </w:rPr>
    </w:lvl>
    <w:lvl w:ilvl="1" w:tplc="04190003">
      <w:start w:val="1"/>
      <w:numFmt w:val="bullet"/>
      <w:lvlText w:val="o"/>
      <w:lvlJc w:val="left"/>
      <w:pPr>
        <w:ind w:left="165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74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94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81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34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254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7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94" w:hanging="360"/>
      </w:pPr>
      <w:rPr>
        <w:rFonts w:ascii="Wingdings" w:hAnsi="Wingdings" w:cs="Wingdings" w:hint="default"/>
      </w:rPr>
    </w:lvl>
  </w:abstractNum>
  <w:abstractNum w:abstractNumId="30">
    <w:nsid w:val="64B360C0"/>
    <w:multiLevelType w:val="hybridMultilevel"/>
    <w:tmpl w:val="C826D3D8"/>
    <w:lvl w:ilvl="0" w:tplc="BAF4D522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1">
    <w:nsid w:val="6953544F"/>
    <w:multiLevelType w:val="hybridMultilevel"/>
    <w:tmpl w:val="50B4594E"/>
    <w:lvl w:ilvl="0" w:tplc="CDF4BB5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2">
    <w:nsid w:val="6C9F5831"/>
    <w:multiLevelType w:val="hybridMultilevel"/>
    <w:tmpl w:val="4B00ABBC"/>
    <w:lvl w:ilvl="0" w:tplc="8F4277D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6D02AB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3">
    <w:nsid w:val="6FF42E79"/>
    <w:multiLevelType w:val="hybridMultilevel"/>
    <w:tmpl w:val="262CEC42"/>
    <w:lvl w:ilvl="0" w:tplc="B218B22C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224A99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4">
    <w:nsid w:val="713B3654"/>
    <w:multiLevelType w:val="hybridMultilevel"/>
    <w:tmpl w:val="FDF419A6"/>
    <w:lvl w:ilvl="0" w:tplc="4AEE0AB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5">
    <w:nsid w:val="72D22352"/>
    <w:multiLevelType w:val="hybridMultilevel"/>
    <w:tmpl w:val="5C603C46"/>
    <w:lvl w:ilvl="0" w:tplc="9748202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E01B6F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6">
    <w:nsid w:val="74261E2A"/>
    <w:multiLevelType w:val="hybridMultilevel"/>
    <w:tmpl w:val="BC8CBEEC"/>
    <w:lvl w:ilvl="0" w:tplc="0FB01FD8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940E2B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7">
    <w:nsid w:val="75FA411E"/>
    <w:multiLevelType w:val="hybridMultilevel"/>
    <w:tmpl w:val="96909FDA"/>
    <w:lvl w:ilvl="0" w:tplc="BAF4D522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8">
    <w:nsid w:val="76060D76"/>
    <w:multiLevelType w:val="hybridMultilevel"/>
    <w:tmpl w:val="53869524"/>
    <w:lvl w:ilvl="0" w:tplc="E95E818E">
      <w:start w:val="1"/>
      <w:numFmt w:val="bullet"/>
      <w:lvlText w:val="−"/>
      <w:lvlJc w:val="left"/>
      <w:pPr>
        <w:tabs>
          <w:tab w:val="num" w:pos="840"/>
        </w:tabs>
        <w:ind w:left="239" w:firstLine="301"/>
      </w:pPr>
      <w:rPr>
        <w:rFonts w:ascii="Times New Roman" w:hAnsi="Times New Roman" w:cs="Times New Roman" w:hint="default"/>
        <w:sz w:val="16"/>
        <w:szCs w:val="16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39">
    <w:nsid w:val="77430B0D"/>
    <w:multiLevelType w:val="hybridMultilevel"/>
    <w:tmpl w:val="61A2FEBC"/>
    <w:lvl w:ilvl="0" w:tplc="0B46D00E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940E2B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40">
    <w:nsid w:val="7BE4250B"/>
    <w:multiLevelType w:val="hybridMultilevel"/>
    <w:tmpl w:val="B94C159C"/>
    <w:lvl w:ilvl="0" w:tplc="B218B22C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224A99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1">
    <w:nsid w:val="7E9730EC"/>
    <w:multiLevelType w:val="hybridMultilevel"/>
    <w:tmpl w:val="0908E0AE"/>
    <w:lvl w:ilvl="0" w:tplc="7EB8F55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1B4897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2">
    <w:nsid w:val="7EF9665A"/>
    <w:multiLevelType w:val="hybridMultilevel"/>
    <w:tmpl w:val="518E07E4"/>
    <w:lvl w:ilvl="0" w:tplc="19869E6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6D02AB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17"/>
  </w:num>
  <w:num w:numId="2">
    <w:abstractNumId w:val="41"/>
  </w:num>
  <w:num w:numId="3">
    <w:abstractNumId w:val="8"/>
  </w:num>
  <w:num w:numId="4">
    <w:abstractNumId w:val="3"/>
  </w:num>
  <w:num w:numId="5">
    <w:abstractNumId w:val="38"/>
  </w:num>
  <w:num w:numId="6">
    <w:abstractNumId w:val="25"/>
  </w:num>
  <w:num w:numId="7">
    <w:abstractNumId w:val="11"/>
  </w:num>
  <w:num w:numId="8">
    <w:abstractNumId w:val="26"/>
  </w:num>
  <w:num w:numId="9">
    <w:abstractNumId w:val="18"/>
  </w:num>
  <w:num w:numId="10">
    <w:abstractNumId w:val="34"/>
  </w:num>
  <w:num w:numId="11">
    <w:abstractNumId w:val="9"/>
  </w:num>
  <w:num w:numId="12">
    <w:abstractNumId w:val="21"/>
  </w:num>
  <w:num w:numId="13">
    <w:abstractNumId w:val="22"/>
  </w:num>
  <w:num w:numId="14">
    <w:abstractNumId w:val="42"/>
  </w:num>
  <w:num w:numId="15">
    <w:abstractNumId w:val="31"/>
  </w:num>
  <w:num w:numId="16">
    <w:abstractNumId w:val="6"/>
  </w:num>
  <w:num w:numId="17">
    <w:abstractNumId w:val="5"/>
  </w:num>
  <w:num w:numId="18">
    <w:abstractNumId w:val="4"/>
  </w:num>
  <w:num w:numId="19">
    <w:abstractNumId w:val="12"/>
  </w:num>
  <w:num w:numId="20">
    <w:abstractNumId w:val="10"/>
  </w:num>
  <w:num w:numId="21">
    <w:abstractNumId w:val="23"/>
  </w:num>
  <w:num w:numId="22">
    <w:abstractNumId w:val="16"/>
  </w:num>
  <w:num w:numId="23">
    <w:abstractNumId w:val="28"/>
  </w:num>
  <w:num w:numId="24">
    <w:abstractNumId w:val="20"/>
  </w:num>
  <w:num w:numId="25">
    <w:abstractNumId w:val="24"/>
  </w:num>
  <w:num w:numId="26">
    <w:abstractNumId w:val="13"/>
  </w:num>
  <w:num w:numId="27">
    <w:abstractNumId w:val="39"/>
  </w:num>
  <w:num w:numId="28">
    <w:abstractNumId w:val="0"/>
  </w:num>
  <w:num w:numId="29">
    <w:abstractNumId w:val="32"/>
  </w:num>
  <w:num w:numId="30">
    <w:abstractNumId w:val="2"/>
  </w:num>
  <w:num w:numId="31">
    <w:abstractNumId w:val="30"/>
  </w:num>
  <w:num w:numId="32">
    <w:abstractNumId w:val="37"/>
  </w:num>
  <w:num w:numId="33">
    <w:abstractNumId w:val="33"/>
  </w:num>
  <w:num w:numId="34">
    <w:abstractNumId w:val="40"/>
  </w:num>
  <w:num w:numId="35">
    <w:abstractNumId w:val="15"/>
  </w:num>
  <w:num w:numId="36">
    <w:abstractNumId w:val="29"/>
  </w:num>
  <w:num w:numId="37">
    <w:abstractNumId w:val="1"/>
  </w:num>
  <w:num w:numId="38">
    <w:abstractNumId w:val="35"/>
  </w:num>
  <w:num w:numId="39">
    <w:abstractNumId w:val="14"/>
  </w:num>
  <w:num w:numId="40">
    <w:abstractNumId w:val="7"/>
  </w:num>
  <w:num w:numId="41">
    <w:abstractNumId w:val="27"/>
  </w:num>
  <w:num w:numId="42">
    <w:abstractNumId w:val="19"/>
  </w:num>
  <w:num w:numId="43">
    <w:abstractNumId w:val="3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mirrorMargin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F0837"/>
    <w:rsid w:val="00000531"/>
    <w:rsid w:val="000017A2"/>
    <w:rsid w:val="000034C4"/>
    <w:rsid w:val="0000485A"/>
    <w:rsid w:val="00004B92"/>
    <w:rsid w:val="0000578C"/>
    <w:rsid w:val="00005DC3"/>
    <w:rsid w:val="00006CDD"/>
    <w:rsid w:val="00010D02"/>
    <w:rsid w:val="00012961"/>
    <w:rsid w:val="00013304"/>
    <w:rsid w:val="00014E52"/>
    <w:rsid w:val="000155EB"/>
    <w:rsid w:val="0001694A"/>
    <w:rsid w:val="00016DC8"/>
    <w:rsid w:val="00021D1A"/>
    <w:rsid w:val="00022275"/>
    <w:rsid w:val="0002280A"/>
    <w:rsid w:val="0002287B"/>
    <w:rsid w:val="00022FC2"/>
    <w:rsid w:val="000232B0"/>
    <w:rsid w:val="00023728"/>
    <w:rsid w:val="00023BEB"/>
    <w:rsid w:val="00024E94"/>
    <w:rsid w:val="0002519C"/>
    <w:rsid w:val="00025769"/>
    <w:rsid w:val="00026449"/>
    <w:rsid w:val="00027098"/>
    <w:rsid w:val="00027DBE"/>
    <w:rsid w:val="00030823"/>
    <w:rsid w:val="000308E2"/>
    <w:rsid w:val="00031E27"/>
    <w:rsid w:val="00032C61"/>
    <w:rsid w:val="00033147"/>
    <w:rsid w:val="00033A80"/>
    <w:rsid w:val="00033FC4"/>
    <w:rsid w:val="000340FB"/>
    <w:rsid w:val="00036CFC"/>
    <w:rsid w:val="00040E39"/>
    <w:rsid w:val="00041379"/>
    <w:rsid w:val="00041BE4"/>
    <w:rsid w:val="00041DF0"/>
    <w:rsid w:val="00042588"/>
    <w:rsid w:val="00043353"/>
    <w:rsid w:val="000434EA"/>
    <w:rsid w:val="000451EF"/>
    <w:rsid w:val="00050D7E"/>
    <w:rsid w:val="00050E66"/>
    <w:rsid w:val="00051206"/>
    <w:rsid w:val="000513A9"/>
    <w:rsid w:val="00051585"/>
    <w:rsid w:val="00051F4C"/>
    <w:rsid w:val="00052868"/>
    <w:rsid w:val="000530BC"/>
    <w:rsid w:val="00053DA3"/>
    <w:rsid w:val="000549DE"/>
    <w:rsid w:val="0005685A"/>
    <w:rsid w:val="000573AB"/>
    <w:rsid w:val="0005741C"/>
    <w:rsid w:val="00064805"/>
    <w:rsid w:val="000648B3"/>
    <w:rsid w:val="00064E3C"/>
    <w:rsid w:val="000665B2"/>
    <w:rsid w:val="000675B0"/>
    <w:rsid w:val="0006785D"/>
    <w:rsid w:val="0007039F"/>
    <w:rsid w:val="00070CD2"/>
    <w:rsid w:val="00071969"/>
    <w:rsid w:val="000725AC"/>
    <w:rsid w:val="000730E0"/>
    <w:rsid w:val="0007398A"/>
    <w:rsid w:val="00074873"/>
    <w:rsid w:val="000749D3"/>
    <w:rsid w:val="00074D2E"/>
    <w:rsid w:val="00076396"/>
    <w:rsid w:val="0008749F"/>
    <w:rsid w:val="00090F3E"/>
    <w:rsid w:val="000914F6"/>
    <w:rsid w:val="00094418"/>
    <w:rsid w:val="000946AA"/>
    <w:rsid w:val="000963E0"/>
    <w:rsid w:val="00096E6E"/>
    <w:rsid w:val="000978BB"/>
    <w:rsid w:val="00097D4D"/>
    <w:rsid w:val="000A059F"/>
    <w:rsid w:val="000A0CCF"/>
    <w:rsid w:val="000A11C8"/>
    <w:rsid w:val="000A2368"/>
    <w:rsid w:val="000A347A"/>
    <w:rsid w:val="000A5D57"/>
    <w:rsid w:val="000A6776"/>
    <w:rsid w:val="000B02B7"/>
    <w:rsid w:val="000B1E1C"/>
    <w:rsid w:val="000B289E"/>
    <w:rsid w:val="000B3AB3"/>
    <w:rsid w:val="000B5A3B"/>
    <w:rsid w:val="000B5EAF"/>
    <w:rsid w:val="000B61D3"/>
    <w:rsid w:val="000B696E"/>
    <w:rsid w:val="000B7436"/>
    <w:rsid w:val="000B7C00"/>
    <w:rsid w:val="000B7C6B"/>
    <w:rsid w:val="000B7DBF"/>
    <w:rsid w:val="000C0C5C"/>
    <w:rsid w:val="000C138B"/>
    <w:rsid w:val="000C17E9"/>
    <w:rsid w:val="000C234D"/>
    <w:rsid w:val="000C3A54"/>
    <w:rsid w:val="000C444E"/>
    <w:rsid w:val="000C473B"/>
    <w:rsid w:val="000C6E34"/>
    <w:rsid w:val="000C6EFA"/>
    <w:rsid w:val="000C7ACF"/>
    <w:rsid w:val="000D390D"/>
    <w:rsid w:val="000D53DA"/>
    <w:rsid w:val="000D6BF9"/>
    <w:rsid w:val="000D6FAD"/>
    <w:rsid w:val="000E271C"/>
    <w:rsid w:val="000E2847"/>
    <w:rsid w:val="000E4D87"/>
    <w:rsid w:val="000E548C"/>
    <w:rsid w:val="000E5D3A"/>
    <w:rsid w:val="000E6688"/>
    <w:rsid w:val="000E75B9"/>
    <w:rsid w:val="000F0DB8"/>
    <w:rsid w:val="000F10A2"/>
    <w:rsid w:val="000F2D6A"/>
    <w:rsid w:val="000F2E5E"/>
    <w:rsid w:val="000F3424"/>
    <w:rsid w:val="000F44DD"/>
    <w:rsid w:val="000F5744"/>
    <w:rsid w:val="000F5E14"/>
    <w:rsid w:val="000F63DF"/>
    <w:rsid w:val="000F6C48"/>
    <w:rsid w:val="000F77BC"/>
    <w:rsid w:val="0010138C"/>
    <w:rsid w:val="00101C89"/>
    <w:rsid w:val="00102410"/>
    <w:rsid w:val="00102C32"/>
    <w:rsid w:val="00102E7A"/>
    <w:rsid w:val="00103BE0"/>
    <w:rsid w:val="001053E5"/>
    <w:rsid w:val="00107B06"/>
    <w:rsid w:val="00107FAD"/>
    <w:rsid w:val="00110590"/>
    <w:rsid w:val="001112D6"/>
    <w:rsid w:val="0011151E"/>
    <w:rsid w:val="00112501"/>
    <w:rsid w:val="00112A39"/>
    <w:rsid w:val="00114A64"/>
    <w:rsid w:val="0011655B"/>
    <w:rsid w:val="00117790"/>
    <w:rsid w:val="001214B5"/>
    <w:rsid w:val="001223A6"/>
    <w:rsid w:val="001251BC"/>
    <w:rsid w:val="00126062"/>
    <w:rsid w:val="0012772A"/>
    <w:rsid w:val="0012775E"/>
    <w:rsid w:val="00130049"/>
    <w:rsid w:val="00130F49"/>
    <w:rsid w:val="00132BA2"/>
    <w:rsid w:val="00133EA6"/>
    <w:rsid w:val="0013504D"/>
    <w:rsid w:val="0013585B"/>
    <w:rsid w:val="00135E32"/>
    <w:rsid w:val="00135EC5"/>
    <w:rsid w:val="00137245"/>
    <w:rsid w:val="00137D51"/>
    <w:rsid w:val="00140C56"/>
    <w:rsid w:val="00142111"/>
    <w:rsid w:val="001429D9"/>
    <w:rsid w:val="00142BB6"/>
    <w:rsid w:val="00142E06"/>
    <w:rsid w:val="00143FF6"/>
    <w:rsid w:val="001453E4"/>
    <w:rsid w:val="00151CB7"/>
    <w:rsid w:val="00152508"/>
    <w:rsid w:val="001530E6"/>
    <w:rsid w:val="00153121"/>
    <w:rsid w:val="00153824"/>
    <w:rsid w:val="00153B62"/>
    <w:rsid w:val="00153B84"/>
    <w:rsid w:val="00155135"/>
    <w:rsid w:val="001560E5"/>
    <w:rsid w:val="00156884"/>
    <w:rsid w:val="001574EA"/>
    <w:rsid w:val="00157525"/>
    <w:rsid w:val="0016102A"/>
    <w:rsid w:val="00161F99"/>
    <w:rsid w:val="00162D3D"/>
    <w:rsid w:val="0016370F"/>
    <w:rsid w:val="001641D3"/>
    <w:rsid w:val="00164A58"/>
    <w:rsid w:val="0016573B"/>
    <w:rsid w:val="00165EAC"/>
    <w:rsid w:val="00166CA1"/>
    <w:rsid w:val="00167837"/>
    <w:rsid w:val="00167C25"/>
    <w:rsid w:val="001719B0"/>
    <w:rsid w:val="00173181"/>
    <w:rsid w:val="00173D99"/>
    <w:rsid w:val="001746E3"/>
    <w:rsid w:val="0017494B"/>
    <w:rsid w:val="001762BC"/>
    <w:rsid w:val="001824C2"/>
    <w:rsid w:val="00182534"/>
    <w:rsid w:val="001828BE"/>
    <w:rsid w:val="00182E5F"/>
    <w:rsid w:val="00184036"/>
    <w:rsid w:val="001846D0"/>
    <w:rsid w:val="00184723"/>
    <w:rsid w:val="001861FE"/>
    <w:rsid w:val="00187307"/>
    <w:rsid w:val="001875C6"/>
    <w:rsid w:val="00191257"/>
    <w:rsid w:val="0019190D"/>
    <w:rsid w:val="001924CE"/>
    <w:rsid w:val="0019342D"/>
    <w:rsid w:val="00194248"/>
    <w:rsid w:val="001943A0"/>
    <w:rsid w:val="00196679"/>
    <w:rsid w:val="00196EDE"/>
    <w:rsid w:val="00197942"/>
    <w:rsid w:val="001A212A"/>
    <w:rsid w:val="001A28F3"/>
    <w:rsid w:val="001A2D78"/>
    <w:rsid w:val="001A313A"/>
    <w:rsid w:val="001A32E1"/>
    <w:rsid w:val="001A45D8"/>
    <w:rsid w:val="001A5506"/>
    <w:rsid w:val="001A5D08"/>
    <w:rsid w:val="001A5F45"/>
    <w:rsid w:val="001A6792"/>
    <w:rsid w:val="001A720A"/>
    <w:rsid w:val="001A748B"/>
    <w:rsid w:val="001A7D57"/>
    <w:rsid w:val="001B028B"/>
    <w:rsid w:val="001B09C6"/>
    <w:rsid w:val="001B19BB"/>
    <w:rsid w:val="001B1FD2"/>
    <w:rsid w:val="001B2CA4"/>
    <w:rsid w:val="001B4880"/>
    <w:rsid w:val="001B4928"/>
    <w:rsid w:val="001B5194"/>
    <w:rsid w:val="001B5E4F"/>
    <w:rsid w:val="001B60A1"/>
    <w:rsid w:val="001B7025"/>
    <w:rsid w:val="001C02EC"/>
    <w:rsid w:val="001C0374"/>
    <w:rsid w:val="001C0E99"/>
    <w:rsid w:val="001C28FB"/>
    <w:rsid w:val="001C435E"/>
    <w:rsid w:val="001C4F0A"/>
    <w:rsid w:val="001C5D2E"/>
    <w:rsid w:val="001C642A"/>
    <w:rsid w:val="001C695B"/>
    <w:rsid w:val="001C6FF4"/>
    <w:rsid w:val="001C7381"/>
    <w:rsid w:val="001C73EA"/>
    <w:rsid w:val="001D04D2"/>
    <w:rsid w:val="001D0D14"/>
    <w:rsid w:val="001D23F5"/>
    <w:rsid w:val="001D2C03"/>
    <w:rsid w:val="001D2DA6"/>
    <w:rsid w:val="001D360D"/>
    <w:rsid w:val="001D36A7"/>
    <w:rsid w:val="001D39B4"/>
    <w:rsid w:val="001D3C7E"/>
    <w:rsid w:val="001D431A"/>
    <w:rsid w:val="001D5E1A"/>
    <w:rsid w:val="001D6404"/>
    <w:rsid w:val="001D6B31"/>
    <w:rsid w:val="001D730E"/>
    <w:rsid w:val="001E2D9F"/>
    <w:rsid w:val="001E6C64"/>
    <w:rsid w:val="001E700F"/>
    <w:rsid w:val="001E7F49"/>
    <w:rsid w:val="001F16DA"/>
    <w:rsid w:val="001F4AC9"/>
    <w:rsid w:val="001F5FA6"/>
    <w:rsid w:val="002027EA"/>
    <w:rsid w:val="00202C28"/>
    <w:rsid w:val="002040C9"/>
    <w:rsid w:val="00204480"/>
    <w:rsid w:val="00204977"/>
    <w:rsid w:val="00204F35"/>
    <w:rsid w:val="00205EBD"/>
    <w:rsid w:val="002068D9"/>
    <w:rsid w:val="00206D77"/>
    <w:rsid w:val="00206D7D"/>
    <w:rsid w:val="002074E9"/>
    <w:rsid w:val="00210A1C"/>
    <w:rsid w:val="00211A50"/>
    <w:rsid w:val="00212D01"/>
    <w:rsid w:val="00213700"/>
    <w:rsid w:val="00213A9B"/>
    <w:rsid w:val="002144F4"/>
    <w:rsid w:val="0021471E"/>
    <w:rsid w:val="00214966"/>
    <w:rsid w:val="0021532D"/>
    <w:rsid w:val="00216FA1"/>
    <w:rsid w:val="0021716B"/>
    <w:rsid w:val="002177DD"/>
    <w:rsid w:val="00221908"/>
    <w:rsid w:val="00224779"/>
    <w:rsid w:val="00225E36"/>
    <w:rsid w:val="0022621E"/>
    <w:rsid w:val="00226294"/>
    <w:rsid w:val="00233406"/>
    <w:rsid w:val="00234147"/>
    <w:rsid w:val="00234165"/>
    <w:rsid w:val="00235AE2"/>
    <w:rsid w:val="00236C58"/>
    <w:rsid w:val="00237EA1"/>
    <w:rsid w:val="0024012F"/>
    <w:rsid w:val="00240C39"/>
    <w:rsid w:val="00242586"/>
    <w:rsid w:val="002426CD"/>
    <w:rsid w:val="002438D3"/>
    <w:rsid w:val="00244436"/>
    <w:rsid w:val="00244ADA"/>
    <w:rsid w:val="002451E7"/>
    <w:rsid w:val="00245317"/>
    <w:rsid w:val="0024567D"/>
    <w:rsid w:val="00245C6F"/>
    <w:rsid w:val="00246299"/>
    <w:rsid w:val="0024677B"/>
    <w:rsid w:val="002505C6"/>
    <w:rsid w:val="002511CF"/>
    <w:rsid w:val="00251662"/>
    <w:rsid w:val="002517AF"/>
    <w:rsid w:val="00251B5E"/>
    <w:rsid w:val="002549F1"/>
    <w:rsid w:val="00254E38"/>
    <w:rsid w:val="0025525A"/>
    <w:rsid w:val="00255350"/>
    <w:rsid w:val="002553B2"/>
    <w:rsid w:val="00257F6E"/>
    <w:rsid w:val="002602B6"/>
    <w:rsid w:val="002614D5"/>
    <w:rsid w:val="002621E5"/>
    <w:rsid w:val="0026781A"/>
    <w:rsid w:val="00267BA4"/>
    <w:rsid w:val="002727EA"/>
    <w:rsid w:val="002735EB"/>
    <w:rsid w:val="00273811"/>
    <w:rsid w:val="0027445F"/>
    <w:rsid w:val="0027676F"/>
    <w:rsid w:val="00276A32"/>
    <w:rsid w:val="00277600"/>
    <w:rsid w:val="00277C02"/>
    <w:rsid w:val="002814BA"/>
    <w:rsid w:val="00281E2F"/>
    <w:rsid w:val="0028404C"/>
    <w:rsid w:val="002871DC"/>
    <w:rsid w:val="002876E9"/>
    <w:rsid w:val="00287DC2"/>
    <w:rsid w:val="0029150A"/>
    <w:rsid w:val="00293079"/>
    <w:rsid w:val="002950A3"/>
    <w:rsid w:val="002953DF"/>
    <w:rsid w:val="0029698A"/>
    <w:rsid w:val="002969C9"/>
    <w:rsid w:val="002A221D"/>
    <w:rsid w:val="002A26A4"/>
    <w:rsid w:val="002A283D"/>
    <w:rsid w:val="002A31A6"/>
    <w:rsid w:val="002A3D7C"/>
    <w:rsid w:val="002A42E3"/>
    <w:rsid w:val="002A5497"/>
    <w:rsid w:val="002A551B"/>
    <w:rsid w:val="002A67B6"/>
    <w:rsid w:val="002B1224"/>
    <w:rsid w:val="002B1ABF"/>
    <w:rsid w:val="002B1D16"/>
    <w:rsid w:val="002B2050"/>
    <w:rsid w:val="002B23C4"/>
    <w:rsid w:val="002B3C22"/>
    <w:rsid w:val="002B3EDF"/>
    <w:rsid w:val="002B4DFC"/>
    <w:rsid w:val="002C25DC"/>
    <w:rsid w:val="002C2E60"/>
    <w:rsid w:val="002C3EEB"/>
    <w:rsid w:val="002C5225"/>
    <w:rsid w:val="002C533E"/>
    <w:rsid w:val="002C73D8"/>
    <w:rsid w:val="002C7543"/>
    <w:rsid w:val="002C7A6F"/>
    <w:rsid w:val="002D15DF"/>
    <w:rsid w:val="002D1ACF"/>
    <w:rsid w:val="002D46E1"/>
    <w:rsid w:val="002D587F"/>
    <w:rsid w:val="002D6E7A"/>
    <w:rsid w:val="002E0663"/>
    <w:rsid w:val="002E0999"/>
    <w:rsid w:val="002E0E59"/>
    <w:rsid w:val="002E2773"/>
    <w:rsid w:val="002E28BF"/>
    <w:rsid w:val="002E2CD6"/>
    <w:rsid w:val="002E34C9"/>
    <w:rsid w:val="002E57FE"/>
    <w:rsid w:val="002F087E"/>
    <w:rsid w:val="002F0C49"/>
    <w:rsid w:val="002F0E4F"/>
    <w:rsid w:val="002F0EDA"/>
    <w:rsid w:val="002F1DEC"/>
    <w:rsid w:val="002F3D9E"/>
    <w:rsid w:val="002F56B2"/>
    <w:rsid w:val="002F5976"/>
    <w:rsid w:val="002F5AAA"/>
    <w:rsid w:val="002F6BE3"/>
    <w:rsid w:val="002F6EA7"/>
    <w:rsid w:val="002F783D"/>
    <w:rsid w:val="00301088"/>
    <w:rsid w:val="00301DE5"/>
    <w:rsid w:val="003028E4"/>
    <w:rsid w:val="00302DE2"/>
    <w:rsid w:val="0030575B"/>
    <w:rsid w:val="00311514"/>
    <w:rsid w:val="00311D4B"/>
    <w:rsid w:val="0031497C"/>
    <w:rsid w:val="00315896"/>
    <w:rsid w:val="00321642"/>
    <w:rsid w:val="003231A2"/>
    <w:rsid w:val="0032371B"/>
    <w:rsid w:val="00324C6B"/>
    <w:rsid w:val="0032547B"/>
    <w:rsid w:val="0033253D"/>
    <w:rsid w:val="00332CA9"/>
    <w:rsid w:val="00333C88"/>
    <w:rsid w:val="003349CC"/>
    <w:rsid w:val="00335905"/>
    <w:rsid w:val="003359ED"/>
    <w:rsid w:val="0033615A"/>
    <w:rsid w:val="00340AE0"/>
    <w:rsid w:val="00340E97"/>
    <w:rsid w:val="003417AE"/>
    <w:rsid w:val="003445A6"/>
    <w:rsid w:val="003452F4"/>
    <w:rsid w:val="00346CD0"/>
    <w:rsid w:val="00347D0D"/>
    <w:rsid w:val="00350483"/>
    <w:rsid w:val="00351F87"/>
    <w:rsid w:val="00355D98"/>
    <w:rsid w:val="0035704C"/>
    <w:rsid w:val="00357127"/>
    <w:rsid w:val="00361640"/>
    <w:rsid w:val="00365852"/>
    <w:rsid w:val="00365D90"/>
    <w:rsid w:val="0036666D"/>
    <w:rsid w:val="003724D4"/>
    <w:rsid w:val="003726A1"/>
    <w:rsid w:val="003748B9"/>
    <w:rsid w:val="00375EFE"/>
    <w:rsid w:val="00377B57"/>
    <w:rsid w:val="00377E03"/>
    <w:rsid w:val="003800B5"/>
    <w:rsid w:val="00380792"/>
    <w:rsid w:val="00380819"/>
    <w:rsid w:val="003815D1"/>
    <w:rsid w:val="00382874"/>
    <w:rsid w:val="00382896"/>
    <w:rsid w:val="0038469F"/>
    <w:rsid w:val="00385218"/>
    <w:rsid w:val="0038537F"/>
    <w:rsid w:val="00385B6D"/>
    <w:rsid w:val="003919F0"/>
    <w:rsid w:val="0039234B"/>
    <w:rsid w:val="00392A0A"/>
    <w:rsid w:val="00392C26"/>
    <w:rsid w:val="00393922"/>
    <w:rsid w:val="00394EC2"/>
    <w:rsid w:val="0039613F"/>
    <w:rsid w:val="003A0599"/>
    <w:rsid w:val="003A0705"/>
    <w:rsid w:val="003A0CC9"/>
    <w:rsid w:val="003A22AF"/>
    <w:rsid w:val="003A31A1"/>
    <w:rsid w:val="003A3A6B"/>
    <w:rsid w:val="003B19ED"/>
    <w:rsid w:val="003B26BF"/>
    <w:rsid w:val="003B2736"/>
    <w:rsid w:val="003B2A3A"/>
    <w:rsid w:val="003B3766"/>
    <w:rsid w:val="003B46E5"/>
    <w:rsid w:val="003B5FBE"/>
    <w:rsid w:val="003C1144"/>
    <w:rsid w:val="003C2102"/>
    <w:rsid w:val="003C3C4C"/>
    <w:rsid w:val="003C425C"/>
    <w:rsid w:val="003C45B4"/>
    <w:rsid w:val="003C46E6"/>
    <w:rsid w:val="003C5BD8"/>
    <w:rsid w:val="003C774D"/>
    <w:rsid w:val="003C7A9C"/>
    <w:rsid w:val="003C7EFF"/>
    <w:rsid w:val="003D0527"/>
    <w:rsid w:val="003D08B3"/>
    <w:rsid w:val="003D1FC9"/>
    <w:rsid w:val="003D2206"/>
    <w:rsid w:val="003D2D04"/>
    <w:rsid w:val="003D402C"/>
    <w:rsid w:val="003D4805"/>
    <w:rsid w:val="003D5361"/>
    <w:rsid w:val="003D6416"/>
    <w:rsid w:val="003D7892"/>
    <w:rsid w:val="003E0133"/>
    <w:rsid w:val="003E1269"/>
    <w:rsid w:val="003E16EB"/>
    <w:rsid w:val="003E23C3"/>
    <w:rsid w:val="003E45E6"/>
    <w:rsid w:val="003F00F1"/>
    <w:rsid w:val="003F185E"/>
    <w:rsid w:val="003F4B9F"/>
    <w:rsid w:val="003F55AF"/>
    <w:rsid w:val="003F7D9E"/>
    <w:rsid w:val="003F7E58"/>
    <w:rsid w:val="00400A3B"/>
    <w:rsid w:val="00403D1C"/>
    <w:rsid w:val="004055E8"/>
    <w:rsid w:val="004066EA"/>
    <w:rsid w:val="004072BC"/>
    <w:rsid w:val="004103C2"/>
    <w:rsid w:val="0041114C"/>
    <w:rsid w:val="004125EF"/>
    <w:rsid w:val="004132E1"/>
    <w:rsid w:val="00413A68"/>
    <w:rsid w:val="00414400"/>
    <w:rsid w:val="00415653"/>
    <w:rsid w:val="00415B10"/>
    <w:rsid w:val="00415C26"/>
    <w:rsid w:val="00416899"/>
    <w:rsid w:val="00417E8B"/>
    <w:rsid w:val="004201A8"/>
    <w:rsid w:val="00420205"/>
    <w:rsid w:val="00420DC7"/>
    <w:rsid w:val="00420E29"/>
    <w:rsid w:val="004213AC"/>
    <w:rsid w:val="004215E8"/>
    <w:rsid w:val="00421E04"/>
    <w:rsid w:val="004221E8"/>
    <w:rsid w:val="00423484"/>
    <w:rsid w:val="00424767"/>
    <w:rsid w:val="00424EDC"/>
    <w:rsid w:val="00425118"/>
    <w:rsid w:val="0042539C"/>
    <w:rsid w:val="0042646E"/>
    <w:rsid w:val="00427129"/>
    <w:rsid w:val="00430D18"/>
    <w:rsid w:val="00431B74"/>
    <w:rsid w:val="00431CA2"/>
    <w:rsid w:val="004334BF"/>
    <w:rsid w:val="00433F25"/>
    <w:rsid w:val="0043401D"/>
    <w:rsid w:val="00436291"/>
    <w:rsid w:val="00436C7F"/>
    <w:rsid w:val="0043728E"/>
    <w:rsid w:val="00437EB0"/>
    <w:rsid w:val="00441D70"/>
    <w:rsid w:val="00442125"/>
    <w:rsid w:val="0044285D"/>
    <w:rsid w:val="00444D3E"/>
    <w:rsid w:val="00445009"/>
    <w:rsid w:val="00446B62"/>
    <w:rsid w:val="00451807"/>
    <w:rsid w:val="004519E7"/>
    <w:rsid w:val="00452A2A"/>
    <w:rsid w:val="00455A50"/>
    <w:rsid w:val="0045674A"/>
    <w:rsid w:val="00456A24"/>
    <w:rsid w:val="00461126"/>
    <w:rsid w:val="00461B17"/>
    <w:rsid w:val="00461D57"/>
    <w:rsid w:val="00461D92"/>
    <w:rsid w:val="00463533"/>
    <w:rsid w:val="004637EA"/>
    <w:rsid w:val="004643F3"/>
    <w:rsid w:val="0046598D"/>
    <w:rsid w:val="00466409"/>
    <w:rsid w:val="00466E2F"/>
    <w:rsid w:val="0047044E"/>
    <w:rsid w:val="0047073E"/>
    <w:rsid w:val="00470804"/>
    <w:rsid w:val="00470E8A"/>
    <w:rsid w:val="00470F72"/>
    <w:rsid w:val="004722CB"/>
    <w:rsid w:val="0047261A"/>
    <w:rsid w:val="00472C7B"/>
    <w:rsid w:val="00473726"/>
    <w:rsid w:val="00473AB0"/>
    <w:rsid w:val="00473F8F"/>
    <w:rsid w:val="004753EA"/>
    <w:rsid w:val="0047591B"/>
    <w:rsid w:val="004767E6"/>
    <w:rsid w:val="00477B53"/>
    <w:rsid w:val="00480943"/>
    <w:rsid w:val="00481041"/>
    <w:rsid w:val="00482161"/>
    <w:rsid w:val="00482D64"/>
    <w:rsid w:val="00484CD5"/>
    <w:rsid w:val="00484E06"/>
    <w:rsid w:val="00484F83"/>
    <w:rsid w:val="00485CB0"/>
    <w:rsid w:val="00487600"/>
    <w:rsid w:val="00491B14"/>
    <w:rsid w:val="00491F1E"/>
    <w:rsid w:val="0049248A"/>
    <w:rsid w:val="00494621"/>
    <w:rsid w:val="00494738"/>
    <w:rsid w:val="00494CC2"/>
    <w:rsid w:val="0049635D"/>
    <w:rsid w:val="004972AF"/>
    <w:rsid w:val="00497D65"/>
    <w:rsid w:val="004A1007"/>
    <w:rsid w:val="004A1AA2"/>
    <w:rsid w:val="004A367A"/>
    <w:rsid w:val="004A36BD"/>
    <w:rsid w:val="004A3902"/>
    <w:rsid w:val="004A3A2B"/>
    <w:rsid w:val="004A4A0C"/>
    <w:rsid w:val="004A4EEA"/>
    <w:rsid w:val="004A4FD2"/>
    <w:rsid w:val="004A5AEA"/>
    <w:rsid w:val="004A6389"/>
    <w:rsid w:val="004A72E6"/>
    <w:rsid w:val="004A7A76"/>
    <w:rsid w:val="004B0697"/>
    <w:rsid w:val="004B0DCC"/>
    <w:rsid w:val="004B1727"/>
    <w:rsid w:val="004B2444"/>
    <w:rsid w:val="004B3ABB"/>
    <w:rsid w:val="004B58E3"/>
    <w:rsid w:val="004B65F5"/>
    <w:rsid w:val="004C0855"/>
    <w:rsid w:val="004C0A0A"/>
    <w:rsid w:val="004C1866"/>
    <w:rsid w:val="004C1F70"/>
    <w:rsid w:val="004C3292"/>
    <w:rsid w:val="004C4C91"/>
    <w:rsid w:val="004C535F"/>
    <w:rsid w:val="004C63A9"/>
    <w:rsid w:val="004C7D67"/>
    <w:rsid w:val="004D0DC4"/>
    <w:rsid w:val="004D2F04"/>
    <w:rsid w:val="004D3008"/>
    <w:rsid w:val="004D33FA"/>
    <w:rsid w:val="004D340E"/>
    <w:rsid w:val="004D3C8B"/>
    <w:rsid w:val="004D42B0"/>
    <w:rsid w:val="004D49DB"/>
    <w:rsid w:val="004D4C76"/>
    <w:rsid w:val="004D5A93"/>
    <w:rsid w:val="004D5FE1"/>
    <w:rsid w:val="004D7B51"/>
    <w:rsid w:val="004D7F2F"/>
    <w:rsid w:val="004E1AF1"/>
    <w:rsid w:val="004E2012"/>
    <w:rsid w:val="004E23C5"/>
    <w:rsid w:val="004E2707"/>
    <w:rsid w:val="004E3497"/>
    <w:rsid w:val="004E4233"/>
    <w:rsid w:val="004E42B5"/>
    <w:rsid w:val="004E4A3B"/>
    <w:rsid w:val="004E4B65"/>
    <w:rsid w:val="004E5269"/>
    <w:rsid w:val="004F10F9"/>
    <w:rsid w:val="004F1198"/>
    <w:rsid w:val="004F16C7"/>
    <w:rsid w:val="004F1E84"/>
    <w:rsid w:val="004F21D1"/>
    <w:rsid w:val="004F4627"/>
    <w:rsid w:val="004F4EE1"/>
    <w:rsid w:val="004F5BDE"/>
    <w:rsid w:val="004F6453"/>
    <w:rsid w:val="004F78B9"/>
    <w:rsid w:val="005009F9"/>
    <w:rsid w:val="00501A65"/>
    <w:rsid w:val="00502437"/>
    <w:rsid w:val="00502E33"/>
    <w:rsid w:val="00503BA9"/>
    <w:rsid w:val="00503D04"/>
    <w:rsid w:val="00504BF1"/>
    <w:rsid w:val="00504DFF"/>
    <w:rsid w:val="00506F99"/>
    <w:rsid w:val="00507B02"/>
    <w:rsid w:val="00510447"/>
    <w:rsid w:val="0051132D"/>
    <w:rsid w:val="00511FF2"/>
    <w:rsid w:val="0051212C"/>
    <w:rsid w:val="005151A6"/>
    <w:rsid w:val="00516627"/>
    <w:rsid w:val="005171C0"/>
    <w:rsid w:val="0051759C"/>
    <w:rsid w:val="00517B0E"/>
    <w:rsid w:val="005205B3"/>
    <w:rsid w:val="00520A6A"/>
    <w:rsid w:val="00520DB6"/>
    <w:rsid w:val="00521019"/>
    <w:rsid w:val="00521448"/>
    <w:rsid w:val="0052157A"/>
    <w:rsid w:val="00521FEA"/>
    <w:rsid w:val="005224FB"/>
    <w:rsid w:val="00522EC3"/>
    <w:rsid w:val="005237FD"/>
    <w:rsid w:val="00523842"/>
    <w:rsid w:val="00524BFC"/>
    <w:rsid w:val="0052621E"/>
    <w:rsid w:val="00526774"/>
    <w:rsid w:val="005274D8"/>
    <w:rsid w:val="00527797"/>
    <w:rsid w:val="00532E4F"/>
    <w:rsid w:val="00533A3C"/>
    <w:rsid w:val="005368DC"/>
    <w:rsid w:val="00536AF8"/>
    <w:rsid w:val="005416F8"/>
    <w:rsid w:val="00541786"/>
    <w:rsid w:val="0054185E"/>
    <w:rsid w:val="00541999"/>
    <w:rsid w:val="00541C92"/>
    <w:rsid w:val="00544EEE"/>
    <w:rsid w:val="00545CA1"/>
    <w:rsid w:val="00545FD4"/>
    <w:rsid w:val="00546282"/>
    <w:rsid w:val="00547D73"/>
    <w:rsid w:val="00547D84"/>
    <w:rsid w:val="0055090B"/>
    <w:rsid w:val="005517F0"/>
    <w:rsid w:val="005547FC"/>
    <w:rsid w:val="00554964"/>
    <w:rsid w:val="00554B67"/>
    <w:rsid w:val="0055501D"/>
    <w:rsid w:val="005555B7"/>
    <w:rsid w:val="00556673"/>
    <w:rsid w:val="005573B9"/>
    <w:rsid w:val="00557AAD"/>
    <w:rsid w:val="005612A1"/>
    <w:rsid w:val="0056144B"/>
    <w:rsid w:val="00561DF0"/>
    <w:rsid w:val="00561F2C"/>
    <w:rsid w:val="00563162"/>
    <w:rsid w:val="0056358A"/>
    <w:rsid w:val="005640DE"/>
    <w:rsid w:val="00565547"/>
    <w:rsid w:val="005659D9"/>
    <w:rsid w:val="005741C1"/>
    <w:rsid w:val="005752E9"/>
    <w:rsid w:val="005755B5"/>
    <w:rsid w:val="00577C70"/>
    <w:rsid w:val="0058050E"/>
    <w:rsid w:val="005811C5"/>
    <w:rsid w:val="0058161A"/>
    <w:rsid w:val="00581A85"/>
    <w:rsid w:val="00582DDA"/>
    <w:rsid w:val="0058346B"/>
    <w:rsid w:val="005837D8"/>
    <w:rsid w:val="0058381D"/>
    <w:rsid w:val="00585FC2"/>
    <w:rsid w:val="005874BB"/>
    <w:rsid w:val="005910A7"/>
    <w:rsid w:val="00591B98"/>
    <w:rsid w:val="00591CE3"/>
    <w:rsid w:val="005920AA"/>
    <w:rsid w:val="0059282E"/>
    <w:rsid w:val="005929C7"/>
    <w:rsid w:val="00592C02"/>
    <w:rsid w:val="00593944"/>
    <w:rsid w:val="00593A50"/>
    <w:rsid w:val="0059583A"/>
    <w:rsid w:val="00596958"/>
    <w:rsid w:val="0059745E"/>
    <w:rsid w:val="005A055D"/>
    <w:rsid w:val="005A06CA"/>
    <w:rsid w:val="005A1278"/>
    <w:rsid w:val="005A1DB7"/>
    <w:rsid w:val="005A3C61"/>
    <w:rsid w:val="005A5A0A"/>
    <w:rsid w:val="005A69C1"/>
    <w:rsid w:val="005A6CA6"/>
    <w:rsid w:val="005A7675"/>
    <w:rsid w:val="005A7847"/>
    <w:rsid w:val="005A788A"/>
    <w:rsid w:val="005A78B6"/>
    <w:rsid w:val="005B153F"/>
    <w:rsid w:val="005B1BED"/>
    <w:rsid w:val="005B1E9D"/>
    <w:rsid w:val="005B3092"/>
    <w:rsid w:val="005B3718"/>
    <w:rsid w:val="005B646B"/>
    <w:rsid w:val="005B7183"/>
    <w:rsid w:val="005C02E5"/>
    <w:rsid w:val="005C1959"/>
    <w:rsid w:val="005C237D"/>
    <w:rsid w:val="005C344E"/>
    <w:rsid w:val="005C45DC"/>
    <w:rsid w:val="005C5302"/>
    <w:rsid w:val="005C5B7B"/>
    <w:rsid w:val="005C644D"/>
    <w:rsid w:val="005D0AAE"/>
    <w:rsid w:val="005D0BD6"/>
    <w:rsid w:val="005D1973"/>
    <w:rsid w:val="005D2109"/>
    <w:rsid w:val="005D2614"/>
    <w:rsid w:val="005D3F6A"/>
    <w:rsid w:val="005D426D"/>
    <w:rsid w:val="005D450D"/>
    <w:rsid w:val="005D48E9"/>
    <w:rsid w:val="005D62D6"/>
    <w:rsid w:val="005D6647"/>
    <w:rsid w:val="005D6AA3"/>
    <w:rsid w:val="005E03DE"/>
    <w:rsid w:val="005E1E08"/>
    <w:rsid w:val="005E29EC"/>
    <w:rsid w:val="005E2C31"/>
    <w:rsid w:val="005E446E"/>
    <w:rsid w:val="005E4979"/>
    <w:rsid w:val="005E502F"/>
    <w:rsid w:val="005E5A92"/>
    <w:rsid w:val="005E70FC"/>
    <w:rsid w:val="005F21C0"/>
    <w:rsid w:val="005F2734"/>
    <w:rsid w:val="005F347E"/>
    <w:rsid w:val="005F3AB7"/>
    <w:rsid w:val="005F4442"/>
    <w:rsid w:val="005F6D15"/>
    <w:rsid w:val="0060024D"/>
    <w:rsid w:val="00600B2A"/>
    <w:rsid w:val="006018FE"/>
    <w:rsid w:val="00602B71"/>
    <w:rsid w:val="00603CC1"/>
    <w:rsid w:val="006042B7"/>
    <w:rsid w:val="006047BD"/>
    <w:rsid w:val="00605026"/>
    <w:rsid w:val="00605740"/>
    <w:rsid w:val="006061C9"/>
    <w:rsid w:val="00607496"/>
    <w:rsid w:val="00607843"/>
    <w:rsid w:val="00607846"/>
    <w:rsid w:val="006107A4"/>
    <w:rsid w:val="00611257"/>
    <w:rsid w:val="00611D48"/>
    <w:rsid w:val="00613BFE"/>
    <w:rsid w:val="00614629"/>
    <w:rsid w:val="006146AF"/>
    <w:rsid w:val="006156AA"/>
    <w:rsid w:val="006156D9"/>
    <w:rsid w:val="00616390"/>
    <w:rsid w:val="00616414"/>
    <w:rsid w:val="0062031A"/>
    <w:rsid w:val="00621276"/>
    <w:rsid w:val="00621546"/>
    <w:rsid w:val="00621E33"/>
    <w:rsid w:val="00621EC5"/>
    <w:rsid w:val="0062204F"/>
    <w:rsid w:val="00623FE9"/>
    <w:rsid w:val="0062477F"/>
    <w:rsid w:val="00625630"/>
    <w:rsid w:val="00626326"/>
    <w:rsid w:val="006310AC"/>
    <w:rsid w:val="00631222"/>
    <w:rsid w:val="00632A49"/>
    <w:rsid w:val="0063399E"/>
    <w:rsid w:val="00633DD7"/>
    <w:rsid w:val="00634FE6"/>
    <w:rsid w:val="006360A1"/>
    <w:rsid w:val="00636A78"/>
    <w:rsid w:val="00637DBD"/>
    <w:rsid w:val="00641461"/>
    <w:rsid w:val="00642513"/>
    <w:rsid w:val="00642AF6"/>
    <w:rsid w:val="0064359A"/>
    <w:rsid w:val="00643761"/>
    <w:rsid w:val="0064543B"/>
    <w:rsid w:val="0064655D"/>
    <w:rsid w:val="00650413"/>
    <w:rsid w:val="00650907"/>
    <w:rsid w:val="00650FF1"/>
    <w:rsid w:val="00652567"/>
    <w:rsid w:val="00652B98"/>
    <w:rsid w:val="00652ECF"/>
    <w:rsid w:val="00653C75"/>
    <w:rsid w:val="00653C7F"/>
    <w:rsid w:val="00654520"/>
    <w:rsid w:val="00654C5C"/>
    <w:rsid w:val="00655324"/>
    <w:rsid w:val="00656702"/>
    <w:rsid w:val="006604D1"/>
    <w:rsid w:val="00662A64"/>
    <w:rsid w:val="0066323B"/>
    <w:rsid w:val="00663707"/>
    <w:rsid w:val="006644C5"/>
    <w:rsid w:val="006649A7"/>
    <w:rsid w:val="00666AB4"/>
    <w:rsid w:val="00667869"/>
    <w:rsid w:val="00667D2D"/>
    <w:rsid w:val="00670917"/>
    <w:rsid w:val="006740E0"/>
    <w:rsid w:val="00674CAC"/>
    <w:rsid w:val="00675D62"/>
    <w:rsid w:val="00681530"/>
    <w:rsid w:val="00681879"/>
    <w:rsid w:val="00681B5F"/>
    <w:rsid w:val="00682A07"/>
    <w:rsid w:val="00682B10"/>
    <w:rsid w:val="00682F2F"/>
    <w:rsid w:val="00685C1F"/>
    <w:rsid w:val="00687160"/>
    <w:rsid w:val="006903A5"/>
    <w:rsid w:val="006931BD"/>
    <w:rsid w:val="006931FF"/>
    <w:rsid w:val="00693428"/>
    <w:rsid w:val="0069352D"/>
    <w:rsid w:val="006940C9"/>
    <w:rsid w:val="00694417"/>
    <w:rsid w:val="006947EA"/>
    <w:rsid w:val="00695965"/>
    <w:rsid w:val="00695A6D"/>
    <w:rsid w:val="0069639E"/>
    <w:rsid w:val="00696E17"/>
    <w:rsid w:val="006A0530"/>
    <w:rsid w:val="006A08FF"/>
    <w:rsid w:val="006A0C07"/>
    <w:rsid w:val="006A1390"/>
    <w:rsid w:val="006A1FBA"/>
    <w:rsid w:val="006A3190"/>
    <w:rsid w:val="006A4BC8"/>
    <w:rsid w:val="006A5482"/>
    <w:rsid w:val="006A549C"/>
    <w:rsid w:val="006A5E93"/>
    <w:rsid w:val="006A7977"/>
    <w:rsid w:val="006B0079"/>
    <w:rsid w:val="006B040C"/>
    <w:rsid w:val="006B1784"/>
    <w:rsid w:val="006B2811"/>
    <w:rsid w:val="006B488A"/>
    <w:rsid w:val="006B4C0A"/>
    <w:rsid w:val="006B54E1"/>
    <w:rsid w:val="006B7372"/>
    <w:rsid w:val="006B743B"/>
    <w:rsid w:val="006C08E5"/>
    <w:rsid w:val="006C0CE9"/>
    <w:rsid w:val="006C1B76"/>
    <w:rsid w:val="006C1C79"/>
    <w:rsid w:val="006C271A"/>
    <w:rsid w:val="006C2C8F"/>
    <w:rsid w:val="006C3B4D"/>
    <w:rsid w:val="006C4E52"/>
    <w:rsid w:val="006C57DC"/>
    <w:rsid w:val="006C6D04"/>
    <w:rsid w:val="006C7052"/>
    <w:rsid w:val="006C76C1"/>
    <w:rsid w:val="006D0388"/>
    <w:rsid w:val="006D1BAF"/>
    <w:rsid w:val="006D322C"/>
    <w:rsid w:val="006D3280"/>
    <w:rsid w:val="006D5072"/>
    <w:rsid w:val="006D7A28"/>
    <w:rsid w:val="006E4E4E"/>
    <w:rsid w:val="006E540D"/>
    <w:rsid w:val="006E5761"/>
    <w:rsid w:val="006E6407"/>
    <w:rsid w:val="006F01AE"/>
    <w:rsid w:val="006F025C"/>
    <w:rsid w:val="006F039E"/>
    <w:rsid w:val="006F1852"/>
    <w:rsid w:val="006F1CD5"/>
    <w:rsid w:val="006F28E7"/>
    <w:rsid w:val="006F29DD"/>
    <w:rsid w:val="006F3547"/>
    <w:rsid w:val="006F3A52"/>
    <w:rsid w:val="006F4751"/>
    <w:rsid w:val="006F4ED5"/>
    <w:rsid w:val="006F5A52"/>
    <w:rsid w:val="006F5C37"/>
    <w:rsid w:val="006F6DF8"/>
    <w:rsid w:val="0070412A"/>
    <w:rsid w:val="007042A6"/>
    <w:rsid w:val="0070450D"/>
    <w:rsid w:val="00704848"/>
    <w:rsid w:val="0070564A"/>
    <w:rsid w:val="00705E1A"/>
    <w:rsid w:val="00710FBA"/>
    <w:rsid w:val="00717261"/>
    <w:rsid w:val="00720871"/>
    <w:rsid w:val="00721866"/>
    <w:rsid w:val="007219F0"/>
    <w:rsid w:val="00722261"/>
    <w:rsid w:val="00722EE9"/>
    <w:rsid w:val="00724DFB"/>
    <w:rsid w:val="007255E8"/>
    <w:rsid w:val="00730D58"/>
    <w:rsid w:val="00730F8F"/>
    <w:rsid w:val="00732737"/>
    <w:rsid w:val="0073295B"/>
    <w:rsid w:val="007339C1"/>
    <w:rsid w:val="00735069"/>
    <w:rsid w:val="007351EB"/>
    <w:rsid w:val="007355A9"/>
    <w:rsid w:val="0073605B"/>
    <w:rsid w:val="0073689C"/>
    <w:rsid w:val="007421C7"/>
    <w:rsid w:val="00742CB4"/>
    <w:rsid w:val="00742EC8"/>
    <w:rsid w:val="00742FEF"/>
    <w:rsid w:val="007433EC"/>
    <w:rsid w:val="0074397D"/>
    <w:rsid w:val="00745128"/>
    <w:rsid w:val="0074570B"/>
    <w:rsid w:val="007467A3"/>
    <w:rsid w:val="00750C90"/>
    <w:rsid w:val="007523F3"/>
    <w:rsid w:val="00752B5C"/>
    <w:rsid w:val="00752F3A"/>
    <w:rsid w:val="007540F3"/>
    <w:rsid w:val="00754B30"/>
    <w:rsid w:val="007601A1"/>
    <w:rsid w:val="00760D05"/>
    <w:rsid w:val="0076277C"/>
    <w:rsid w:val="007650BE"/>
    <w:rsid w:val="00765246"/>
    <w:rsid w:val="00766A92"/>
    <w:rsid w:val="00771D90"/>
    <w:rsid w:val="00771DA9"/>
    <w:rsid w:val="00776129"/>
    <w:rsid w:val="007761E9"/>
    <w:rsid w:val="0077647C"/>
    <w:rsid w:val="00776759"/>
    <w:rsid w:val="00776B80"/>
    <w:rsid w:val="00777387"/>
    <w:rsid w:val="007774DA"/>
    <w:rsid w:val="00780383"/>
    <w:rsid w:val="00780388"/>
    <w:rsid w:val="00780598"/>
    <w:rsid w:val="00780F36"/>
    <w:rsid w:val="00781128"/>
    <w:rsid w:val="0078151B"/>
    <w:rsid w:val="0078208D"/>
    <w:rsid w:val="007828BE"/>
    <w:rsid w:val="00782AD4"/>
    <w:rsid w:val="00784E8F"/>
    <w:rsid w:val="00785396"/>
    <w:rsid w:val="00786C6D"/>
    <w:rsid w:val="007915A7"/>
    <w:rsid w:val="007918EE"/>
    <w:rsid w:val="00792C9F"/>
    <w:rsid w:val="00793ACC"/>
    <w:rsid w:val="007949B2"/>
    <w:rsid w:val="00796DB4"/>
    <w:rsid w:val="00797590"/>
    <w:rsid w:val="007976AA"/>
    <w:rsid w:val="007A1A41"/>
    <w:rsid w:val="007A2603"/>
    <w:rsid w:val="007A3002"/>
    <w:rsid w:val="007A3DC9"/>
    <w:rsid w:val="007A3E85"/>
    <w:rsid w:val="007A4DBF"/>
    <w:rsid w:val="007B0089"/>
    <w:rsid w:val="007B2E7B"/>
    <w:rsid w:val="007B3BF9"/>
    <w:rsid w:val="007B3D27"/>
    <w:rsid w:val="007B4060"/>
    <w:rsid w:val="007B4163"/>
    <w:rsid w:val="007B43C7"/>
    <w:rsid w:val="007B46B0"/>
    <w:rsid w:val="007B4A39"/>
    <w:rsid w:val="007B52D2"/>
    <w:rsid w:val="007B6D2F"/>
    <w:rsid w:val="007C11CD"/>
    <w:rsid w:val="007C1670"/>
    <w:rsid w:val="007C3061"/>
    <w:rsid w:val="007C3CB4"/>
    <w:rsid w:val="007C44E1"/>
    <w:rsid w:val="007C5429"/>
    <w:rsid w:val="007C5ED8"/>
    <w:rsid w:val="007D0FC4"/>
    <w:rsid w:val="007D1AC6"/>
    <w:rsid w:val="007D251A"/>
    <w:rsid w:val="007D3846"/>
    <w:rsid w:val="007D3854"/>
    <w:rsid w:val="007D4E07"/>
    <w:rsid w:val="007D5D26"/>
    <w:rsid w:val="007D5D5E"/>
    <w:rsid w:val="007D6AC9"/>
    <w:rsid w:val="007D6D21"/>
    <w:rsid w:val="007D797E"/>
    <w:rsid w:val="007E08FD"/>
    <w:rsid w:val="007E0F84"/>
    <w:rsid w:val="007F05C8"/>
    <w:rsid w:val="007F0C1B"/>
    <w:rsid w:val="007F34F1"/>
    <w:rsid w:val="007F5909"/>
    <w:rsid w:val="007F6852"/>
    <w:rsid w:val="007F6CFE"/>
    <w:rsid w:val="007F6D98"/>
    <w:rsid w:val="007F6DA2"/>
    <w:rsid w:val="007F79C3"/>
    <w:rsid w:val="00802A63"/>
    <w:rsid w:val="00802D76"/>
    <w:rsid w:val="008056E3"/>
    <w:rsid w:val="008057B7"/>
    <w:rsid w:val="00805C52"/>
    <w:rsid w:val="00807012"/>
    <w:rsid w:val="008075A3"/>
    <w:rsid w:val="00807C84"/>
    <w:rsid w:val="008107E3"/>
    <w:rsid w:val="00810838"/>
    <w:rsid w:val="00810A81"/>
    <w:rsid w:val="00811236"/>
    <w:rsid w:val="00811F2F"/>
    <w:rsid w:val="00814E57"/>
    <w:rsid w:val="00816A26"/>
    <w:rsid w:val="00816FE5"/>
    <w:rsid w:val="008172F6"/>
    <w:rsid w:val="00820888"/>
    <w:rsid w:val="00821768"/>
    <w:rsid w:val="00822703"/>
    <w:rsid w:val="00823FC2"/>
    <w:rsid w:val="00824973"/>
    <w:rsid w:val="00824C31"/>
    <w:rsid w:val="00825521"/>
    <w:rsid w:val="00825B0B"/>
    <w:rsid w:val="008277F1"/>
    <w:rsid w:val="0083034E"/>
    <w:rsid w:val="00830651"/>
    <w:rsid w:val="00830DCC"/>
    <w:rsid w:val="00831B2B"/>
    <w:rsid w:val="0083210A"/>
    <w:rsid w:val="0083363D"/>
    <w:rsid w:val="00834FE4"/>
    <w:rsid w:val="008373D9"/>
    <w:rsid w:val="00840326"/>
    <w:rsid w:val="008404CA"/>
    <w:rsid w:val="00840BB6"/>
    <w:rsid w:val="0084110A"/>
    <w:rsid w:val="00841227"/>
    <w:rsid w:val="00842151"/>
    <w:rsid w:val="008444C8"/>
    <w:rsid w:val="0084504F"/>
    <w:rsid w:val="008457B2"/>
    <w:rsid w:val="00845A10"/>
    <w:rsid w:val="00846774"/>
    <w:rsid w:val="0084729A"/>
    <w:rsid w:val="00847A53"/>
    <w:rsid w:val="00850180"/>
    <w:rsid w:val="00850EF4"/>
    <w:rsid w:val="00851B50"/>
    <w:rsid w:val="008531B7"/>
    <w:rsid w:val="00854D27"/>
    <w:rsid w:val="00854F53"/>
    <w:rsid w:val="008557F3"/>
    <w:rsid w:val="00855827"/>
    <w:rsid w:val="0085734D"/>
    <w:rsid w:val="00857C2E"/>
    <w:rsid w:val="00857D11"/>
    <w:rsid w:val="00860570"/>
    <w:rsid w:val="00861A58"/>
    <w:rsid w:val="00861CAB"/>
    <w:rsid w:val="00862843"/>
    <w:rsid w:val="00864FC9"/>
    <w:rsid w:val="00865D1F"/>
    <w:rsid w:val="008679E9"/>
    <w:rsid w:val="00873408"/>
    <w:rsid w:val="00875063"/>
    <w:rsid w:val="008750CA"/>
    <w:rsid w:val="0087681C"/>
    <w:rsid w:val="00876D26"/>
    <w:rsid w:val="00881E1A"/>
    <w:rsid w:val="00884E81"/>
    <w:rsid w:val="00885387"/>
    <w:rsid w:val="00885976"/>
    <w:rsid w:val="00890028"/>
    <w:rsid w:val="00893596"/>
    <w:rsid w:val="00893F08"/>
    <w:rsid w:val="00894265"/>
    <w:rsid w:val="00894D22"/>
    <w:rsid w:val="0089688E"/>
    <w:rsid w:val="00897B21"/>
    <w:rsid w:val="008A2565"/>
    <w:rsid w:val="008A2B6D"/>
    <w:rsid w:val="008A2C22"/>
    <w:rsid w:val="008A2C5D"/>
    <w:rsid w:val="008A5918"/>
    <w:rsid w:val="008B3120"/>
    <w:rsid w:val="008B4394"/>
    <w:rsid w:val="008B46A0"/>
    <w:rsid w:val="008B50FD"/>
    <w:rsid w:val="008B53B4"/>
    <w:rsid w:val="008B5A03"/>
    <w:rsid w:val="008B5A64"/>
    <w:rsid w:val="008B5A65"/>
    <w:rsid w:val="008B7097"/>
    <w:rsid w:val="008B7DF1"/>
    <w:rsid w:val="008C17F5"/>
    <w:rsid w:val="008C35BF"/>
    <w:rsid w:val="008C4A63"/>
    <w:rsid w:val="008C4F56"/>
    <w:rsid w:val="008C5AC8"/>
    <w:rsid w:val="008C5DE5"/>
    <w:rsid w:val="008C68E6"/>
    <w:rsid w:val="008C6C39"/>
    <w:rsid w:val="008C6E7A"/>
    <w:rsid w:val="008D00F2"/>
    <w:rsid w:val="008D378E"/>
    <w:rsid w:val="008D37D3"/>
    <w:rsid w:val="008D3FBE"/>
    <w:rsid w:val="008D69B1"/>
    <w:rsid w:val="008D7448"/>
    <w:rsid w:val="008E0C1F"/>
    <w:rsid w:val="008E1371"/>
    <w:rsid w:val="008E20B2"/>
    <w:rsid w:val="008E358D"/>
    <w:rsid w:val="008E6169"/>
    <w:rsid w:val="008E6272"/>
    <w:rsid w:val="008E6393"/>
    <w:rsid w:val="008E677D"/>
    <w:rsid w:val="008E7DC0"/>
    <w:rsid w:val="008F0003"/>
    <w:rsid w:val="008F062C"/>
    <w:rsid w:val="008F13AF"/>
    <w:rsid w:val="008F30EB"/>
    <w:rsid w:val="008F3985"/>
    <w:rsid w:val="008F3B75"/>
    <w:rsid w:val="008F5777"/>
    <w:rsid w:val="008F5F6E"/>
    <w:rsid w:val="009004C8"/>
    <w:rsid w:val="00900BD5"/>
    <w:rsid w:val="00903063"/>
    <w:rsid w:val="009030C6"/>
    <w:rsid w:val="00903E4F"/>
    <w:rsid w:val="00904FC5"/>
    <w:rsid w:val="00905796"/>
    <w:rsid w:val="00905AF3"/>
    <w:rsid w:val="00906C58"/>
    <w:rsid w:val="00907782"/>
    <w:rsid w:val="00912442"/>
    <w:rsid w:val="009124ED"/>
    <w:rsid w:val="009127D2"/>
    <w:rsid w:val="00912ACB"/>
    <w:rsid w:val="009157BC"/>
    <w:rsid w:val="00915FFD"/>
    <w:rsid w:val="0091615D"/>
    <w:rsid w:val="009163BB"/>
    <w:rsid w:val="0091691D"/>
    <w:rsid w:val="00916C7E"/>
    <w:rsid w:val="00917C22"/>
    <w:rsid w:val="00920C62"/>
    <w:rsid w:val="00922258"/>
    <w:rsid w:val="00923263"/>
    <w:rsid w:val="00923319"/>
    <w:rsid w:val="00923FC1"/>
    <w:rsid w:val="00924853"/>
    <w:rsid w:val="0092520A"/>
    <w:rsid w:val="0092551E"/>
    <w:rsid w:val="00925E5B"/>
    <w:rsid w:val="009262FD"/>
    <w:rsid w:val="00926C64"/>
    <w:rsid w:val="00926F45"/>
    <w:rsid w:val="00927160"/>
    <w:rsid w:val="00927ABD"/>
    <w:rsid w:val="0093026B"/>
    <w:rsid w:val="00930B41"/>
    <w:rsid w:val="009321E5"/>
    <w:rsid w:val="00933C6B"/>
    <w:rsid w:val="00934829"/>
    <w:rsid w:val="00934B32"/>
    <w:rsid w:val="0093511F"/>
    <w:rsid w:val="00935302"/>
    <w:rsid w:val="009353F8"/>
    <w:rsid w:val="0093578E"/>
    <w:rsid w:val="00935B6D"/>
    <w:rsid w:val="00942436"/>
    <w:rsid w:val="00942996"/>
    <w:rsid w:val="00942CC7"/>
    <w:rsid w:val="00943294"/>
    <w:rsid w:val="00943402"/>
    <w:rsid w:val="0094345F"/>
    <w:rsid w:val="00944483"/>
    <w:rsid w:val="0094470C"/>
    <w:rsid w:val="00944C53"/>
    <w:rsid w:val="00944F96"/>
    <w:rsid w:val="00945CE9"/>
    <w:rsid w:val="00946870"/>
    <w:rsid w:val="00946D5B"/>
    <w:rsid w:val="0094778D"/>
    <w:rsid w:val="009477C6"/>
    <w:rsid w:val="009523AC"/>
    <w:rsid w:val="009528E1"/>
    <w:rsid w:val="00952FBB"/>
    <w:rsid w:val="0095319B"/>
    <w:rsid w:val="009534E9"/>
    <w:rsid w:val="00953690"/>
    <w:rsid w:val="00953FAB"/>
    <w:rsid w:val="0095465F"/>
    <w:rsid w:val="00954E3A"/>
    <w:rsid w:val="00956C7B"/>
    <w:rsid w:val="00956DED"/>
    <w:rsid w:val="00957B21"/>
    <w:rsid w:val="00961C44"/>
    <w:rsid w:val="00962F18"/>
    <w:rsid w:val="0096396F"/>
    <w:rsid w:val="00964165"/>
    <w:rsid w:val="00964888"/>
    <w:rsid w:val="00964C90"/>
    <w:rsid w:val="00964DE5"/>
    <w:rsid w:val="0096507E"/>
    <w:rsid w:val="00965D1C"/>
    <w:rsid w:val="00965EB4"/>
    <w:rsid w:val="00966528"/>
    <w:rsid w:val="009669B9"/>
    <w:rsid w:val="009674A6"/>
    <w:rsid w:val="00970DF4"/>
    <w:rsid w:val="00970E3C"/>
    <w:rsid w:val="009711B1"/>
    <w:rsid w:val="00971439"/>
    <w:rsid w:val="0097174D"/>
    <w:rsid w:val="009724F2"/>
    <w:rsid w:val="0097277E"/>
    <w:rsid w:val="00973314"/>
    <w:rsid w:val="00973386"/>
    <w:rsid w:val="00973BA9"/>
    <w:rsid w:val="0097592C"/>
    <w:rsid w:val="0097597E"/>
    <w:rsid w:val="00976C8B"/>
    <w:rsid w:val="00980F09"/>
    <w:rsid w:val="0098109A"/>
    <w:rsid w:val="009810E8"/>
    <w:rsid w:val="00985063"/>
    <w:rsid w:val="00990018"/>
    <w:rsid w:val="00990587"/>
    <w:rsid w:val="009911AF"/>
    <w:rsid w:val="00991BA5"/>
    <w:rsid w:val="009947CD"/>
    <w:rsid w:val="00994885"/>
    <w:rsid w:val="0099493A"/>
    <w:rsid w:val="0099638D"/>
    <w:rsid w:val="00997A3B"/>
    <w:rsid w:val="00997AEA"/>
    <w:rsid w:val="009A01D5"/>
    <w:rsid w:val="009A0A68"/>
    <w:rsid w:val="009A178D"/>
    <w:rsid w:val="009A214E"/>
    <w:rsid w:val="009A2597"/>
    <w:rsid w:val="009A37AC"/>
    <w:rsid w:val="009A3B3E"/>
    <w:rsid w:val="009A517C"/>
    <w:rsid w:val="009A55B6"/>
    <w:rsid w:val="009A681A"/>
    <w:rsid w:val="009A73ED"/>
    <w:rsid w:val="009B12AA"/>
    <w:rsid w:val="009B1435"/>
    <w:rsid w:val="009B18CA"/>
    <w:rsid w:val="009B1BA5"/>
    <w:rsid w:val="009B219C"/>
    <w:rsid w:val="009B2A22"/>
    <w:rsid w:val="009B2BB0"/>
    <w:rsid w:val="009B333D"/>
    <w:rsid w:val="009B3943"/>
    <w:rsid w:val="009B3AE0"/>
    <w:rsid w:val="009B44BF"/>
    <w:rsid w:val="009B4C77"/>
    <w:rsid w:val="009B7918"/>
    <w:rsid w:val="009C008A"/>
    <w:rsid w:val="009C0486"/>
    <w:rsid w:val="009C2008"/>
    <w:rsid w:val="009C2D01"/>
    <w:rsid w:val="009C42C4"/>
    <w:rsid w:val="009C4A68"/>
    <w:rsid w:val="009C5C76"/>
    <w:rsid w:val="009C66DA"/>
    <w:rsid w:val="009C68A5"/>
    <w:rsid w:val="009C71AA"/>
    <w:rsid w:val="009D0BDF"/>
    <w:rsid w:val="009D2E44"/>
    <w:rsid w:val="009D4373"/>
    <w:rsid w:val="009D470A"/>
    <w:rsid w:val="009D7499"/>
    <w:rsid w:val="009E1891"/>
    <w:rsid w:val="009E1F64"/>
    <w:rsid w:val="009E2EB6"/>
    <w:rsid w:val="009E3327"/>
    <w:rsid w:val="009E4BC6"/>
    <w:rsid w:val="009E6D67"/>
    <w:rsid w:val="009E6E69"/>
    <w:rsid w:val="009F1564"/>
    <w:rsid w:val="009F220B"/>
    <w:rsid w:val="009F32AC"/>
    <w:rsid w:val="009F53B1"/>
    <w:rsid w:val="009F6FC0"/>
    <w:rsid w:val="009F72CF"/>
    <w:rsid w:val="00A0025C"/>
    <w:rsid w:val="00A011D6"/>
    <w:rsid w:val="00A01626"/>
    <w:rsid w:val="00A01B64"/>
    <w:rsid w:val="00A02794"/>
    <w:rsid w:val="00A04134"/>
    <w:rsid w:val="00A05A3C"/>
    <w:rsid w:val="00A06256"/>
    <w:rsid w:val="00A06E2C"/>
    <w:rsid w:val="00A07D5E"/>
    <w:rsid w:val="00A1029C"/>
    <w:rsid w:val="00A10553"/>
    <w:rsid w:val="00A11101"/>
    <w:rsid w:val="00A11203"/>
    <w:rsid w:val="00A135B9"/>
    <w:rsid w:val="00A13CD5"/>
    <w:rsid w:val="00A1425D"/>
    <w:rsid w:val="00A14D21"/>
    <w:rsid w:val="00A14D84"/>
    <w:rsid w:val="00A15098"/>
    <w:rsid w:val="00A178F0"/>
    <w:rsid w:val="00A17A5D"/>
    <w:rsid w:val="00A217F4"/>
    <w:rsid w:val="00A244B1"/>
    <w:rsid w:val="00A27A09"/>
    <w:rsid w:val="00A27C74"/>
    <w:rsid w:val="00A3036B"/>
    <w:rsid w:val="00A30595"/>
    <w:rsid w:val="00A306BB"/>
    <w:rsid w:val="00A3265C"/>
    <w:rsid w:val="00A32A63"/>
    <w:rsid w:val="00A32DB8"/>
    <w:rsid w:val="00A33B61"/>
    <w:rsid w:val="00A33FAF"/>
    <w:rsid w:val="00A34431"/>
    <w:rsid w:val="00A360B4"/>
    <w:rsid w:val="00A42ED4"/>
    <w:rsid w:val="00A4318A"/>
    <w:rsid w:val="00A44733"/>
    <w:rsid w:val="00A4508B"/>
    <w:rsid w:val="00A45C96"/>
    <w:rsid w:val="00A466AB"/>
    <w:rsid w:val="00A4799F"/>
    <w:rsid w:val="00A52268"/>
    <w:rsid w:val="00A54111"/>
    <w:rsid w:val="00A55CFC"/>
    <w:rsid w:val="00A5719C"/>
    <w:rsid w:val="00A6028F"/>
    <w:rsid w:val="00A6040F"/>
    <w:rsid w:val="00A6089A"/>
    <w:rsid w:val="00A60E4F"/>
    <w:rsid w:val="00A64455"/>
    <w:rsid w:val="00A65918"/>
    <w:rsid w:val="00A664FD"/>
    <w:rsid w:val="00A67DBB"/>
    <w:rsid w:val="00A70016"/>
    <w:rsid w:val="00A705D2"/>
    <w:rsid w:val="00A7077E"/>
    <w:rsid w:val="00A72AF5"/>
    <w:rsid w:val="00A72C4F"/>
    <w:rsid w:val="00A736BE"/>
    <w:rsid w:val="00A74035"/>
    <w:rsid w:val="00A75E48"/>
    <w:rsid w:val="00A76F72"/>
    <w:rsid w:val="00A805FA"/>
    <w:rsid w:val="00A81A20"/>
    <w:rsid w:val="00A835DD"/>
    <w:rsid w:val="00A83969"/>
    <w:rsid w:val="00A83E1C"/>
    <w:rsid w:val="00A841BA"/>
    <w:rsid w:val="00A85067"/>
    <w:rsid w:val="00A855DB"/>
    <w:rsid w:val="00A86049"/>
    <w:rsid w:val="00A8617C"/>
    <w:rsid w:val="00A86CDD"/>
    <w:rsid w:val="00A87E83"/>
    <w:rsid w:val="00A911D7"/>
    <w:rsid w:val="00A91676"/>
    <w:rsid w:val="00A91C3B"/>
    <w:rsid w:val="00A936DB"/>
    <w:rsid w:val="00A94454"/>
    <w:rsid w:val="00A94CAB"/>
    <w:rsid w:val="00A9559E"/>
    <w:rsid w:val="00A96BBC"/>
    <w:rsid w:val="00A96D88"/>
    <w:rsid w:val="00AA0C70"/>
    <w:rsid w:val="00AA0F2C"/>
    <w:rsid w:val="00AA13F7"/>
    <w:rsid w:val="00AA51A2"/>
    <w:rsid w:val="00AA75D0"/>
    <w:rsid w:val="00AB062D"/>
    <w:rsid w:val="00AB24D6"/>
    <w:rsid w:val="00AB4D0F"/>
    <w:rsid w:val="00AB5E24"/>
    <w:rsid w:val="00AB5EFF"/>
    <w:rsid w:val="00AB63F9"/>
    <w:rsid w:val="00AC21F1"/>
    <w:rsid w:val="00AC30A4"/>
    <w:rsid w:val="00AC3C65"/>
    <w:rsid w:val="00AC43A4"/>
    <w:rsid w:val="00AC4558"/>
    <w:rsid w:val="00AC5558"/>
    <w:rsid w:val="00AC5FE1"/>
    <w:rsid w:val="00AC6525"/>
    <w:rsid w:val="00AD1D63"/>
    <w:rsid w:val="00AD3AFE"/>
    <w:rsid w:val="00AD53C2"/>
    <w:rsid w:val="00AD7A37"/>
    <w:rsid w:val="00AE068B"/>
    <w:rsid w:val="00AE173D"/>
    <w:rsid w:val="00AE1FB7"/>
    <w:rsid w:val="00AE32E7"/>
    <w:rsid w:val="00AE3E55"/>
    <w:rsid w:val="00AE4465"/>
    <w:rsid w:val="00AE5ACD"/>
    <w:rsid w:val="00AE7B6F"/>
    <w:rsid w:val="00AF2E76"/>
    <w:rsid w:val="00AF47B0"/>
    <w:rsid w:val="00AF6942"/>
    <w:rsid w:val="00AF6A2E"/>
    <w:rsid w:val="00AF6FA0"/>
    <w:rsid w:val="00AF79A1"/>
    <w:rsid w:val="00AF7F9D"/>
    <w:rsid w:val="00B00B1D"/>
    <w:rsid w:val="00B017F9"/>
    <w:rsid w:val="00B02B40"/>
    <w:rsid w:val="00B04052"/>
    <w:rsid w:val="00B04086"/>
    <w:rsid w:val="00B045CF"/>
    <w:rsid w:val="00B05789"/>
    <w:rsid w:val="00B069D5"/>
    <w:rsid w:val="00B07485"/>
    <w:rsid w:val="00B112E8"/>
    <w:rsid w:val="00B120F8"/>
    <w:rsid w:val="00B14118"/>
    <w:rsid w:val="00B165DA"/>
    <w:rsid w:val="00B168DB"/>
    <w:rsid w:val="00B174DB"/>
    <w:rsid w:val="00B1783F"/>
    <w:rsid w:val="00B20B64"/>
    <w:rsid w:val="00B21EBE"/>
    <w:rsid w:val="00B2287F"/>
    <w:rsid w:val="00B230BD"/>
    <w:rsid w:val="00B24C62"/>
    <w:rsid w:val="00B24CA2"/>
    <w:rsid w:val="00B2635F"/>
    <w:rsid w:val="00B26DBE"/>
    <w:rsid w:val="00B302E1"/>
    <w:rsid w:val="00B31A9D"/>
    <w:rsid w:val="00B330B0"/>
    <w:rsid w:val="00B33861"/>
    <w:rsid w:val="00B34352"/>
    <w:rsid w:val="00B3698D"/>
    <w:rsid w:val="00B369A5"/>
    <w:rsid w:val="00B4117A"/>
    <w:rsid w:val="00B42FBA"/>
    <w:rsid w:val="00B44478"/>
    <w:rsid w:val="00B44721"/>
    <w:rsid w:val="00B455B5"/>
    <w:rsid w:val="00B45AF5"/>
    <w:rsid w:val="00B47868"/>
    <w:rsid w:val="00B5180D"/>
    <w:rsid w:val="00B51FFA"/>
    <w:rsid w:val="00B5279D"/>
    <w:rsid w:val="00B527B8"/>
    <w:rsid w:val="00B52C73"/>
    <w:rsid w:val="00B52CCB"/>
    <w:rsid w:val="00B5301E"/>
    <w:rsid w:val="00B54B4E"/>
    <w:rsid w:val="00B57648"/>
    <w:rsid w:val="00B60A45"/>
    <w:rsid w:val="00B61905"/>
    <w:rsid w:val="00B61C2A"/>
    <w:rsid w:val="00B62CD4"/>
    <w:rsid w:val="00B630C2"/>
    <w:rsid w:val="00B6338F"/>
    <w:rsid w:val="00B637B7"/>
    <w:rsid w:val="00B654DD"/>
    <w:rsid w:val="00B655F3"/>
    <w:rsid w:val="00B65BF2"/>
    <w:rsid w:val="00B66BD8"/>
    <w:rsid w:val="00B6720B"/>
    <w:rsid w:val="00B67865"/>
    <w:rsid w:val="00B67B31"/>
    <w:rsid w:val="00B710B5"/>
    <w:rsid w:val="00B7203D"/>
    <w:rsid w:val="00B72E45"/>
    <w:rsid w:val="00B73299"/>
    <w:rsid w:val="00B73468"/>
    <w:rsid w:val="00B74D08"/>
    <w:rsid w:val="00B74D4B"/>
    <w:rsid w:val="00B759D3"/>
    <w:rsid w:val="00B76982"/>
    <w:rsid w:val="00B80B0F"/>
    <w:rsid w:val="00B8236A"/>
    <w:rsid w:val="00B83078"/>
    <w:rsid w:val="00B83AB9"/>
    <w:rsid w:val="00B83C29"/>
    <w:rsid w:val="00B84B41"/>
    <w:rsid w:val="00B8545A"/>
    <w:rsid w:val="00B856F9"/>
    <w:rsid w:val="00B863BD"/>
    <w:rsid w:val="00B9104F"/>
    <w:rsid w:val="00B91EA9"/>
    <w:rsid w:val="00B9248A"/>
    <w:rsid w:val="00B9493B"/>
    <w:rsid w:val="00B94FB6"/>
    <w:rsid w:val="00B95DD7"/>
    <w:rsid w:val="00B96653"/>
    <w:rsid w:val="00B9676B"/>
    <w:rsid w:val="00B96D69"/>
    <w:rsid w:val="00B9755C"/>
    <w:rsid w:val="00BA04E2"/>
    <w:rsid w:val="00BA14B9"/>
    <w:rsid w:val="00BA36EC"/>
    <w:rsid w:val="00BA3940"/>
    <w:rsid w:val="00BA3C71"/>
    <w:rsid w:val="00BA418A"/>
    <w:rsid w:val="00BA4C39"/>
    <w:rsid w:val="00BA4EEF"/>
    <w:rsid w:val="00BA4FDF"/>
    <w:rsid w:val="00BA7066"/>
    <w:rsid w:val="00BA74B5"/>
    <w:rsid w:val="00BB0A80"/>
    <w:rsid w:val="00BB0C85"/>
    <w:rsid w:val="00BB0CE0"/>
    <w:rsid w:val="00BB1799"/>
    <w:rsid w:val="00BB2FEF"/>
    <w:rsid w:val="00BB4D1E"/>
    <w:rsid w:val="00BB5602"/>
    <w:rsid w:val="00BB5E3C"/>
    <w:rsid w:val="00BB6463"/>
    <w:rsid w:val="00BB6C1D"/>
    <w:rsid w:val="00BB78B7"/>
    <w:rsid w:val="00BC0233"/>
    <w:rsid w:val="00BC0B27"/>
    <w:rsid w:val="00BC14CA"/>
    <w:rsid w:val="00BC226C"/>
    <w:rsid w:val="00BC3879"/>
    <w:rsid w:val="00BC3C80"/>
    <w:rsid w:val="00BC40CE"/>
    <w:rsid w:val="00BC4F1C"/>
    <w:rsid w:val="00BC5C83"/>
    <w:rsid w:val="00BC6188"/>
    <w:rsid w:val="00BC6415"/>
    <w:rsid w:val="00BD0345"/>
    <w:rsid w:val="00BD27AC"/>
    <w:rsid w:val="00BD3632"/>
    <w:rsid w:val="00BD487E"/>
    <w:rsid w:val="00BD6673"/>
    <w:rsid w:val="00BD7A9C"/>
    <w:rsid w:val="00BE49EC"/>
    <w:rsid w:val="00BE4CFD"/>
    <w:rsid w:val="00BE6166"/>
    <w:rsid w:val="00BE7B08"/>
    <w:rsid w:val="00BF016C"/>
    <w:rsid w:val="00BF1473"/>
    <w:rsid w:val="00BF2114"/>
    <w:rsid w:val="00BF24CB"/>
    <w:rsid w:val="00BF2B90"/>
    <w:rsid w:val="00BF4294"/>
    <w:rsid w:val="00BF4EAC"/>
    <w:rsid w:val="00BF5839"/>
    <w:rsid w:val="00BF6254"/>
    <w:rsid w:val="00BF713C"/>
    <w:rsid w:val="00BF7CFE"/>
    <w:rsid w:val="00BF7EA8"/>
    <w:rsid w:val="00C00513"/>
    <w:rsid w:val="00C00F9D"/>
    <w:rsid w:val="00C015E3"/>
    <w:rsid w:val="00C01A64"/>
    <w:rsid w:val="00C02712"/>
    <w:rsid w:val="00C04A4A"/>
    <w:rsid w:val="00C04C5C"/>
    <w:rsid w:val="00C05637"/>
    <w:rsid w:val="00C10160"/>
    <w:rsid w:val="00C10649"/>
    <w:rsid w:val="00C11B74"/>
    <w:rsid w:val="00C128F1"/>
    <w:rsid w:val="00C1298E"/>
    <w:rsid w:val="00C16C31"/>
    <w:rsid w:val="00C20E59"/>
    <w:rsid w:val="00C2256A"/>
    <w:rsid w:val="00C22CC9"/>
    <w:rsid w:val="00C22CCA"/>
    <w:rsid w:val="00C2386D"/>
    <w:rsid w:val="00C23AE7"/>
    <w:rsid w:val="00C2482F"/>
    <w:rsid w:val="00C253DD"/>
    <w:rsid w:val="00C25AAA"/>
    <w:rsid w:val="00C25BA2"/>
    <w:rsid w:val="00C25CA4"/>
    <w:rsid w:val="00C2634D"/>
    <w:rsid w:val="00C27525"/>
    <w:rsid w:val="00C2770D"/>
    <w:rsid w:val="00C27F3B"/>
    <w:rsid w:val="00C3081A"/>
    <w:rsid w:val="00C30BEC"/>
    <w:rsid w:val="00C31B04"/>
    <w:rsid w:val="00C31EF7"/>
    <w:rsid w:val="00C3215F"/>
    <w:rsid w:val="00C33E3B"/>
    <w:rsid w:val="00C36311"/>
    <w:rsid w:val="00C37A7B"/>
    <w:rsid w:val="00C40137"/>
    <w:rsid w:val="00C40664"/>
    <w:rsid w:val="00C40AA6"/>
    <w:rsid w:val="00C40E8B"/>
    <w:rsid w:val="00C41C72"/>
    <w:rsid w:val="00C42588"/>
    <w:rsid w:val="00C43303"/>
    <w:rsid w:val="00C44A8D"/>
    <w:rsid w:val="00C459AF"/>
    <w:rsid w:val="00C45A31"/>
    <w:rsid w:val="00C45E32"/>
    <w:rsid w:val="00C46058"/>
    <w:rsid w:val="00C47871"/>
    <w:rsid w:val="00C50391"/>
    <w:rsid w:val="00C50F8C"/>
    <w:rsid w:val="00C51098"/>
    <w:rsid w:val="00C510CE"/>
    <w:rsid w:val="00C5285B"/>
    <w:rsid w:val="00C55BD4"/>
    <w:rsid w:val="00C564A4"/>
    <w:rsid w:val="00C5689E"/>
    <w:rsid w:val="00C6056B"/>
    <w:rsid w:val="00C61637"/>
    <w:rsid w:val="00C6176D"/>
    <w:rsid w:val="00C6189D"/>
    <w:rsid w:val="00C645FF"/>
    <w:rsid w:val="00C65234"/>
    <w:rsid w:val="00C66161"/>
    <w:rsid w:val="00C67981"/>
    <w:rsid w:val="00C70736"/>
    <w:rsid w:val="00C71B5A"/>
    <w:rsid w:val="00C74AAA"/>
    <w:rsid w:val="00C757B4"/>
    <w:rsid w:val="00C75AEA"/>
    <w:rsid w:val="00C764E8"/>
    <w:rsid w:val="00C76535"/>
    <w:rsid w:val="00C76F06"/>
    <w:rsid w:val="00C80C85"/>
    <w:rsid w:val="00C81416"/>
    <w:rsid w:val="00C8202A"/>
    <w:rsid w:val="00C83346"/>
    <w:rsid w:val="00C83994"/>
    <w:rsid w:val="00C8418E"/>
    <w:rsid w:val="00C84B7A"/>
    <w:rsid w:val="00C853B1"/>
    <w:rsid w:val="00C85B72"/>
    <w:rsid w:val="00C8618F"/>
    <w:rsid w:val="00C86B39"/>
    <w:rsid w:val="00C8744D"/>
    <w:rsid w:val="00C87511"/>
    <w:rsid w:val="00C87935"/>
    <w:rsid w:val="00C87961"/>
    <w:rsid w:val="00C91E95"/>
    <w:rsid w:val="00C93077"/>
    <w:rsid w:val="00C93305"/>
    <w:rsid w:val="00C94167"/>
    <w:rsid w:val="00C94835"/>
    <w:rsid w:val="00C95008"/>
    <w:rsid w:val="00C953F6"/>
    <w:rsid w:val="00C95BA0"/>
    <w:rsid w:val="00C961F5"/>
    <w:rsid w:val="00C96AFB"/>
    <w:rsid w:val="00C97167"/>
    <w:rsid w:val="00CA063C"/>
    <w:rsid w:val="00CA2160"/>
    <w:rsid w:val="00CA21F4"/>
    <w:rsid w:val="00CA2780"/>
    <w:rsid w:val="00CA27AF"/>
    <w:rsid w:val="00CA3A55"/>
    <w:rsid w:val="00CA4C24"/>
    <w:rsid w:val="00CA6199"/>
    <w:rsid w:val="00CA77C1"/>
    <w:rsid w:val="00CB2BA2"/>
    <w:rsid w:val="00CB4CCC"/>
    <w:rsid w:val="00CB5732"/>
    <w:rsid w:val="00CB749B"/>
    <w:rsid w:val="00CB78DD"/>
    <w:rsid w:val="00CB7D32"/>
    <w:rsid w:val="00CC1A2A"/>
    <w:rsid w:val="00CC6926"/>
    <w:rsid w:val="00CC6FDA"/>
    <w:rsid w:val="00CD0AB4"/>
    <w:rsid w:val="00CD0D75"/>
    <w:rsid w:val="00CD16CE"/>
    <w:rsid w:val="00CD32AB"/>
    <w:rsid w:val="00CD3E19"/>
    <w:rsid w:val="00CD55C1"/>
    <w:rsid w:val="00CD56BA"/>
    <w:rsid w:val="00CD71B4"/>
    <w:rsid w:val="00CD7AE0"/>
    <w:rsid w:val="00CE07EA"/>
    <w:rsid w:val="00CE0DA2"/>
    <w:rsid w:val="00CE1194"/>
    <w:rsid w:val="00CE1417"/>
    <w:rsid w:val="00CE4170"/>
    <w:rsid w:val="00CE4706"/>
    <w:rsid w:val="00CE7C1A"/>
    <w:rsid w:val="00CF027C"/>
    <w:rsid w:val="00CF0B80"/>
    <w:rsid w:val="00CF0FAA"/>
    <w:rsid w:val="00CF1861"/>
    <w:rsid w:val="00CF1F13"/>
    <w:rsid w:val="00CF3C56"/>
    <w:rsid w:val="00CF3E58"/>
    <w:rsid w:val="00CF4740"/>
    <w:rsid w:val="00CF5033"/>
    <w:rsid w:val="00CF5C91"/>
    <w:rsid w:val="00CF5FF8"/>
    <w:rsid w:val="00CF62EB"/>
    <w:rsid w:val="00D0082D"/>
    <w:rsid w:val="00D02F1F"/>
    <w:rsid w:val="00D03CFC"/>
    <w:rsid w:val="00D0490D"/>
    <w:rsid w:val="00D04BAA"/>
    <w:rsid w:val="00D057E7"/>
    <w:rsid w:val="00D06784"/>
    <w:rsid w:val="00D100CA"/>
    <w:rsid w:val="00D10456"/>
    <w:rsid w:val="00D1072D"/>
    <w:rsid w:val="00D10C9C"/>
    <w:rsid w:val="00D150D5"/>
    <w:rsid w:val="00D15110"/>
    <w:rsid w:val="00D15A70"/>
    <w:rsid w:val="00D1675F"/>
    <w:rsid w:val="00D17539"/>
    <w:rsid w:val="00D20EE0"/>
    <w:rsid w:val="00D21180"/>
    <w:rsid w:val="00D2266B"/>
    <w:rsid w:val="00D23003"/>
    <w:rsid w:val="00D24136"/>
    <w:rsid w:val="00D25157"/>
    <w:rsid w:val="00D25750"/>
    <w:rsid w:val="00D26916"/>
    <w:rsid w:val="00D30E0E"/>
    <w:rsid w:val="00D319D6"/>
    <w:rsid w:val="00D31E61"/>
    <w:rsid w:val="00D322C7"/>
    <w:rsid w:val="00D32C1A"/>
    <w:rsid w:val="00D33028"/>
    <w:rsid w:val="00D338FA"/>
    <w:rsid w:val="00D33A86"/>
    <w:rsid w:val="00D41A2F"/>
    <w:rsid w:val="00D42C0F"/>
    <w:rsid w:val="00D45509"/>
    <w:rsid w:val="00D45861"/>
    <w:rsid w:val="00D45F0F"/>
    <w:rsid w:val="00D462F6"/>
    <w:rsid w:val="00D50589"/>
    <w:rsid w:val="00D50C3D"/>
    <w:rsid w:val="00D51613"/>
    <w:rsid w:val="00D53568"/>
    <w:rsid w:val="00D600E8"/>
    <w:rsid w:val="00D609B4"/>
    <w:rsid w:val="00D61CAE"/>
    <w:rsid w:val="00D62921"/>
    <w:rsid w:val="00D62A89"/>
    <w:rsid w:val="00D632D1"/>
    <w:rsid w:val="00D64B05"/>
    <w:rsid w:val="00D64DAC"/>
    <w:rsid w:val="00D656C4"/>
    <w:rsid w:val="00D65ECC"/>
    <w:rsid w:val="00D66F09"/>
    <w:rsid w:val="00D70247"/>
    <w:rsid w:val="00D7078C"/>
    <w:rsid w:val="00D73C1F"/>
    <w:rsid w:val="00D74BA5"/>
    <w:rsid w:val="00D74D55"/>
    <w:rsid w:val="00D74F00"/>
    <w:rsid w:val="00D753ED"/>
    <w:rsid w:val="00D755CA"/>
    <w:rsid w:val="00D75B34"/>
    <w:rsid w:val="00D762DC"/>
    <w:rsid w:val="00D76379"/>
    <w:rsid w:val="00D76409"/>
    <w:rsid w:val="00D77077"/>
    <w:rsid w:val="00D8004E"/>
    <w:rsid w:val="00D8013D"/>
    <w:rsid w:val="00D80143"/>
    <w:rsid w:val="00D80225"/>
    <w:rsid w:val="00D80ACC"/>
    <w:rsid w:val="00D80DA3"/>
    <w:rsid w:val="00D83144"/>
    <w:rsid w:val="00D83253"/>
    <w:rsid w:val="00D835E3"/>
    <w:rsid w:val="00D84011"/>
    <w:rsid w:val="00D842B8"/>
    <w:rsid w:val="00D845E9"/>
    <w:rsid w:val="00D8695C"/>
    <w:rsid w:val="00D87EB3"/>
    <w:rsid w:val="00D93002"/>
    <w:rsid w:val="00D93CBF"/>
    <w:rsid w:val="00D94847"/>
    <w:rsid w:val="00D950FC"/>
    <w:rsid w:val="00D96069"/>
    <w:rsid w:val="00D961A8"/>
    <w:rsid w:val="00D97CD5"/>
    <w:rsid w:val="00DA07DB"/>
    <w:rsid w:val="00DA115F"/>
    <w:rsid w:val="00DA1868"/>
    <w:rsid w:val="00DA221D"/>
    <w:rsid w:val="00DA28EB"/>
    <w:rsid w:val="00DA31DB"/>
    <w:rsid w:val="00DA3437"/>
    <w:rsid w:val="00DA3E40"/>
    <w:rsid w:val="00DA3EE8"/>
    <w:rsid w:val="00DA48E3"/>
    <w:rsid w:val="00DA5235"/>
    <w:rsid w:val="00DA6B80"/>
    <w:rsid w:val="00DB07E4"/>
    <w:rsid w:val="00DB207C"/>
    <w:rsid w:val="00DB2321"/>
    <w:rsid w:val="00DB249D"/>
    <w:rsid w:val="00DB2DA3"/>
    <w:rsid w:val="00DB5AE8"/>
    <w:rsid w:val="00DB638C"/>
    <w:rsid w:val="00DB64B9"/>
    <w:rsid w:val="00DB6713"/>
    <w:rsid w:val="00DB6C65"/>
    <w:rsid w:val="00DC0C5F"/>
    <w:rsid w:val="00DC197D"/>
    <w:rsid w:val="00DC390C"/>
    <w:rsid w:val="00DC3EDD"/>
    <w:rsid w:val="00DC5248"/>
    <w:rsid w:val="00DC53B8"/>
    <w:rsid w:val="00DC5D68"/>
    <w:rsid w:val="00DC7F4A"/>
    <w:rsid w:val="00DD012C"/>
    <w:rsid w:val="00DD0338"/>
    <w:rsid w:val="00DD407A"/>
    <w:rsid w:val="00DD4C90"/>
    <w:rsid w:val="00DD5478"/>
    <w:rsid w:val="00DD5A2E"/>
    <w:rsid w:val="00DD618F"/>
    <w:rsid w:val="00DE1601"/>
    <w:rsid w:val="00DE694D"/>
    <w:rsid w:val="00DE76DD"/>
    <w:rsid w:val="00DE7D1A"/>
    <w:rsid w:val="00DF12DC"/>
    <w:rsid w:val="00DF224E"/>
    <w:rsid w:val="00DF3B8F"/>
    <w:rsid w:val="00DF58E8"/>
    <w:rsid w:val="00DF67F4"/>
    <w:rsid w:val="00DF6E06"/>
    <w:rsid w:val="00DF74D9"/>
    <w:rsid w:val="00DF76A6"/>
    <w:rsid w:val="00E0170E"/>
    <w:rsid w:val="00E02543"/>
    <w:rsid w:val="00E0295A"/>
    <w:rsid w:val="00E037AA"/>
    <w:rsid w:val="00E04155"/>
    <w:rsid w:val="00E04B28"/>
    <w:rsid w:val="00E05C30"/>
    <w:rsid w:val="00E0667B"/>
    <w:rsid w:val="00E073AB"/>
    <w:rsid w:val="00E0772C"/>
    <w:rsid w:val="00E07E42"/>
    <w:rsid w:val="00E10313"/>
    <w:rsid w:val="00E115D7"/>
    <w:rsid w:val="00E11820"/>
    <w:rsid w:val="00E12120"/>
    <w:rsid w:val="00E1410C"/>
    <w:rsid w:val="00E14D7A"/>
    <w:rsid w:val="00E1559A"/>
    <w:rsid w:val="00E1661C"/>
    <w:rsid w:val="00E1787B"/>
    <w:rsid w:val="00E209D3"/>
    <w:rsid w:val="00E22039"/>
    <w:rsid w:val="00E2424D"/>
    <w:rsid w:val="00E243EF"/>
    <w:rsid w:val="00E253AA"/>
    <w:rsid w:val="00E25CF2"/>
    <w:rsid w:val="00E2700B"/>
    <w:rsid w:val="00E309AB"/>
    <w:rsid w:val="00E31D5A"/>
    <w:rsid w:val="00E32514"/>
    <w:rsid w:val="00E351AF"/>
    <w:rsid w:val="00E35E28"/>
    <w:rsid w:val="00E3688A"/>
    <w:rsid w:val="00E36964"/>
    <w:rsid w:val="00E3722D"/>
    <w:rsid w:val="00E37348"/>
    <w:rsid w:val="00E37655"/>
    <w:rsid w:val="00E377F4"/>
    <w:rsid w:val="00E37DD2"/>
    <w:rsid w:val="00E43C97"/>
    <w:rsid w:val="00E44DAB"/>
    <w:rsid w:val="00E44F55"/>
    <w:rsid w:val="00E46A11"/>
    <w:rsid w:val="00E46C91"/>
    <w:rsid w:val="00E51988"/>
    <w:rsid w:val="00E51ADA"/>
    <w:rsid w:val="00E51C9D"/>
    <w:rsid w:val="00E5209E"/>
    <w:rsid w:val="00E53F46"/>
    <w:rsid w:val="00E55648"/>
    <w:rsid w:val="00E55C19"/>
    <w:rsid w:val="00E56454"/>
    <w:rsid w:val="00E567E8"/>
    <w:rsid w:val="00E571D4"/>
    <w:rsid w:val="00E62E32"/>
    <w:rsid w:val="00E6411D"/>
    <w:rsid w:val="00E6418D"/>
    <w:rsid w:val="00E66194"/>
    <w:rsid w:val="00E66BF3"/>
    <w:rsid w:val="00E6738A"/>
    <w:rsid w:val="00E722FD"/>
    <w:rsid w:val="00E746F4"/>
    <w:rsid w:val="00E7567C"/>
    <w:rsid w:val="00E75D2C"/>
    <w:rsid w:val="00E76F4D"/>
    <w:rsid w:val="00E77303"/>
    <w:rsid w:val="00E8159A"/>
    <w:rsid w:val="00E832F1"/>
    <w:rsid w:val="00E835D7"/>
    <w:rsid w:val="00E8366D"/>
    <w:rsid w:val="00E83DA0"/>
    <w:rsid w:val="00E83F4D"/>
    <w:rsid w:val="00E87A18"/>
    <w:rsid w:val="00E9130A"/>
    <w:rsid w:val="00E92C07"/>
    <w:rsid w:val="00E92C52"/>
    <w:rsid w:val="00E945F7"/>
    <w:rsid w:val="00E95B80"/>
    <w:rsid w:val="00E95EBF"/>
    <w:rsid w:val="00E96CF2"/>
    <w:rsid w:val="00E973EC"/>
    <w:rsid w:val="00E97B15"/>
    <w:rsid w:val="00EA05FC"/>
    <w:rsid w:val="00EA07F7"/>
    <w:rsid w:val="00EA0E47"/>
    <w:rsid w:val="00EA1FD9"/>
    <w:rsid w:val="00EA2534"/>
    <w:rsid w:val="00EA5D11"/>
    <w:rsid w:val="00EB3DF7"/>
    <w:rsid w:val="00EB4FA2"/>
    <w:rsid w:val="00EB70E8"/>
    <w:rsid w:val="00EC0482"/>
    <w:rsid w:val="00EC16FB"/>
    <w:rsid w:val="00EC1855"/>
    <w:rsid w:val="00EC2901"/>
    <w:rsid w:val="00EC3EA2"/>
    <w:rsid w:val="00EC5481"/>
    <w:rsid w:val="00EC54D0"/>
    <w:rsid w:val="00EC5685"/>
    <w:rsid w:val="00EC789D"/>
    <w:rsid w:val="00ED27EB"/>
    <w:rsid w:val="00ED3EBB"/>
    <w:rsid w:val="00ED5C12"/>
    <w:rsid w:val="00ED729E"/>
    <w:rsid w:val="00ED79DC"/>
    <w:rsid w:val="00EE1B48"/>
    <w:rsid w:val="00EE2814"/>
    <w:rsid w:val="00EE2B94"/>
    <w:rsid w:val="00EE2F3C"/>
    <w:rsid w:val="00EE3ABC"/>
    <w:rsid w:val="00EE3DEC"/>
    <w:rsid w:val="00EE3E6C"/>
    <w:rsid w:val="00EE4C42"/>
    <w:rsid w:val="00EE6E1A"/>
    <w:rsid w:val="00EE766C"/>
    <w:rsid w:val="00EE7817"/>
    <w:rsid w:val="00EF0837"/>
    <w:rsid w:val="00EF1863"/>
    <w:rsid w:val="00EF216E"/>
    <w:rsid w:val="00EF3A51"/>
    <w:rsid w:val="00EF56C7"/>
    <w:rsid w:val="00EF6633"/>
    <w:rsid w:val="00EF6C78"/>
    <w:rsid w:val="00EF6E51"/>
    <w:rsid w:val="00EF7320"/>
    <w:rsid w:val="00F016CF"/>
    <w:rsid w:val="00F02904"/>
    <w:rsid w:val="00F039A9"/>
    <w:rsid w:val="00F03F20"/>
    <w:rsid w:val="00F04364"/>
    <w:rsid w:val="00F04A61"/>
    <w:rsid w:val="00F05678"/>
    <w:rsid w:val="00F059DD"/>
    <w:rsid w:val="00F06B1A"/>
    <w:rsid w:val="00F07D71"/>
    <w:rsid w:val="00F11236"/>
    <w:rsid w:val="00F11880"/>
    <w:rsid w:val="00F12D62"/>
    <w:rsid w:val="00F15C5A"/>
    <w:rsid w:val="00F17CAB"/>
    <w:rsid w:val="00F2013A"/>
    <w:rsid w:val="00F20DA7"/>
    <w:rsid w:val="00F20FE0"/>
    <w:rsid w:val="00F20FFB"/>
    <w:rsid w:val="00F21594"/>
    <w:rsid w:val="00F21BE2"/>
    <w:rsid w:val="00F233A1"/>
    <w:rsid w:val="00F23A33"/>
    <w:rsid w:val="00F23F28"/>
    <w:rsid w:val="00F24518"/>
    <w:rsid w:val="00F260FB"/>
    <w:rsid w:val="00F267BB"/>
    <w:rsid w:val="00F30C83"/>
    <w:rsid w:val="00F34C11"/>
    <w:rsid w:val="00F34C23"/>
    <w:rsid w:val="00F40503"/>
    <w:rsid w:val="00F4105F"/>
    <w:rsid w:val="00F416C6"/>
    <w:rsid w:val="00F42A23"/>
    <w:rsid w:val="00F436DB"/>
    <w:rsid w:val="00F43AB3"/>
    <w:rsid w:val="00F4592F"/>
    <w:rsid w:val="00F46296"/>
    <w:rsid w:val="00F46320"/>
    <w:rsid w:val="00F47106"/>
    <w:rsid w:val="00F47507"/>
    <w:rsid w:val="00F505C2"/>
    <w:rsid w:val="00F5132A"/>
    <w:rsid w:val="00F51486"/>
    <w:rsid w:val="00F514B1"/>
    <w:rsid w:val="00F51F64"/>
    <w:rsid w:val="00F547D3"/>
    <w:rsid w:val="00F548BA"/>
    <w:rsid w:val="00F55CBD"/>
    <w:rsid w:val="00F56CB5"/>
    <w:rsid w:val="00F612B9"/>
    <w:rsid w:val="00F616B4"/>
    <w:rsid w:val="00F624FB"/>
    <w:rsid w:val="00F640B9"/>
    <w:rsid w:val="00F675CF"/>
    <w:rsid w:val="00F67814"/>
    <w:rsid w:val="00F70177"/>
    <w:rsid w:val="00F70FF7"/>
    <w:rsid w:val="00F72026"/>
    <w:rsid w:val="00F730EA"/>
    <w:rsid w:val="00F75136"/>
    <w:rsid w:val="00F76790"/>
    <w:rsid w:val="00F76830"/>
    <w:rsid w:val="00F80784"/>
    <w:rsid w:val="00F80E1A"/>
    <w:rsid w:val="00F81B77"/>
    <w:rsid w:val="00F826E3"/>
    <w:rsid w:val="00F84740"/>
    <w:rsid w:val="00F85F6B"/>
    <w:rsid w:val="00F87DA7"/>
    <w:rsid w:val="00F903C8"/>
    <w:rsid w:val="00F90D91"/>
    <w:rsid w:val="00F91419"/>
    <w:rsid w:val="00F9199A"/>
    <w:rsid w:val="00F91AC1"/>
    <w:rsid w:val="00F9505A"/>
    <w:rsid w:val="00F95304"/>
    <w:rsid w:val="00F964D2"/>
    <w:rsid w:val="00F96B86"/>
    <w:rsid w:val="00F96C0B"/>
    <w:rsid w:val="00FA0A32"/>
    <w:rsid w:val="00FA0DE9"/>
    <w:rsid w:val="00FA16A1"/>
    <w:rsid w:val="00FA4DA9"/>
    <w:rsid w:val="00FA6019"/>
    <w:rsid w:val="00FA66CA"/>
    <w:rsid w:val="00FA707E"/>
    <w:rsid w:val="00FA73B1"/>
    <w:rsid w:val="00FA7A6A"/>
    <w:rsid w:val="00FB1195"/>
    <w:rsid w:val="00FB1C41"/>
    <w:rsid w:val="00FB3127"/>
    <w:rsid w:val="00FB4E0D"/>
    <w:rsid w:val="00FB5151"/>
    <w:rsid w:val="00FB5633"/>
    <w:rsid w:val="00FB74D6"/>
    <w:rsid w:val="00FC0393"/>
    <w:rsid w:val="00FC0574"/>
    <w:rsid w:val="00FC1053"/>
    <w:rsid w:val="00FC16D6"/>
    <w:rsid w:val="00FC28BE"/>
    <w:rsid w:val="00FC3148"/>
    <w:rsid w:val="00FC47C0"/>
    <w:rsid w:val="00FC5532"/>
    <w:rsid w:val="00FC5B45"/>
    <w:rsid w:val="00FC5E51"/>
    <w:rsid w:val="00FC62C9"/>
    <w:rsid w:val="00FC6556"/>
    <w:rsid w:val="00FC67F5"/>
    <w:rsid w:val="00FC6FE2"/>
    <w:rsid w:val="00FC7007"/>
    <w:rsid w:val="00FD0E44"/>
    <w:rsid w:val="00FD10F3"/>
    <w:rsid w:val="00FD1DFF"/>
    <w:rsid w:val="00FD22BA"/>
    <w:rsid w:val="00FD2CC6"/>
    <w:rsid w:val="00FD2ED8"/>
    <w:rsid w:val="00FD48AC"/>
    <w:rsid w:val="00FD5A6D"/>
    <w:rsid w:val="00FD5B5D"/>
    <w:rsid w:val="00FD71D6"/>
    <w:rsid w:val="00FE0C6E"/>
    <w:rsid w:val="00FE3015"/>
    <w:rsid w:val="00FE3050"/>
    <w:rsid w:val="00FE32E6"/>
    <w:rsid w:val="00FE3D37"/>
    <w:rsid w:val="00FE4DA3"/>
    <w:rsid w:val="00FE78BB"/>
    <w:rsid w:val="00FF0C14"/>
    <w:rsid w:val="00FF0C33"/>
    <w:rsid w:val="00FF1383"/>
    <w:rsid w:val="00FF228F"/>
    <w:rsid w:val="00FF293F"/>
    <w:rsid w:val="00FF2A83"/>
    <w:rsid w:val="00FF3B7C"/>
    <w:rsid w:val="00FF4F87"/>
    <w:rsid w:val="00FF63D8"/>
    <w:rsid w:val="00FF7759"/>
    <w:rsid w:val="00FF7F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0" w:defQFormat="0" w:count="267">
    <w:lsdException w:name="Normal" w:semiHidden="0" w:uiPriority="0" w:qFormat="1"/>
    <w:lsdException w:name="heading 1" w:semiHidden="0" w:uiPriority="0" w:qFormat="1"/>
    <w:lsdException w:name="heading 2" w:semiHidden="0" w:uiPriority="0" w:qFormat="1"/>
    <w:lsdException w:name="heading 3" w:semiHidden="0" w:uiPriority="0" w:qFormat="1"/>
    <w:lsdException w:name="heading 4" w:semiHidden="0" w:uiPriority="0" w:qFormat="1"/>
    <w:lsdException w:name="heading 5" w:semiHidden="0" w:uiPriority="0" w:qFormat="1"/>
    <w:lsdException w:name="heading 6" w:semiHidden="0" w:uiPriority="0" w:qFormat="1"/>
    <w:lsdException w:name="heading 7" w:semiHidden="0" w:uiPriority="0" w:qFormat="1"/>
    <w:lsdException w:name="heading 8" w:semiHidden="0" w:uiPriority="0" w:qFormat="1"/>
    <w:lsdException w:name="heading 9" w:semiHidden="0" w:uiPriority="0" w:qFormat="1"/>
    <w:lsdException w:name="index 1" w:locked="1" w:unhideWhenUsed="1"/>
    <w:lsdException w:name="index 2" w:locked="1" w:unhideWhenUsed="1"/>
    <w:lsdException w:name="index 3" w:locked="1" w:unhideWhenUsed="1"/>
    <w:lsdException w:name="index 4" w:locked="1" w:unhideWhenUsed="1"/>
    <w:lsdException w:name="index 5" w:locked="1" w:unhideWhenUsed="1"/>
    <w:lsdException w:name="index 6" w:locked="1" w:unhideWhenUsed="1"/>
    <w:lsdException w:name="index 7" w:locked="1" w:unhideWhenUsed="1"/>
    <w:lsdException w:name="index 8" w:locked="1" w:unhideWhenUsed="1"/>
    <w:lsdException w:name="index 9" w:locked="1" w:unhideWhenUsed="1"/>
    <w:lsdException w:name="toc 1" w:semiHidden="0" w:uiPriority="0"/>
    <w:lsdException w:name="toc 2" w:semiHidden="0" w:uiPriority="0"/>
    <w:lsdException w:name="toc 3" w:semiHidden="0" w:uiPriority="0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 w:unhideWhenUsed="1"/>
    <w:lsdException w:name="footnote text" w:locked="1" w:unhideWhenUsed="1"/>
    <w:lsdException w:name="annotation text" w:locked="1" w:unhideWhenUsed="1"/>
    <w:lsdException w:name="header" w:locked="1" w:unhideWhenUsed="1"/>
    <w:lsdException w:name="footer" w:locked="1" w:unhideWhenUsed="1"/>
    <w:lsdException w:name="index heading" w:locked="1" w:unhideWhenUsed="1"/>
    <w:lsdException w:name="caption" w:uiPriority="0" w:unhideWhenUsed="1" w:qFormat="1"/>
    <w:lsdException w:name="table of figures" w:locked="1" w:unhideWhenUsed="1"/>
    <w:lsdException w:name="envelope address" w:locked="1" w:unhideWhenUsed="1"/>
    <w:lsdException w:name="envelope return" w:locked="1" w:unhideWhenUsed="1"/>
    <w:lsdException w:name="footnote reference" w:locked="1" w:unhideWhenUsed="1"/>
    <w:lsdException w:name="annotation reference" w:locked="1" w:unhideWhenUsed="1"/>
    <w:lsdException w:name="line number" w:locked="1" w:unhideWhenUsed="1"/>
    <w:lsdException w:name="page number" w:locked="1" w:unhideWhenUsed="1"/>
    <w:lsdException w:name="endnote reference" w:locked="1" w:unhideWhenUsed="1"/>
    <w:lsdException w:name="endnote text" w:locked="1" w:unhideWhenUsed="1"/>
    <w:lsdException w:name="table of authorities" w:locked="1" w:unhideWhenUsed="1"/>
    <w:lsdException w:name="macro" w:locked="1" w:unhideWhenUsed="1"/>
    <w:lsdException w:name="toa heading" w:locked="1" w:unhideWhenUsed="1"/>
    <w:lsdException w:name="List" w:locked="1" w:unhideWhenUsed="1"/>
    <w:lsdException w:name="List Bullet" w:locked="1" w:unhideWhenUsed="1"/>
    <w:lsdException w:name="List Number" w:locked="1" w:unhideWhenUsed="1"/>
    <w:lsdException w:name="List 2" w:locked="1" w:unhideWhenUsed="1"/>
    <w:lsdException w:name="List 3" w:locked="1" w:unhideWhenUsed="1"/>
    <w:lsdException w:name="List 4" w:locked="1" w:unhideWhenUsed="1"/>
    <w:lsdException w:name="List 5" w:locked="1" w:unhideWhenUsed="1"/>
    <w:lsdException w:name="List Bullet 2" w:locked="1" w:unhideWhenUsed="1"/>
    <w:lsdException w:name="List Bullet 3" w:locked="1" w:unhideWhenUsed="1"/>
    <w:lsdException w:name="List Bullet 4" w:locked="1" w:unhideWhenUsed="1"/>
    <w:lsdException w:name="List Bullet 5" w:locked="1" w:unhideWhenUsed="1"/>
    <w:lsdException w:name="List Number 2" w:locked="1" w:unhideWhenUsed="1"/>
    <w:lsdException w:name="List Number 3" w:locked="1" w:unhideWhenUsed="1"/>
    <w:lsdException w:name="List Number 4" w:locked="1" w:unhideWhenUsed="1"/>
    <w:lsdException w:name="List Number 5" w:locked="1" w:unhideWhenUsed="1"/>
    <w:lsdException w:name="Title" w:semiHidden="0" w:uiPriority="0" w:qFormat="1"/>
    <w:lsdException w:name="Closing" w:locked="1" w:unhideWhenUsed="1"/>
    <w:lsdException w:name="Signature" w:locked="1" w:unhideWhenUsed="1"/>
    <w:lsdException w:name="Default Paragraph Font" w:semiHidden="0" w:uiPriority="0"/>
    <w:lsdException w:name="Body Text" w:locked="1" w:unhideWhenUsed="1"/>
    <w:lsdException w:name="Body Text Indent" w:locked="1" w:unhideWhenUsed="1"/>
    <w:lsdException w:name="List Continue" w:locked="1" w:unhideWhenUsed="1"/>
    <w:lsdException w:name="List Continue 2" w:locked="1" w:unhideWhenUsed="1"/>
    <w:lsdException w:name="List Continue 3" w:locked="1" w:unhideWhenUsed="1"/>
    <w:lsdException w:name="List Continue 4" w:locked="1" w:unhideWhenUsed="1"/>
    <w:lsdException w:name="List Continue 5" w:locked="1" w:unhideWhenUsed="1"/>
    <w:lsdException w:name="Message Header" w:locked="1" w:unhideWhenUsed="1"/>
    <w:lsdException w:name="Subtitle" w:semiHidden="0" w:uiPriority="0" w:qFormat="1"/>
    <w:lsdException w:name="Salutation" w:locked="1" w:unhideWhenUsed="1"/>
    <w:lsdException w:name="Date" w:locked="1" w:unhideWhenUsed="1"/>
    <w:lsdException w:name="Body Text First Indent" w:locked="1" w:unhideWhenUsed="1"/>
    <w:lsdException w:name="Body Text First Indent 2" w:locked="1" w:unhideWhenUsed="1"/>
    <w:lsdException w:name="Note Heading" w:locked="1" w:unhideWhenUsed="1"/>
    <w:lsdException w:name="Body Text 2" w:locked="1" w:unhideWhenUsed="1"/>
    <w:lsdException w:name="Body Text 3" w:locked="1" w:unhideWhenUsed="1"/>
    <w:lsdException w:name="Body Text Indent 2" w:locked="1" w:unhideWhenUsed="1"/>
    <w:lsdException w:name="Body Text Indent 3" w:locked="1" w:unhideWhenUsed="1"/>
    <w:lsdException w:name="Block Text" w:locked="1" w:unhideWhenUsed="1"/>
    <w:lsdException w:name="Hyperlink" w:locked="1" w:unhideWhenUsed="1"/>
    <w:lsdException w:name="FollowedHyperlink" w:locked="1" w:unhideWhenUsed="1"/>
    <w:lsdException w:name="Strong" w:semiHidden="0" w:uiPriority="0" w:qFormat="1"/>
    <w:lsdException w:name="Emphasis" w:semiHidden="0" w:uiPriority="0" w:qFormat="1"/>
    <w:lsdException w:name="Document Map" w:locked="1" w:unhideWhenUsed="1"/>
    <w:lsdException w:name="Plain Text" w:locked="1" w:unhideWhenUsed="1"/>
    <w:lsdException w:name="E-mail Signature" w:locked="1" w:unhideWhenUsed="1"/>
    <w:lsdException w:name="HTML Top of Form" w:locked="1" w:unhideWhenUsed="1"/>
    <w:lsdException w:name="HTML Bottom of Form" w:locked="1" w:unhideWhenUsed="1"/>
    <w:lsdException w:name="Normal (Web)" w:locked="1" w:unhideWhenUsed="1"/>
    <w:lsdException w:name="HTML Acronym" w:locked="1" w:unhideWhenUsed="1"/>
    <w:lsdException w:name="HTML Address" w:locked="1" w:unhideWhenUsed="1"/>
    <w:lsdException w:name="HTML Cite" w:locked="1" w:unhideWhenUsed="1"/>
    <w:lsdException w:name="HTML Code" w:locked="1" w:unhideWhenUsed="1"/>
    <w:lsdException w:name="HTML Definition" w:locked="1" w:unhideWhenUsed="1"/>
    <w:lsdException w:name="HTML Keyboard" w:locked="1" w:unhideWhenUsed="1"/>
    <w:lsdException w:name="HTML Preformatted" w:locked="1" w:unhideWhenUsed="1"/>
    <w:lsdException w:name="HTML Sample" w:locked="1" w:unhideWhenUsed="1"/>
    <w:lsdException w:name="HTML Typewriter" w:locked="1" w:unhideWhenUsed="1"/>
    <w:lsdException w:name="HTML Variable" w:locked="1" w:unhideWhenUsed="1"/>
    <w:lsdException w:name="Normal Table" w:locked="1" w:unhideWhenUsed="1"/>
    <w:lsdException w:name="annotation subject" w:locked="1" w:unhideWhenUsed="1"/>
    <w:lsdException w:name="No List" w:locked="1" w:unhideWhenUsed="1"/>
    <w:lsdException w:name="Outline List 1" w:locked="1" w:unhideWhenUsed="1"/>
    <w:lsdException w:name="Outline List 2" w:locked="1" w:unhideWhenUsed="1"/>
    <w:lsdException w:name="Outline List 3" w:locked="1" w:unhideWhenUsed="1"/>
    <w:lsdException w:name="Table Simple 1" w:locked="1" w:unhideWhenUsed="1"/>
    <w:lsdException w:name="Table Simple 2" w:locked="1" w:unhideWhenUsed="1"/>
    <w:lsdException w:name="Table Simple 3" w:locked="1" w:unhideWhenUsed="1"/>
    <w:lsdException w:name="Table Classic 1" w:locked="1" w:unhideWhenUsed="1"/>
    <w:lsdException w:name="Table Classic 2" w:locked="1" w:unhideWhenUsed="1"/>
    <w:lsdException w:name="Table Classic 3" w:locked="1" w:unhideWhenUsed="1"/>
    <w:lsdException w:name="Table Classic 4" w:locked="1" w:unhideWhenUsed="1"/>
    <w:lsdException w:name="Table Colorful 1" w:locked="1" w:unhideWhenUsed="1"/>
    <w:lsdException w:name="Table Colorful 2" w:locked="1" w:unhideWhenUsed="1"/>
    <w:lsdException w:name="Table Colorful 3" w:locked="1" w:unhideWhenUsed="1"/>
    <w:lsdException w:name="Table Columns 1" w:locked="1" w:unhideWhenUsed="1"/>
    <w:lsdException w:name="Table Columns 2" w:locked="1" w:unhideWhenUsed="1"/>
    <w:lsdException w:name="Table Columns 3" w:locked="1" w:unhideWhenUsed="1"/>
    <w:lsdException w:name="Table Columns 4" w:locked="1" w:unhideWhenUsed="1"/>
    <w:lsdException w:name="Table Columns 5" w:locked="1" w:unhideWhenUsed="1"/>
    <w:lsdException w:name="Table Grid 1" w:locked="1" w:unhideWhenUsed="1"/>
    <w:lsdException w:name="Table Grid 2" w:locked="1" w:unhideWhenUsed="1"/>
    <w:lsdException w:name="Table Grid 3" w:locked="1" w:unhideWhenUsed="1"/>
    <w:lsdException w:name="Table Grid 4" w:locked="1" w:unhideWhenUsed="1"/>
    <w:lsdException w:name="Table Grid 5" w:locked="1" w:unhideWhenUsed="1"/>
    <w:lsdException w:name="Table Grid 6" w:locked="1" w:unhideWhenUsed="1"/>
    <w:lsdException w:name="Table Grid 7" w:locked="1" w:unhideWhenUsed="1"/>
    <w:lsdException w:name="Table Grid 8" w:locked="1" w:unhideWhenUsed="1"/>
    <w:lsdException w:name="Table List 1" w:locked="1" w:unhideWhenUsed="1"/>
    <w:lsdException w:name="Table List 2" w:locked="1" w:unhideWhenUsed="1"/>
    <w:lsdException w:name="Table List 3" w:locked="1" w:unhideWhenUsed="1"/>
    <w:lsdException w:name="Table List 4" w:locked="1" w:unhideWhenUsed="1"/>
    <w:lsdException w:name="Table List 5" w:locked="1" w:unhideWhenUsed="1"/>
    <w:lsdException w:name="Table List 6" w:locked="1" w:unhideWhenUsed="1"/>
    <w:lsdException w:name="Table List 7" w:locked="1" w:unhideWhenUsed="1"/>
    <w:lsdException w:name="Table List 8" w:locked="1" w:unhideWhenUsed="1"/>
    <w:lsdException w:name="Table 3D effects 1" w:locked="1" w:unhideWhenUsed="1"/>
    <w:lsdException w:name="Table 3D effects 2" w:locked="1" w:unhideWhenUsed="1"/>
    <w:lsdException w:name="Table 3D effects 3" w:locked="1" w:unhideWhenUsed="1"/>
    <w:lsdException w:name="Table Contemporary" w:locked="1" w:unhideWhenUsed="1"/>
    <w:lsdException w:name="Table Elegant" w:locked="1" w:unhideWhenUsed="1"/>
    <w:lsdException w:name="Table Professional" w:locked="1" w:unhideWhenUsed="1"/>
    <w:lsdException w:name="Table Subtle 1" w:locked="1" w:unhideWhenUsed="1"/>
    <w:lsdException w:name="Table Subtle 2" w:locked="1" w:unhideWhenUsed="1"/>
    <w:lsdException w:name="Table Web 1" w:locked="1" w:unhideWhenUsed="1"/>
    <w:lsdException w:name="Table Web 2" w:locked="1" w:unhideWhenUsed="1"/>
    <w:lsdException w:name="Table Web 3" w:locked="1" w:unhideWhenUsed="1"/>
    <w:lsdException w:name="Balloon Text" w:locked="1" w:unhideWhenUsed="1"/>
    <w:lsdException w:name="Table Grid" w:semiHidden="0" w:uiPriority="0"/>
    <w:lsdException w:name="Table Theme" w:locked="1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Normal">
    <w:name w:val="Normal"/>
    <w:qFormat/>
    <w:rsid w:val="004E4B65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E96CF2"/>
    <w:pPr>
      <w:keepNext/>
      <w:numPr>
        <w:numId w:val="7"/>
      </w:numPr>
      <w:tabs>
        <w:tab w:val="num" w:pos="-194"/>
      </w:tabs>
      <w:spacing w:before="240" w:after="60"/>
      <w:ind w:left="-216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E96CF2"/>
    <w:pPr>
      <w:keepNext/>
      <w:numPr>
        <w:ilvl w:val="1"/>
        <w:numId w:val="7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E96CF2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9"/>
    <w:qFormat/>
    <w:rsid w:val="00E96CF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96CF2"/>
    <w:pPr>
      <w:numPr>
        <w:ilvl w:val="4"/>
        <w:numId w:val="7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96CF2"/>
    <w:pPr>
      <w:numPr>
        <w:ilvl w:val="5"/>
        <w:numId w:val="7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96CF2"/>
    <w:pPr>
      <w:numPr>
        <w:ilvl w:val="6"/>
        <w:numId w:val="7"/>
      </w:num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uiPriority w:val="99"/>
    <w:qFormat/>
    <w:rsid w:val="00E96CF2"/>
    <w:pPr>
      <w:numPr>
        <w:ilvl w:val="7"/>
        <w:numId w:val="7"/>
      </w:num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link w:val="Heading9Char"/>
    <w:uiPriority w:val="99"/>
    <w:qFormat/>
    <w:rsid w:val="00E96CF2"/>
    <w:pPr>
      <w:numPr>
        <w:ilvl w:val="8"/>
        <w:numId w:val="7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403D1C"/>
    <w:rPr>
      <w:rFonts w:ascii="Arial" w:hAnsi="Arial" w:cs="Arial"/>
      <w:b/>
      <w:bCs/>
      <w:kern w:val="32"/>
      <w:sz w:val="32"/>
      <w:szCs w:val="32"/>
      <w:lang w:val="ru-RU" w:eastAsia="ru-RU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403D1C"/>
    <w:rPr>
      <w:rFonts w:ascii="Arial" w:hAnsi="Arial" w:cs="Arial"/>
      <w:b/>
      <w:bCs/>
      <w:i/>
      <w:iCs/>
      <w:sz w:val="28"/>
      <w:szCs w:val="28"/>
      <w:lang w:val="ru-RU" w:eastAsia="ru-RU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403D1C"/>
    <w:rPr>
      <w:rFonts w:ascii="Cambria" w:hAnsi="Cambria" w:cs="Cambria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403D1C"/>
    <w:rPr>
      <w:rFonts w:ascii="Calibri" w:hAnsi="Calibri" w:cs="Calibr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403D1C"/>
    <w:rPr>
      <w:b/>
      <w:bCs/>
      <w:i/>
      <w:iCs/>
      <w:sz w:val="26"/>
      <w:szCs w:val="26"/>
      <w:lang w:val="ru-RU" w:eastAsia="ru-RU"/>
    </w:rPr>
  </w:style>
  <w:style w:type="character" w:customStyle="1" w:styleId="Heading6Char">
    <w:name w:val="Heading 6 Char"/>
    <w:basedOn w:val="DefaultParagraphFont"/>
    <w:link w:val="Heading6"/>
    <w:uiPriority w:val="99"/>
    <w:semiHidden/>
    <w:locked/>
    <w:rsid w:val="00403D1C"/>
    <w:rPr>
      <w:b/>
      <w:bCs/>
      <w:sz w:val="22"/>
      <w:szCs w:val="22"/>
      <w:lang w:val="ru-RU" w:eastAsia="ru-RU"/>
    </w:rPr>
  </w:style>
  <w:style w:type="character" w:customStyle="1" w:styleId="Heading7Char">
    <w:name w:val="Heading 7 Char"/>
    <w:basedOn w:val="DefaultParagraphFont"/>
    <w:link w:val="Heading7"/>
    <w:uiPriority w:val="99"/>
    <w:semiHidden/>
    <w:locked/>
    <w:rsid w:val="00403D1C"/>
    <w:rPr>
      <w:sz w:val="24"/>
      <w:szCs w:val="24"/>
      <w:lang w:val="ru-RU" w:eastAsia="ru-RU"/>
    </w:rPr>
  </w:style>
  <w:style w:type="character" w:customStyle="1" w:styleId="Heading8Char">
    <w:name w:val="Heading 8 Char"/>
    <w:basedOn w:val="DefaultParagraphFont"/>
    <w:link w:val="Heading8"/>
    <w:uiPriority w:val="99"/>
    <w:semiHidden/>
    <w:locked/>
    <w:rsid w:val="00403D1C"/>
    <w:rPr>
      <w:i/>
      <w:iCs/>
      <w:sz w:val="24"/>
      <w:szCs w:val="24"/>
      <w:lang w:val="ru-RU" w:eastAsia="ru-RU"/>
    </w:rPr>
  </w:style>
  <w:style w:type="character" w:customStyle="1" w:styleId="Heading9Char">
    <w:name w:val="Heading 9 Char"/>
    <w:basedOn w:val="DefaultParagraphFont"/>
    <w:link w:val="Heading9"/>
    <w:uiPriority w:val="99"/>
    <w:semiHidden/>
    <w:locked/>
    <w:rsid w:val="00403D1C"/>
    <w:rPr>
      <w:rFonts w:ascii="Arial" w:hAnsi="Arial" w:cs="Arial"/>
      <w:sz w:val="22"/>
      <w:szCs w:val="22"/>
      <w:lang w:val="ru-RU" w:eastAsia="ru-RU"/>
    </w:rPr>
  </w:style>
  <w:style w:type="table" w:styleId="TableGrid">
    <w:name w:val="Table Grid"/>
    <w:basedOn w:val="TableNormal"/>
    <w:uiPriority w:val="99"/>
    <w:rsid w:val="0000485A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Шапка таблицы"/>
    <w:basedOn w:val="Normal"/>
    <w:uiPriority w:val="99"/>
    <w:rsid w:val="00D950FC"/>
    <w:pPr>
      <w:spacing w:before="80" w:after="80"/>
    </w:pPr>
    <w:rPr>
      <w:rFonts w:ascii="Arial" w:cs="Arial"/>
      <w:b/>
      <w:bCs/>
      <w:color w:val="FFFFFF"/>
      <w:sz w:val="20"/>
      <w:szCs w:val="20"/>
    </w:rPr>
  </w:style>
  <w:style w:type="paragraph" w:styleId="Footer">
    <w:name w:val="footer"/>
    <w:basedOn w:val="Normal"/>
    <w:link w:val="FooterChar"/>
    <w:uiPriority w:val="99"/>
    <w:rsid w:val="005A06CA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403D1C"/>
    <w:rPr>
      <w:sz w:val="24"/>
      <w:szCs w:val="24"/>
    </w:rPr>
  </w:style>
  <w:style w:type="character" w:styleId="PageNumber">
    <w:name w:val="page number"/>
    <w:basedOn w:val="DefaultParagraphFont"/>
    <w:uiPriority w:val="99"/>
    <w:rsid w:val="005A06CA"/>
  </w:style>
  <w:style w:type="paragraph" w:styleId="FootnoteText">
    <w:name w:val="footnote text"/>
    <w:basedOn w:val="Normal"/>
    <w:link w:val="FootnoteTextChar"/>
    <w:uiPriority w:val="99"/>
    <w:semiHidden/>
    <w:rsid w:val="00A81A20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locked/>
    <w:rsid w:val="00403D1C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rsid w:val="00A81A20"/>
    <w:rPr>
      <w:vertAlign w:val="superscript"/>
    </w:rPr>
  </w:style>
  <w:style w:type="paragraph" w:styleId="Header">
    <w:name w:val="header"/>
    <w:basedOn w:val="Normal"/>
    <w:link w:val="HeaderChar"/>
    <w:uiPriority w:val="99"/>
    <w:rsid w:val="00AE5ACD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403D1C"/>
    <w:rPr>
      <w:sz w:val="24"/>
      <w:szCs w:val="24"/>
    </w:rPr>
  </w:style>
  <w:style w:type="paragraph" w:customStyle="1" w:styleId="Pa7">
    <w:name w:val="Pa7"/>
    <w:basedOn w:val="Normal"/>
    <w:next w:val="Normal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0">
    <w:name w:val="A0"/>
    <w:uiPriority w:val="99"/>
    <w:rsid w:val="00E746F4"/>
    <w:rPr>
      <w:color w:val="000000"/>
      <w:sz w:val="32"/>
      <w:szCs w:val="32"/>
    </w:rPr>
  </w:style>
  <w:style w:type="paragraph" w:customStyle="1" w:styleId="Pa8">
    <w:name w:val="Pa8"/>
    <w:basedOn w:val="Normal"/>
    <w:next w:val="Normal"/>
    <w:uiPriority w:val="99"/>
    <w:rsid w:val="00E746F4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1">
    <w:name w:val="A1"/>
    <w:uiPriority w:val="99"/>
    <w:rsid w:val="00E746F4"/>
    <w:rPr>
      <w:b/>
      <w:bCs/>
      <w:color w:val="000000"/>
      <w:sz w:val="36"/>
      <w:szCs w:val="36"/>
    </w:rPr>
  </w:style>
  <w:style w:type="paragraph" w:customStyle="1" w:styleId="a2">
    <w:name w:val="Тело ИАК"/>
    <w:basedOn w:val="Normal"/>
    <w:link w:val="a3"/>
    <w:uiPriority w:val="99"/>
    <w:rsid w:val="00DC197D"/>
    <w:pPr>
      <w:spacing w:line="288" w:lineRule="auto"/>
      <w:ind w:firstLine="720"/>
      <w:jc w:val="both"/>
    </w:pPr>
    <w:rPr>
      <w:sz w:val="22"/>
      <w:szCs w:val="22"/>
    </w:rPr>
  </w:style>
  <w:style w:type="character" w:customStyle="1" w:styleId="a3">
    <w:name w:val="Тело ИАК Знак"/>
    <w:basedOn w:val="DefaultParagraphFont"/>
    <w:link w:val="a2"/>
    <w:uiPriority w:val="99"/>
    <w:locked/>
    <w:rsid w:val="00DC197D"/>
    <w:rPr>
      <w:sz w:val="22"/>
      <w:szCs w:val="22"/>
      <w:lang w:val="ru-RU" w:eastAsia="ru-RU"/>
    </w:rPr>
  </w:style>
  <w:style w:type="paragraph" w:styleId="TOC1">
    <w:name w:val="toc 1"/>
    <w:basedOn w:val="Normal"/>
    <w:next w:val="Normal"/>
    <w:autoRedefine/>
    <w:uiPriority w:val="99"/>
    <w:semiHidden/>
    <w:rsid w:val="002B1ABF"/>
  </w:style>
  <w:style w:type="paragraph" w:styleId="TOC2">
    <w:name w:val="toc 2"/>
    <w:basedOn w:val="Normal"/>
    <w:next w:val="Normal"/>
    <w:autoRedefine/>
    <w:uiPriority w:val="99"/>
    <w:semiHidden/>
    <w:rsid w:val="002B1ABF"/>
    <w:pPr>
      <w:ind w:left="240"/>
    </w:pPr>
  </w:style>
  <w:style w:type="paragraph" w:styleId="TOC3">
    <w:name w:val="toc 3"/>
    <w:basedOn w:val="Normal"/>
    <w:next w:val="Normal"/>
    <w:autoRedefine/>
    <w:uiPriority w:val="99"/>
    <w:semiHidden/>
    <w:rsid w:val="002B1ABF"/>
    <w:pPr>
      <w:ind w:left="480"/>
    </w:pPr>
  </w:style>
  <w:style w:type="character" w:styleId="Hyperlink">
    <w:name w:val="Hyperlink"/>
    <w:basedOn w:val="DefaultParagraphFont"/>
    <w:uiPriority w:val="99"/>
    <w:rsid w:val="002B1ABF"/>
    <w:rPr>
      <w:color w:val="0000FF"/>
      <w:u w:val="single"/>
    </w:rPr>
  </w:style>
  <w:style w:type="paragraph" w:customStyle="1" w:styleId="4-1">
    <w:name w:val="Заголовок 4-1"/>
    <w:basedOn w:val="Heading4"/>
    <w:uiPriority w:val="99"/>
    <w:rsid w:val="00E96CF2"/>
    <w:pPr>
      <w:numPr>
        <w:ilvl w:val="3"/>
        <w:numId w:val="7"/>
      </w:numPr>
    </w:pPr>
  </w:style>
  <w:style w:type="paragraph" w:styleId="TOC4">
    <w:name w:val="toc 4"/>
    <w:basedOn w:val="Normal"/>
    <w:next w:val="Normal"/>
    <w:autoRedefine/>
    <w:uiPriority w:val="99"/>
    <w:semiHidden/>
    <w:rsid w:val="00E96CF2"/>
    <w:pPr>
      <w:ind w:left="720"/>
    </w:pPr>
  </w:style>
  <w:style w:type="paragraph" w:customStyle="1" w:styleId="3-1">
    <w:name w:val="Заголовок 3-1"/>
    <w:basedOn w:val="Heading3"/>
    <w:uiPriority w:val="99"/>
    <w:rsid w:val="00E96CF2"/>
    <w:pPr>
      <w:numPr>
        <w:ilvl w:val="2"/>
        <w:numId w:val="7"/>
      </w:numPr>
    </w:pPr>
  </w:style>
  <w:style w:type="paragraph" w:styleId="BalloonText">
    <w:name w:val="Balloon Text"/>
    <w:basedOn w:val="Normal"/>
    <w:link w:val="BalloonTextChar"/>
    <w:uiPriority w:val="99"/>
    <w:semiHidden/>
    <w:rsid w:val="0022190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22190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DefaultParagraphFont"/>
    <w:uiPriority w:val="99"/>
    <w:rsid w:val="002A551B"/>
  </w:style>
  <w:style w:type="paragraph" w:styleId="NormalWeb">
    <w:name w:val="Normal (Web)"/>
    <w:basedOn w:val="Normal"/>
    <w:uiPriority w:val="99"/>
    <w:locked/>
    <w:rsid w:val="00AF2E76"/>
    <w:pPr>
      <w:spacing w:before="100" w:beforeAutospacing="1" w:after="100" w:afterAutospacing="1"/>
    </w:pPr>
  </w:style>
  <w:style w:type="paragraph" w:styleId="DocumentMap">
    <w:name w:val="Document Map"/>
    <w:basedOn w:val="Normal"/>
    <w:link w:val="DocumentMapChar"/>
    <w:uiPriority w:val="99"/>
    <w:semiHidden/>
    <w:locked/>
    <w:rsid w:val="006F6DF8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6047BD"/>
    <w:rPr>
      <w:sz w:val="2"/>
      <w:szCs w:val="2"/>
    </w:rPr>
  </w:style>
  <w:style w:type="character" w:styleId="CommentReference">
    <w:name w:val="annotation reference"/>
    <w:basedOn w:val="DefaultParagraphFont"/>
    <w:uiPriority w:val="99"/>
    <w:semiHidden/>
    <w:locked/>
    <w:rsid w:val="00DA115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locked/>
    <w:rsid w:val="00DA115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DA115F"/>
    <w:rPr>
      <w:sz w:val="20"/>
      <w:szCs w:val="20"/>
    </w:rPr>
  </w:style>
  <w:style w:type="paragraph" w:customStyle="1" w:styleId="zeromarginbottom">
    <w:name w:val="zero_margin_bottom"/>
    <w:basedOn w:val="Normal"/>
    <w:uiPriority w:val="99"/>
    <w:rsid w:val="00944C53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77477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477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77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77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77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77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47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477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47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477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47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77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77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7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77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771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47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4771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47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77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77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7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477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77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7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i-exam.ru.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29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34" Type="http://schemas.openxmlformats.org/officeDocument/2006/relationships/image" Target="media/image24.png"/><Relationship Id="rId42" Type="http://schemas.openxmlformats.org/officeDocument/2006/relationships/footer" Target="footer4.xml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hyperlink" Target="http://bakalavr.i-exam.ru/node/344" TargetMode="External"/><Relationship Id="rId41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image" Target="media/image15.jpeg"/><Relationship Id="rId32" Type="http://schemas.openxmlformats.org/officeDocument/2006/relationships/image" Target="media/image22.wmf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6.png"/><Relationship Id="rId10" Type="http://schemas.openxmlformats.org/officeDocument/2006/relationships/footer" Target="footer1.xml"/><Relationship Id="rId19" Type="http://schemas.openxmlformats.org/officeDocument/2006/relationships/image" Target="media/image10.png"/><Relationship Id="rId31" Type="http://schemas.openxmlformats.org/officeDocument/2006/relationships/image" Target="media/image21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fontTable" Target="fontTable.xml"/><Relationship Type="http://schemas.openxmlformats.org/officeDocument/2006/relationships/image" Id="rId45" Target="/word/media/fepo3years_subj16.png"/><Relationship Type="http://schemas.openxmlformats.org/officeDocument/2006/relationships/image" Id="rId46" Target="/word/media/fepo3years_vuz_subj16.png"/><Relationship Type="http://schemas.openxmlformats.org/officeDocument/2006/relationships/image" Id="rId47" Target="/word/media/hist_partic_subj16.png"/><Relationship Type="http://schemas.openxmlformats.org/officeDocument/2006/relationships/image" Id="rId48" Target="/word/media/hist_levels_subj16.png"/><Relationship Type="http://schemas.openxmlformats.org/officeDocument/2006/relationships/image" Id="rId49" Target="/word/media/hist_levels_all_subj16.png"/><Relationship Type="http://schemas.openxmlformats.org/officeDocument/2006/relationships/image" Id="rId50" Target="/word/media/hist_horiz1_3311664.png"/><Relationship Type="http://schemas.openxmlformats.org/officeDocument/2006/relationships/image" Id="rId51" Target="/word/media/map_rates1_3311664.png"/><Relationship Type="http://schemas.openxmlformats.org/officeDocument/2006/relationships/image" Id="rId52" Target="/word/media/hist_horiz2_3311664.png"/><Relationship Type="http://schemas.openxmlformats.org/officeDocument/2006/relationships/image" Id="rId53" Target="/word/media/hist_resh2_3311664.png"/><Relationship Type="http://schemas.openxmlformats.org/officeDocument/2006/relationships/image" Id="rId54" Target="/word/media/hist_horiz3_3311664.png"/><Relationship Type="http://schemas.openxmlformats.org/officeDocument/2006/relationships/image" Id="rId55" Target="/word/media/hist_resh3_3311664.png"/><Relationship Type="http://schemas.openxmlformats.org/officeDocument/2006/relationships/image" Id="rId56" Target="/word/media/pie_3311664.png"/><Relationship Type="http://schemas.openxmlformats.org/officeDocument/2006/relationships/image" Id="rId57" Target="/word/media/hist_horiz1_3311716.png"/><Relationship Type="http://schemas.openxmlformats.org/officeDocument/2006/relationships/image" Id="rId58" Target="/word/media/map_rates1_3311716.png"/><Relationship Type="http://schemas.openxmlformats.org/officeDocument/2006/relationships/image" Id="rId59" Target="/word/media/hist_horiz2_3311716.png"/><Relationship Type="http://schemas.openxmlformats.org/officeDocument/2006/relationships/image" Id="rId60" Target="/word/media/hist_resh2_3311716.png"/><Relationship Type="http://schemas.openxmlformats.org/officeDocument/2006/relationships/image" Id="rId61" Target="/word/media/hist_horiz3_3311716.png"/><Relationship Type="http://schemas.openxmlformats.org/officeDocument/2006/relationships/image" Id="rId62" Target="/word/media/hist_resh3_3311716.png"/><Relationship Type="http://schemas.openxmlformats.org/officeDocument/2006/relationships/image" Id="rId63" Target="/word/media/pie_3311716.png"/><Relationship Type="http://schemas.openxmlformats.org/officeDocument/2006/relationships/image" Id="rId64" Target="/word/media/hist_horiz1_3311752.png"/><Relationship Type="http://schemas.openxmlformats.org/officeDocument/2006/relationships/image" Id="rId65" Target="/word/media/map_rates1_3311752.png"/><Relationship Type="http://schemas.openxmlformats.org/officeDocument/2006/relationships/image" Id="rId66" Target="/word/media/hist_horiz2_3311752.png"/><Relationship Type="http://schemas.openxmlformats.org/officeDocument/2006/relationships/image" Id="rId67" Target="/word/media/hist_resh2_3311752.png"/><Relationship Type="http://schemas.openxmlformats.org/officeDocument/2006/relationships/image" Id="rId68" Target="/word/media/hist_horiz3_3311752.png"/><Relationship Type="http://schemas.openxmlformats.org/officeDocument/2006/relationships/image" Id="rId69" Target="/word/media/hist_resh3_3311752.png"/><Relationship Type="http://schemas.openxmlformats.org/officeDocument/2006/relationships/image" Id="rId70" Target="/word/media/pie_3311752.png"/><Relationship Type="http://schemas.openxmlformats.org/officeDocument/2006/relationships/image" Id="rId71" Target="/word/media/hist_horiz1_3311747.png"/><Relationship Type="http://schemas.openxmlformats.org/officeDocument/2006/relationships/image" Id="rId72" Target="/word/media/map_rates1_3311747.png"/><Relationship Type="http://schemas.openxmlformats.org/officeDocument/2006/relationships/image" Id="rId73" Target="/word/media/hist_horiz2_3311747.png"/><Relationship Type="http://schemas.openxmlformats.org/officeDocument/2006/relationships/image" Id="rId74" Target="/word/media/hist_resh2_3311747.png"/><Relationship Type="http://schemas.openxmlformats.org/officeDocument/2006/relationships/image" Id="rId75" Target="/word/media/hist_horiz3_3311747.png"/><Relationship Type="http://schemas.openxmlformats.org/officeDocument/2006/relationships/image" Id="rId76" Target="/word/media/hist_resh3_3311747.png"/><Relationship Type="http://schemas.openxmlformats.org/officeDocument/2006/relationships/image" Id="rId77" Target="/word/media/pie_3311747.png"/><Relationship Type="http://schemas.openxmlformats.org/officeDocument/2006/relationships/image" Id="rId78" Target="/word/media/hist_horiz1_3320278.png"/><Relationship Type="http://schemas.openxmlformats.org/officeDocument/2006/relationships/image" Id="rId79" Target="/word/media/map_rates1_3320278.png"/><Relationship Type="http://schemas.openxmlformats.org/officeDocument/2006/relationships/image" Id="rId80" Target="/word/media/hist_horiz2_3320278.png"/><Relationship Type="http://schemas.openxmlformats.org/officeDocument/2006/relationships/image" Id="rId81" Target="/word/media/hist_resh2_3320278.png"/><Relationship Type="http://schemas.openxmlformats.org/officeDocument/2006/relationships/image" Id="rId82" Target="/word/media/hist_horiz3_3320278.png"/><Relationship Type="http://schemas.openxmlformats.org/officeDocument/2006/relationships/image" Id="rId83" Target="/word/media/hist_resh3_3320278.png"/><Relationship Type="http://schemas.openxmlformats.org/officeDocument/2006/relationships/image" Id="rId84" Target="/word/media/pie_3320278.png"/><Relationship Type="http://schemas.openxmlformats.org/officeDocument/2006/relationships/image" Id="rId85" Target="/word/media/hist_horiz1_3312328.png"/><Relationship Type="http://schemas.openxmlformats.org/officeDocument/2006/relationships/image" Id="rId86" Target="/word/media/map_rates1_3312328.png"/><Relationship Type="http://schemas.openxmlformats.org/officeDocument/2006/relationships/image" Id="rId87" Target="/word/media/hist_horiz2_3312328.png"/><Relationship Type="http://schemas.openxmlformats.org/officeDocument/2006/relationships/image" Id="rId88" Target="/word/media/hist_resh2_3312328.png"/><Relationship Type="http://schemas.openxmlformats.org/officeDocument/2006/relationships/image" Id="rId89" Target="/word/media/hist_horiz3_3312328.png"/><Relationship Type="http://schemas.openxmlformats.org/officeDocument/2006/relationships/image" Id="rId90" Target="/word/media/hist_resh3_3312328.png"/><Relationship Type="http://schemas.openxmlformats.org/officeDocument/2006/relationships/image" Id="rId91" Target="/word/media/pie_3312328.png"/><Relationship Type="http://schemas.openxmlformats.org/officeDocument/2006/relationships/image" Id="rId92" Target="/word/media/hist_horiz1_3320276.png"/><Relationship Type="http://schemas.openxmlformats.org/officeDocument/2006/relationships/image" Id="rId93" Target="/word/media/map_rates1_3320276.png"/><Relationship Type="http://schemas.openxmlformats.org/officeDocument/2006/relationships/image" Id="rId94" Target="/word/media/hist_horiz2_3320276.png"/><Relationship Type="http://schemas.openxmlformats.org/officeDocument/2006/relationships/image" Id="rId95" Target="/word/media/hist_resh2_3320276.png"/><Relationship Type="http://schemas.openxmlformats.org/officeDocument/2006/relationships/image" Id="rId96" Target="/word/media/hist_horiz3_3320276.png"/><Relationship Type="http://schemas.openxmlformats.org/officeDocument/2006/relationships/image" Id="rId97" Target="/word/media/hist_resh3_3320276.png"/><Relationship Type="http://schemas.openxmlformats.org/officeDocument/2006/relationships/image" Id="rId98" Target="/word/media/pie_3320276.png"/><Relationship Type="http://schemas.openxmlformats.org/officeDocument/2006/relationships/image" Id="rId99" Target="/word/media/hist_horiz1_3312338.png"/><Relationship Type="http://schemas.openxmlformats.org/officeDocument/2006/relationships/image" Id="rId100" Target="/word/media/map_rates1_3312338.png"/><Relationship Type="http://schemas.openxmlformats.org/officeDocument/2006/relationships/image" Id="rId101" Target="/word/media/hist_horiz2_3312338.png"/><Relationship Type="http://schemas.openxmlformats.org/officeDocument/2006/relationships/image" Id="rId102" Target="/word/media/hist_resh2_3312338.png"/><Relationship Type="http://schemas.openxmlformats.org/officeDocument/2006/relationships/image" Id="rId103" Target="/word/media/hist_horiz3_3312338.png"/><Relationship Type="http://schemas.openxmlformats.org/officeDocument/2006/relationships/image" Id="rId104" Target="/word/media/hist_resh3_3312338.png"/><Relationship Type="http://schemas.openxmlformats.org/officeDocument/2006/relationships/image" Id="rId105" Target="/word/media/pie_3312338.png"/><Relationship Type="http://schemas.openxmlformats.org/officeDocument/2006/relationships/image" Id="rId106" Target="/word/media/hist_horiz1_3320233.png"/><Relationship Type="http://schemas.openxmlformats.org/officeDocument/2006/relationships/image" Id="rId107" Target="/word/media/map_rates1_3320233.png"/><Relationship Type="http://schemas.openxmlformats.org/officeDocument/2006/relationships/image" Id="rId108" Target="/word/media/hist_horiz2_3320233.png"/><Relationship Type="http://schemas.openxmlformats.org/officeDocument/2006/relationships/image" Id="rId109" Target="/word/media/hist_resh2_3320233.png"/><Relationship Type="http://schemas.openxmlformats.org/officeDocument/2006/relationships/image" Id="rId110" Target="/word/media/hist_horiz3_3320233.png"/><Relationship Type="http://schemas.openxmlformats.org/officeDocument/2006/relationships/image" Id="rId111" Target="/word/media/hist_resh3_3320233.png"/><Relationship Type="http://schemas.openxmlformats.org/officeDocument/2006/relationships/image" Id="rId112" Target="/word/media/pie_3320233.png"/><Relationship Type="http://schemas.openxmlformats.org/officeDocument/2006/relationships/image" Id="rId113" Target="/word/media/hist_horiz1_3311658.png"/><Relationship Type="http://schemas.openxmlformats.org/officeDocument/2006/relationships/image" Id="rId114" Target="/word/media/map_rates1_3311658.png"/><Relationship Type="http://schemas.openxmlformats.org/officeDocument/2006/relationships/image" Id="rId115" Target="/word/media/hist_horiz2_3311658.png"/><Relationship Type="http://schemas.openxmlformats.org/officeDocument/2006/relationships/image" Id="rId116" Target="/word/media/hist_resh2_3311658.png"/><Relationship Type="http://schemas.openxmlformats.org/officeDocument/2006/relationships/image" Id="rId117" Target="/word/media/hist_horiz3_3311658.png"/><Relationship Type="http://schemas.openxmlformats.org/officeDocument/2006/relationships/image" Id="rId118" Target="/word/media/hist_resh3_3311658.png"/><Relationship Type="http://schemas.openxmlformats.org/officeDocument/2006/relationships/image" Id="rId119" Target="/word/media/pie_3311658.png"/><Relationship Type="http://schemas.openxmlformats.org/officeDocument/2006/relationships/image" Id="rId120" Target="/word/media/hist_monitoring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2774</TotalTime>
  <Pages>31</Pages>
  <Words>7949</Words>
  <Characters>-32766</Characters>
  <Application>Microsoft Office Outlook</Application>
  <DocSecurity>0</DocSecurity>
  <Lines>0</Lines>
  <Paragraphs>0</Paragraphs>
  <ScaleCrop>false</ScaleCrop>
  <Company>RL-TEAM.NET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subject/>
  <dc:creator>User</dc:creator>
  <cp:keywords/>
  <dc:description/>
  <cp:lastModifiedBy>User</cp:lastModifiedBy>
  <cp:revision>247</cp:revision>
  <cp:lastPrinted>2013-12-02T08:33:00Z</cp:lastPrinted>
  <dcterms:created xsi:type="dcterms:W3CDTF">2013-12-02T10:38:00Z</dcterms:created>
  <dcterms:modified xsi:type="dcterms:W3CDTF">2018-02-14T07:29:00Z</dcterms:modified>
</cp:coreProperties>
</file>