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666D" w:rsidRPr="008E20B2" w:rsidRDefault="0036666D" w:rsidP="004C63A9">
      <w:pPr>
        <w:jc w:val="center"/>
        <w:rPr>
          <w:rFonts w:ascii="Tahoma" w:hAnsi="Tahoma" w:cs="Tahoma"/>
          <w:sz w:val="30"/>
          <w:szCs w:val="3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32.6pt;margin-top:-16.35pt;width:539.6pt;height:772.35pt;z-index:-251655168">
            <v:imagedata r:id="rId7" o:title="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 высшего образования "Удмуртский государственный университет"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36666D" w:rsidRPr="00935302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6666D" w:rsidRPr="00935302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6666D" w:rsidRPr="00935302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6666D" w:rsidRPr="00935302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6666D" w:rsidRPr="00935302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6666D" w:rsidRPr="00935302" w:rsidRDefault="0036666D" w:rsidP="00CE1417">
      <w:pPr>
        <w:rPr>
          <w:rFonts w:ascii="Arial" w:hAnsi="Arial" w:cs="Arial"/>
          <w:b/>
          <w:bCs/>
          <w:sz w:val="28"/>
          <w:szCs w:val="28"/>
        </w:rPr>
      </w:pPr>
    </w:p>
    <w:p w:rsidR="0036666D" w:rsidRPr="00CE1417" w:rsidRDefault="0036666D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36666D" w:rsidRPr="00CE1417" w:rsidRDefault="0036666D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</w:t>
      </w:r>
      <w:r w:rsidRPr="00CE1417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36666D" w:rsidRPr="00CE1417" w:rsidRDefault="0036666D" w:rsidP="004C63A9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:rsidR="0036666D" w:rsidRPr="00CE1417" w:rsidRDefault="0036666D" w:rsidP="004C63A9">
      <w:pPr>
        <w:jc w:val="center"/>
        <w:rPr>
          <w:rFonts w:ascii="Arial" w:hAnsi="Arial" w:cs="Arial"/>
          <w:b/>
          <w:bCs/>
          <w:i/>
          <w:iCs/>
          <w:sz w:val="32"/>
          <w:szCs w:val="32"/>
        </w:rPr>
      </w:pPr>
      <w:r w:rsidRPr="00CE1417">
        <w:rPr>
          <w:rFonts w:ascii="Arial" w:hAnsi="Arial" w:cs="Arial"/>
          <w:b/>
          <w:bCs/>
          <w:i/>
          <w:iCs/>
          <w:sz w:val="32"/>
          <w:szCs w:val="32"/>
        </w:rPr>
        <w:t xml:space="preserve">в рамках компетентностного подхода</w:t>
      </w:r>
    </w:p>
    <w:p w:rsidR="0036666D" w:rsidRPr="00CE1417" w:rsidRDefault="0036666D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36666D" w:rsidRPr="00CE1417" w:rsidRDefault="0036666D" w:rsidP="004C63A9">
      <w:pPr>
        <w:jc w:val="center"/>
        <w:rPr>
          <w:rFonts w:ascii="Arial" w:hAnsi="Arial" w:cs="Arial"/>
          <w:b/>
          <w:bCs/>
        </w:rPr>
      </w:pPr>
      <w:r w:rsidRPr="00CE1417">
        <w:rPr>
          <w:rFonts w:ascii="Arial" w:hAnsi="Arial" w:cs="Arial"/>
          <w:b/>
          <w:bCs/>
          <w:sz w:val="30"/>
          <w:szCs w:val="30"/>
        </w:rPr>
        <w:t xml:space="preserve">Дисциплина «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Правоведение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»</w:t>
      </w:r>
      <w:r w:rsidRPr="00CE1417">
        <w:rPr>
          <w:rFonts w:ascii="Arial" w:hAnsi="Arial" w:cs="Arial"/>
          <w:b/>
          <w:bCs/>
          <w:sz w:val="30"/>
          <w:szCs w:val="30"/>
        </w:rPr>
        <w:br/>
      </w: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30"/>
          <w:szCs w:val="30"/>
          <w:lang w:val="en-US"/>
        </w:rPr>
      </w:pP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гуманитарного, социального и экономического цикла</w:t>
      </w:r>
      <w:r w:rsidRPr="00953FAB">
        <w:rPr>
          <w:rFonts w:ascii="Arial" w:hAnsi="Arial" w:cs="Arial"/>
          <w:sz w:val="30"/>
          <w:szCs w:val="30"/>
          <w:lang w:val="en-US"/>
        </w:rPr>
        <w:t xml:space="preserve"> 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ФГОС</w:t>
      </w:r>
      <w:r w:rsidRPr="00953FAB">
        <w:rPr>
          <w:rFonts w:ascii="Arial" w:hAnsi="Arial" w:cs="Arial"/>
          <w:b/>
          <w:bCs/>
          <w:sz w:val="30"/>
          <w:szCs w:val="30"/>
          <w:lang w:val="en-US"/>
        </w:rPr>
        <w:t xml:space="preserve"> </w:t>
      </w: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ВО</w:t>
      </w: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CE1417" w:rsidRDefault="0036666D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октябрь 2017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 –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февраль 2018</w:t>
      </w:r>
    </w:p>
    <w:p w:rsidR="0036666D" w:rsidRDefault="0036666D" w:rsidP="00311514">
      <w:pPr>
        <w:jc w:val="center"/>
        <w:rPr>
          <w:b/>
          <w:bCs/>
          <w:sz w:val="28"/>
          <w:szCs w:val="28"/>
        </w:rPr>
      </w:pPr>
      <w:r w:rsidRPr="000B61D3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t xml:space="preserve">ОГЛАВЛЕНИЕ</w:t>
      </w:r>
    </w:p>
    <w:p w:rsidR="0036666D" w:rsidRDefault="0036666D" w:rsidP="00311514">
      <w:pPr>
        <w:jc w:val="center"/>
        <w:rPr>
          <w:b/>
          <w:bCs/>
          <w:sz w:val="28"/>
          <w:szCs w:val="28"/>
        </w:rPr>
      </w:pPr>
    </w:p>
    <w:p w:rsidR="0036666D" w:rsidRPr="0013504D" w:rsidRDefault="0036666D" w:rsidP="00152508"/>
    <w:p w:rsidR="0036666D" w:rsidRPr="00EE3DEC" w:rsidRDefault="0036666D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 xml:space="preserve"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 xml:space="preserve"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36666D" w:rsidRPr="002B1ABF" w:rsidRDefault="0036666D" w:rsidP="002B1ABF">
      <w:pPr>
        <w:pStyle w:val="Heading1"/>
        <w:numPr>
          <w:ilvl w:val="0"/>
          <w:numId w:val="0"/>
        </w:numPr>
        <w:ind w:left="360"/>
      </w:pPr>
      <w:r>
        <w:br w:type="page"/>
      </w:r>
      <w:r w:rsidRPr="002B1ABF">
        <w:t xml:space="preserve">Введение</w:t>
      </w:r>
    </w:p>
    <w:p w:rsidR="0036666D" w:rsidRDefault="0036666D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36666D" w:rsidRDefault="0036666D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ED3EBB">
        <w:rPr>
          <w:sz w:val="28"/>
          <w:szCs w:val="28"/>
        </w:rPr>
        <w:t xml:space="preserve">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 xml:space="preserve">ФЭПО</w:t>
      </w:r>
      <w:r>
        <w:rPr>
          <w:sz w:val="28"/>
          <w:szCs w:val="28"/>
        </w:rPr>
        <w:t xml:space="preserve"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 xml:space="preserve"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 xml:space="preserve"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</w:t>
      </w:r>
      <w:r w:rsidRPr="00ED3EBB">
        <w:rPr>
          <w:sz w:val="28"/>
          <w:szCs w:val="28"/>
        </w:rPr>
        <w:t xml:space="preserve">одернизаци</w:t>
      </w:r>
      <w:r>
        <w:rPr>
          <w:sz w:val="28"/>
          <w:szCs w:val="28"/>
        </w:rPr>
        <w:t xml:space="preserve"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 xml:space="preserve"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36666D" w:rsidRDefault="0036666D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36666D" w:rsidRPr="001A5506" w:rsidRDefault="0036666D" w:rsidP="00DA115F">
      <w:pPr>
        <w:spacing w:line="252" w:lineRule="auto"/>
        <w:ind w:firstLine="53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 xml:space="preserve"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 xml:space="preserve"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 xml:space="preserve">по </w:t>
      </w:r>
      <w:r w:rsidRPr="0089688E">
        <w:rPr>
          <w:sz w:val="28"/>
          <w:szCs w:val="28"/>
        </w:rPr>
        <w:t xml:space="preserve">дисциплин</w:t>
      </w:r>
      <w:r>
        <w:rPr>
          <w:sz w:val="28"/>
          <w:szCs w:val="28"/>
        </w:rPr>
        <w:t xml:space="preserve">е</w:t>
      </w:r>
      <w:r w:rsidRPr="001A5506">
        <w:rPr>
          <w:sz w:val="28"/>
          <w:szCs w:val="28"/>
        </w:rPr>
        <w:t xml:space="preserve"> </w:t>
      </w:r>
      <w:r w:rsidRPr="005D0BD6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 xml:space="preserve">направлениям подготовки</w:t>
      </w:r>
      <w:r w:rsidRPr="00842151"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 xml:space="preserve"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 xml:space="preserve">.</w:t>
      </w:r>
    </w:p>
    <w:p w:rsidR="0036666D" w:rsidRDefault="0036666D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Правоведение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гуманитарного, социального и экономического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 xml:space="preserve">ГСЭ</w:t>
      </w:r>
      <w:r w:rsidRPr="00CE0DA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36666D" w:rsidRDefault="0036666D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 xml:space="preserve"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 xml:space="preserve">Правоведение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 xml:space="preserve">бразовательно</w:t>
      </w:r>
      <w:r>
        <w:rPr>
          <w:sz w:val="28"/>
          <w:szCs w:val="28"/>
        </w:rPr>
        <w:t xml:space="preserve"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36666D" w:rsidRDefault="0036666D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 xml:space="preserve"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 w:rsidRPr="00CF62EB">
        <w:rPr>
          <w:sz w:val="28"/>
          <w:szCs w:val="28"/>
        </w:rPr>
        <w:t xml:space="preserve"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Правоведение</w:t>
      </w:r>
      <w:r>
        <w:rPr>
          <w:sz w:val="28"/>
          <w:szCs w:val="28"/>
        </w:rPr>
        <w:t xml:space="preserve"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 xml:space="preserve">направлений подготовки</w:t>
      </w:r>
      <w:r w:rsidRPr="00842151">
        <w:rPr>
          <w:sz w:val="28"/>
          <w:szCs w:val="28"/>
        </w:rPr>
        <w:t xml:space="preserve">.</w:t>
      </w:r>
    </w:p>
    <w:p w:rsidR="0036666D" w:rsidRDefault="0036666D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Четвертый</w:t>
      </w:r>
      <w:r w:rsidRPr="00B1783F">
        <w:rPr>
          <w:b/>
          <w:bCs/>
          <w:i/>
          <w:iCs/>
          <w:sz w:val="28"/>
          <w:szCs w:val="28"/>
        </w:rPr>
        <w:t xml:space="preserve">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 </w:t>
      </w:r>
      <w:r w:rsidRPr="004D4C76">
        <w:rPr>
          <w:sz w:val="28"/>
          <w:szCs w:val="28"/>
        </w:rPr>
        <w:t xml:space="preserve">НИИ мониторинга качества образования</w:t>
      </w:r>
      <w:r>
        <w:rPr>
          <w:sz w:val="28"/>
          <w:szCs w:val="28"/>
        </w:rPr>
        <w:t xml:space="preserve">.</w:t>
      </w:r>
    </w:p>
    <w:p w:rsidR="0036666D" w:rsidRPr="00FE0C6E" w:rsidRDefault="0036666D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 xml:space="preserve"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 xml:space="preserve">педагогических измерительных материалов</w:t>
      </w:r>
      <w:r>
        <w:rPr>
          <w:sz w:val="28"/>
          <w:szCs w:val="28"/>
        </w:rPr>
        <w:t xml:space="preserve"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 xml:space="preserve">Правоведение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гуманитарного, социального и экономического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а также формы представления результатов тестирования, используемые в данном отчете.</w:t>
      </w:r>
    </w:p>
    <w:p w:rsidR="0036666D" w:rsidRPr="002B1ABF" w:rsidRDefault="0036666D" w:rsidP="00E96CF2">
      <w:pPr>
        <w:pStyle w:val="Heading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t xml:space="preserve">Показатели участия в </w:t>
      </w:r>
      <w:r>
        <w:rPr>
          <w:noProof/>
        </w:rPr>
        <w:t xml:space="preserve">ФЭПО-22</w:t>
      </w:r>
      <w:r w:rsidRPr="0025525A">
        <w:t xml:space="preserve"> </w:t>
      </w:r>
      <w:r>
        <w:t xml:space="preserve">–</w:t>
      </w:r>
      <w:r w:rsidRPr="002B1ABF">
        <w:t xml:space="preserve"> </w:t>
      </w:r>
      <w:r>
        <w:rPr>
          <w:noProof/>
        </w:rPr>
        <w:t xml:space="preserve">ФЭПО-26</w:t>
      </w:r>
      <w:r w:rsidRPr="002B1ABF">
        <w:t xml:space="preserve"> по дисциплине «</w:t>
      </w:r>
      <w:r>
        <w:rPr>
          <w:noProof/>
        </w:rPr>
        <w:t xml:space="preserve">Правоведение</w:t>
      </w:r>
      <w:r w:rsidRPr="002B1ABF">
        <w:t xml:space="preserve">» цикла </w:t>
      </w:r>
      <w:r>
        <w:rPr>
          <w:noProof/>
        </w:rPr>
        <w:t xml:space="preserve">ГСЭ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 xml:space="preserve">ВО</w:t>
      </w:r>
    </w:p>
    <w:p w:rsidR="0036666D" w:rsidRPr="002B1ABF" w:rsidRDefault="0036666D" w:rsidP="00E96CF2">
      <w:pPr>
        <w:pStyle w:val="Heading2"/>
        <w:tabs>
          <w:tab w:val="num" w:pos="0"/>
        </w:tabs>
        <w:ind w:left="0" w:firstLine="180"/>
      </w:pPr>
      <w:r w:rsidRPr="002B1ABF">
        <w:t xml:space="preserve">Количественные показатели участия студентов</w:t>
      </w:r>
      <w:r w:rsidRPr="002F5976">
        <w:t xml:space="preserve"> </w:t>
      </w:r>
      <w:r>
        <w:rPr>
          <w:noProof/>
        </w:rPr>
        <w:t xml:space="preserve">вузов-участников</w:t>
      </w:r>
    </w:p>
    <w:p w:rsidR="0036666D" w:rsidRPr="00A32A63" w:rsidRDefault="0036666D" w:rsidP="00F90D91">
      <w:pPr>
        <w:ind w:firstLine="540"/>
        <w:rPr>
          <w:sz w:val="16"/>
          <w:szCs w:val="16"/>
        </w:rPr>
      </w:pPr>
    </w:p>
    <w:p w:rsidR="0036666D" w:rsidRPr="002F6EA7" w:rsidRDefault="0036666D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 xml:space="preserve">по дисциплине «</w:t>
      </w:r>
      <w:r>
        <w:rPr>
          <w:noProof/>
          <w:sz w:val="28"/>
          <w:szCs w:val="28"/>
        </w:rPr>
        <w:t xml:space="preserve">Правоведение</w:t>
      </w:r>
      <w:r w:rsidRPr="002F5976">
        <w:rPr>
          <w:sz w:val="28"/>
          <w:szCs w:val="28"/>
        </w:rPr>
        <w:t xml:space="preserve">»</w:t>
      </w:r>
      <w:r w:rsidRPr="001A5506">
        <w:rPr>
          <w:sz w:val="28"/>
          <w:szCs w:val="28"/>
        </w:rPr>
        <w:t xml:space="preserve"/>
        <w:t xml:space="preserve"/>
        <w:t xml:space="preserve"/>
      </w:r>
      <w:r w:rsidRPr="001A5506">
        <w:rPr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t xml:space="preserve"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 xml:space="preserve">ФЭПО-22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ФЭПО-26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1.1) и в таблице 1.1.</w:t>
      </w:r>
    </w:p>
    <w:p w:rsidR="0036666D" w:rsidRPr="00A32A63" w:rsidRDefault="0036666D" w:rsidP="002F6EA7">
      <w:pPr>
        <w:spacing w:line="288" w:lineRule="auto"/>
        <w:ind w:firstLine="540"/>
        <w:jc w:val="both"/>
        <w:outlineLvl w:val="0"/>
        <w:rPr>
          <w:sz w:val="16"/>
          <w:szCs w:val="16"/>
        </w:rPr>
      </w:pPr>
    </w:p>
    <w:p w:rsidR="0036666D" w:rsidRDefault="0036666D" w:rsidP="00621546">
      <w:pPr>
        <w:spacing w:after="80"/>
        <w:ind w:firstLine="709"/>
      </w:pPr>
      <w:r w:rsidRPr="00A91676">
        <w:t xml:space="preserve">Таблица </w:t>
      </w:r>
      <w:r>
        <w:t xml:space="preserve">1</w:t>
      </w:r>
      <w:r w:rsidRPr="00A91676">
        <w:t xml:space="preserve">.1 – Количественные показатели участия в ФЭПО</w:t>
      </w:r>
    </w:p>
    <w:tbl>
      <w:tblPr>
        <w:tblpPr w:leftFromText="180" w:rightFromText="180" w:vertAnchor="text" w:tblpXSpec="center" w:tblpY="1"/>
        <w:tblOverlap w:val="never"/>
        <w:tblW w:w="9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306"/>
        <w:gridCol w:w="1550"/>
        <w:gridCol w:w="2272"/>
        <w:gridCol w:w="2484"/>
      </w:tblGrid>
      <w:tr w:rsidR="0036666D" w:rsidRPr="00C22CC9">
        <w:tc>
          <w:tcPr>
            <w:tcW w:w="3306" w:type="dxa"/>
            <w:vAlign w:val="center"/>
          </w:tcPr>
          <w:p w:rsidR="0036666D" w:rsidRPr="00AD1D63" w:rsidRDefault="0036666D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36666D" w:rsidRPr="00AD1D63" w:rsidRDefault="0036666D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272" w:type="dxa"/>
            <w:vAlign w:val="center"/>
          </w:tcPr>
          <w:p w:rsidR="0036666D" w:rsidRPr="002F5976" w:rsidRDefault="0036666D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 xml:space="preserve"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2484" w:type="dxa"/>
            <w:vAlign w:val="center"/>
          </w:tcPr>
          <w:p w:rsidR="0036666D" w:rsidRPr="00AD1D63" w:rsidRDefault="0036666D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36666D" w:rsidRPr="00B5301E">
        <w:trPr>
          <w:trHeight w:val="630"/>
        </w:trPr>
        <w:tc>
          <w:tcPr>
            <w:tcW w:w="3306" w:type="dxa"/>
            <w:vAlign w:val="center"/>
          </w:tcPr>
          <w:p w:rsidR="0036666D" w:rsidRDefault="0036666D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2015</w:t>
            </w:r>
            <w:r w:rsidRPr="00B5301E">
              <w:t xml:space="preserve"> –</w:t>
            </w:r>
          </w:p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февраль 2016</w:t>
            </w:r>
          </w:p>
        </w:tc>
        <w:tc>
          <w:tcPr>
            <w:tcW w:w="1550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ФЭПО-22</w:t>
            </w:r>
          </w:p>
        </w:tc>
        <w:tc>
          <w:tcPr>
            <w:tcW w:w="2272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115</w:t>
            </w:r>
          </w:p>
        </w:tc>
        <w:tc>
          <w:tcPr>
            <w:tcW w:w="2484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11304</w:t>
            </w:r>
          </w:p>
        </w:tc>
      </w:tr>
      <w:tr w:rsidR="0036666D" w:rsidRPr="00B5301E">
        <w:trPr>
          <w:trHeight w:val="630"/>
        </w:trPr>
        <w:tc>
          <w:tcPr>
            <w:tcW w:w="3306" w:type="dxa"/>
            <w:vAlign w:val="center"/>
          </w:tcPr>
          <w:p w:rsidR="0036666D" w:rsidRDefault="0036666D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июль 2016</w:t>
            </w:r>
          </w:p>
        </w:tc>
        <w:tc>
          <w:tcPr>
            <w:tcW w:w="1550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ФЭПО-23</w:t>
            </w:r>
          </w:p>
        </w:tc>
        <w:tc>
          <w:tcPr>
            <w:tcW w:w="2272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85</w:t>
            </w:r>
          </w:p>
        </w:tc>
        <w:tc>
          <w:tcPr>
            <w:tcW w:w="2484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7518</w:t>
            </w:r>
          </w:p>
        </w:tc>
      </w:tr>
      <w:tr w:rsidR="0036666D" w:rsidRPr="00B5301E">
        <w:trPr>
          <w:trHeight w:val="630"/>
        </w:trPr>
        <w:tc>
          <w:tcPr>
            <w:tcW w:w="3306" w:type="dxa"/>
            <w:vAlign w:val="center"/>
          </w:tcPr>
          <w:p w:rsidR="0036666D" w:rsidRDefault="0036666D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2016</w:t>
            </w:r>
            <w:r w:rsidRPr="00B5301E">
              <w:t xml:space="preserve"> –</w:t>
            </w:r>
          </w:p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550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2272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80</w:t>
            </w:r>
          </w:p>
        </w:tc>
        <w:tc>
          <w:tcPr>
            <w:tcW w:w="2484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8513</w:t>
            </w:r>
          </w:p>
        </w:tc>
      </w:tr>
      <w:tr w:rsidR="0036666D" w:rsidRPr="00B5301E">
        <w:trPr>
          <w:trHeight w:val="630"/>
        </w:trPr>
        <w:tc>
          <w:tcPr>
            <w:tcW w:w="3306" w:type="dxa"/>
            <w:vAlign w:val="center"/>
          </w:tcPr>
          <w:p w:rsidR="0036666D" w:rsidRDefault="0036666D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550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272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79</w:t>
            </w:r>
          </w:p>
        </w:tc>
        <w:tc>
          <w:tcPr>
            <w:tcW w:w="2484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4933</w:t>
            </w:r>
          </w:p>
        </w:tc>
      </w:tr>
      <w:tr w:rsidR="0036666D" w:rsidRPr="00B5301E">
        <w:trPr>
          <w:trHeight w:val="630"/>
        </w:trPr>
        <w:tc>
          <w:tcPr>
            <w:tcW w:w="3306" w:type="dxa"/>
            <w:vAlign w:val="center"/>
          </w:tcPr>
          <w:p w:rsidR="0036666D" w:rsidRDefault="0036666D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2017</w:t>
            </w:r>
            <w:r w:rsidRPr="00B5301E">
              <w:t xml:space="preserve"> –</w:t>
            </w:r>
          </w:p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550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272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76</w:t>
            </w:r>
          </w:p>
        </w:tc>
        <w:tc>
          <w:tcPr>
            <w:tcW w:w="2484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6975</w:t>
            </w:r>
          </w:p>
        </w:tc>
      </w:tr>
    </w:tbl>
    <w:p w:rsidR="0036666D" w:rsidRPr="00742FEF" w:rsidRDefault="0036666D" w:rsidP="00CA3A55">
      <w:pPr>
        <w:spacing w:line="264" w:lineRule="auto"/>
        <w:jc w:val="center"/>
        <w:rPr>
          <w:sz w:val="8"/>
          <w:szCs w:val="8"/>
        </w:rPr>
      </w:pPr>
    </w:p>
    <w:p w:rsidR="0036666D" w:rsidRPr="003B19ED" w:rsidRDefault="0036666D" w:rsidP="003B19ED">
      <w:pPr>
        <w:keepNext/>
        <w:keepLines/>
        <w:jc w:val="center"/>
        <w:rPr>
          <w:sz w:val="20"/>
          <w:szCs w:val="20"/>
        </w:rPr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subj1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1.1 –</w:t>
      </w:r>
      <w:r w:rsidRPr="00621276">
        <w:t xml:space="preserve"> </w:t>
      </w:r>
      <w:r>
        <w:t xml:space="preserve">Динамика сеансов</w:t>
      </w:r>
      <w:r w:rsidRPr="00621276">
        <w:t xml:space="preserve"> тестирования студентов </w:t>
      </w:r>
      <w:r>
        <w:rPr>
          <w:noProof/>
        </w:rPr>
        <w:t xml:space="preserve">вузов-участников</w:t>
      </w:r>
      <w:r>
        <w:br/>
      </w:r>
      <w:r w:rsidRPr="00621276">
        <w:t xml:space="preserve">по дисциплине «</w:t>
      </w:r>
      <w:r>
        <w:rPr>
          <w:noProof/>
        </w:rPr>
        <w:t xml:space="preserve">Правоведение</w:t>
      </w:r>
      <w:r w:rsidRPr="00621276">
        <w:t xml:space="preserve">»</w:t>
      </w:r>
    </w:p>
    <w:p w:rsidR="0036666D" w:rsidRPr="002B1ABF" w:rsidRDefault="0036666D" w:rsidP="00F90D91">
      <w:pPr>
        <w:pStyle w:val="Heading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t xml:space="preserve">Количественные показатели участия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</w:p>
    <w:p w:rsidR="0036666D" w:rsidRDefault="0036666D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36666D" w:rsidRDefault="0036666D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по дисциплине «</w:t>
      </w:r>
      <w:r>
        <w:rPr>
          <w:noProof/>
          <w:sz w:val="28"/>
          <w:szCs w:val="28"/>
        </w:rPr>
        <w:t xml:space="preserve">Правоведение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 xml:space="preserve">ФЭПО-22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ФЭПО-26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1.2) и в таблице 1.2.</w:t>
      </w:r>
    </w:p>
    <w:p w:rsidR="0036666D" w:rsidRPr="00621546" w:rsidRDefault="0036666D" w:rsidP="0031497C">
      <w:pPr>
        <w:spacing w:line="288" w:lineRule="auto"/>
        <w:ind w:firstLine="539"/>
        <w:jc w:val="both"/>
        <w:rPr>
          <w:sz w:val="20"/>
          <w:szCs w:val="20"/>
        </w:rPr>
      </w:pPr>
    </w:p>
    <w:p w:rsidR="0036666D" w:rsidRPr="00766A92" w:rsidRDefault="0036666D" w:rsidP="00621546">
      <w:pPr>
        <w:spacing w:after="80"/>
        <w:ind w:firstLine="709"/>
        <w:rPr>
          <w:b/>
          <w:bCs/>
        </w:rPr>
      </w:pPr>
      <w:r w:rsidRPr="00766A92">
        <w:t xml:space="preserve">Таблица </w:t>
      </w:r>
      <w:r>
        <w:t xml:space="preserve"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766A92">
        <w:t xml:space="preserve">а</w:t>
      </w:r>
      <w:r>
        <w:rPr>
          <w:noProof/>
        </w:rPr>
        <w:t xml:space="preserve"/>
      </w:r>
    </w:p>
    <w:tbl>
      <w:tblPr>
        <w:tblpPr w:leftFromText="180" w:rightFromText="180" w:vertAnchor="text" w:tblpXSpec="center" w:tblpY="1"/>
        <w:tblOverlap w:val="never"/>
        <w:tblW w:w="96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998"/>
        <w:gridCol w:w="1550"/>
        <w:gridCol w:w="2097"/>
        <w:gridCol w:w="3039"/>
      </w:tblGrid>
      <w:tr w:rsidR="0036666D" w:rsidRPr="00C22CC9">
        <w:tc>
          <w:tcPr>
            <w:tcW w:w="2998" w:type="dxa"/>
            <w:vAlign w:val="center"/>
          </w:tcPr>
          <w:p w:rsidR="0036666D" w:rsidRPr="00AD1D63" w:rsidRDefault="0036666D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36666D" w:rsidRPr="00AD1D63" w:rsidRDefault="0036666D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097" w:type="dxa"/>
            <w:vAlign w:val="center"/>
          </w:tcPr>
          <w:p w:rsidR="0036666D" w:rsidRPr="00AD1D63" w:rsidRDefault="0036666D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 xml:space="preserve">направлений подготовки</w:t>
            </w:r>
          </w:p>
        </w:tc>
        <w:tc>
          <w:tcPr>
            <w:tcW w:w="3039" w:type="dxa"/>
            <w:vAlign w:val="center"/>
          </w:tcPr>
          <w:p w:rsidR="0036666D" w:rsidRPr="00AD1D63" w:rsidRDefault="0036666D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36666D" w:rsidRPr="00721866">
        <w:trPr>
          <w:trHeight w:val="585"/>
        </w:trPr>
        <w:tc>
          <w:tcPr>
            <w:tcW w:w="2998" w:type="dxa"/>
            <w:vAlign w:val="center"/>
          </w:tcPr>
          <w:p w:rsidR="0036666D" w:rsidRDefault="0036666D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2015</w:t>
            </w:r>
            <w:r w:rsidRPr="00B5301E">
              <w:t xml:space="preserve"> –</w:t>
            </w:r>
          </w:p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февраль 2016</w:t>
            </w:r>
          </w:p>
        </w:tc>
        <w:tc>
          <w:tcPr>
            <w:tcW w:w="1550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ФЭПО-22</w:t>
            </w:r>
          </w:p>
        </w:tc>
        <w:tc>
          <w:tcPr>
            <w:tcW w:w="2097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36666D" w:rsidRPr="00721866">
        <w:trPr>
          <w:trHeight w:val="585"/>
        </w:trPr>
        <w:tc>
          <w:tcPr>
            <w:tcW w:w="2998" w:type="dxa"/>
            <w:vAlign w:val="center"/>
          </w:tcPr>
          <w:p w:rsidR="0036666D" w:rsidRDefault="0036666D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июль 2016</w:t>
            </w:r>
          </w:p>
        </w:tc>
        <w:tc>
          <w:tcPr>
            <w:tcW w:w="1550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ФЭПО-23</w:t>
            </w:r>
          </w:p>
        </w:tc>
        <w:tc>
          <w:tcPr>
            <w:tcW w:w="2097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36666D" w:rsidRPr="00721866">
        <w:trPr>
          <w:trHeight w:val="585"/>
        </w:trPr>
        <w:tc>
          <w:tcPr>
            <w:tcW w:w="2998" w:type="dxa"/>
            <w:vAlign w:val="center"/>
          </w:tcPr>
          <w:p w:rsidR="0036666D" w:rsidRDefault="0036666D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2016</w:t>
            </w:r>
            <w:r w:rsidRPr="00B5301E">
              <w:t xml:space="preserve"> –</w:t>
            </w:r>
          </w:p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550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2097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039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56</w:t>
            </w:r>
          </w:p>
        </w:tc>
      </w:tr>
      <w:tr w:rsidR="0036666D" w:rsidRPr="00721866">
        <w:trPr>
          <w:trHeight w:val="585"/>
        </w:trPr>
        <w:tc>
          <w:tcPr>
            <w:tcW w:w="2998" w:type="dxa"/>
            <w:vAlign w:val="center"/>
          </w:tcPr>
          <w:p w:rsidR="0036666D" w:rsidRDefault="0036666D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550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097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25</w:t>
            </w:r>
          </w:p>
        </w:tc>
      </w:tr>
      <w:tr w:rsidR="0036666D" w:rsidRPr="00721866">
        <w:trPr>
          <w:trHeight w:val="585"/>
        </w:trPr>
        <w:tc>
          <w:tcPr>
            <w:tcW w:w="2998" w:type="dxa"/>
            <w:vAlign w:val="center"/>
          </w:tcPr>
          <w:p w:rsidR="0036666D" w:rsidRDefault="0036666D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2017</w:t>
            </w:r>
            <w:r w:rsidRPr="00B5301E">
              <w:t xml:space="preserve"> –</w:t>
            </w:r>
          </w:p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550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097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039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46</w:t>
            </w:r>
          </w:p>
        </w:tc>
      </w:tr>
    </w:tbl>
    <w:p w:rsidR="0036666D" w:rsidRPr="00510447" w:rsidRDefault="0036666D" w:rsidP="002953DF">
      <w:pPr>
        <w:ind w:firstLine="540"/>
        <w:jc w:val="both"/>
        <w:rPr>
          <w:sz w:val="16"/>
          <w:szCs w:val="16"/>
        </w:rPr>
      </w:pPr>
    </w:p>
    <w:p w:rsidR="0036666D" w:rsidRDefault="0036666D" w:rsidP="00946870">
      <w:pPr>
        <w:keepNext/>
        <w:keepLines/>
        <w:jc w:val="center"/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vuz_subj1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1.2 –</w:t>
      </w:r>
      <w:r w:rsidRPr="00621276">
        <w:t xml:space="preserve"> </w:t>
      </w:r>
      <w:r>
        <w:t xml:space="preserve">Динамика сеансов</w:t>
      </w:r>
      <w:r w:rsidRPr="00621276">
        <w:t xml:space="preserve"> тестирования </w:t>
      </w:r>
      <w:r w:rsidRPr="00971439">
        <w:br/>
      </w:r>
      <w:r w:rsidRPr="00621276">
        <w:t xml:space="preserve">по дисциплине «</w:t>
      </w:r>
      <w:r>
        <w:rPr>
          <w:noProof/>
        </w:rPr>
        <w:t xml:space="preserve">Правоведение</w:t>
      </w:r>
      <w:r w:rsidRPr="00621276">
        <w:t xml:space="preserve">»</w:t>
      </w:r>
      <w:r>
        <w:t xml:space="preserve"> </w:t>
      </w:r>
      <w:r w:rsidRPr="00621276">
        <w:t xml:space="preserve">студентов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</w:p>
    <w:p w:rsidR="0036666D" w:rsidRPr="002B1ABF" w:rsidRDefault="0036666D" w:rsidP="00F90D91">
      <w:pPr>
        <w:pStyle w:val="Heading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t xml:space="preserve">Результаты обучения студентов по дисциплине «</w:t>
      </w:r>
      <w:r>
        <w:rPr>
          <w:noProof/>
        </w:rPr>
        <w:t xml:space="preserve">Правоведение</w:t>
      </w:r>
      <w:r w:rsidRPr="002B1ABF">
        <w:t xml:space="preserve">» цикла </w:t>
      </w:r>
      <w:r>
        <w:rPr>
          <w:noProof/>
        </w:rPr>
        <w:t xml:space="preserve">ГСЭ</w:t>
      </w:r>
      <w:r w:rsidRPr="002B1ABF">
        <w:t xml:space="preserve"> ФГОС </w:t>
      </w:r>
      <w:r>
        <w:rPr>
          <w:noProof/>
        </w:rPr>
        <w:t xml:space="preserve">ВО</w:t>
      </w:r>
    </w:p>
    <w:p w:rsidR="0036666D" w:rsidRPr="002B1ABF" w:rsidRDefault="0036666D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ФЭПО: модель оценки результатов обучения</w:t>
      </w:r>
    </w:p>
    <w:p w:rsidR="0036666D" w:rsidRPr="00F90D91" w:rsidRDefault="0036666D" w:rsidP="00F90D91">
      <w:pPr>
        <w:rPr>
          <w:sz w:val="28"/>
          <w:szCs w:val="28"/>
        </w:rPr>
      </w:pPr>
    </w:p>
    <w:p w:rsidR="0036666D" w:rsidRPr="00024E94" w:rsidRDefault="0036666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36666D" w:rsidRPr="00102E7A" w:rsidRDefault="0036666D" w:rsidP="002953DF">
      <w:pPr>
        <w:keepNext/>
        <w:keepLines/>
        <w:jc w:val="center"/>
      </w:pPr>
      <w:r w:rsidRPr="00503BA9">
        <w:rPr>
          <w:sz w:val="28"/>
          <w:szCs w:val="28"/>
        </w:rPr>
        <w:pict>
          <v:shape id="_x0000_i1025" type="#_x0000_t75" style="width:315.75pt;height:198.75pt">
            <v:imagedata r:id="rId8" o:title=""/>
          </v:shape>
        </w:pict>
      </w:r>
      <w:r>
        <w:rPr>
          <w:sz w:val="28"/>
          <w:szCs w:val="28"/>
        </w:rPr>
        <w:br/>
      </w:r>
      <w:r>
        <w:t xml:space="preserve">Рисунок</w:t>
      </w:r>
      <w:r w:rsidRPr="00102E7A">
        <w:t xml:space="preserve"> </w:t>
      </w:r>
      <w:r>
        <w:t xml:space="preserve">2.1 –</w:t>
      </w:r>
      <w:r w:rsidRPr="00102E7A">
        <w:t xml:space="preserve"> </w:t>
      </w:r>
      <w:r>
        <w:t xml:space="preserve">Принципы восхождения по методологии В. П. Беспалько</w:t>
      </w:r>
    </w:p>
    <w:p w:rsidR="0036666D" w:rsidRPr="009B12AA" w:rsidRDefault="0036666D" w:rsidP="00AE068B">
      <w:pPr>
        <w:ind w:firstLine="720"/>
        <w:jc w:val="both"/>
        <w:rPr>
          <w:sz w:val="16"/>
          <w:szCs w:val="16"/>
        </w:rPr>
      </w:pPr>
    </w:p>
    <w:p w:rsidR="0036666D" w:rsidRPr="00024E94" w:rsidRDefault="0036666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36666D" w:rsidRPr="00024E94" w:rsidRDefault="0036666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36666D" w:rsidRPr="00766A92" w:rsidRDefault="0036666D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3B19ED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36666D" w:rsidRPr="00024E94" w:rsidRDefault="0036666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36666D" w:rsidRDefault="0036666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36666D" w:rsidRDefault="0036666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36666D" w:rsidRPr="00F90D91" w:rsidRDefault="0036666D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36666D" w:rsidRDefault="0036666D" w:rsidP="00EA0E47">
      <w:pPr>
        <w:ind w:firstLine="539"/>
      </w:pPr>
      <w:r>
        <w:t xml:space="preserve"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36666D" w:rsidRPr="00F90D91" w:rsidRDefault="0036666D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36666D" w:rsidRPr="00BF24CB">
        <w:trPr>
          <w:jc w:val="center"/>
        </w:trPr>
        <w:tc>
          <w:tcPr>
            <w:tcW w:w="1491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оценки</w:t>
            </w:r>
          </w:p>
        </w:tc>
        <w:tc>
          <w:tcPr>
            <w:tcW w:w="5468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(уровень результатов обучения)</w:t>
            </w:r>
          </w:p>
        </w:tc>
      </w:tr>
      <w:tr w:rsidR="0036666D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36666D" w:rsidRPr="00AD1D63" w:rsidRDefault="0036666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Первый</w:t>
            </w:r>
          </w:p>
        </w:tc>
      </w:tr>
      <w:tr w:rsidR="0036666D" w:rsidRPr="00BF24CB">
        <w:trPr>
          <w:jc w:val="center"/>
        </w:trPr>
        <w:tc>
          <w:tcPr>
            <w:tcW w:w="1491" w:type="dxa"/>
            <w:vMerge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36666D" w:rsidRPr="00AD1D63" w:rsidRDefault="0036666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  <w:p w:rsidR="0036666D" w:rsidRPr="00AD1D63" w:rsidRDefault="0036666D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36666D" w:rsidRPr="00AD1D63" w:rsidRDefault="0036666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36666D" w:rsidRPr="00AD1D63" w:rsidRDefault="0036666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36666D" w:rsidRPr="00AD1D63" w:rsidRDefault="0036666D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36666D" w:rsidRPr="00AD1D63" w:rsidRDefault="0036666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36666D" w:rsidRPr="00AD1D63" w:rsidRDefault="0036666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36666D" w:rsidRPr="00AD1D63" w:rsidRDefault="0036666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Второй</w:t>
            </w:r>
          </w:p>
        </w:tc>
      </w:tr>
      <w:tr w:rsidR="0036666D" w:rsidRPr="00BF24CB">
        <w:trPr>
          <w:jc w:val="center"/>
        </w:trPr>
        <w:tc>
          <w:tcPr>
            <w:tcW w:w="1491" w:type="dxa"/>
            <w:vMerge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36666D" w:rsidRPr="00AD1D63" w:rsidRDefault="0036666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  <w:p w:rsidR="0036666D" w:rsidRPr="00AD1D63" w:rsidRDefault="0036666D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36666D" w:rsidRPr="00AD1D63" w:rsidRDefault="0036666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36666D" w:rsidRPr="00AD1D63" w:rsidRDefault="0036666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36666D" w:rsidRPr="00AD1D63" w:rsidRDefault="0036666D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36666D" w:rsidRPr="00AD1D63" w:rsidRDefault="0036666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36666D" w:rsidRPr="00AD1D63" w:rsidRDefault="0036666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36666D" w:rsidRPr="00AD1D63" w:rsidRDefault="0036666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Третий</w:t>
            </w:r>
          </w:p>
        </w:tc>
      </w:tr>
      <w:tr w:rsidR="0036666D" w:rsidRPr="00BF24CB">
        <w:trPr>
          <w:jc w:val="center"/>
        </w:trPr>
        <w:tc>
          <w:tcPr>
            <w:tcW w:w="1491" w:type="dxa"/>
            <w:vMerge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36666D" w:rsidRPr="00AD1D63" w:rsidRDefault="0036666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36666D" w:rsidRDefault="0036666D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36666D" w:rsidRDefault="0036666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36666D" w:rsidRPr="00F90D91" w:rsidRDefault="0036666D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36666D" w:rsidRPr="00752F3A" w:rsidRDefault="0036666D" w:rsidP="00EA0E47">
      <w:pPr>
        <w:ind w:firstLine="539"/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p w:rsidR="0036666D" w:rsidRPr="00F90D91" w:rsidRDefault="0036666D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36666D" w:rsidRPr="00FC0393">
        <w:trPr>
          <w:jc w:val="center"/>
        </w:trPr>
        <w:tc>
          <w:tcPr>
            <w:tcW w:w="2066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 xml:space="preserve"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36666D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 xml:space="preserve"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36666D" w:rsidRPr="00FC0393">
        <w:trPr>
          <w:jc w:val="center"/>
        </w:trPr>
        <w:tc>
          <w:tcPr>
            <w:tcW w:w="2066" w:type="dxa"/>
            <w:vAlign w:val="center"/>
          </w:tcPr>
          <w:p w:rsidR="0036666D" w:rsidRPr="00FB3127" w:rsidRDefault="0036666D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 xml:space="preserve">Выборка</w:t>
            </w:r>
            <w:r w:rsidRPr="00FB3127">
              <w:rPr>
                <w:sz w:val="22"/>
                <w:szCs w:val="22"/>
              </w:rPr>
              <w:br/>
              <w:t xml:space="preserve"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Процент студентов</w:t>
            </w:r>
            <w:r w:rsidRPr="00AD1D63">
              <w:rPr>
                <w:sz w:val="22"/>
                <w:szCs w:val="22"/>
              </w:rPr>
              <w:br/>
              <w:t xml:space="preserve">на уровне обученности</w:t>
            </w:r>
            <w:r w:rsidRPr="00AD1D6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36666D" w:rsidRDefault="0036666D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36666D" w:rsidRDefault="0036666D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36666D" w:rsidRDefault="0036666D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36666D" w:rsidRPr="002B1ABF" w:rsidRDefault="0036666D" w:rsidP="00E95EBF">
      <w:pPr>
        <w:pStyle w:val="Heading2"/>
        <w:tabs>
          <w:tab w:val="clear" w:pos="166"/>
          <w:tab w:val="num" w:pos="0"/>
          <w:tab w:val="left" w:pos="180"/>
        </w:tabs>
        <w:ind w:left="0" w:firstLine="180"/>
      </w:pPr>
      <w:r w:rsidRPr="002B1ABF">
        <w:t xml:space="preserve">Результаты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B1ABF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 xml:space="preserve">ФЭПО-26</w:t>
      </w:r>
    </w:p>
    <w:p w:rsidR="0036666D" w:rsidRDefault="0036666D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36666D" w:rsidRDefault="0036666D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по двум показателям:</w:t>
      </w:r>
    </w:p>
    <w:p w:rsidR="0036666D" w:rsidRDefault="0036666D" w:rsidP="00776129">
      <w:pPr>
        <w:numPr>
          <w:ilvl w:val="0"/>
          <w:numId w:val="5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36666D" w:rsidRDefault="0036666D" w:rsidP="00776129">
      <w:pPr>
        <w:numPr>
          <w:ilvl w:val="0"/>
          <w:numId w:val="5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36666D" w:rsidRDefault="0036666D" w:rsidP="00042588">
      <w:pPr>
        <w:spacing w:line="288" w:lineRule="auto"/>
        <w:jc w:val="both"/>
        <w:rPr>
          <w:sz w:val="28"/>
          <w:szCs w:val="28"/>
        </w:rPr>
      </w:pPr>
    </w:p>
    <w:p w:rsidR="0036666D" w:rsidRDefault="0036666D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 xml:space="preserve">Правоведение</w:t>
      </w:r>
      <w:r w:rsidRPr="002040C9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 xml:space="preserve"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 xml:space="preserve"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 2.2.</w:t>
      </w:r>
    </w:p>
    <w:p w:rsidR="0036666D" w:rsidRPr="00F90D91" w:rsidRDefault="0036666D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36666D" w:rsidRDefault="0036666D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subj1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2.2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  <w:r>
        <w:t xml:space="preserve"> по данной дисциплине</w:t>
      </w:r>
    </w:p>
    <w:p w:rsidR="0036666D" w:rsidRPr="00064E3C" w:rsidRDefault="0036666D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36666D" w:rsidRPr="00257F6E" w:rsidRDefault="0036666D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по дисциплине «</w:t>
      </w:r>
      <w:r>
        <w:rPr>
          <w:noProof/>
          <w:sz w:val="28"/>
          <w:szCs w:val="28"/>
        </w:rPr>
        <w:t xml:space="preserve">Правоведение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 w:rsidRPr="002F5976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 xml:space="preserve"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2.3.</w:t>
      </w:r>
    </w:p>
    <w:p w:rsidR="0036666D" w:rsidRPr="00257F6E" w:rsidRDefault="0036666D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36666D" w:rsidRPr="00935302" w:rsidRDefault="0036666D" w:rsidP="000749D3">
      <w:pPr>
        <w:keepNext/>
        <w:keepLines/>
        <w:rPr>
          <w:sz w:val="8"/>
          <w:szCs w:val="8"/>
        </w:rPr>
      </w:pPr>
      <w:r>
        <w:rPr>
          <w:noProof/>
        </w:rPr>
        <w:pict>
          <v:rect id="_x0000_s1027" style="position:absolute;margin-left:389.1pt;margin-top:98.45pt;width:75pt;height:24.4pt;z-index:251650048" filled="f" stroked="f">
            <v:textbox style="mso-next-textbox:#_x0000_s1027">
              <w:txbxContent>
                <w:p w:rsidR="0036666D" w:rsidRPr="006042B7" w:rsidRDefault="0036666D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3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6pt;margin-top:69.2pt;width:75pt;height:24.4pt;z-index:251649024" filled="f" stroked="f">
            <v:textbox style="mso-next-textbox:#_x0000_s1028">
              <w:txbxContent>
                <w:p w:rsidR="0036666D" w:rsidRPr="006042B7" w:rsidRDefault="0036666D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5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23.1pt;margin-top:41.05pt;width:75pt;height:24.4pt;z-index:251648000" filled="f" stroked="f">
            <v:textbox style="mso-next-textbox:#_x0000_s1029">
              <w:txbxContent>
                <w:p w:rsidR="0036666D" w:rsidRPr="006042B7" w:rsidRDefault="0036666D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17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03.6pt;margin-top:11.45pt;width:75pt;height:24.4pt;z-index:251646976" filled="f" stroked="f">
            <v:textbox style="mso-next-textbox:#_x0000_s1030">
              <w:txbxContent>
                <w:p w:rsidR="0036666D" w:rsidRPr="006042B7" w:rsidRDefault="0036666D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75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4.5pt;width:75pt;height:24.4pt;z-index:251645952" filled="f" stroked="f">
            <v:textbox style="mso-next-textbox:#_x0000_s1031">
              <w:txbxContent>
                <w:p w:rsidR="0036666D" w:rsidRPr="00C961F5" w:rsidRDefault="0036666D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97</w:t>
                  </w:r>
                  <w:r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pt;margin-top:3.75pt;width:75pt;height:24.4pt;z-index:251644928" filled="f" stroked="f">
            <v:textbox style="mso-next-textbox:#_x0000_s1032">
              <w:txbxContent>
                <w:p w:rsidR="0036666D" w:rsidRPr="00C961F5" w:rsidRDefault="0036666D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100</w:t>
                  </w:r>
                  <w:r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shape id="Рисунок 1" o:spid="_x0000_i1026" type="#_x0000_t75" style="width:467.25pt;height:130.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-162.7pt;margin-top:38.8pt;width:36pt;height:18pt;z-index:251639808;mso-position-horizontal-relative:text;mso-position-vertical-relative:text" filled="f" stroked="f">
            <v:textbox style="mso-next-textbox:#_x0000_s1033">
              <w:txbxContent>
                <w:p w:rsidR="0036666D" w:rsidRPr="000C17E9" w:rsidRDefault="0036666D" w:rsidP="00A67DBB"/>
              </w:txbxContent>
            </v:textbox>
          </v:shape>
        </w:pict>
      </w:r>
    </w:p>
    <w:p w:rsidR="0036666D" w:rsidRPr="00DA3E40" w:rsidRDefault="0036666D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>
        <w:rPr>
          <w:noProof/>
        </w:rPr>
        <w:pict>
          <v:rect id="_x0000_s1034" style="position:absolute;left:0;text-align:left;margin-left:-.35pt;margin-top:-32pt;width:66.35pt;height:24.4pt;z-index:251643904" filled="f" stroked="f">
            <v:textbox style="mso-next-textbox:#_x0000_s1034">
              <w:txbxContent>
                <w:p w:rsidR="0036666D" w:rsidRPr="00C961F5" w:rsidRDefault="0036666D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left:0;text-align:left;margin-left:31.85pt;margin-top:-61.25pt;width:63.45pt;height:24.4pt;z-index:251642880" filled="f" stroked="f">
            <v:textbox style="mso-next-textbox:#_x0000_s1035">
              <w:txbxContent>
                <w:p w:rsidR="0036666D" w:rsidRPr="00C961F5" w:rsidRDefault="0036666D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left:0;text-align:left;margin-left:67.5pt;margin-top:-90.5pt;width:70.1pt;height:24.4pt;z-index:251641856" filled="f" stroked="f">
            <v:textbox style="mso-next-textbox:#_x0000_s1036">
              <w:txbxContent>
                <w:p w:rsidR="0036666D" w:rsidRPr="00C961F5" w:rsidRDefault="0036666D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7" style="position:absolute;left:0;text-align:left;margin-left:87pt;margin-top:-119pt;width:62.6pt;height:24.4pt;z-index:251640832" filled="f" stroked="f">
            <v:textbox style="mso-next-textbox:#_x0000_s1037">
              <w:txbxContent>
                <w:p w:rsidR="0036666D" w:rsidRPr="00C961F5" w:rsidRDefault="0036666D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96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</w:p>
    <w:tbl>
      <w:tblPr>
        <w:tblW w:w="0" w:type="auto"/>
        <w:jc w:val="center"/>
        <w:tblLook w:val="01E0"/>
      </w:tblPr>
      <w:tblGrid>
        <w:gridCol w:w="4938"/>
        <w:gridCol w:w="4915"/>
      </w:tblGrid>
      <w:tr w:rsidR="0036666D">
        <w:trPr>
          <w:jc w:val="center"/>
        </w:trPr>
        <w:tc>
          <w:tcPr>
            <w:tcW w:w="5068" w:type="dxa"/>
            <w:vAlign w:val="center"/>
          </w:tcPr>
          <w:p w:rsidR="0036666D" w:rsidRDefault="0036666D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5069" w:type="dxa"/>
            <w:vAlign w:val="center"/>
          </w:tcPr>
          <w:p w:rsidR="0036666D" w:rsidRPr="002F5976" w:rsidRDefault="0036666D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36666D" w:rsidRPr="007C3061" w:rsidRDefault="0036666D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 xml:space="preserve">2.3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36666D" w:rsidRPr="00621546" w:rsidRDefault="0036666D" w:rsidP="00DC53B8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36666D" w:rsidRDefault="0036666D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2.3, по дисциплине «</w:t>
      </w:r>
      <w:r>
        <w:rPr>
          <w:noProof/>
          <w:sz w:val="28"/>
          <w:szCs w:val="28"/>
        </w:rPr>
        <w:t xml:space="preserve">Правоведение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 xml:space="preserve">вуз</w:t>
      </w:r>
      <w:r w:rsidRPr="00864FC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100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 xml:space="preserve">97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36666D" w:rsidRPr="00946870" w:rsidRDefault="0036666D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 w:rsidRPr="00946870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946870">
        <w:rPr>
          <w:sz w:val="28"/>
          <w:szCs w:val="28"/>
        </w:rPr>
        <w:t xml:space="preserve">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 xml:space="preserve">Правоведение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946870">
        <w:rPr>
          <w:sz w:val="28"/>
          <w:szCs w:val="28"/>
        </w:rPr>
        <w:t xml:space="preserve">.</w:t>
      </w:r>
    </w:p>
    <w:p w:rsidR="0036666D" w:rsidRPr="00621546" w:rsidRDefault="0036666D" w:rsidP="006604D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36666D" w:rsidRDefault="0036666D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subj1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2.4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по уровню обученности в соответствии с процентом набранных баллов за выполнение ПИМ</w:t>
      </w:r>
    </w:p>
    <w:p w:rsidR="0036666D" w:rsidRPr="007F6CFE" w:rsidRDefault="0036666D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36666D" w:rsidRDefault="0036666D" w:rsidP="002953DF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all_subj1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2.5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 xml:space="preserve">по уровню обученности в соответствии с процентом набранных баллов за выполнение ПИМ</w:t>
      </w:r>
    </w:p>
    <w:p w:rsidR="0036666D" w:rsidRPr="00A736BE" w:rsidRDefault="0036666D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36666D" w:rsidRDefault="0036666D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Правоведение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36666D" w:rsidRPr="00A01626" w:rsidRDefault="0036666D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 xml:space="preserve">Правоведение</w:t>
      </w:r>
      <w:r>
        <w:rPr>
          <w:sz w:val="28"/>
          <w:szCs w:val="28"/>
        </w:rPr>
        <w:t xml:space="preserve">»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 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36666D" w:rsidRPr="00621546" w:rsidRDefault="0036666D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0"/>
          <w:szCs w:val="20"/>
        </w:rPr>
      </w:pPr>
    </w:p>
    <w:p w:rsidR="0036666D" w:rsidRPr="00F90D91" w:rsidRDefault="0036666D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36666D" w:rsidRPr="00F90D91" w:rsidRDefault="0036666D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36666D" w:rsidRPr="00F90D91" w:rsidRDefault="0036666D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36666D" w:rsidRDefault="0036666D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Правоведение</w:t>
      </w:r>
      <w:r w:rsidRPr="006E4E4E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 xml:space="preserve"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 xml:space="preserve">, и приведен процент студентов на уровне обученности не ниже второго.</w:t>
      </w:r>
    </w:p>
    <w:p w:rsidR="0036666D" w:rsidRPr="006E4E4E" w:rsidRDefault="0036666D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36666D" w:rsidRPr="006E4E4E" w:rsidSect="00213A9B">
          <w:footerReference w:type="default" r:id="rId10"/>
          <w:type w:val="continuous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:rsidR="0036666D" w:rsidRPr="00ED5C12" w:rsidRDefault="0036666D" w:rsidP="00864FC9">
      <w:pPr>
        <w:spacing w:line="288" w:lineRule="auto"/>
        <w:jc w:val="both"/>
      </w:pPr>
      <w:r w:rsidRPr="00ED5C12">
        <w:t xml:space="preserve"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 xml:space="preserve">вуз</w:t>
      </w:r>
      <w:r w:rsidRPr="00ED5C12">
        <w:t xml:space="preserve">а</w:t>
      </w:r>
      <w:r>
        <w:rPr>
          <w:noProof/>
        </w:rPr>
        <w:t xml:space="preserve"/>
      </w:r>
      <w:r w:rsidRPr="00ED5C12">
        <w:t xml:space="preserve"> по дисциплине «</w:t>
      </w:r>
      <w:r>
        <w:rPr>
          <w:noProof/>
        </w:rPr>
        <w:t xml:space="preserve">Правоведение</w:t>
      </w:r>
      <w:r w:rsidRPr="00ED5C12">
        <w:t xml:space="preserve">» цикла </w:t>
      </w:r>
      <w:r>
        <w:rPr>
          <w:noProof/>
        </w:rPr>
        <w:t xml:space="preserve">ГСЭ</w:t>
      </w:r>
      <w:r w:rsidRPr="00ED5C12">
        <w:t xml:space="preserve"> ФГОС </w:t>
      </w:r>
      <w:r>
        <w:rPr>
          <w:noProof/>
        </w:rPr>
        <w:t xml:space="preserve">ВО</w:t>
      </w:r>
      <w:r w:rsidRPr="00ED5C12">
        <w:t xml:space="preserve"> (</w:t>
      </w:r>
      <w:r>
        <w:rPr>
          <w:noProof/>
        </w:rPr>
        <w:t xml:space="preserve">ФЭПО-26</w:t>
      </w:r>
      <w:r w:rsidRPr="00ED5C12">
        <w:t xml:space="preserve">)</w:t>
      </w:r>
    </w:p>
    <w:p w:rsidR="0036666D" w:rsidRPr="00964C90" w:rsidRDefault="0036666D" w:rsidP="003919F0">
      <w:pPr>
        <w:jc w:val="center"/>
        <w:rPr>
          <w:sz w:val="10"/>
          <w:szCs w:val="10"/>
        </w:rPr>
      </w:pPr>
    </w:p>
    <w:tbl>
      <w:tblPr>
        <w:tblW w:w="472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80"/>
        <w:gridCol w:w="3912"/>
        <w:gridCol w:w="1284"/>
        <w:gridCol w:w="993"/>
        <w:gridCol w:w="905"/>
        <w:gridCol w:w="878"/>
        <w:gridCol w:w="928"/>
        <w:gridCol w:w="1894"/>
        <w:gridCol w:w="1496"/>
      </w:tblGrid>
      <w:tr w:rsidR="0036666D" w:rsidRPr="006061C9">
        <w:trPr>
          <w:jc w:val="center"/>
        </w:trPr>
        <w:tc>
          <w:tcPr>
            <w:tcW w:w="1680" w:type="dxa"/>
            <w:vMerge w:val="restart"/>
            <w:vAlign w:val="center"/>
          </w:tcPr>
          <w:p w:rsidR="0036666D" w:rsidRPr="000648B3" w:rsidRDefault="0036666D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3912" w:type="dxa"/>
            <w:vMerge w:val="restart"/>
            <w:vAlign w:val="center"/>
          </w:tcPr>
          <w:p w:rsidR="0036666D" w:rsidRPr="000648B3" w:rsidRDefault="0036666D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6882" w:type="dxa"/>
            <w:gridSpan w:val="6"/>
            <w:vAlign w:val="center"/>
          </w:tcPr>
          <w:p w:rsidR="0036666D" w:rsidRPr="00AD1D63" w:rsidRDefault="0036666D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</w:p>
        </w:tc>
        <w:tc>
          <w:tcPr>
            <w:tcW w:w="1496" w:type="dxa"/>
            <w:vMerge w:val="restart"/>
            <w:vAlign w:val="center"/>
          </w:tcPr>
          <w:p w:rsidR="0036666D" w:rsidRPr="00AD1D63" w:rsidRDefault="0036666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Выполнение критерия</w:t>
            </w:r>
          </w:p>
        </w:tc>
      </w:tr>
      <w:tr w:rsidR="0036666D" w:rsidRPr="006061C9">
        <w:trPr>
          <w:jc w:val="center"/>
        </w:trPr>
        <w:tc>
          <w:tcPr>
            <w:tcW w:w="1680" w:type="dxa"/>
            <w:vMerge/>
            <w:vAlign w:val="center"/>
          </w:tcPr>
          <w:p w:rsidR="0036666D" w:rsidRPr="00AD1D63" w:rsidRDefault="0036666D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36666D" w:rsidRPr="00AD1D63" w:rsidRDefault="0036666D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36666D" w:rsidRPr="00AD1D63" w:rsidRDefault="0036666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</w:t>
            </w:r>
            <w:r>
              <w:rPr>
                <w:b/>
                <w:bCs/>
              </w:rPr>
              <w:t xml:space="preserve">-</w:t>
            </w:r>
            <w:r w:rsidRPr="00AD1D63">
              <w:rPr>
                <w:b/>
                <w:bCs/>
              </w:rPr>
              <w:t xml:space="preserve"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36666D" w:rsidRPr="00AD1D63" w:rsidRDefault="0036666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36666D" w:rsidRPr="00AD1D63" w:rsidRDefault="0036666D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 на уровне обученности</w:t>
            </w:r>
            <w:r w:rsidRPr="00AD1D63">
              <w:rPr>
                <w:b/>
                <w:bCs/>
              </w:rPr>
              <w:br/>
              <w:t xml:space="preserve">не ниже второго</w:t>
            </w:r>
          </w:p>
        </w:tc>
        <w:tc>
          <w:tcPr>
            <w:tcW w:w="1496" w:type="dxa"/>
            <w:vMerge/>
            <w:vAlign w:val="center"/>
          </w:tcPr>
          <w:p w:rsidR="0036666D" w:rsidRPr="00AD1D63" w:rsidRDefault="0036666D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36666D" w:rsidRPr="006061C9">
        <w:trPr>
          <w:jc w:val="center"/>
        </w:trPr>
        <w:tc>
          <w:tcPr>
            <w:tcW w:w="1680" w:type="dxa"/>
            <w:vMerge/>
          </w:tcPr>
          <w:p w:rsidR="0036666D" w:rsidRPr="00AD1D63" w:rsidRDefault="0036666D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36666D" w:rsidRPr="00AD1D63" w:rsidRDefault="0036666D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36666D" w:rsidRPr="00AD1D63" w:rsidRDefault="0036666D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36666D" w:rsidRPr="00AD1D63" w:rsidRDefault="0036666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первый</w:t>
            </w:r>
          </w:p>
        </w:tc>
        <w:tc>
          <w:tcPr>
            <w:tcW w:w="905" w:type="dxa"/>
            <w:vAlign w:val="center"/>
          </w:tcPr>
          <w:p w:rsidR="0036666D" w:rsidRPr="00AD1D63" w:rsidRDefault="0036666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второй</w:t>
            </w:r>
          </w:p>
        </w:tc>
        <w:tc>
          <w:tcPr>
            <w:tcW w:w="878" w:type="dxa"/>
            <w:vAlign w:val="center"/>
          </w:tcPr>
          <w:p w:rsidR="0036666D" w:rsidRPr="00AD1D63" w:rsidRDefault="0036666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третий</w:t>
            </w:r>
          </w:p>
        </w:tc>
        <w:tc>
          <w:tcPr>
            <w:tcW w:w="928" w:type="dxa"/>
            <w:vAlign w:val="center"/>
          </w:tcPr>
          <w:p w:rsidR="0036666D" w:rsidRPr="00AD1D63" w:rsidRDefault="0036666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четвер-тый</w:t>
            </w:r>
          </w:p>
        </w:tc>
        <w:tc>
          <w:tcPr>
            <w:tcW w:w="1894" w:type="dxa"/>
            <w:vMerge/>
          </w:tcPr>
          <w:p w:rsidR="0036666D" w:rsidRPr="00AD1D63" w:rsidRDefault="0036666D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36666D" w:rsidRPr="00AD1D63" w:rsidRDefault="0036666D" w:rsidP="00AD1D63">
            <w:pPr>
              <w:jc w:val="both"/>
              <w:rPr>
                <w:b/>
                <w:bCs/>
              </w:rPr>
            </w:pPr>
          </w:p>
        </w:tc>
      </w:tr>
      <w:tr w:rsidR="0036666D" w:rsidRPr="006061C9">
        <w:trPr>
          <w:jc w:val="center"/>
        </w:trPr>
        <w:tc>
          <w:tcPr>
            <w:tcW w:w="1680" w:type="dxa"/>
            <w:vAlign w:val="center"/>
          </w:tcPr>
          <w:p w:rsidR="0036666D" w:rsidRPr="00D65ECC" w:rsidRDefault="0036666D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21.03.01</w:t>
            </w:r>
          </w:p>
        </w:tc>
        <w:tc>
          <w:tcPr>
            <w:tcW w:w="3912" w:type="dxa"/>
            <w:vAlign w:val="center"/>
          </w:tcPr>
          <w:p w:rsidR="0036666D" w:rsidRDefault="0036666D" w:rsidP="003B19ED">
            <w:pPr>
              <w:spacing w:line="264" w:lineRule="auto"/>
            </w:pPr>
            <w:r>
              <w:rPr>
                <w:noProof/>
              </w:rPr>
              <w:t xml:space="preserve">Нефтегазовое дело</w:t>
            </w:r>
          </w:p>
        </w:tc>
        <w:tc>
          <w:tcPr>
            <w:tcW w:w="1284" w:type="dxa"/>
            <w:vAlign w:val="center"/>
          </w:tcPr>
          <w:p w:rsidR="0036666D" w:rsidRPr="006061C9" w:rsidRDefault="0036666D" w:rsidP="00AD1D63">
            <w:pPr>
              <w:jc w:val="center"/>
            </w:pPr>
            <w:r>
              <w:rPr>
                <w:noProof/>
              </w:rPr>
              <w:t xml:space="preserve">39</w:t>
            </w:r>
          </w:p>
        </w:tc>
        <w:tc>
          <w:tcPr>
            <w:tcW w:w="993" w:type="dxa"/>
            <w:vAlign w:val="center"/>
          </w:tcPr>
          <w:p w:rsidR="0036666D" w:rsidRPr="006061C9" w:rsidRDefault="0036666D" w:rsidP="00AD1D63">
            <w:pPr>
              <w:jc w:val="center"/>
            </w:pPr>
            <w:r>
              <w:rPr>
                <w:noProof/>
              </w:rPr>
              <w:t xml:space="preserve">0</w:t>
            </w:r>
            <w:r>
              <w:t xml:space="preserve">%</w:t>
            </w:r>
          </w:p>
        </w:tc>
        <w:tc>
          <w:tcPr>
            <w:tcW w:w="905" w:type="dxa"/>
            <w:vAlign w:val="center"/>
          </w:tcPr>
          <w:p w:rsidR="0036666D" w:rsidRPr="006061C9" w:rsidRDefault="0036666D" w:rsidP="00AD1D63">
            <w:pPr>
              <w:jc w:val="center"/>
            </w:pPr>
            <w:r>
              <w:rPr>
                <w:noProof/>
              </w:rPr>
              <w:t xml:space="preserve">0</w:t>
            </w:r>
            <w:r>
              <w:t xml:space="preserve">%</w:t>
            </w:r>
          </w:p>
        </w:tc>
        <w:tc>
          <w:tcPr>
            <w:tcW w:w="878" w:type="dxa"/>
            <w:vAlign w:val="center"/>
          </w:tcPr>
          <w:p w:rsidR="0036666D" w:rsidRPr="006061C9" w:rsidRDefault="0036666D" w:rsidP="00AD1D63">
            <w:pPr>
              <w:jc w:val="center"/>
            </w:pPr>
            <w:r>
              <w:rPr>
                <w:noProof/>
              </w:rPr>
              <w:t xml:space="preserve">3</w:t>
            </w:r>
            <w:r>
              <w:t xml:space="preserve">%</w:t>
            </w:r>
          </w:p>
        </w:tc>
        <w:tc>
          <w:tcPr>
            <w:tcW w:w="928" w:type="dxa"/>
            <w:vAlign w:val="center"/>
          </w:tcPr>
          <w:p w:rsidR="0036666D" w:rsidRPr="006061C9" w:rsidRDefault="0036666D" w:rsidP="00AD1D63">
            <w:pPr>
              <w:jc w:val="center"/>
            </w:pPr>
            <w:r>
              <w:rPr>
                <w:noProof/>
              </w:rPr>
              <w:t xml:space="preserve">97</w:t>
            </w:r>
            <w:r>
              <w:t xml:space="preserve">%</w:t>
            </w:r>
          </w:p>
        </w:tc>
        <w:tc>
          <w:tcPr>
            <w:tcW w:w="1894" w:type="dxa"/>
            <w:vAlign w:val="center"/>
          </w:tcPr>
          <w:p w:rsidR="0036666D" w:rsidRPr="008C6C39" w:rsidRDefault="0036666D" w:rsidP="00AD1D63">
            <w:pPr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1496" w:type="dxa"/>
            <w:vAlign w:val="center"/>
          </w:tcPr>
          <w:p w:rsidR="0036666D" w:rsidRPr="00BB78B7" w:rsidRDefault="0036666D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  <w:tr w:rsidR="0036666D" w:rsidRPr="006061C9">
        <w:trPr>
          <w:jc w:val="center"/>
        </w:trPr>
        <w:tc>
          <w:tcPr>
            <w:tcW w:w="1680" w:type="dxa"/>
            <w:vAlign w:val="center"/>
          </w:tcPr>
          <w:p w:rsidR="0036666D" w:rsidRPr="00D65ECC" w:rsidRDefault="0036666D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21.05.02</w:t>
            </w:r>
          </w:p>
        </w:tc>
        <w:tc>
          <w:tcPr>
            <w:tcW w:w="3912" w:type="dxa"/>
            <w:vAlign w:val="center"/>
          </w:tcPr>
          <w:p w:rsidR="0036666D" w:rsidRDefault="0036666D" w:rsidP="003B19ED">
            <w:pPr>
              <w:spacing w:line="264" w:lineRule="auto"/>
            </w:pPr>
            <w:r>
              <w:rPr>
                <w:noProof/>
              </w:rPr>
              <w:t xml:space="preserve">Прикладная геология</w:t>
            </w:r>
          </w:p>
        </w:tc>
        <w:tc>
          <w:tcPr>
            <w:tcW w:w="1284" w:type="dxa"/>
            <w:vAlign w:val="center"/>
          </w:tcPr>
          <w:p w:rsidR="0036666D" w:rsidRPr="006061C9" w:rsidRDefault="0036666D" w:rsidP="00AD1D63">
            <w:pPr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993" w:type="dxa"/>
            <w:vAlign w:val="center"/>
          </w:tcPr>
          <w:p w:rsidR="0036666D" w:rsidRPr="006061C9" w:rsidRDefault="0036666D" w:rsidP="00AD1D63">
            <w:pPr>
              <w:jc w:val="center"/>
            </w:pPr>
            <w:r>
              <w:rPr>
                <w:noProof/>
              </w:rPr>
              <w:t xml:space="preserve">0</w:t>
            </w:r>
            <w:r>
              <w:t xml:space="preserve">%</w:t>
            </w:r>
          </w:p>
        </w:tc>
        <w:tc>
          <w:tcPr>
            <w:tcW w:w="905" w:type="dxa"/>
            <w:vAlign w:val="center"/>
          </w:tcPr>
          <w:p w:rsidR="0036666D" w:rsidRPr="006061C9" w:rsidRDefault="0036666D" w:rsidP="00AD1D63">
            <w:pPr>
              <w:jc w:val="center"/>
            </w:pPr>
            <w:r>
              <w:rPr>
                <w:noProof/>
              </w:rPr>
              <w:t xml:space="preserve">0</w:t>
            </w:r>
            <w:r>
              <w:t xml:space="preserve">%</w:t>
            </w:r>
          </w:p>
        </w:tc>
        <w:tc>
          <w:tcPr>
            <w:tcW w:w="878" w:type="dxa"/>
            <w:vAlign w:val="center"/>
          </w:tcPr>
          <w:p w:rsidR="0036666D" w:rsidRPr="006061C9" w:rsidRDefault="0036666D" w:rsidP="00AD1D63">
            <w:pPr>
              <w:jc w:val="center"/>
            </w:pPr>
            <w:r>
              <w:rPr>
                <w:noProof/>
              </w:rPr>
              <w:t xml:space="preserve">14</w:t>
            </w:r>
            <w:r>
              <w:t xml:space="preserve">%</w:t>
            </w:r>
          </w:p>
        </w:tc>
        <w:tc>
          <w:tcPr>
            <w:tcW w:w="928" w:type="dxa"/>
            <w:vAlign w:val="center"/>
          </w:tcPr>
          <w:p w:rsidR="0036666D" w:rsidRPr="006061C9" w:rsidRDefault="0036666D" w:rsidP="00AD1D63">
            <w:pPr>
              <w:jc w:val="center"/>
            </w:pPr>
            <w:r>
              <w:rPr>
                <w:noProof/>
              </w:rPr>
              <w:t xml:space="preserve">86</w:t>
            </w:r>
            <w:r>
              <w:t xml:space="preserve">%</w:t>
            </w:r>
          </w:p>
        </w:tc>
        <w:tc>
          <w:tcPr>
            <w:tcW w:w="1894" w:type="dxa"/>
            <w:vAlign w:val="center"/>
          </w:tcPr>
          <w:p w:rsidR="0036666D" w:rsidRPr="008C6C39" w:rsidRDefault="0036666D" w:rsidP="00AD1D63">
            <w:pPr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1496" w:type="dxa"/>
            <w:vAlign w:val="center"/>
          </w:tcPr>
          <w:p w:rsidR="0036666D" w:rsidRPr="00BB78B7" w:rsidRDefault="0036666D" w:rsidP="00AD1D63">
            <w:pPr>
              <w:jc w:val="center"/>
            </w:pPr>
            <w:r>
              <w:rPr>
                <w:noProof/>
              </w:rPr>
              <w:t xml:space="preserve">*</w:t>
            </w:r>
          </w:p>
        </w:tc>
      </w:tr>
    </w:tbl>
    <w:p w:rsidR="0036666D" w:rsidRPr="00621546" w:rsidRDefault="0036666D" w:rsidP="003919F0">
      <w:pPr>
        <w:jc w:val="both"/>
        <w:rPr>
          <w:sz w:val="28"/>
          <w:szCs w:val="28"/>
        </w:rPr>
      </w:pPr>
    </w:p>
    <w:p w:rsidR="0036666D" w:rsidRPr="00F90D91" w:rsidRDefault="0036666D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36666D" w:rsidRPr="00F90D91" w:rsidRDefault="0036666D" w:rsidP="004C7D67">
      <w:pPr>
        <w:tabs>
          <w:tab w:val="left" w:pos="720"/>
        </w:tabs>
        <w:ind w:firstLine="540"/>
        <w:jc w:val="both"/>
      </w:pPr>
      <w:r w:rsidRPr="00F90D91">
        <w:t xml:space="preserve"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 xml:space="preserve">%.</w:t>
      </w:r>
    </w:p>
    <w:p w:rsidR="0036666D" w:rsidRDefault="0036666D" w:rsidP="004C7D67">
      <w:pPr>
        <w:tabs>
          <w:tab w:val="left" w:pos="720"/>
        </w:tabs>
        <w:ind w:firstLine="540"/>
        <w:jc w:val="both"/>
      </w:pPr>
      <w:r w:rsidRPr="00F90D91">
        <w:t xml:space="preserve">Знаком «*» отмечены результаты для выборки студен</w:t>
      </w:r>
      <w:r>
        <w:t xml:space="preserve">тов</w:t>
      </w:r>
      <w:r w:rsidRPr="00257F6E">
        <w:t xml:space="preserve"> </w:t>
      </w:r>
      <w:r>
        <w:t xml:space="preserve">менее 10 человек.</w:t>
      </w:r>
    </w:p>
    <w:p w:rsidR="0036666D" w:rsidRPr="00F90D91" w:rsidRDefault="0036666D" w:rsidP="004C7D67">
      <w:pPr>
        <w:tabs>
          <w:tab w:val="left" w:pos="720"/>
        </w:tabs>
        <w:ind w:firstLine="540"/>
        <w:jc w:val="both"/>
      </w:pPr>
    </w:p>
    <w:p w:rsidR="0036666D" w:rsidRDefault="0036666D" w:rsidP="003919F0">
      <w:pPr>
        <w:spacing w:line="264" w:lineRule="auto"/>
        <w:jc w:val="center"/>
        <w:rPr>
          <w:b/>
          <w:bCs/>
          <w:sz w:val="28"/>
          <w:szCs w:val="28"/>
        </w:rPr>
        <w:sectPr w:rsidR="0036666D" w:rsidSect="006061C9">
          <w:footerReference w:type="default" r:id="rId11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36666D" w:rsidRPr="002B1ABF" w:rsidRDefault="0036666D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Мониторинг результатов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A67B6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p w:rsidR="0036666D" w:rsidRPr="00F90D91" w:rsidRDefault="0036666D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36666D" w:rsidRDefault="0036666D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 xml:space="preserve">На диаграмме (рис</w:t>
      </w:r>
      <w:r>
        <w:rPr>
          <w:sz w:val="28"/>
          <w:szCs w:val="28"/>
        </w:rPr>
        <w:t xml:space="preserve"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2.6</w:t>
      </w:r>
      <w:r w:rsidRPr="00730F8F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Правоведение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36666D" w:rsidRPr="00F90D91" w:rsidRDefault="0036666D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36666D" w:rsidRPr="00C015E3" w:rsidRDefault="0036666D" w:rsidP="002953DF">
      <w:pPr>
        <w:keepNext/>
        <w:keepLines/>
        <w:jc w:val="center"/>
      </w:pP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monitoring1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C015E3">
        <w:t xml:space="preserve">Рис</w:t>
      </w:r>
      <w:r>
        <w:t xml:space="preserve">унок 2.6 –</w:t>
      </w:r>
      <w:r w:rsidRPr="00C015E3">
        <w:t xml:space="preserve"> </w:t>
      </w:r>
      <w:r>
        <w:t xml:space="preserve">Диаграмма р</w:t>
      </w:r>
      <w:r w:rsidRPr="00C015E3">
        <w:t xml:space="preserve">аспределени</w:t>
      </w:r>
      <w:r>
        <w:t xml:space="preserve">я</w:t>
      </w:r>
      <w:r w:rsidRPr="00C015E3">
        <w:t xml:space="preserve"> </w:t>
      </w:r>
      <w:r>
        <w:t xml:space="preserve">студентов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 w:rsidRPr="002A67B6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>
        <w:br/>
      </w:r>
      <w:r w:rsidRPr="00C015E3">
        <w:t xml:space="preserve">по уровням обученности</w:t>
      </w:r>
      <w:r w:rsidRPr="00BB6C1D">
        <w:t xml:space="preserve"> </w:t>
      </w:r>
    </w:p>
    <w:p w:rsidR="0036666D" w:rsidRPr="00A736BE" w:rsidRDefault="0036666D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36666D" w:rsidRDefault="0036666D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 xml:space="preserve">93% (ФЭПО-23), 98% (ФЭПО-24), 100% (ФЭПО-25) и 100% (ФЭПО-26)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93% (ФЭПО-22), 95% (ФЭПО-23), 96% (ФЭПО-24), 97% (ФЭПО-25) и 97% (ФЭПО-26)</w:t>
      </w:r>
      <w:r>
        <w:rPr>
          <w:sz w:val="28"/>
          <w:szCs w:val="28"/>
        </w:rPr>
        <w:t xml:space="preserve"> соответственно.</w:t>
      </w:r>
    </w:p>
    <w:p w:rsidR="0036666D" w:rsidRPr="002B1ABF" w:rsidRDefault="0036666D" w:rsidP="00F90D91">
      <w:pPr>
        <w:pStyle w:val="Heading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t xml:space="preserve">Содержательный анализ результатов тестирования студентов</w:t>
      </w:r>
      <w:r>
        <w:t xml:space="preserve"> </w:t>
      </w:r>
      <w:r w:rsidRPr="002B1ABF">
        <w:t xml:space="preserve">по дисциплине «</w:t>
      </w:r>
      <w:r>
        <w:rPr>
          <w:noProof/>
        </w:rPr>
        <w:t xml:space="preserve">Правоведение</w:t>
      </w:r>
      <w:r w:rsidRPr="002B1ABF">
        <w:t xml:space="preserve">» цикла </w:t>
      </w:r>
      <w:r>
        <w:rPr>
          <w:noProof/>
        </w:rPr>
        <w:t xml:space="preserve">ГСЭ</w:t>
      </w:r>
      <w:r w:rsidRPr="002B1ABF">
        <w:t xml:space="preserve"> ФГОС </w:t>
      </w:r>
      <w:r>
        <w:rPr>
          <w:noProof/>
        </w:rPr>
        <w:t xml:space="preserve">ВО</w:t>
      </w:r>
    </w:p>
    <w:p w:rsidR="0036666D" w:rsidRPr="002B1ABF" w:rsidRDefault="0036666D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Конструирование структуры содержания педагогических измерительных материалов по дисциплине «</w:t>
      </w:r>
      <w:r>
        <w:rPr>
          <w:noProof/>
        </w:rPr>
        <w:t xml:space="preserve">Правоведение</w:t>
      </w:r>
      <w:r w:rsidRPr="002B1ABF">
        <w:t xml:space="preserve">» цикла </w:t>
      </w:r>
      <w:r>
        <w:rPr>
          <w:noProof/>
        </w:rPr>
        <w:t xml:space="preserve">ГСЭ</w:t>
      </w:r>
      <w:r w:rsidRPr="002B1ABF">
        <w:t xml:space="preserve"> ФГОС </w:t>
      </w:r>
      <w:r>
        <w:rPr>
          <w:noProof/>
        </w:rPr>
        <w:t xml:space="preserve">ВО</w:t>
      </w:r>
    </w:p>
    <w:p w:rsidR="0036666D" w:rsidRPr="006E6407" w:rsidRDefault="0036666D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36666D" w:rsidRDefault="0036666D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 xml:space="preserve"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 xml:space="preserve"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 xml:space="preserve"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 xml:space="preserve">.</w:t>
      </w:r>
    </w:p>
    <w:p w:rsidR="0036666D" w:rsidRPr="0038469F" w:rsidRDefault="0036666D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 xml:space="preserve">включа</w:t>
      </w:r>
      <w:r>
        <w:rPr>
          <w:sz w:val="28"/>
          <w:szCs w:val="28"/>
        </w:rPr>
        <w:t xml:space="preserve"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 xml:space="preserve">и разделов дисциплины </w:t>
      </w:r>
      <w:r w:rsidRPr="007339C1">
        <w:rPr>
          <w:b/>
          <w:bCs/>
          <w:i/>
          <w:iCs/>
          <w:sz w:val="28"/>
          <w:szCs w:val="28"/>
        </w:rPr>
        <w:t xml:space="preserve">«</w:t>
      </w:r>
      <w:r>
        <w:rPr>
          <w:b/>
          <w:bCs/>
          <w:i/>
          <w:iCs/>
          <w:noProof/>
          <w:sz w:val="28"/>
          <w:szCs w:val="28"/>
        </w:rPr>
        <w:t xml:space="preserve">Правоведение</w:t>
      </w:r>
      <w:r w:rsidRPr="007339C1">
        <w:rPr>
          <w:b/>
          <w:bCs/>
          <w:i/>
          <w:iCs/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487600">
        <w:rPr>
          <w:sz w:val="28"/>
          <w:szCs w:val="28"/>
        </w:rPr>
        <w:t xml:space="preserve"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 xml:space="preserve">выбора и самостоятельного конструирования ПИМ</w:t>
      </w:r>
      <w:r>
        <w:rPr>
          <w:sz w:val="28"/>
          <w:szCs w:val="28"/>
        </w:rPr>
        <w:t xml:space="preserve"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е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данной </w:t>
      </w:r>
      <w:r w:rsidRPr="00487600">
        <w:rPr>
          <w:sz w:val="28"/>
          <w:szCs w:val="28"/>
        </w:rPr>
        <w:t xml:space="preserve">дисциплине.</w:t>
      </w:r>
      <w:r w:rsidRPr="0038469F">
        <w:rPr>
          <w:sz w:val="28"/>
          <w:szCs w:val="28"/>
        </w:rPr>
        <w:t xml:space="preserve"/>
        <w:t xml:space="preserve"/>
        <w:t xml:space="preserve"/>
      </w:r>
      <w:r w:rsidRPr="0038469F">
        <w:rPr>
          <w:sz w:val="28"/>
          <w:szCs w:val="28"/>
        </w:rPr>
        <w:t xml:space="preserve"/>
      </w:r>
    </w:p>
    <w:p w:rsidR="0036666D" w:rsidRPr="00F90D91" w:rsidRDefault="0036666D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36666D" w:rsidRPr="00F90D91" w:rsidRDefault="0036666D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 xml:space="preserve">ПРИМЕЧАНИЕ:</w:t>
      </w:r>
    </w:p>
    <w:p w:rsidR="0036666D" w:rsidRPr="00F90D91" w:rsidRDefault="0036666D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 xml:space="preserve">Темы и модули «жесткой» структуры в обобщенной структуре содержания ПИМ отмечены знаком «*».</w:t>
      </w:r>
    </w:p>
    <w:p w:rsidR="0036666D" w:rsidRPr="00BF4EAC" w:rsidRDefault="0036666D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36666D" w:rsidRPr="00F90D91" w:rsidRDefault="0036666D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36666D" w:rsidRPr="00F76830" w:rsidRDefault="0036666D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Обобщенная структура с</w:t>
      </w:r>
      <w:r w:rsidRPr="006B1784">
        <w:rPr>
          <w:sz w:val="28"/>
          <w:szCs w:val="28"/>
        </w:rPr>
        <w:t xml:space="preserve">одержани</w:t>
      </w:r>
      <w:r>
        <w:rPr>
          <w:sz w:val="28"/>
          <w:szCs w:val="28"/>
        </w:rPr>
        <w:t xml:space="preserve"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 xml:space="preserve">материалов по дисциплине «</w:t>
      </w:r>
      <w:r>
        <w:rPr>
          <w:noProof/>
          <w:sz w:val="28"/>
          <w:szCs w:val="28"/>
        </w:rPr>
        <w:t xml:space="preserve">Правоведение</w:t>
      </w:r>
      <w:r w:rsidRPr="006B1784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 xml:space="preserve"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 xml:space="preserve">4 кредита</w:t>
      </w:r>
      <w:r w:rsidRPr="00F76830">
        <w:rPr>
          <w:i/>
          <w:iCs/>
          <w:sz w:val="28"/>
          <w:szCs w:val="28"/>
        </w:rPr>
        <w:t xml:space="preserve">)</w:t>
      </w:r>
    </w:p>
    <w:p w:rsidR="0036666D" w:rsidRDefault="0036666D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36666D" w:rsidRPr="008E6169" w:rsidRDefault="0036666D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 1. Тематическое наполнение ПИМ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1*</w:t>
      </w:r>
      <w:r w:rsidRPr="00621546">
        <w:t xml:space="preserve">. </w:t>
      </w:r>
      <w:r>
        <w:rPr>
          <w:noProof/>
        </w:rPr>
        <w:t xml:space="preserve">Понятие и сущность права. Система Российского права и ее структурные элементы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2*</w:t>
      </w:r>
      <w:r w:rsidRPr="00621546">
        <w:t xml:space="preserve">. </w:t>
      </w:r>
      <w:r>
        <w:rPr>
          <w:noProof/>
        </w:rPr>
        <w:t xml:space="preserve">Источники права. Норма права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3</w:t>
      </w:r>
      <w:r w:rsidRPr="00621546">
        <w:t xml:space="preserve">. </w:t>
      </w:r>
      <w:r>
        <w:rPr>
          <w:noProof/>
        </w:rPr>
        <w:t xml:space="preserve">Правоотношения. Правонарушение и юридическая ответственность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4</w:t>
      </w:r>
      <w:r w:rsidRPr="00621546">
        <w:t xml:space="preserve">. </w:t>
      </w:r>
      <w:r>
        <w:rPr>
          <w:noProof/>
        </w:rPr>
        <w:t xml:space="preserve">Российское право и "правовые семьи". Международное право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5</w:t>
      </w:r>
      <w:r w:rsidRPr="00621546">
        <w:t xml:space="preserve">. </w:t>
      </w:r>
      <w:r>
        <w:rPr>
          <w:noProof/>
        </w:rPr>
        <w:t xml:space="preserve">Конституция РФ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6*</w:t>
      </w:r>
      <w:r w:rsidRPr="00621546">
        <w:t xml:space="preserve">. </w:t>
      </w:r>
      <w:r>
        <w:rPr>
          <w:noProof/>
        </w:rPr>
        <w:t xml:space="preserve">Основы конституционного строя РФ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7*</w:t>
      </w:r>
      <w:r w:rsidRPr="00621546">
        <w:t xml:space="preserve">. </w:t>
      </w:r>
      <w:r>
        <w:rPr>
          <w:noProof/>
        </w:rPr>
        <w:t xml:space="preserve">Правовой статус личности в РФ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8</w:t>
      </w:r>
      <w:r w:rsidRPr="00621546">
        <w:t xml:space="preserve">. </w:t>
      </w:r>
      <w:r>
        <w:rPr>
          <w:noProof/>
        </w:rPr>
        <w:t xml:space="preserve">Органы государственной власти в РФ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9*</w:t>
      </w:r>
      <w:r w:rsidRPr="00621546">
        <w:t xml:space="preserve">. </w:t>
      </w:r>
      <w:r>
        <w:rPr>
          <w:noProof/>
        </w:rPr>
        <w:t xml:space="preserve">Граждане и юридические лица как субъекты гражданского права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10*</w:t>
      </w:r>
      <w:r w:rsidRPr="00621546">
        <w:t xml:space="preserve">. </w:t>
      </w:r>
      <w:r>
        <w:rPr>
          <w:noProof/>
        </w:rPr>
        <w:t xml:space="preserve">Право собственности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11</w:t>
      </w:r>
      <w:r w:rsidRPr="00621546">
        <w:t xml:space="preserve">. </w:t>
      </w:r>
      <w:r>
        <w:rPr>
          <w:noProof/>
        </w:rPr>
        <w:t xml:space="preserve">Обязательства и договоры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12*</w:t>
      </w:r>
      <w:r w:rsidRPr="00621546">
        <w:t xml:space="preserve">. </w:t>
      </w:r>
      <w:r>
        <w:rPr>
          <w:noProof/>
        </w:rPr>
        <w:t xml:space="preserve">Наследственное право РФ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13*</w:t>
      </w:r>
      <w:r w:rsidRPr="00621546">
        <w:t xml:space="preserve">. </w:t>
      </w:r>
      <w:r>
        <w:rPr>
          <w:noProof/>
        </w:rPr>
        <w:t xml:space="preserve">Условия и порядок заключения брака. Прекращение брака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14*</w:t>
      </w:r>
      <w:r w:rsidRPr="00621546">
        <w:t xml:space="preserve">. </w:t>
      </w:r>
      <w:r>
        <w:rPr>
          <w:noProof/>
        </w:rPr>
        <w:t xml:space="preserve">Права и обязанности супругов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15</w:t>
      </w:r>
      <w:r w:rsidRPr="00621546">
        <w:t xml:space="preserve">. </w:t>
      </w:r>
      <w:r>
        <w:rPr>
          <w:noProof/>
        </w:rPr>
        <w:t xml:space="preserve">Алименты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16</w:t>
      </w:r>
      <w:r w:rsidRPr="00621546">
        <w:t xml:space="preserve">. </w:t>
      </w:r>
      <w:r>
        <w:rPr>
          <w:noProof/>
        </w:rPr>
        <w:t xml:space="preserve">Права несовершеннолетних детей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17*</w:t>
      </w:r>
      <w:r w:rsidRPr="00621546">
        <w:t xml:space="preserve">. </w:t>
      </w:r>
      <w:r>
        <w:rPr>
          <w:noProof/>
        </w:rPr>
        <w:t xml:space="preserve">Основания возникновения трудовых прав работников. Трудовой договор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18</w:t>
      </w:r>
      <w:r w:rsidRPr="00621546">
        <w:t xml:space="preserve">. </w:t>
      </w:r>
      <w:r>
        <w:rPr>
          <w:noProof/>
        </w:rPr>
        <w:t xml:space="preserve">Рабочее время и время отдыха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19*</w:t>
      </w:r>
      <w:r w:rsidRPr="00621546">
        <w:t xml:space="preserve">. </w:t>
      </w:r>
      <w:r>
        <w:rPr>
          <w:noProof/>
        </w:rPr>
        <w:t xml:space="preserve">Дисциплина труда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20*</w:t>
      </w:r>
      <w:r w:rsidRPr="00621546">
        <w:t xml:space="preserve">. </w:t>
      </w:r>
      <w:r>
        <w:rPr>
          <w:noProof/>
        </w:rPr>
        <w:t xml:space="preserve">Защита трудовых прав граждан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21*</w:t>
      </w:r>
      <w:r w:rsidRPr="00621546">
        <w:t xml:space="preserve">. </w:t>
      </w:r>
      <w:r>
        <w:rPr>
          <w:noProof/>
        </w:rPr>
        <w:t xml:space="preserve">Административное правонарушение и административная ответственность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22*</w:t>
      </w:r>
      <w:r w:rsidRPr="00621546">
        <w:t xml:space="preserve">. </w:t>
      </w:r>
      <w:r>
        <w:rPr>
          <w:noProof/>
        </w:rPr>
        <w:t xml:space="preserve">Преступление и уголовная ответственность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23</w:t>
      </w:r>
      <w:r w:rsidRPr="00621546">
        <w:t xml:space="preserve">. </w:t>
      </w:r>
      <w:r>
        <w:rPr>
          <w:noProof/>
        </w:rPr>
        <w:t xml:space="preserve">Категории и виды преступлений. Обстоятельства, исключающие преступность деяния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24</w:t>
      </w:r>
      <w:r w:rsidRPr="00621546">
        <w:t xml:space="preserve">. </w:t>
      </w:r>
      <w:r>
        <w:rPr>
          <w:noProof/>
        </w:rPr>
        <w:t xml:space="preserve">Система наказаний по уголовному праву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25</w:t>
      </w:r>
      <w:r w:rsidRPr="00621546">
        <w:t xml:space="preserve">. </w:t>
      </w:r>
      <w:r>
        <w:rPr>
          <w:noProof/>
        </w:rPr>
        <w:t xml:space="preserve">Общая характеристика экологического права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26</w:t>
      </w:r>
      <w:r w:rsidRPr="00621546">
        <w:t xml:space="preserve">. </w:t>
      </w:r>
      <w:r>
        <w:rPr>
          <w:noProof/>
        </w:rPr>
        <w:t xml:space="preserve">Государственное регулирование экологопользования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27</w:t>
      </w:r>
      <w:r w:rsidRPr="00621546">
        <w:t xml:space="preserve">. </w:t>
      </w:r>
      <w:r>
        <w:rPr>
          <w:noProof/>
        </w:rPr>
        <w:t xml:space="preserve">Законодательное регулирование и международно-правовая охрана окружающей природной среды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28</w:t>
      </w:r>
      <w:r w:rsidRPr="00621546">
        <w:t xml:space="preserve">. </w:t>
      </w:r>
      <w:r>
        <w:rPr>
          <w:noProof/>
        </w:rPr>
        <w:t xml:space="preserve">Особенности регулирования отдельных видов деятельности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29</w:t>
      </w:r>
      <w:r w:rsidRPr="00621546">
        <w:t xml:space="preserve">. </w:t>
      </w:r>
      <w:r>
        <w:rPr>
          <w:noProof/>
        </w:rPr>
        <w:t xml:space="preserve">Федеральный закон РФ "О государственной тайне"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30</w:t>
      </w:r>
      <w:r w:rsidRPr="00621546">
        <w:t xml:space="preserve">. </w:t>
      </w:r>
      <w:r>
        <w:rPr>
          <w:noProof/>
        </w:rPr>
        <w:t xml:space="preserve">Защита государственной тайны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31</w:t>
      </w:r>
      <w:r w:rsidRPr="00621546">
        <w:t xml:space="preserve">. </w:t>
      </w:r>
      <w:r>
        <w:rPr>
          <w:noProof/>
        </w:rPr>
        <w:t xml:space="preserve">Федеральный закон РФ "Об информации, информационных технологиях и о защите информации"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32</w:t>
      </w:r>
      <w:r w:rsidRPr="00621546">
        <w:t xml:space="preserve">. </w:t>
      </w:r>
      <w:r>
        <w:rPr>
          <w:noProof/>
        </w:rPr>
        <w:t xml:space="preserve">Защита информации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33</w:t>
      </w:r>
      <w:r w:rsidRPr="00621546">
        <w:t xml:space="preserve">. </w:t>
      </w:r>
      <w:r>
        <w:rPr>
          <w:noProof/>
        </w:rPr>
        <w:t xml:space="preserve">Правовое регулирование экономической деятельности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34</w:t>
      </w:r>
      <w:r w:rsidRPr="00621546">
        <w:t xml:space="preserve">. </w:t>
      </w:r>
      <w:r>
        <w:rPr>
          <w:noProof/>
        </w:rPr>
        <w:t xml:space="preserve">Лицензирование. Антимонопольная деятельность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35</w:t>
      </w:r>
      <w:r w:rsidRPr="00621546">
        <w:t xml:space="preserve">. </w:t>
      </w:r>
      <w:r>
        <w:rPr>
          <w:noProof/>
        </w:rPr>
        <w:t xml:space="preserve">Законодательство в области финансов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36</w:t>
      </w:r>
      <w:r w:rsidRPr="00621546">
        <w:t xml:space="preserve">. </w:t>
      </w:r>
      <w:r>
        <w:rPr>
          <w:noProof/>
        </w:rPr>
        <w:t xml:space="preserve">Правовое регулирование банковской деятельности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37</w:t>
      </w:r>
      <w:r w:rsidRPr="00621546">
        <w:t xml:space="preserve">. </w:t>
      </w:r>
      <w:r>
        <w:rPr>
          <w:noProof/>
        </w:rPr>
        <w:t xml:space="preserve">Источники права социального обеспечения. Основы социальной политики РФ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38</w:t>
      </w:r>
      <w:r w:rsidRPr="00621546">
        <w:t xml:space="preserve">. </w:t>
      </w:r>
      <w:r>
        <w:rPr>
          <w:noProof/>
        </w:rPr>
        <w:t xml:space="preserve">Законодательство о социальном обслуживании. Реабилитационные услуги для инвалидов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39</w:t>
      </w:r>
      <w:r w:rsidRPr="00621546">
        <w:t xml:space="preserve">. </w:t>
      </w:r>
      <w:r>
        <w:rPr>
          <w:noProof/>
        </w:rPr>
        <w:t xml:space="preserve">Социальные пособия. Компенсационные выплаты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40</w:t>
      </w:r>
      <w:r w:rsidRPr="00621546">
        <w:t xml:space="preserve">. </w:t>
      </w:r>
      <w:r>
        <w:rPr>
          <w:noProof/>
        </w:rPr>
        <w:t xml:space="preserve">Правовые основы охраны здоровья и предоставления медицинской помощи гражданам РФ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36666D" w:rsidRPr="00FF2A83" w:rsidRDefault="0036666D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 xml:space="preserve">Блок 2. Модульное наполнение ПИМ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1*</w:t>
      </w:r>
      <w:r w:rsidRPr="00621546">
        <w:t xml:space="preserve">. </w:t>
      </w:r>
      <w:r>
        <w:rPr>
          <w:noProof/>
        </w:rPr>
        <w:t xml:space="preserve">Общая теория права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2*</w:t>
      </w:r>
      <w:r w:rsidRPr="00621546">
        <w:t xml:space="preserve">. </w:t>
      </w:r>
      <w:r>
        <w:rPr>
          <w:noProof/>
        </w:rPr>
        <w:t xml:space="preserve">Основы конституционного права РФ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3*</w:t>
      </w:r>
      <w:r w:rsidRPr="00621546">
        <w:t xml:space="preserve">. </w:t>
      </w:r>
      <w:r>
        <w:rPr>
          <w:noProof/>
        </w:rPr>
        <w:t xml:space="preserve">Основы гражданского права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4*</w:t>
      </w:r>
      <w:r w:rsidRPr="00621546">
        <w:t xml:space="preserve">. </w:t>
      </w:r>
      <w:r>
        <w:rPr>
          <w:noProof/>
        </w:rPr>
        <w:t xml:space="preserve">Основы семейного права РФ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5*</w:t>
      </w:r>
      <w:r w:rsidRPr="00621546">
        <w:t xml:space="preserve">. </w:t>
      </w:r>
      <w:r>
        <w:rPr>
          <w:noProof/>
        </w:rPr>
        <w:t xml:space="preserve">Основы трудового права РФ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6*</w:t>
      </w:r>
      <w:r w:rsidRPr="00621546">
        <w:t xml:space="preserve">. </w:t>
      </w:r>
      <w:r>
        <w:rPr>
          <w:noProof/>
        </w:rPr>
        <w:t xml:space="preserve">Административное правонарушение и административная ответственность РФ. Основы уголовного права РФ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7*</w:t>
      </w:r>
      <w:r w:rsidRPr="00621546">
        <w:t xml:space="preserve">. </w:t>
      </w:r>
      <w:r>
        <w:rPr>
          <w:noProof/>
        </w:rPr>
        <w:t xml:space="preserve">Основы экологического права РФ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8*</w:t>
      </w:r>
      <w:r w:rsidRPr="00621546">
        <w:t xml:space="preserve">. </w:t>
      </w:r>
      <w:r>
        <w:rPr>
          <w:noProof/>
        </w:rPr>
        <w:t xml:space="preserve">Основы информационного права РФ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9*</w:t>
      </w:r>
      <w:r w:rsidRPr="00621546">
        <w:t xml:space="preserve">. </w:t>
      </w:r>
      <w:r>
        <w:rPr>
          <w:noProof/>
        </w:rPr>
        <w:t xml:space="preserve">Основы правового регулирования экономической деятельности и основы законодательства в области финансов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10*</w:t>
      </w:r>
      <w:r w:rsidRPr="00621546">
        <w:t xml:space="preserve">. </w:t>
      </w:r>
      <w:r>
        <w:rPr>
          <w:noProof/>
        </w:rPr>
        <w:t xml:space="preserve">Правовые основы охраны здоровья и социального обеспечения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36666D" w:rsidRPr="008E6169" w:rsidRDefault="0036666D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 xml:space="preserve">Кейс-наполнение ПИМ</w:t>
      </w:r>
    </w:p>
    <w:p w:rsidR="0036666D" w:rsidRPr="00BB6C1D" w:rsidRDefault="0036666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 xml:space="preserve">3</w:t>
      </w:r>
    </w:p>
    <w:p w:rsidR="0036666D" w:rsidRPr="005D450D" w:rsidRDefault="0036666D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36666D" w:rsidRPr="002B1ABF" w:rsidRDefault="0036666D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 xml:space="preserve">направлениям подготовки</w:t>
      </w:r>
    </w:p>
    <w:p w:rsidR="0036666D" w:rsidRPr="002B3C22" w:rsidRDefault="0036666D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21.03.01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Нефтегазовое дело</w:t>
      </w:r>
      <w:r w:rsidRPr="002B3C22">
        <w:rPr>
          <w:lang w:val="pl-PL"/>
        </w:rPr>
        <w:t xml:space="preserve">»</w:t>
      </w:r>
      <w:r w:rsidRPr="002B3C22">
        <w:rPr>
          <w:lang w:val="pl-PL"/>
        </w:rPr>
        <w:t xml:space="preserve"> </w:t>
      </w:r>
    </w:p>
    <w:p w:rsidR="0036666D" w:rsidRPr="00F04A61" w:rsidRDefault="0036666D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ы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ОПБ-21.03.01-30, ОПБ-21.03.01-31</w:t>
      </w:r>
    </w:p>
    <w:p w:rsidR="0036666D" w:rsidRPr="00F04A61" w:rsidRDefault="0036666D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36666D" w:rsidRPr="00DA3437" w:rsidRDefault="0036666D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1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Правоведение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Нефтегазовое дело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ы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ОПБ-21.03.01-30, ОПБ-21.03.01-31</w:t>
      </w:r>
      <w:r w:rsidRPr="00DA3437">
        <w:rPr>
          <w:sz w:val="28"/>
          <w:szCs w:val="28"/>
          <w:lang w:val="en-US"/>
        </w:rPr>
        <w:t xml:space="preserve">).</w:t>
      </w:r>
    </w:p>
    <w:p w:rsidR="0036666D" w:rsidRPr="00DA3437" w:rsidRDefault="0036666D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36666D" w:rsidRPr="004B0DCC" w:rsidRDefault="0036666D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1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36666D" w:rsidRPr="00E8159A">
        <w:trPr>
          <w:jc w:val="center"/>
        </w:trPr>
        <w:tc>
          <w:tcPr>
            <w:tcW w:w="7308" w:type="dxa"/>
            <w:vAlign w:val="center"/>
          </w:tcPr>
          <w:p w:rsidR="0036666D" w:rsidRPr="00AD1D63" w:rsidRDefault="0036666D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36666D" w:rsidRPr="00AD1D63" w:rsidRDefault="0036666D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36666D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36666D" w:rsidRPr="00AD1D63" w:rsidRDefault="0036666D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4 кредита</w:t>
            </w:r>
          </w:p>
        </w:tc>
      </w:tr>
      <w:tr w:rsidR="0036666D" w:rsidRPr="00E8159A">
        <w:trPr>
          <w:jc w:val="center"/>
        </w:trPr>
        <w:tc>
          <w:tcPr>
            <w:tcW w:w="9082" w:type="dxa"/>
            <w:gridSpan w:val="2"/>
          </w:tcPr>
          <w:p w:rsidR="0036666D" w:rsidRPr="00E8159A" w:rsidRDefault="0036666D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Понятие и сущность права. Система Российского права и ее структурные элементы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Источники права. Норма права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Основы конституционного строя РФ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Правовой статус личности в РФ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Граждане и юридические лица как субъекты гражданского права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Право собственности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Наследственное право РФ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Условия и порядок заключения брака. Прекращение брака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Права и обязанности супругов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Основания возникновения трудовых прав работников. Трудовой договор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Дисциплина труда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Защита трудовых прав граждан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Административное правонарушение и административная ответственность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Преступление и уголовная ответственность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36666D" w:rsidRPr="00E8159A">
        <w:trPr>
          <w:jc w:val="center"/>
        </w:trPr>
        <w:tc>
          <w:tcPr>
            <w:tcW w:w="9082" w:type="dxa"/>
            <w:gridSpan w:val="2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Общая теория права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Основы конституционного права РФ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Основы гражданского права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Основы семейного права РФ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Основы трудового права РФ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Административное правонарушение и административная ответственность РФ. Основы уголовного права РФ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Основы экологического права РФ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Основы информационного права РФ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36666D" w:rsidRPr="00E8159A">
        <w:trPr>
          <w:jc w:val="center"/>
        </w:trPr>
        <w:tc>
          <w:tcPr>
            <w:tcW w:w="9082" w:type="dxa"/>
            <w:gridSpan w:val="2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36666D" w:rsidRPr="00953FAB">
        <w:trPr>
          <w:jc w:val="center"/>
        </w:trPr>
        <w:tc>
          <w:tcPr>
            <w:tcW w:w="9082" w:type="dxa"/>
            <w:gridSpan w:val="2"/>
          </w:tcPr>
          <w:p w:rsidR="0036666D" w:rsidRPr="00AD1D63" w:rsidRDefault="0036666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23.1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23.2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23.3</w:t>
            </w:r>
          </w:p>
        </w:tc>
      </w:tr>
      <w:tr w:rsidR="0036666D" w:rsidRPr="00953FAB">
        <w:trPr>
          <w:jc w:val="center"/>
        </w:trPr>
        <w:tc>
          <w:tcPr>
            <w:tcW w:w="9082" w:type="dxa"/>
            <w:gridSpan w:val="2"/>
          </w:tcPr>
          <w:p w:rsidR="0036666D" w:rsidRPr="00AD1D63" w:rsidRDefault="0036666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24.1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24.2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24.3</w:t>
            </w:r>
          </w:p>
        </w:tc>
      </w:tr>
      <w:tr w:rsidR="0036666D" w:rsidRPr="00953FAB">
        <w:trPr>
          <w:jc w:val="center"/>
        </w:trPr>
        <w:tc>
          <w:tcPr>
            <w:tcW w:w="9082" w:type="dxa"/>
            <w:gridSpan w:val="2"/>
          </w:tcPr>
          <w:p w:rsidR="0036666D" w:rsidRPr="00AD1D63" w:rsidRDefault="0036666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25.1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25.2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25.3</w:t>
            </w:r>
          </w:p>
        </w:tc>
      </w:tr>
    </w:tbl>
    <w:p w:rsidR="0036666D" w:rsidRPr="00167837" w:rsidRDefault="0036666D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36666D" w:rsidRDefault="0036666D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Правоведение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1</w:t>
      </w:r>
      <w:r>
        <w:rPr>
          <w:sz w:val="28"/>
          <w:szCs w:val="28"/>
        </w:rPr>
        <w:t xml:space="preserve">).</w:t>
      </w:r>
    </w:p>
    <w:p w:rsidR="0036666D" w:rsidRPr="0011151E" w:rsidRDefault="0036666D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1_3316064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1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1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Правоведение</w:t>
      </w:r>
      <w:r w:rsidRPr="0011151E">
        <w:t xml:space="preserve">»</w:t>
      </w:r>
    </w:p>
    <w:p w:rsidR="0036666D" w:rsidRPr="00621546" w:rsidRDefault="0036666D" w:rsidP="009F6FC0">
      <w:pPr>
        <w:spacing w:line="288" w:lineRule="auto"/>
        <w:ind w:firstLine="540"/>
        <w:jc w:val="both"/>
      </w:pPr>
    </w:p>
    <w:p w:rsidR="0036666D" w:rsidRDefault="0036666D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Правоведение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36666D" w:rsidRDefault="0036666D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7432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map_rates1_3316064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2</w:t>
      </w:r>
      <w:r>
        <w:t xml:space="preserve"> – Карта коэффициентов решаемости заданий по темам блока 1</w:t>
      </w:r>
      <w:r>
        <w:br/>
        <w:t xml:space="preserve">ПИМ по дисциплине «</w:t>
      </w:r>
      <w:r>
        <w:rPr>
          <w:noProof/>
        </w:rPr>
        <w:t xml:space="preserve">Правоведение</w:t>
      </w:r>
      <w:r>
        <w:t xml:space="preserve">»</w:t>
      </w:r>
    </w:p>
    <w:p w:rsidR="0036666D" w:rsidRDefault="0036666D" w:rsidP="00D950FC">
      <w:pPr>
        <w:tabs>
          <w:tab w:val="left" w:pos="720"/>
        </w:tabs>
        <w:ind w:left="360"/>
        <w:jc w:val="center"/>
      </w:pPr>
    </w:p>
    <w:p w:rsidR="0036666D" w:rsidRPr="00742CB4" w:rsidRDefault="0036666D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36666D" w:rsidRPr="00742CB4" w:rsidRDefault="0036666D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выполн</w:t>
      </w:r>
      <w:r>
        <w:rPr>
          <w:sz w:val="28"/>
          <w:szCs w:val="28"/>
        </w:rPr>
        <w:t xml:space="preserve"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 xml:space="preserve"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36666D" w:rsidRPr="00742CB4" w:rsidRDefault="0036666D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36666D" w:rsidRPr="00194248" w:rsidRDefault="0036666D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Правоведение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3</w:t>
      </w:r>
      <w:r w:rsidRPr="00194248">
        <w:rPr>
          <w:spacing w:val="-4"/>
          <w:sz w:val="28"/>
          <w:szCs w:val="28"/>
        </w:rPr>
        <w:t xml:space="preserve">).</w:t>
      </w:r>
    </w:p>
    <w:p w:rsidR="0036666D" w:rsidRPr="0011151E" w:rsidRDefault="0036666D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2_3316064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3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2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Правоведение</w:t>
      </w:r>
      <w:r w:rsidRPr="0011151E">
        <w:t xml:space="preserve">»</w:t>
      </w:r>
    </w:p>
    <w:p w:rsidR="0036666D" w:rsidRPr="00206D7D" w:rsidRDefault="0036666D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36666D" w:rsidRDefault="0036666D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Правоведение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36666D" w:rsidRDefault="0036666D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2_3316064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4</w:t>
      </w:r>
      <w:r>
        <w:t xml:space="preserve"> – Диаграмма результатов выполнения студентами заданий блока 2</w:t>
      </w:r>
      <w:r>
        <w:br/>
        <w:t xml:space="preserve">ПИМ</w:t>
      </w:r>
      <w:r w:rsidRPr="009534E9">
        <w:t xml:space="preserve"> </w:t>
      </w:r>
      <w:r>
        <w:t xml:space="preserve">по дисциплине «</w:t>
      </w:r>
      <w:r>
        <w:rPr>
          <w:noProof/>
        </w:rPr>
        <w:t xml:space="preserve">Правоведение</w:t>
      </w:r>
      <w:r>
        <w:t xml:space="preserve">»</w:t>
      </w:r>
    </w:p>
    <w:p w:rsidR="0036666D" w:rsidRPr="00621546" w:rsidRDefault="0036666D" w:rsidP="0019342D">
      <w:pPr>
        <w:tabs>
          <w:tab w:val="left" w:pos="720"/>
        </w:tabs>
        <w:ind w:left="360"/>
        <w:jc w:val="center"/>
      </w:pPr>
    </w:p>
    <w:p w:rsidR="0036666D" w:rsidRPr="00B6338F" w:rsidRDefault="0036666D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Правоведение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5</w:t>
      </w:r>
      <w:r w:rsidRPr="00B6338F">
        <w:rPr>
          <w:spacing w:val="-4"/>
          <w:sz w:val="28"/>
          <w:szCs w:val="28"/>
        </w:rPr>
        <w:t xml:space="preserve">).</w:t>
      </w:r>
    </w:p>
    <w:p w:rsidR="0036666D" w:rsidRPr="00685C1F" w:rsidRDefault="0036666D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3_3316064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5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3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Правоведение</w:t>
      </w:r>
      <w:r w:rsidRPr="0011151E">
        <w:t xml:space="preserve">»</w:t>
      </w:r>
    </w:p>
    <w:p w:rsidR="0036666D" w:rsidRPr="00621546" w:rsidRDefault="0036666D" w:rsidP="0019342D">
      <w:pPr>
        <w:tabs>
          <w:tab w:val="left" w:pos="720"/>
        </w:tabs>
        <w:ind w:left="360"/>
        <w:jc w:val="center"/>
      </w:pPr>
    </w:p>
    <w:p w:rsidR="0036666D" w:rsidRDefault="0036666D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Правоведение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36666D" w:rsidRDefault="0036666D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3_3316064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6</w:t>
      </w:r>
      <w:r>
        <w:t xml:space="preserve"> – Диаграмма результатов выполнения студентами заданий блока 3</w:t>
      </w:r>
      <w:r>
        <w:br/>
        <w:t xml:space="preserve">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Правоведение</w:t>
      </w:r>
      <w:r w:rsidRPr="0011151E">
        <w:t xml:space="preserve">»</w:t>
      </w:r>
    </w:p>
    <w:p w:rsidR="0036666D" w:rsidRPr="00621546" w:rsidRDefault="0036666D" w:rsidP="008373D9">
      <w:pPr>
        <w:tabs>
          <w:tab w:val="left" w:pos="720"/>
        </w:tabs>
        <w:jc w:val="center"/>
      </w:pPr>
    </w:p>
    <w:p w:rsidR="0036666D" w:rsidRDefault="0036666D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Нефтегазовое дело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ФЭПО-26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7</w:t>
      </w:r>
      <w:r>
        <w:rPr>
          <w:sz w:val="28"/>
          <w:szCs w:val="28"/>
        </w:rPr>
        <w:t xml:space="preserve">).</w:t>
      </w:r>
    </w:p>
    <w:p w:rsidR="0036666D" w:rsidRPr="003B19ED" w:rsidRDefault="0036666D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36666D" w:rsidRPr="00F90D91" w:rsidRDefault="0036666D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pie_3316064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7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36666D" w:rsidRPr="007F6CFE" w:rsidRDefault="0036666D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36666D" w:rsidRDefault="0036666D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Нефтегазовое дело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Правоведение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100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36666D" w:rsidRPr="00946870" w:rsidRDefault="0036666D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36666D" w:rsidRPr="00742FEF" w:rsidRDefault="0036666D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36666D" w:rsidRPr="002B3C22" w:rsidRDefault="0036666D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21.05.02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Прикладная геология</w:t>
      </w:r>
      <w:r w:rsidRPr="002B3C22">
        <w:rPr>
          <w:lang w:val="pl-PL"/>
        </w:rPr>
        <w:t xml:space="preserve">»</w:t>
      </w:r>
      <w:r w:rsidRPr="002B3C22">
        <w:rPr>
          <w:lang w:val="pl-PL"/>
        </w:rPr>
        <w:t xml:space="preserve"> </w:t>
      </w:r>
    </w:p>
    <w:p w:rsidR="0036666D" w:rsidRPr="00F04A61" w:rsidRDefault="0036666D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О-21.05.02-21</w:t>
      </w:r>
    </w:p>
    <w:p w:rsidR="0036666D" w:rsidRPr="00F04A61" w:rsidRDefault="0036666D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36666D" w:rsidRPr="00DA3437" w:rsidRDefault="0036666D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2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Правоведение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Прикладная геология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О-21.05.02-21</w:t>
      </w:r>
      <w:r w:rsidRPr="00DA3437">
        <w:rPr>
          <w:sz w:val="28"/>
          <w:szCs w:val="28"/>
          <w:lang w:val="en-US"/>
        </w:rPr>
        <w:t xml:space="preserve">).</w:t>
      </w:r>
    </w:p>
    <w:p w:rsidR="0036666D" w:rsidRPr="00DA3437" w:rsidRDefault="0036666D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36666D" w:rsidRPr="004B0DCC" w:rsidRDefault="0036666D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2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36666D" w:rsidRPr="00E8159A">
        <w:trPr>
          <w:jc w:val="center"/>
        </w:trPr>
        <w:tc>
          <w:tcPr>
            <w:tcW w:w="7308" w:type="dxa"/>
            <w:vAlign w:val="center"/>
          </w:tcPr>
          <w:p w:rsidR="0036666D" w:rsidRPr="00AD1D63" w:rsidRDefault="0036666D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36666D" w:rsidRPr="00AD1D63" w:rsidRDefault="0036666D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36666D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36666D" w:rsidRPr="00AD1D63" w:rsidRDefault="0036666D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4 кредита</w:t>
            </w:r>
          </w:p>
        </w:tc>
      </w:tr>
      <w:tr w:rsidR="0036666D" w:rsidRPr="00E8159A">
        <w:trPr>
          <w:jc w:val="center"/>
        </w:trPr>
        <w:tc>
          <w:tcPr>
            <w:tcW w:w="9082" w:type="dxa"/>
            <w:gridSpan w:val="2"/>
          </w:tcPr>
          <w:p w:rsidR="0036666D" w:rsidRPr="00E8159A" w:rsidRDefault="0036666D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Понятие и сущность права. Система Российского права и ее структурные элементы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Источники права. Норма права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Основы конституционного строя РФ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Правовой статус личности в РФ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Граждане и юридические лица как субъекты гражданского права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Право собственности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Наследственное право РФ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Условия и порядок заключения брака. Прекращение брака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Права и обязанности супругов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Основания возникновения трудовых прав работников. Трудовой договор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Дисциплина труда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Защита трудовых прав граждан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Административное правонарушение и административная ответственность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Преступление и уголовная ответственность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36666D" w:rsidRPr="00E8159A">
        <w:trPr>
          <w:jc w:val="center"/>
        </w:trPr>
        <w:tc>
          <w:tcPr>
            <w:tcW w:w="9082" w:type="dxa"/>
            <w:gridSpan w:val="2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Общая теория права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Основы конституционного права РФ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Основы гражданского права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Основы семейного права РФ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Основы трудового права РФ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Административное правонарушение и административная ответственность РФ. Основы уголовного права РФ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Основы экологического права РФ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Основы информационного права РФ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36666D" w:rsidRPr="00E8159A">
        <w:trPr>
          <w:jc w:val="center"/>
        </w:trPr>
        <w:tc>
          <w:tcPr>
            <w:tcW w:w="9082" w:type="dxa"/>
            <w:gridSpan w:val="2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36666D" w:rsidRPr="00953FAB">
        <w:trPr>
          <w:jc w:val="center"/>
        </w:trPr>
        <w:tc>
          <w:tcPr>
            <w:tcW w:w="9082" w:type="dxa"/>
            <w:gridSpan w:val="2"/>
          </w:tcPr>
          <w:p w:rsidR="0036666D" w:rsidRPr="00AD1D63" w:rsidRDefault="0036666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23.1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23.2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23.3</w:t>
            </w:r>
          </w:p>
        </w:tc>
      </w:tr>
      <w:tr w:rsidR="0036666D" w:rsidRPr="00953FAB">
        <w:trPr>
          <w:jc w:val="center"/>
        </w:trPr>
        <w:tc>
          <w:tcPr>
            <w:tcW w:w="9082" w:type="dxa"/>
            <w:gridSpan w:val="2"/>
          </w:tcPr>
          <w:p w:rsidR="0036666D" w:rsidRPr="00AD1D63" w:rsidRDefault="0036666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24.1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24.2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24.3</w:t>
            </w:r>
          </w:p>
        </w:tc>
      </w:tr>
      <w:tr w:rsidR="0036666D" w:rsidRPr="00953FAB">
        <w:trPr>
          <w:jc w:val="center"/>
        </w:trPr>
        <w:tc>
          <w:tcPr>
            <w:tcW w:w="9082" w:type="dxa"/>
            <w:gridSpan w:val="2"/>
          </w:tcPr>
          <w:p w:rsidR="0036666D" w:rsidRPr="00AD1D63" w:rsidRDefault="0036666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25.1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25.2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25.3</w:t>
            </w:r>
          </w:p>
        </w:tc>
      </w:tr>
    </w:tbl>
    <w:p w:rsidR="0036666D" w:rsidRPr="00167837" w:rsidRDefault="0036666D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36666D" w:rsidRDefault="0036666D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Правоведение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8</w:t>
      </w:r>
      <w:r>
        <w:rPr>
          <w:sz w:val="28"/>
          <w:szCs w:val="28"/>
        </w:rPr>
        <w:t xml:space="preserve">).</w:t>
      </w:r>
    </w:p>
    <w:p w:rsidR="0036666D" w:rsidRPr="0011151E" w:rsidRDefault="0036666D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1_3305747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8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1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Правоведение</w:t>
      </w:r>
      <w:r w:rsidRPr="0011151E">
        <w:t xml:space="preserve">»</w:t>
      </w:r>
    </w:p>
    <w:p w:rsidR="0036666D" w:rsidRPr="00621546" w:rsidRDefault="0036666D" w:rsidP="009F6FC0">
      <w:pPr>
        <w:spacing w:line="288" w:lineRule="auto"/>
        <w:ind w:firstLine="540"/>
        <w:jc w:val="both"/>
      </w:pPr>
    </w:p>
    <w:p w:rsidR="0036666D" w:rsidRDefault="0036666D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9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Правоведение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36666D" w:rsidRDefault="0036666D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7432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map_rates1_3305747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9</w:t>
      </w:r>
      <w:r>
        <w:t xml:space="preserve"> – Карта коэффициентов решаемости заданий по темам блока 1</w:t>
      </w:r>
      <w:r>
        <w:br/>
        <w:t xml:space="preserve">ПИМ по дисциплине «</w:t>
      </w:r>
      <w:r>
        <w:rPr>
          <w:noProof/>
        </w:rPr>
        <w:t xml:space="preserve">Правоведение</w:t>
      </w:r>
      <w:r>
        <w:t xml:space="preserve">»</w:t>
      </w:r>
    </w:p>
    <w:p w:rsidR="0036666D" w:rsidRDefault="0036666D" w:rsidP="00D950FC">
      <w:pPr>
        <w:tabs>
          <w:tab w:val="left" w:pos="720"/>
        </w:tabs>
        <w:ind w:left="360"/>
        <w:jc w:val="center"/>
      </w:pPr>
    </w:p>
    <w:p w:rsidR="0036666D" w:rsidRPr="00742CB4" w:rsidRDefault="0036666D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36666D" w:rsidRPr="00742CB4" w:rsidRDefault="0036666D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выполн</w:t>
      </w:r>
      <w:r>
        <w:rPr>
          <w:sz w:val="28"/>
          <w:szCs w:val="28"/>
        </w:rPr>
        <w:t xml:space="preserve"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 xml:space="preserve"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36666D" w:rsidRPr="00742CB4" w:rsidRDefault="0036666D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36666D" w:rsidRPr="00194248" w:rsidRDefault="0036666D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Правоведение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10</w:t>
      </w:r>
      <w:r w:rsidRPr="00194248">
        <w:rPr>
          <w:spacing w:val="-4"/>
          <w:sz w:val="28"/>
          <w:szCs w:val="28"/>
        </w:rPr>
        <w:t xml:space="preserve">).</w:t>
      </w:r>
    </w:p>
    <w:p w:rsidR="0036666D" w:rsidRPr="0011151E" w:rsidRDefault="0036666D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2_3305747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10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2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Правоведение</w:t>
      </w:r>
      <w:r w:rsidRPr="0011151E">
        <w:t xml:space="preserve">»</w:t>
      </w:r>
    </w:p>
    <w:p w:rsidR="0036666D" w:rsidRPr="00206D7D" w:rsidRDefault="0036666D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36666D" w:rsidRDefault="0036666D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11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Правоведение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36666D" w:rsidRDefault="0036666D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2_3305747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11</w:t>
      </w:r>
      <w:r>
        <w:t xml:space="preserve"> – Диаграмма результатов выполнения студентами заданий блока 2</w:t>
      </w:r>
      <w:r>
        <w:br/>
        <w:t xml:space="preserve">ПИМ</w:t>
      </w:r>
      <w:r w:rsidRPr="009534E9">
        <w:t xml:space="preserve"> </w:t>
      </w:r>
      <w:r>
        <w:t xml:space="preserve">по дисциплине «</w:t>
      </w:r>
      <w:r>
        <w:rPr>
          <w:noProof/>
        </w:rPr>
        <w:t xml:space="preserve">Правоведение</w:t>
      </w:r>
      <w:r>
        <w:t xml:space="preserve">»</w:t>
      </w:r>
    </w:p>
    <w:p w:rsidR="0036666D" w:rsidRPr="00621546" w:rsidRDefault="0036666D" w:rsidP="0019342D">
      <w:pPr>
        <w:tabs>
          <w:tab w:val="left" w:pos="720"/>
        </w:tabs>
        <w:ind w:left="360"/>
        <w:jc w:val="center"/>
      </w:pPr>
    </w:p>
    <w:p w:rsidR="0036666D" w:rsidRPr="00B6338F" w:rsidRDefault="0036666D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Правоведение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12</w:t>
      </w:r>
      <w:r w:rsidRPr="00B6338F">
        <w:rPr>
          <w:spacing w:val="-4"/>
          <w:sz w:val="28"/>
          <w:szCs w:val="28"/>
        </w:rPr>
        <w:t xml:space="preserve">).</w:t>
      </w:r>
    </w:p>
    <w:p w:rsidR="0036666D" w:rsidRPr="00685C1F" w:rsidRDefault="0036666D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3_3305747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12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3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Правоведение</w:t>
      </w:r>
      <w:r w:rsidRPr="0011151E">
        <w:t xml:space="preserve">»</w:t>
      </w:r>
    </w:p>
    <w:p w:rsidR="0036666D" w:rsidRPr="00621546" w:rsidRDefault="0036666D" w:rsidP="0019342D">
      <w:pPr>
        <w:tabs>
          <w:tab w:val="left" w:pos="720"/>
        </w:tabs>
        <w:ind w:left="360"/>
        <w:jc w:val="center"/>
      </w:pPr>
    </w:p>
    <w:p w:rsidR="0036666D" w:rsidRDefault="0036666D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13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Правоведение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36666D" w:rsidRDefault="0036666D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3_3305747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13</w:t>
      </w:r>
      <w:r>
        <w:t xml:space="preserve"> – Диаграмма результатов выполнения студентами заданий блока 3</w:t>
      </w:r>
      <w:r>
        <w:br/>
        <w:t xml:space="preserve">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Правоведение</w:t>
      </w:r>
      <w:r w:rsidRPr="0011151E">
        <w:t xml:space="preserve">»</w:t>
      </w:r>
    </w:p>
    <w:p w:rsidR="0036666D" w:rsidRPr="00621546" w:rsidRDefault="0036666D" w:rsidP="008373D9">
      <w:pPr>
        <w:tabs>
          <w:tab w:val="left" w:pos="720"/>
        </w:tabs>
        <w:jc w:val="center"/>
      </w:pPr>
    </w:p>
    <w:p w:rsidR="0036666D" w:rsidRDefault="0036666D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Прикладная геология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ФЭПО-26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14</w:t>
      </w:r>
      <w:r>
        <w:rPr>
          <w:sz w:val="28"/>
          <w:szCs w:val="28"/>
        </w:rPr>
        <w:t xml:space="preserve">).</w:t>
      </w:r>
    </w:p>
    <w:p w:rsidR="0036666D" w:rsidRPr="003B19ED" w:rsidRDefault="0036666D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36666D" w:rsidRPr="00F90D91" w:rsidRDefault="0036666D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pie_3305747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14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36666D" w:rsidRPr="007F6CFE" w:rsidRDefault="0036666D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36666D" w:rsidRDefault="0036666D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Прикладная геология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Правоведение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100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36666D" w:rsidRPr="00946870" w:rsidRDefault="0036666D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36666D" w:rsidRPr="00742FEF" w:rsidRDefault="0036666D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tbl/>
    <w:p w:rsidR="0036666D" w:rsidRPr="002B1ABF" w:rsidRDefault="0036666D" w:rsidP="002F3D9E">
      <w:pPr>
        <w:pStyle w:val="Heading1"/>
        <w:tabs>
          <w:tab w:val="clear" w:pos="-194"/>
          <w:tab w:val="num" w:pos="0"/>
        </w:tabs>
        <w:ind w:left="0" w:firstLine="180"/>
      </w:pPr>
      <w:r>
        <w:br w:type="page"/>
      </w:r>
      <w:r>
        <w:t xml:space="preserve">Проекты НИИ мониторинга качества образования</w:t>
      </w:r>
    </w:p>
    <w:p w:rsidR="0036666D" w:rsidRPr="00944C53" w:rsidRDefault="0036666D" w:rsidP="00944C53">
      <w:pPr>
        <w:rPr>
          <w:sz w:val="16"/>
          <w:szCs w:val="16"/>
        </w:rPr>
      </w:pPr>
    </w:p>
    <w:p w:rsidR="0036666D" w:rsidRDefault="0036666D" w:rsidP="00695965">
      <w:pPr>
        <w:jc w:val="center"/>
      </w:pPr>
      <w:r>
        <w:pict>
          <v:shape id="_x0000_i1027" type="#_x0000_t75" style="width:378pt;height:212.25pt">
            <v:imagedata r:id="rId12" o:title=""/>
          </v:shape>
        </w:pict>
      </w:r>
    </w:p>
    <w:p w:rsidR="0036666D" w:rsidRPr="00165EAC" w:rsidRDefault="0036666D" w:rsidP="00695965">
      <w:pPr>
        <w:jc w:val="center"/>
        <w:rPr>
          <w:sz w:val="8"/>
          <w:szCs w:val="8"/>
        </w:rPr>
      </w:pPr>
    </w:p>
    <w:p w:rsidR="0036666D" w:rsidRPr="0001694A" w:rsidRDefault="0036666D" w:rsidP="00695965">
      <w:pPr>
        <w:pStyle w:val="NormalWeb"/>
        <w:spacing w:before="120" w:beforeAutospacing="0" w:after="80" w:afterAutospacing="0"/>
        <w:ind w:firstLine="539"/>
      </w:pPr>
      <w:r w:rsidRPr="0001694A">
        <w:t xml:space="preserve">Для повышения эффективности работы образовательных организаций</w:t>
      </w:r>
      <w:r>
        <w:t xml:space="preserve"> </w:t>
      </w:r>
      <w:r>
        <w:br/>
      </w:r>
      <w:r w:rsidRPr="0001694A">
        <w:t xml:space="preserve">в области оценки и мониторинга качества образования создан единый портал интернет-тестирования в сфере образования </w:t>
      </w:r>
      <w:hyperlink r:id="rId13" w:history="1">
        <w:r w:rsidRPr="0001694A">
          <w:rPr>
            <w:rStyle w:val="Hyperlink"/>
            <w:b/>
            <w:bCs/>
            <w:lang w:val="en-US"/>
          </w:rPr>
          <w:t xml:space="preserve">www</w:t>
        </w:r>
        <w:r w:rsidRPr="0001694A">
          <w:rPr>
            <w:rStyle w:val="Hyperlink"/>
            <w:b/>
            <w:bCs/>
          </w:rPr>
          <w:t xml:space="preserve">.i-exam.ru</w:t>
        </w:r>
      </w:hyperlink>
      <w:r w:rsidRPr="0001694A">
        <w:rPr>
          <w:b/>
          <w:bCs/>
        </w:rPr>
        <w:t xml:space="preserve">,</w:t>
      </w:r>
      <w:r w:rsidRPr="0001694A">
        <w:t xml:space="preserve"> который объединяет известные федеральные проекты.</w:t>
      </w:r>
    </w:p>
    <w:tbl>
      <w:tblPr>
        <w:tblW w:w="0" w:type="auto"/>
        <w:tblInd w:w="2" w:type="dxa"/>
        <w:tblLayout w:type="fixed"/>
        <w:tblLook w:val="01E0"/>
      </w:tblPr>
      <w:tblGrid>
        <w:gridCol w:w="817"/>
        <w:gridCol w:w="8651"/>
      </w:tblGrid>
      <w:tr w:rsidR="0036666D" w:rsidRPr="0001694A">
        <w:trPr>
          <w:trHeight w:val="892"/>
        </w:trPr>
        <w:tc>
          <w:tcPr>
            <w:tcW w:w="817" w:type="dxa"/>
          </w:tcPr>
          <w:p w:rsidR="0036666D" w:rsidRPr="0001694A" w:rsidRDefault="0036666D" w:rsidP="000F63D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503BA9">
              <w:rPr>
                <w:b/>
                <w:bCs/>
                <w:color w:val="000000"/>
              </w:rPr>
              <w:pict>
                <v:shape id="_x0000_i1028" type="#_x0000_t75" style="width:35.25pt;height:34.5pt">
                  <v:imagedata r:id="rId14" o:title=""/>
                </v:shape>
              </w:pict>
            </w:r>
          </w:p>
        </w:tc>
        <w:tc>
          <w:tcPr>
            <w:tcW w:w="8651" w:type="dxa"/>
          </w:tcPr>
          <w:p w:rsidR="0036666D" w:rsidRPr="0001694A" w:rsidRDefault="0036666D" w:rsidP="00D30E0E">
            <w:pPr>
              <w:autoSpaceDE w:val="0"/>
              <w:autoSpaceDN w:val="0"/>
              <w:adjustRightInd w:val="0"/>
              <w:spacing w:beforeLines="20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6D02AB"/>
              </w:rPr>
              <w:t xml:space="preserve">«Диагностическое интернет-тестирование студентов первого курса»</w:t>
            </w:r>
            <w:r w:rsidRPr="0001694A">
              <w:t xml:space="preserve"> позволяет оценить уровень подготовки первокурсников, прогнозировать успешность учебной деятельности студентов.</w:t>
            </w:r>
          </w:p>
        </w:tc>
      </w:tr>
      <w:tr w:rsidR="0036666D" w:rsidRPr="0001694A">
        <w:trPr>
          <w:trHeight w:val="1186"/>
        </w:trPr>
        <w:tc>
          <w:tcPr>
            <w:tcW w:w="817" w:type="dxa"/>
          </w:tcPr>
          <w:p w:rsidR="0036666D" w:rsidRPr="0001694A" w:rsidRDefault="0036666D" w:rsidP="000F63D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503BA9">
              <w:rPr>
                <w:b/>
                <w:bCs/>
                <w:color w:val="000000"/>
              </w:rPr>
              <w:pict>
                <v:shape id="_x0000_i1029" type="#_x0000_t75" style="width:35.25pt;height:33.75pt">
                  <v:imagedata r:id="rId15" o:title=""/>
                </v:shape>
              </w:pict>
            </w:r>
          </w:p>
        </w:tc>
        <w:tc>
          <w:tcPr>
            <w:tcW w:w="8651" w:type="dxa"/>
          </w:tcPr>
          <w:p w:rsidR="0036666D" w:rsidRPr="00074873" w:rsidRDefault="0036666D" w:rsidP="00D30E0E">
            <w:pPr>
              <w:autoSpaceDE w:val="0"/>
              <w:autoSpaceDN w:val="0"/>
              <w:adjustRightInd w:val="0"/>
              <w:spacing w:beforeLines="20" w:line="241" w:lineRule="atLeast"/>
              <w:ind w:right="-6"/>
            </w:pPr>
            <w:r w:rsidRPr="0001694A">
              <w:rPr>
                <w:b/>
                <w:bCs/>
                <w:color w:val="1B4897"/>
              </w:rPr>
              <w:t xml:space="preserve">«Интернет-тренажеры в сфере образования»</w:t>
            </w:r>
            <w:r w:rsidRPr="0001694A">
              <w:t xml:space="preserve"> предоставляют студентам возможность самостоятельной подготовки</w:t>
            </w:r>
            <w:r>
              <w:t xml:space="preserve"> </w:t>
            </w:r>
            <w:r w:rsidRPr="0001694A">
              <w:t xml:space="preserve">к процедурам оценки уровня обученности, а преподавателям – возможность </w:t>
            </w:r>
            <w:r w:rsidRPr="00074873">
              <w:t xml:space="preserve">оценить целостность и прочность усвоения</w:t>
            </w:r>
            <w:r>
              <w:t xml:space="preserve"> студентами</w:t>
            </w:r>
            <w:r w:rsidRPr="00074873">
              <w:t xml:space="preserve"> учебного материала.</w:t>
            </w:r>
          </w:p>
        </w:tc>
      </w:tr>
      <w:tr w:rsidR="0036666D" w:rsidRPr="0001694A">
        <w:trPr>
          <w:trHeight w:val="2248"/>
        </w:trPr>
        <w:tc>
          <w:tcPr>
            <w:tcW w:w="817" w:type="dxa"/>
          </w:tcPr>
          <w:p w:rsidR="0036666D" w:rsidRPr="0001694A" w:rsidRDefault="0036666D" w:rsidP="000F63D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503BA9">
              <w:rPr>
                <w:b/>
                <w:bCs/>
                <w:color w:val="000000"/>
              </w:rPr>
              <w:pict>
                <v:shape id="_x0000_i1030" type="#_x0000_t75" style="width:34.5pt;height:34.5pt">
                  <v:imagedata r:id="rId16" o:title=""/>
                </v:shape>
              </w:pict>
            </w:r>
          </w:p>
        </w:tc>
        <w:tc>
          <w:tcPr>
            <w:tcW w:w="8651" w:type="dxa"/>
          </w:tcPr>
          <w:p w:rsidR="0036666D" w:rsidRPr="00922258" w:rsidRDefault="0036666D" w:rsidP="00D30E0E">
            <w:pPr>
              <w:pStyle w:val="NormalWeb"/>
              <w:spacing w:beforeLines="20" w:beforeAutospacing="0" w:after="0" w:afterAutospacing="0"/>
            </w:pPr>
            <w:r w:rsidRPr="0001694A">
              <w:rPr>
                <w:b/>
                <w:bCs/>
                <w:color w:val="ABC433"/>
              </w:rPr>
              <w:t xml:space="preserve">«Федеральный интернет-экзамен в сфере профессионального образования (ФЭПО)»</w:t>
            </w:r>
            <w:r w:rsidRPr="0001694A">
              <w:t xml:space="preserve"> обеспечивает возможность прохождения внешней независимой оценки результатов обучения в период промежуточной аттестации студентов </w:t>
            </w:r>
            <w:r>
              <w:br/>
            </w:r>
            <w:r w:rsidRPr="0001694A">
              <w:t xml:space="preserve">на соответствие требованиям ФГОС.</w:t>
            </w:r>
            <w:r>
              <w:t xml:space="preserve"> </w:t>
            </w:r>
            <w:r>
              <w:br/>
            </w:r>
            <w:r w:rsidRPr="00FF3B7C">
              <w:rPr>
                <w:i/>
                <w:iCs/>
              </w:rPr>
              <w:t xml:space="preserve">Результаты независимой оценки качества подготовки обучающихся могут</w:t>
            </w:r>
            <w:r w:rsidRPr="00FF3B7C">
              <w:rPr>
                <w:i/>
                <w:iCs/>
              </w:rPr>
              <w:br/>
              <w:t xml:space="preserve">быть учтены при проведении государственной аккредитационной экспертизы, </w:t>
            </w:r>
            <w:r w:rsidRPr="00FF3B7C">
              <w:rPr>
                <w:i/>
                <w:iCs/>
              </w:rPr>
              <w:br/>
              <w:t xml:space="preserve">профессионально-общественной аккредитации и в проекте «Лучшие образовательные программы инновационной России».</w:t>
            </w:r>
          </w:p>
        </w:tc>
      </w:tr>
      <w:tr w:rsidR="0036666D" w:rsidRPr="0001694A">
        <w:trPr>
          <w:trHeight w:val="1200"/>
        </w:trPr>
        <w:tc>
          <w:tcPr>
            <w:tcW w:w="817" w:type="dxa"/>
          </w:tcPr>
          <w:p w:rsidR="0036666D" w:rsidRPr="0001694A" w:rsidRDefault="0036666D" w:rsidP="000F63D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503BA9">
              <w:rPr>
                <w:b/>
                <w:bCs/>
                <w:color w:val="000000"/>
              </w:rPr>
              <w:pict>
                <v:shape id="_x0000_i1031" type="#_x0000_t75" style="width:34.5pt;height:34.5pt">
                  <v:imagedata r:id="rId17" o:title=""/>
                </v:shape>
              </w:pict>
            </w:r>
          </w:p>
        </w:tc>
        <w:tc>
          <w:tcPr>
            <w:tcW w:w="8651" w:type="dxa"/>
          </w:tcPr>
          <w:p w:rsidR="0036666D" w:rsidRPr="0001694A" w:rsidRDefault="0036666D" w:rsidP="00D30E0E">
            <w:pPr>
              <w:autoSpaceDE w:val="0"/>
              <w:autoSpaceDN w:val="0"/>
              <w:adjustRightInd w:val="0"/>
              <w:spacing w:beforeLines="20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F2882E"/>
              </w:rPr>
              <w:t xml:space="preserve">«Открытые международные студенческие интернет-олимпиады» </w:t>
            </w:r>
            <w:r w:rsidRPr="0001694A">
              <w:t xml:space="preserve">способствуют выявлению и поддержке талантливой молодежи, предоставляют студентам широкие возможности попробовать свои силы в дисциплинарных </w:t>
            </w:r>
            <w:r>
              <w:br/>
            </w:r>
            <w:r w:rsidRPr="0001694A">
              <w:t xml:space="preserve">и междисциплинарных состязаниях.</w:t>
            </w:r>
            <w:r w:rsidRPr="0001694A">
              <w:rPr>
                <w:b/>
                <w:bCs/>
                <w:color w:val="E01B6F"/>
              </w:rPr>
              <w:t xml:space="preserve"> </w:t>
            </w:r>
          </w:p>
        </w:tc>
      </w:tr>
      <w:tr w:rsidR="0036666D" w:rsidRPr="0001694A">
        <w:trPr>
          <w:trHeight w:val="1581"/>
        </w:trPr>
        <w:tc>
          <w:tcPr>
            <w:tcW w:w="817" w:type="dxa"/>
          </w:tcPr>
          <w:p w:rsidR="0036666D" w:rsidRPr="0001694A" w:rsidRDefault="0036666D" w:rsidP="000F63D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503BA9">
              <w:rPr>
                <w:b/>
                <w:bCs/>
                <w:color w:val="000000"/>
              </w:rPr>
              <w:pict>
                <v:shape id="_x0000_i1032" type="#_x0000_t75" style="width:35.25pt;height:33.75pt">
                  <v:imagedata r:id="rId18" o:title=""/>
                </v:shape>
              </w:pict>
            </w:r>
          </w:p>
        </w:tc>
        <w:tc>
          <w:tcPr>
            <w:tcW w:w="8651" w:type="dxa"/>
          </w:tcPr>
          <w:p w:rsidR="0036666D" w:rsidRPr="0001694A" w:rsidRDefault="0036666D" w:rsidP="00D30E0E">
            <w:pPr>
              <w:autoSpaceDE w:val="0"/>
              <w:autoSpaceDN w:val="0"/>
              <w:adjustRightInd w:val="0"/>
              <w:spacing w:beforeLines="20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E01B6F"/>
              </w:rPr>
              <w:t xml:space="preserve">«Федеральный интернет-экзамен для выпускников бакалавриата (ФИЭБ)» –</w:t>
            </w:r>
            <w:r w:rsidRPr="0001694A">
              <w:t xml:space="preserve">добровольная сертификация выпускников бакалавриата</w:t>
            </w:r>
            <w:r>
              <w:t xml:space="preserve"> </w:t>
            </w:r>
            <w:r w:rsidRPr="0001694A">
              <w:t xml:space="preserve">на соответствие требованиям ФГОС.</w:t>
            </w:r>
            <w:r>
              <w:br/>
            </w:r>
            <w:r w:rsidRPr="006A1FBA">
              <w:rPr>
                <w:i/>
                <w:iCs/>
              </w:rPr>
              <w:t xml:space="preserve">С целью успешной подготовки студентов к ФИЭБ вузам предоставляется доступ к системе </w:t>
            </w:r>
            <w:r w:rsidRPr="006A1FBA">
              <w:rPr>
                <w:b/>
                <w:bCs/>
                <w:i/>
                <w:iCs/>
                <w:color w:val="940E2B"/>
              </w:rPr>
              <w:t xml:space="preserve">«Тренажер ФИЭБ».</w:t>
            </w:r>
          </w:p>
        </w:tc>
      </w:tr>
      <w:tr w:rsidR="0036666D" w:rsidRPr="0001694A">
        <w:trPr>
          <w:trHeight w:val="687"/>
        </w:trPr>
        <w:tc>
          <w:tcPr>
            <w:tcW w:w="817" w:type="dxa"/>
          </w:tcPr>
          <w:p w:rsidR="0036666D" w:rsidRPr="0001694A" w:rsidRDefault="0036666D" w:rsidP="000F63D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503BA9">
              <w:rPr>
                <w:b/>
                <w:bCs/>
                <w:color w:val="000000"/>
              </w:rPr>
              <w:pict>
                <v:shape id="_x0000_i1033" type="#_x0000_t75" style="width:33.75pt;height:34.5pt">
                  <v:imagedata r:id="rId19" o:title=""/>
                </v:shape>
              </w:pict>
            </w:r>
          </w:p>
        </w:tc>
        <w:tc>
          <w:tcPr>
            <w:tcW w:w="8651" w:type="dxa"/>
          </w:tcPr>
          <w:p w:rsidR="0036666D" w:rsidRPr="00997AEA" w:rsidRDefault="0036666D" w:rsidP="00D30E0E">
            <w:pPr>
              <w:autoSpaceDE w:val="0"/>
              <w:autoSpaceDN w:val="0"/>
              <w:adjustRightInd w:val="0"/>
              <w:spacing w:beforeLines="20" w:line="241" w:lineRule="atLeast"/>
              <w:ind w:right="-6"/>
              <w:rPr>
                <w:b/>
                <w:bCs/>
                <w:color w:val="DAC972"/>
              </w:rPr>
            </w:pPr>
            <w:r w:rsidRPr="00F72026">
              <w:rPr>
                <w:b/>
                <w:bCs/>
                <w:color w:val="B6A030"/>
              </w:rPr>
              <w:t xml:space="preserve">Мастер ФОС –</w:t>
            </w:r>
            <w:r w:rsidRPr="00997AEA">
              <w:rPr>
                <w:b/>
                <w:bCs/>
                <w:color w:val="DAC972"/>
              </w:rPr>
              <w:t xml:space="preserve"> </w:t>
            </w:r>
            <w:r w:rsidRPr="00997AEA">
              <w:t xml:space="preserve">новый сервис, </w:t>
            </w:r>
            <w:r>
              <w:t xml:space="preserve">при помощи которого вузы имеют возможность создавать и </w:t>
            </w:r>
            <w:r w:rsidRPr="00997AEA">
              <w:t xml:space="preserve">конструирова</w:t>
            </w:r>
            <w:r>
              <w:t xml:space="preserve">ть</w:t>
            </w:r>
            <w:r w:rsidRPr="00997AEA">
              <w:t xml:space="preserve"> собственны</w:t>
            </w:r>
            <w:r>
              <w:t xml:space="preserve">е</w:t>
            </w:r>
            <w:r w:rsidRPr="00997AEA">
              <w:t xml:space="preserve"> фонд</w:t>
            </w:r>
            <w:r>
              <w:t xml:space="preserve">ы</w:t>
            </w:r>
            <w:r w:rsidRPr="00997AEA">
              <w:t xml:space="preserve"> оценочных средств</w:t>
            </w:r>
            <w:r>
              <w:t xml:space="preserve">.</w:t>
            </w:r>
            <w:r>
              <w:rPr>
                <w:rStyle w:val="apple-converted-space"/>
                <w:rFonts w:ascii="Open Sans" w:hAnsi="Open Sans" w:cs="Open Sans"/>
                <w:color w:val="111111"/>
                <w:sz w:val="23"/>
                <w:szCs w:val="23"/>
                <w:shd w:val="clear" w:color="auto" w:fill="FFFFFF"/>
              </w:rPr>
              <w:t xml:space="preserve"> </w:t>
            </w:r>
          </w:p>
        </w:tc>
      </w:tr>
    </w:tbl>
    <w:p w:rsidR="0036666D" w:rsidRPr="00165EAC" w:rsidRDefault="0036666D" w:rsidP="00695965">
      <w:pPr>
        <w:jc w:val="center"/>
        <w:rPr>
          <w:color w:val="000000"/>
          <w:sz w:val="2"/>
          <w:szCs w:val="2"/>
        </w:rPr>
      </w:pPr>
    </w:p>
    <w:p w:rsidR="0036666D" w:rsidRPr="00033A80" w:rsidRDefault="0036666D" w:rsidP="00695965">
      <w:pPr>
        <w:jc w:val="both"/>
        <w:rPr>
          <w:color w:val="000000"/>
          <w:sz w:val="2"/>
          <w:szCs w:val="2"/>
        </w:rPr>
      </w:pPr>
    </w:p>
    <w:p w:rsidR="0036666D" w:rsidRDefault="0036666D" w:rsidP="00695965">
      <w:pPr>
        <w:jc w:val="center"/>
        <w:rPr>
          <w:b/>
          <w:bCs/>
          <w:color w:val="6D02AB"/>
          <w:sz w:val="30"/>
          <w:szCs w:val="30"/>
        </w:rPr>
      </w:pPr>
      <w:r w:rsidRPr="00FA4DA9">
        <w:br w:type="page"/>
      </w:r>
      <w:r w:rsidRPr="008D37D3">
        <w:rPr>
          <w:b/>
          <w:bCs/>
          <w:color w:val="6D02AB"/>
          <w:sz w:val="30"/>
          <w:szCs w:val="30"/>
        </w:rPr>
        <w:t xml:space="preserve">ДИАГНОСТИЧЕСКОЕ ИНТЕРНЕТ-ТЕСТИРОВАНИЕ </w:t>
      </w:r>
      <w:r w:rsidRPr="008D37D3">
        <w:rPr>
          <w:b/>
          <w:bCs/>
          <w:color w:val="6D02AB"/>
          <w:sz w:val="30"/>
          <w:szCs w:val="30"/>
        </w:rPr>
        <w:br/>
        <w:t xml:space="preserve">СТУД</w:t>
      </w:r>
      <w:r w:rsidRPr="006A1390">
        <w:rPr>
          <w:b/>
          <w:bCs/>
          <w:color w:val="6D02AB"/>
          <w:sz w:val="30"/>
          <w:szCs w:val="30"/>
        </w:rPr>
        <w:t xml:space="preserve">ЕНТ</w:t>
      </w:r>
      <w:r w:rsidRPr="008D37D3">
        <w:rPr>
          <w:b/>
          <w:bCs/>
          <w:color w:val="6D02AB"/>
          <w:sz w:val="30"/>
          <w:szCs w:val="30"/>
        </w:rPr>
        <w:t xml:space="preserve">ОВ ПЕРВОГО КУРСА</w:t>
      </w:r>
    </w:p>
    <w:p w:rsidR="0036666D" w:rsidRPr="00165EAC" w:rsidRDefault="0036666D" w:rsidP="00695965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49"/>
        <w:gridCol w:w="3296"/>
      </w:tblGrid>
      <w:tr w:rsidR="0036666D">
        <w:trPr>
          <w:trHeight w:val="13493"/>
        </w:trPr>
        <w:tc>
          <w:tcPr>
            <w:tcW w:w="6475" w:type="dxa"/>
          </w:tcPr>
          <w:p w:rsidR="0036666D" w:rsidRDefault="0036666D" w:rsidP="000F63DF">
            <w:pPr>
              <w:jc w:val="center"/>
            </w:pPr>
            <w:r w:rsidRPr="00503BA9">
              <w:pict>
                <v:shape id="_x0000_i1034" type="#_x0000_t75" style="width:291pt;height:194.25pt">
                  <v:imagedata r:id="rId20" o:title=""/>
                </v:shape>
              </w:pict>
            </w:r>
          </w:p>
          <w:p w:rsidR="0036666D" w:rsidRPr="00943294" w:rsidRDefault="0036666D" w:rsidP="000F63DF">
            <w:pPr>
              <w:rPr>
                <w:sz w:val="20"/>
                <w:szCs w:val="20"/>
              </w:rPr>
            </w:pPr>
          </w:p>
          <w:p w:rsidR="0036666D" w:rsidRDefault="0036666D" w:rsidP="000F63DF">
            <w:pPr>
              <w:ind w:firstLine="426"/>
            </w:pPr>
            <w:r w:rsidRPr="00415653">
              <w:rPr>
                <w:b/>
                <w:bCs/>
                <w:color w:val="6D02AB"/>
              </w:rPr>
              <w:t xml:space="preserve">Цель проекта</w:t>
            </w:r>
            <w:r w:rsidRPr="00C05637">
              <w:rPr>
                <w:b/>
                <w:bCs/>
                <w:color w:val="6D02AB"/>
              </w:rPr>
              <w:t xml:space="preserve"> –</w:t>
            </w:r>
            <w:r w:rsidRPr="002621E5">
              <w:t xml:space="preserve"> оценка уровня </w:t>
            </w:r>
            <w:r>
              <w:t xml:space="preserve">общеобразовательной</w:t>
            </w:r>
            <w:r w:rsidRPr="002621E5">
              <w:t xml:space="preserve"> подготовки первокурсников</w:t>
            </w:r>
            <w:r w:rsidRPr="00415653">
              <w:rPr>
                <w:color w:val="000000"/>
              </w:rPr>
              <w:t xml:space="preserve"> </w:t>
            </w:r>
            <w:r w:rsidRPr="00415653">
              <w:rPr>
                <w:b/>
                <w:bCs/>
                <w:color w:val="6D02AB"/>
              </w:rPr>
              <w:t xml:space="preserve">на базе 9 и 11 классов,</w:t>
            </w:r>
            <w:r w:rsidRPr="0041565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br/>
            </w:r>
            <w:r w:rsidRPr="002621E5">
              <w:t xml:space="preserve">а также диагностика психологической готовности </w:t>
            </w:r>
            <w:r>
              <w:br/>
            </w:r>
            <w:r w:rsidRPr="002621E5">
              <w:t xml:space="preserve">к обучению в вузе/ссузе.</w:t>
            </w:r>
          </w:p>
          <w:p w:rsidR="0036666D" w:rsidRPr="00943294" w:rsidRDefault="0036666D" w:rsidP="000F63DF">
            <w:pPr>
              <w:ind w:firstLine="567"/>
              <w:rPr>
                <w:sz w:val="12"/>
                <w:szCs w:val="12"/>
              </w:rPr>
            </w:pPr>
          </w:p>
          <w:p w:rsidR="0036666D" w:rsidRPr="00415653" w:rsidRDefault="0036666D" w:rsidP="000F63DF">
            <w:pPr>
              <w:spacing w:after="60"/>
              <w:ind w:firstLine="459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Возможности диагностики знаний:</w:t>
            </w:r>
          </w:p>
          <w:p w:rsidR="0036666D" w:rsidRDefault="0036666D" w:rsidP="00695965">
            <w:pPr>
              <w:pStyle w:val="NormalWeb"/>
              <w:numPr>
                <w:ilvl w:val="0"/>
                <w:numId w:val="28"/>
              </w:numPr>
              <w:spacing w:before="0" w:beforeAutospacing="0" w:after="0" w:afterAutospacing="0"/>
              <w:ind w:left="459" w:hanging="283"/>
            </w:pPr>
            <w:r>
              <w:t xml:space="preserve">выявление «проблемных» разделов учебной программы в начале обучения;</w:t>
            </w:r>
          </w:p>
          <w:p w:rsidR="0036666D" w:rsidRDefault="0036666D" w:rsidP="00695965">
            <w:pPr>
              <w:pStyle w:val="NormalWeb"/>
              <w:numPr>
                <w:ilvl w:val="0"/>
                <w:numId w:val="28"/>
              </w:numPr>
              <w:spacing w:before="0" w:beforeAutospacing="0" w:after="0" w:afterAutospacing="0"/>
              <w:ind w:left="459" w:hanging="283"/>
            </w:pPr>
            <w:r>
              <w:t xml:space="preserve">формирование информационно-аналитического отчета по каждой из дисциплин;</w:t>
            </w:r>
          </w:p>
          <w:p w:rsidR="0036666D" w:rsidRDefault="0036666D" w:rsidP="00695965">
            <w:pPr>
              <w:pStyle w:val="NormalWeb"/>
              <w:numPr>
                <w:ilvl w:val="0"/>
                <w:numId w:val="28"/>
              </w:numPr>
              <w:spacing w:before="0" w:beforeAutospacing="0" w:after="0" w:afterAutospacing="0"/>
              <w:ind w:left="459" w:hanging="283"/>
            </w:pPr>
            <w:r>
              <w:t xml:space="preserve">проведение мониторинговых исследований </w:t>
            </w:r>
            <w:r>
              <w:br/>
              <w:t xml:space="preserve">(для вузов/ссузов, неоднократно участвовавших</w:t>
            </w:r>
            <w:r>
              <w:br/>
              <w:t xml:space="preserve">в диагностическом тестировании).</w:t>
            </w:r>
          </w:p>
          <w:p w:rsidR="0036666D" w:rsidRPr="00943294" w:rsidRDefault="0036666D" w:rsidP="000F63DF">
            <w:pPr>
              <w:pStyle w:val="NormalWeb"/>
              <w:spacing w:before="0" w:beforeAutospacing="0" w:after="0" w:afterAutospacing="0"/>
              <w:ind w:firstLine="459"/>
              <w:rPr>
                <w:sz w:val="12"/>
                <w:szCs w:val="12"/>
              </w:rPr>
            </w:pPr>
          </w:p>
          <w:p w:rsidR="0036666D" w:rsidRPr="00415653" w:rsidRDefault="0036666D" w:rsidP="000F63DF">
            <w:pPr>
              <w:pStyle w:val="NormalWeb"/>
              <w:spacing w:before="0" w:beforeAutospacing="0" w:after="60" w:afterAutospacing="0"/>
              <w:ind w:firstLine="459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Возможности диагностики готовности:</w:t>
            </w:r>
          </w:p>
          <w:p w:rsidR="0036666D" w:rsidRDefault="0036666D" w:rsidP="00695965">
            <w:pPr>
              <w:pStyle w:val="NormalWeb"/>
              <w:numPr>
                <w:ilvl w:val="0"/>
                <w:numId w:val="29"/>
              </w:numPr>
              <w:spacing w:before="0" w:beforeAutospacing="0" w:after="0" w:afterAutospacing="0"/>
              <w:ind w:left="459" w:hanging="283"/>
            </w:pPr>
            <w:r>
              <w:t xml:space="preserve">изучение психологических особенностей студента </w:t>
            </w:r>
            <w:r>
              <w:br/>
              <w:t xml:space="preserve">как субъекта учебно-профессиональной деятельности;</w:t>
            </w:r>
          </w:p>
          <w:p w:rsidR="0036666D" w:rsidRDefault="0036666D" w:rsidP="00695965">
            <w:pPr>
              <w:pStyle w:val="NormalWeb"/>
              <w:numPr>
                <w:ilvl w:val="0"/>
                <w:numId w:val="29"/>
              </w:numPr>
              <w:spacing w:before="0" w:beforeAutospacing="0" w:after="0" w:afterAutospacing="0"/>
              <w:ind w:left="459" w:hanging="283"/>
            </w:pPr>
            <w:r>
              <w:t xml:space="preserve">самостоятельный выбор методик диагностики определенных компонентов готовности с помощью конструктора;</w:t>
            </w:r>
          </w:p>
          <w:p w:rsidR="0036666D" w:rsidRDefault="0036666D" w:rsidP="00695965">
            <w:pPr>
              <w:pStyle w:val="NormalWeb"/>
              <w:numPr>
                <w:ilvl w:val="0"/>
                <w:numId w:val="29"/>
              </w:numPr>
              <w:spacing w:before="0" w:beforeAutospacing="0" w:after="0" w:afterAutospacing="0"/>
              <w:ind w:left="459" w:hanging="283"/>
            </w:pPr>
            <w:r>
              <w:t xml:space="preserve">предоставление образовательным организациям (ОО) интегрального отчета, отражающего сведения </w:t>
            </w:r>
            <w:r>
              <w:br/>
              <w:t xml:space="preserve">о диагностике групп студентов по факультетам;</w:t>
            </w:r>
          </w:p>
          <w:p w:rsidR="0036666D" w:rsidRDefault="0036666D" w:rsidP="00695965">
            <w:pPr>
              <w:pStyle w:val="NormalWeb"/>
              <w:numPr>
                <w:ilvl w:val="0"/>
                <w:numId w:val="29"/>
              </w:numPr>
              <w:spacing w:before="0" w:beforeAutospacing="0" w:after="0" w:afterAutospacing="0"/>
              <w:ind w:left="459" w:hanging="283"/>
            </w:pPr>
            <w:r>
              <w:t xml:space="preserve">использование результатов для адаптации первокурсников к условиям обучения в вузе/ссузе, успешного развития, осуществления психолого-педагогического воздействия.</w:t>
            </w:r>
          </w:p>
          <w:p w:rsidR="0036666D" w:rsidRPr="00943294" w:rsidRDefault="0036666D" w:rsidP="000F63DF">
            <w:pPr>
              <w:pStyle w:val="Heading1"/>
              <w:numPr>
                <w:ilvl w:val="0"/>
                <w:numId w:val="0"/>
              </w:numPr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  <w:b w:val="0"/>
                <w:bCs w:val="0"/>
                <w:sz w:val="12"/>
                <w:szCs w:val="12"/>
              </w:rPr>
            </w:pPr>
          </w:p>
          <w:p w:rsidR="0036666D" w:rsidRPr="002602B6" w:rsidRDefault="0036666D" w:rsidP="002602B6">
            <w:pPr>
              <w:ind w:right="221"/>
              <w:rPr>
                <w:i/>
                <w:iCs/>
              </w:rPr>
            </w:pPr>
            <w:r w:rsidRPr="002602B6">
              <w:rPr>
                <w:i/>
                <w:iCs/>
              </w:rPr>
              <w:t xml:space="preserve">С 1 сентября 2017 года для образовательных организаций доступно тестирование студентов, проходящих обучение по профессиям среднего профессионального образования из перечня, утвержденного Приказом Минобрнауки России от 29.10.2013 № 1199.</w:t>
            </w:r>
          </w:p>
        </w:tc>
        <w:tc>
          <w:tcPr>
            <w:tcW w:w="3090" w:type="dxa"/>
            <w:shd w:val="clear" w:color="auto" w:fill="EDE2F6"/>
          </w:tcPr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36666D" w:rsidRPr="00415653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Диагностика уровня знаний</w:t>
            </w:r>
          </w:p>
          <w:p w:rsidR="0036666D" w:rsidRPr="00415653" w:rsidRDefault="0036666D" w:rsidP="000F63DF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 xml:space="preserve">10 дисциплин на базе 11 классов: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 xml:space="preserve">Английский язык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 xml:space="preserve">Биология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 xml:space="preserve">География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 xml:space="preserve">Информатика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 xml:space="preserve">История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 xml:space="preserve">Математика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 xml:space="preserve">Обществознание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 xml:space="preserve">Русский язык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 xml:space="preserve">Физика</w:t>
            </w:r>
          </w:p>
          <w:p w:rsidR="0036666D" w:rsidRPr="00415653" w:rsidRDefault="0036666D" w:rsidP="00695965">
            <w:pPr>
              <w:numPr>
                <w:ilvl w:val="0"/>
                <w:numId w:val="30"/>
              </w:numPr>
              <w:autoSpaceDE w:val="0"/>
              <w:autoSpaceDN w:val="0"/>
              <w:adjustRightInd w:val="0"/>
              <w:ind w:left="652" w:hanging="292"/>
              <w:rPr>
                <w:sz w:val="28"/>
                <w:szCs w:val="28"/>
              </w:rPr>
            </w:pPr>
            <w:r>
              <w:t xml:space="preserve">Химия</w:t>
            </w:r>
            <w:r w:rsidRPr="00415653">
              <w:rPr>
                <w:sz w:val="28"/>
                <w:szCs w:val="28"/>
              </w:rPr>
              <w:t xml:space="preserve"> </w:t>
            </w:r>
          </w:p>
          <w:p w:rsidR="0036666D" w:rsidRPr="00415653" w:rsidRDefault="0036666D" w:rsidP="000F63DF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 xml:space="preserve">2 дисциплин</w:t>
            </w:r>
            <w:r>
              <w:rPr>
                <w:b/>
                <w:bCs/>
              </w:rPr>
              <w:t xml:space="preserve">ы</w:t>
            </w:r>
            <w:r w:rsidRPr="00415653">
              <w:rPr>
                <w:b/>
                <w:bCs/>
              </w:rPr>
              <w:t xml:space="preserve"> на базе 9 классов: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1"/>
              </w:numPr>
              <w:spacing w:before="0" w:beforeAutospacing="0" w:after="0" w:afterAutospacing="0"/>
              <w:ind w:left="652" w:hanging="292"/>
            </w:pPr>
            <w:r>
              <w:t xml:space="preserve">Математика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1"/>
              </w:numPr>
              <w:spacing w:before="0" w:beforeAutospacing="0" w:after="0" w:afterAutospacing="0"/>
              <w:ind w:left="652" w:hanging="292"/>
            </w:pPr>
            <w:r>
              <w:rPr>
                <w:noProof/>
              </w:rPr>
              <w:pict>
                <v:shape id="_x0000_s1038" type="#_x0000_t75" style="position:absolute;left:0;text-align:left;margin-left:-.8pt;margin-top:22.65pt;width:153.95pt;height:104.8pt;z-index:251662336">
                  <v:imagedata r:id="rId21" o:title=""/>
                  <w10:wrap type="square"/>
                </v:shape>
              </w:pict>
            </w:r>
            <w:r>
              <w:t xml:space="preserve">Русский язык</w:t>
            </w:r>
          </w:p>
          <w:p w:rsidR="0036666D" w:rsidRDefault="0036666D" w:rsidP="000F63DF">
            <w:pPr>
              <w:pStyle w:val="NormalWeb"/>
              <w:spacing w:before="0" w:beforeAutospacing="0" w:after="0" w:afterAutospacing="0"/>
              <w:ind w:left="142"/>
            </w:pPr>
          </w:p>
          <w:p w:rsidR="0036666D" w:rsidRPr="00415653" w:rsidRDefault="0036666D" w:rsidP="000F63DF">
            <w:pPr>
              <w:pStyle w:val="NormalWeb"/>
              <w:spacing w:before="120" w:beforeAutospacing="0" w:after="0" w:afterAutospacing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Диагностика готовности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2"/>
              </w:numPr>
              <w:spacing w:before="120" w:beforeAutospacing="0" w:after="0" w:afterAutospacing="0"/>
              <w:ind w:left="453" w:hanging="226"/>
            </w:pPr>
            <w:r>
              <w:t xml:space="preserve">диагностика мотивации учения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2"/>
              </w:numPr>
              <w:spacing w:before="0" w:beforeAutospacing="0" w:after="0" w:afterAutospacing="0"/>
              <w:ind w:left="453" w:hanging="226"/>
            </w:pPr>
            <w:r>
              <w:t xml:space="preserve">диагностика умственных способностей</w:t>
            </w:r>
          </w:p>
          <w:p w:rsidR="0036666D" w:rsidRDefault="0036666D" w:rsidP="00695965">
            <w:pPr>
              <w:numPr>
                <w:ilvl w:val="0"/>
                <w:numId w:val="32"/>
              </w:numPr>
              <w:ind w:left="453" w:hanging="226"/>
            </w:pPr>
            <w:r w:rsidRPr="00F616B4">
              <w:t xml:space="preserve">диагностик</w:t>
            </w:r>
            <w:r>
              <w:t xml:space="preserve">а</w:t>
            </w:r>
            <w:r w:rsidRPr="00F616B4">
              <w:t xml:space="preserve"> личностных особенностей</w:t>
            </w:r>
          </w:p>
          <w:p w:rsidR="0036666D" w:rsidRPr="00F616B4" w:rsidRDefault="0036666D" w:rsidP="000F63DF">
            <w:pPr>
              <w:ind w:left="459"/>
            </w:pPr>
          </w:p>
          <w:p w:rsidR="0036666D" w:rsidRPr="00415653" w:rsidRDefault="0036666D" w:rsidP="000F63DF">
            <w:pPr>
              <w:pStyle w:val="Heading1"/>
              <w:numPr>
                <w:ilvl w:val="0"/>
                <w:numId w:val="0"/>
              </w:numPr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roundrect id="_x0000_s1039" style="position:absolute;margin-left:.6pt;margin-top:3.6pt;width:147pt;height:108pt;z-index:251663360" arcsize="10923f" filled="f" strokecolor="#7f7f7f" strokeweight="1pt">
                  <v:stroke dashstyle="dash"/>
                  <v:textbox style="mso-next-textbox:#_x0000_s1039" inset="0,0,0,0">
                    <w:txbxContent>
                      <w:p w:rsidR="0036666D" w:rsidRPr="0094470C" w:rsidRDefault="0036666D" w:rsidP="00695965">
                        <w:pPr>
                          <w:spacing w:line="300" w:lineRule="atLeast"/>
                          <w:jc w:val="center"/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</w:pPr>
                        <w:r w:rsidRPr="0094470C">
                          <w:rPr>
                            <w:i/>
                            <w:iCs/>
                            <w:color w:val="6D02AB"/>
                          </w:rPr>
                          <w:t xml:space="preserve">В проекте участву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ю</w:t>
                        </w:r>
                        <w:r w:rsidRPr="0094470C"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т</w:t>
                        </w:r>
                      </w:p>
                      <w:p w:rsidR="0036666D" w:rsidRPr="0094470C" w:rsidRDefault="0036666D" w:rsidP="00695965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133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образовательн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ые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организац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ии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высшего и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102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среднего 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профессионального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образования из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6</w:t>
                        </w:r>
                        <w:r w:rsidRPr="0094470C"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7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регионов РФ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.</w:t>
                        </w:r>
                      </w:p>
                    </w:txbxContent>
                  </v:textbox>
                </v:roundrect>
              </w:pict>
            </w:r>
          </w:p>
        </w:tc>
      </w:tr>
    </w:tbl>
    <w:p w:rsidR="0036666D" w:rsidRPr="007B52D2" w:rsidRDefault="0036666D" w:rsidP="00695965">
      <w:pPr>
        <w:jc w:val="center"/>
        <w:rPr>
          <w:b/>
          <w:bCs/>
          <w:color w:val="224A99"/>
          <w:sz w:val="30"/>
          <w:szCs w:val="30"/>
        </w:rPr>
      </w:pPr>
      <w:r>
        <w:rPr>
          <w:b/>
          <w:bCs/>
          <w:color w:val="224A99"/>
          <w:sz w:val="30"/>
          <w:szCs w:val="30"/>
        </w:rPr>
        <w:br w:type="page"/>
      </w:r>
      <w:r w:rsidRPr="007B52D2">
        <w:rPr>
          <w:b/>
          <w:bCs/>
          <w:color w:val="224A99"/>
          <w:sz w:val="30"/>
          <w:szCs w:val="30"/>
        </w:rPr>
        <w:t xml:space="preserve">ИНТЕРНЕТ-ТРЕНАЖЕРЫ В СФЕРЕ ОБРАЗОВАНИЯ</w:t>
      </w:r>
    </w:p>
    <w:p w:rsidR="0036666D" w:rsidRPr="00165EAC" w:rsidRDefault="0036666D" w:rsidP="00695965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501"/>
        <w:gridCol w:w="3069"/>
      </w:tblGrid>
      <w:tr w:rsidR="0036666D">
        <w:tc>
          <w:tcPr>
            <w:tcW w:w="6501" w:type="dxa"/>
          </w:tcPr>
          <w:p w:rsidR="0036666D" w:rsidRDefault="0036666D" w:rsidP="000F63DF">
            <w:r w:rsidRPr="00503BA9">
              <w:pict>
                <v:shape id="_x0000_i1035" type="#_x0000_t75" style="width:314.25pt;height:209.25pt">
                  <v:imagedata r:id="rId22" o:title=""/>
                </v:shape>
              </w:pict>
            </w:r>
          </w:p>
          <w:p w:rsidR="0036666D" w:rsidRPr="00415653" w:rsidRDefault="0036666D" w:rsidP="000F63DF">
            <w:pPr>
              <w:autoSpaceDE w:val="0"/>
              <w:autoSpaceDN w:val="0"/>
              <w:adjustRightInd w:val="0"/>
              <w:spacing w:before="160"/>
              <w:ind w:firstLine="426"/>
              <w:rPr>
                <w:color w:val="000000"/>
              </w:rPr>
            </w:pPr>
            <w:r w:rsidRPr="00415653">
              <w:rPr>
                <w:b/>
                <w:bCs/>
                <w:color w:val="224A99"/>
              </w:rPr>
              <w:t xml:space="preserve">Цель проекта</w:t>
            </w:r>
            <w:r w:rsidRPr="00415653">
              <w:rPr>
                <w:color w:val="224A99"/>
              </w:rPr>
              <w:t xml:space="preserve"> </w:t>
            </w:r>
            <w:r w:rsidRPr="00415653">
              <w:rPr>
                <w:b/>
                <w:bCs/>
                <w:color w:val="224A99"/>
              </w:rPr>
              <w:t xml:space="preserve">–</w:t>
            </w:r>
            <w:r w:rsidRPr="00415653">
              <w:rPr>
                <w:color w:val="224A99"/>
              </w:rPr>
              <w:t xml:space="preserve"> </w:t>
            </w:r>
            <w:r w:rsidRPr="007B52D2">
              <w:t xml:space="preserve">целенаправленная тренировка студентов в процессе многократного решения тестовых заданий и оценка уровня обученности в рамках образовательного процесса в вузе/ссузе.</w:t>
            </w:r>
          </w:p>
          <w:p w:rsidR="0036666D" w:rsidRPr="00415653" w:rsidRDefault="0036666D" w:rsidP="000F63DF">
            <w:pPr>
              <w:spacing w:before="160" w:after="60"/>
              <w:ind w:firstLine="426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Возможности </w:t>
            </w:r>
            <w:r>
              <w:rPr>
                <w:b/>
                <w:bCs/>
                <w:color w:val="224A99"/>
              </w:rPr>
              <w:t xml:space="preserve">Интернет-тренажеров</w:t>
            </w:r>
            <w:r w:rsidRPr="00415653">
              <w:rPr>
                <w:b/>
                <w:bCs/>
                <w:color w:val="224A99"/>
              </w:rPr>
              <w:t xml:space="preserve">:</w:t>
            </w:r>
          </w:p>
          <w:p w:rsidR="0036666D" w:rsidRPr="00E44DAB" w:rsidRDefault="0036666D" w:rsidP="00695965">
            <w:pPr>
              <w:pStyle w:val="NormalWeb"/>
              <w:numPr>
                <w:ilvl w:val="0"/>
                <w:numId w:val="33"/>
              </w:numPr>
              <w:spacing w:before="0" w:beforeAutospacing="0" w:after="0" w:afterAutospacing="0"/>
              <w:ind w:left="426" w:hanging="283"/>
            </w:pPr>
            <w:r>
              <w:t xml:space="preserve">выбор </w:t>
            </w:r>
            <w:r w:rsidRPr="00E44DAB">
              <w:t xml:space="preserve">любого количества услуг из трех предлагаемых:</w:t>
            </w:r>
          </w:p>
          <w:p w:rsidR="0036666D" w:rsidRPr="00E44DAB" w:rsidRDefault="0036666D" w:rsidP="00695965">
            <w:pPr>
              <w:pStyle w:val="NormalWeb"/>
              <w:numPr>
                <w:ilvl w:val="0"/>
                <w:numId w:val="36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тестирование в студенческих режимах «Обучение» </w:t>
            </w:r>
            <w:r w:rsidRPr="00E44DAB">
              <w:br/>
              <w:t xml:space="preserve">и «Самоконтроль»;</w:t>
            </w:r>
          </w:p>
          <w:p w:rsidR="0036666D" w:rsidRPr="00E44DAB" w:rsidRDefault="0036666D" w:rsidP="00695965">
            <w:pPr>
              <w:pStyle w:val="NormalWeb"/>
              <w:numPr>
                <w:ilvl w:val="0"/>
                <w:numId w:val="36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тестирование студентов в преподавательском режиме «Текущий контроль» по федеральному банку заданий;</w:t>
            </w:r>
          </w:p>
          <w:p w:rsidR="0036666D" w:rsidRPr="00E44DAB" w:rsidRDefault="0036666D" w:rsidP="00695965">
            <w:pPr>
              <w:pStyle w:val="NormalWeb"/>
              <w:numPr>
                <w:ilvl w:val="0"/>
                <w:numId w:val="36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предоставление доступа к модулю «Тест-Конструктор»;</w:t>
            </w:r>
          </w:p>
          <w:p w:rsidR="0036666D" w:rsidRPr="00E44DAB" w:rsidRDefault="0036666D" w:rsidP="00695965">
            <w:pPr>
              <w:pStyle w:val="NormalWeb"/>
              <w:numPr>
                <w:ilvl w:val="0"/>
                <w:numId w:val="34"/>
              </w:numPr>
              <w:spacing w:before="0" w:beforeAutospacing="0" w:after="0" w:afterAutospacing="0"/>
              <w:ind w:left="426" w:hanging="283"/>
            </w:pPr>
            <w:r w:rsidRPr="00E44DAB">
              <w:t xml:space="preserve">конструирование структуры ПИМ;</w:t>
            </w:r>
          </w:p>
          <w:p w:rsidR="0036666D" w:rsidRPr="00E44DAB" w:rsidRDefault="0036666D" w:rsidP="00695965">
            <w:pPr>
              <w:pStyle w:val="NormalWeb"/>
              <w:numPr>
                <w:ilvl w:val="0"/>
                <w:numId w:val="34"/>
              </w:numPr>
              <w:spacing w:before="0" w:beforeAutospacing="0" w:after="0" w:afterAutospacing="0"/>
              <w:ind w:left="426" w:hanging="283"/>
            </w:pPr>
            <w:r w:rsidRPr="00E44DAB">
              <w:t xml:space="preserve">использование справочных материалов, медиалекций;</w:t>
            </w:r>
          </w:p>
          <w:p w:rsidR="0036666D" w:rsidRPr="00E44DAB" w:rsidRDefault="0036666D" w:rsidP="00695965">
            <w:pPr>
              <w:pStyle w:val="NormalWeb"/>
              <w:numPr>
                <w:ilvl w:val="0"/>
                <w:numId w:val="34"/>
              </w:numPr>
              <w:spacing w:before="0" w:beforeAutospacing="0" w:after="0" w:afterAutospacing="0"/>
              <w:ind w:left="426" w:hanging="283"/>
            </w:pPr>
            <w:r w:rsidRPr="00E44DAB">
              <w:t xml:space="preserve">тестирование через систему Moodle.</w:t>
            </w:r>
          </w:p>
          <w:p w:rsidR="0036666D" w:rsidRDefault="0036666D" w:rsidP="000F63DF">
            <w:pPr>
              <w:pStyle w:val="NormalWeb"/>
              <w:spacing w:before="0" w:beforeAutospacing="0" w:after="0" w:afterAutospacing="0"/>
              <w:ind w:left="176"/>
            </w:pPr>
          </w:p>
          <w:p w:rsidR="0036666D" w:rsidRPr="00415653" w:rsidRDefault="0036666D" w:rsidP="000F63DF">
            <w:pPr>
              <w:spacing w:before="120"/>
              <w:jc w:val="center"/>
              <w:rPr>
                <w:b/>
                <w:bCs/>
                <w:color w:val="453CAB"/>
              </w:rPr>
            </w:pPr>
            <w:r w:rsidRPr="00415653">
              <w:rPr>
                <w:b/>
                <w:bCs/>
                <w:color w:val="453CAB"/>
              </w:rPr>
              <w:t xml:space="preserve">МОДУЛЬ «ТЕСТ-КОНСТРУКТОР»</w:t>
            </w:r>
          </w:p>
          <w:p w:rsidR="0036666D" w:rsidRPr="0096507E" w:rsidRDefault="0036666D" w:rsidP="000F63DF">
            <w:pPr>
              <w:autoSpaceDE w:val="0"/>
              <w:autoSpaceDN w:val="0"/>
              <w:adjustRightInd w:val="0"/>
              <w:spacing w:before="120"/>
              <w:ind w:firstLine="426"/>
            </w:pPr>
            <w:r w:rsidRPr="00415653">
              <w:rPr>
                <w:b/>
                <w:bCs/>
                <w:color w:val="453CAB"/>
              </w:rPr>
              <w:t xml:space="preserve">Цель </w:t>
            </w:r>
            <w:r w:rsidRPr="003F4B9F">
              <w:rPr>
                <w:b/>
                <w:bCs/>
                <w:color w:val="453CAB"/>
              </w:rPr>
              <w:t xml:space="preserve">Тест-</w:t>
            </w:r>
            <w:r w:rsidRPr="00415653">
              <w:rPr>
                <w:b/>
                <w:bCs/>
                <w:color w:val="453CAB"/>
              </w:rPr>
              <w:t xml:space="preserve">Конструктора –</w:t>
            </w:r>
            <w:r>
              <w:rPr>
                <w:b/>
                <w:bCs/>
                <w:color w:val="453CAB"/>
              </w:rPr>
              <w:t xml:space="preserve"> </w:t>
            </w:r>
            <w:r w:rsidRPr="0096507E">
              <w:t xml:space="preserve">помощь </w:t>
            </w:r>
            <w:r>
              <w:t xml:space="preserve">образовательным организациям</w:t>
            </w:r>
            <w:r w:rsidRPr="0096507E">
              <w:t xml:space="preserve"> в разработке </w:t>
            </w:r>
            <w:r>
              <w:t xml:space="preserve">ПИМ</w:t>
            </w:r>
            <w:r w:rsidRPr="0096507E">
              <w:t xml:space="preserve">, в том числе и по дисциплинам вариативной части ФГОС.</w:t>
            </w:r>
          </w:p>
          <w:p w:rsidR="0036666D" w:rsidRPr="00415653" w:rsidRDefault="0036666D" w:rsidP="000F63DF">
            <w:pPr>
              <w:autoSpaceDE w:val="0"/>
              <w:autoSpaceDN w:val="0"/>
              <w:adjustRightInd w:val="0"/>
              <w:spacing w:before="160" w:after="60"/>
              <w:ind w:firstLine="426"/>
              <w:rPr>
                <w:b/>
                <w:bCs/>
                <w:color w:val="453CAB"/>
              </w:rPr>
            </w:pPr>
            <w:r w:rsidRPr="00415653">
              <w:rPr>
                <w:b/>
                <w:bCs/>
                <w:color w:val="453CAB"/>
              </w:rPr>
              <w:t xml:space="preserve">Возможности Тест</w:t>
            </w:r>
            <w:r w:rsidRPr="00415653">
              <w:rPr>
                <w:color w:val="453CAB"/>
              </w:rPr>
              <w:t xml:space="preserve">-</w:t>
            </w:r>
            <w:r w:rsidRPr="00415653">
              <w:rPr>
                <w:b/>
                <w:bCs/>
                <w:color w:val="453CAB"/>
              </w:rPr>
              <w:t xml:space="preserve">Конструктора:</w:t>
            </w:r>
          </w:p>
          <w:p w:rsidR="0036666D" w:rsidRPr="00A3265C" w:rsidRDefault="0036666D" w:rsidP="00695965">
            <w:pPr>
              <w:numPr>
                <w:ilvl w:val="0"/>
                <w:numId w:val="37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разработка тестовых заданий для конкретного направления подготовки / специальности, в том числе</w:t>
            </w:r>
            <w:r>
              <w:br/>
            </w:r>
            <w:r w:rsidRPr="00A3265C">
              <w:t xml:space="preserve">по дисциплинам вариативной части ФГОС;</w:t>
            </w:r>
          </w:p>
          <w:p w:rsidR="0036666D" w:rsidRPr="00A3265C" w:rsidRDefault="0036666D" w:rsidP="00695965">
            <w:pPr>
              <w:numPr>
                <w:ilvl w:val="0"/>
                <w:numId w:val="37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тестирование студентов в преподавательском режиме «Текущий контроль» по </w:t>
            </w:r>
            <w:r>
              <w:t xml:space="preserve">ПИМ,</w:t>
            </w:r>
            <w:r w:rsidRPr="00A3265C">
              <w:t xml:space="preserve"> разработанным ОО;</w:t>
            </w:r>
          </w:p>
          <w:p w:rsidR="0036666D" w:rsidRDefault="0036666D" w:rsidP="00695965">
            <w:pPr>
              <w:numPr>
                <w:ilvl w:val="0"/>
                <w:numId w:val="37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получение статистики по тестированию как отдельного студента, так и группы в целом;</w:t>
            </w:r>
          </w:p>
          <w:p w:rsidR="0036666D" w:rsidRDefault="0036666D" w:rsidP="00695965">
            <w:pPr>
              <w:numPr>
                <w:ilvl w:val="0"/>
                <w:numId w:val="37"/>
              </w:numPr>
              <w:tabs>
                <w:tab w:val="clear" w:pos="2383"/>
              </w:tabs>
              <w:ind w:left="426" w:hanging="284"/>
            </w:pPr>
            <w:r w:rsidRPr="00A3265C">
              <w:t xml:space="preserve">хранение </w:t>
            </w:r>
            <w:r w:rsidRPr="0055501D">
              <w:t xml:space="preserve">результатов тестирования студентов в личных кабинетах преподавателей и организаторов тестирования;</w:t>
            </w:r>
          </w:p>
          <w:p w:rsidR="0036666D" w:rsidRDefault="0036666D" w:rsidP="00695965">
            <w:pPr>
              <w:numPr>
                <w:ilvl w:val="0"/>
                <w:numId w:val="37"/>
              </w:numPr>
              <w:tabs>
                <w:tab w:val="clear" w:pos="2383"/>
              </w:tabs>
              <w:ind w:left="426" w:hanging="284"/>
            </w:pPr>
            <w:r w:rsidRPr="0055501D">
              <w:t xml:space="preserve">выгрузка </w:t>
            </w:r>
            <w:r w:rsidRPr="00494621">
              <w:t xml:space="preserve">разработанного банка заданий и полученных результатов для печати.</w:t>
            </w:r>
          </w:p>
        </w:tc>
        <w:tc>
          <w:tcPr>
            <w:tcW w:w="3069" w:type="dxa"/>
            <w:shd w:val="clear" w:color="auto" w:fill="DDE6F7"/>
          </w:tcPr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36666D" w:rsidRPr="0094470C" w:rsidRDefault="0036666D" w:rsidP="000F63DF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color w:val="224A99"/>
              </w:rPr>
              <w:t xml:space="preserve">Режимы Интернет-тренажеров</w:t>
            </w:r>
          </w:p>
          <w:p w:rsidR="0036666D" w:rsidRPr="0094470C" w:rsidRDefault="0036666D" w:rsidP="00695965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before="120"/>
              <w:ind w:left="163" w:hanging="163"/>
            </w:pPr>
            <w:r w:rsidRPr="00415653">
              <w:rPr>
                <w:b/>
                <w:bCs/>
                <w:color w:val="224A99"/>
              </w:rPr>
              <w:t xml:space="preserve">«Обучение» – </w:t>
            </w:r>
            <w:r w:rsidRPr="00415653">
              <w:t xml:space="preserve">осмысление, закрепление пройденного материала по дисциплине </w:t>
            </w:r>
            <w:r>
              <w:br/>
            </w:r>
            <w:r w:rsidRPr="00415653">
              <w:t xml:space="preserve">и совершенствование умений и навыков</w:t>
            </w:r>
          </w:p>
          <w:p w:rsidR="0036666D" w:rsidRPr="0094470C" w:rsidRDefault="0036666D" w:rsidP="00695965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before="120"/>
              <w:ind w:left="163" w:hanging="163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«Самоконтроль» – </w:t>
            </w:r>
            <w:r w:rsidRPr="00415653">
              <w:t xml:space="preserve">самостоятельная оценка студентом уровня освоения дисциплины </w:t>
            </w:r>
            <w:r>
              <w:br/>
            </w:r>
            <w:r w:rsidRPr="00415653">
              <w:t xml:space="preserve">и максимальное приближение к реальному контрольному тестированию</w:t>
            </w:r>
          </w:p>
          <w:p w:rsidR="0036666D" w:rsidRPr="00415653" w:rsidRDefault="0036666D" w:rsidP="00695965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before="120"/>
              <w:ind w:left="163" w:hanging="163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«Текущий контроль» – </w:t>
            </w:r>
            <w:r w:rsidRPr="00415653">
              <w:t xml:space="preserve">диагностика знаний студентов не только </w:t>
            </w:r>
            <w:r>
              <w:br/>
            </w:r>
            <w:r w:rsidRPr="00415653">
              <w:t xml:space="preserve">по отдельным разделам или темам, но и по всему курсу дисциплины, позволяющая оценить целостность и прочность усвоения учебного материала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  <w:r>
              <w:rPr>
                <w:noProof/>
              </w:rPr>
              <w:pict>
                <v:roundrect id="_x0000_s1040" style="position:absolute;left:0;text-align:left;margin-left:-3.05pt;margin-top:5.55pt;width:147pt;height:112.85pt;z-index:251664384" arcsize="10923f" filled="f" strokecolor="#7f7f7f" strokeweight="1pt">
                  <v:stroke dashstyle="dash"/>
                  <v:textbox style="mso-next-textbox:#_x0000_s1040" inset="0,0,0,0">
                    <w:txbxContent>
                      <w:p w:rsidR="0036666D" w:rsidRPr="00437EB0" w:rsidRDefault="0036666D" w:rsidP="00695965">
                        <w:pPr>
                          <w:spacing w:line="300" w:lineRule="atLeast"/>
                          <w:jc w:val="center"/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</w:pP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В проекте участвуют</w:t>
                        </w:r>
                      </w:p>
                      <w:p w:rsidR="0036666D" w:rsidRPr="00437EB0" w:rsidRDefault="0036666D" w:rsidP="00695965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319</w:t>
                        </w: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 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образовательных организаций высшего и 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206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 среднего </w:t>
                        </w:r>
                        <w:r>
                          <w:rPr>
                            <w:i/>
                            <w:iCs/>
                          </w:rPr>
                          <w:t xml:space="preserve">профессионального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 образования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37EB0">
                          <w:rPr>
                            <w:i/>
                            <w:iCs/>
                          </w:rPr>
                          <w:t xml:space="preserve">из </w:t>
                        </w: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8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1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 регион</w:t>
                        </w:r>
                        <w:r>
                          <w:rPr>
                            <w:i/>
                            <w:iCs/>
                          </w:rPr>
                          <w:t xml:space="preserve">а 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РФ</w:t>
                        </w:r>
                        <w:r>
                          <w:rPr>
                            <w:i/>
                            <w:iCs/>
                          </w:rPr>
                          <w:t xml:space="preserve">.</w:t>
                        </w:r>
                      </w:p>
                      <w:p w:rsidR="0036666D" w:rsidRPr="00437EB0" w:rsidRDefault="0036666D" w:rsidP="00695965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</w:p>
                    </w:txbxContent>
                  </v:textbox>
                </v:roundrect>
              </w:pic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36666D" w:rsidRPr="00415653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53CAB"/>
              </w:rPr>
            </w:pPr>
          </w:p>
          <w:p w:rsidR="0036666D" w:rsidRPr="00CF1F13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53CAB"/>
              </w:rPr>
            </w:pPr>
            <w:r>
              <w:rPr>
                <w:noProof/>
              </w:rPr>
              <w:pict>
                <v:roundrect id="_x0000_s1041" style="position:absolute;left:0;text-align:left;margin-left:-3.05pt;margin-top:34.25pt;width:147pt;height:121.95pt;z-index:251665408" arcsize="10923f" filled="f" strokecolor="#7f7f7f" strokeweight="1pt">
                  <v:stroke dashstyle="dash"/>
                  <v:textbox style="mso-next-textbox:#_x0000_s1041" inset="0,0,0,0">
                    <w:txbxContent>
                      <w:p w:rsidR="0036666D" w:rsidRPr="00437EB0" w:rsidRDefault="0036666D" w:rsidP="00695965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 w:rsidRPr="00415653">
                          <w:rPr>
                            <w:i/>
                            <w:iCs/>
                          </w:rPr>
                          <w:t xml:space="preserve">В настоящее время создано</w:t>
                        </w:r>
                        <w:r w:rsidRPr="00415653"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6 072</w:t>
                        </w:r>
                        <w:r w:rsidRPr="00415653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415653">
                          <w:rPr>
                            <w:i/>
                            <w:iCs/>
                          </w:rPr>
                          <w:t xml:space="preserve">банк</w:t>
                        </w:r>
                        <w:r>
                          <w:rPr>
                            <w:i/>
                            <w:iCs/>
                          </w:rPr>
                          <w:t xml:space="preserve">а</w:t>
                        </w:r>
                        <w:r w:rsidRPr="00415653">
                          <w:rPr>
                            <w:i/>
                            <w:iCs/>
                          </w:rPr>
                          <w:t xml:space="preserve"> тестовых заданий. </w:t>
                        </w:r>
                        <w:r w:rsidRPr="00415653">
                          <w:rPr>
                            <w:i/>
                            <w:iCs/>
                          </w:rPr>
                          <w:br/>
                          <w:t xml:space="preserve">Программным модулем воспользовались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15653">
                          <w:rPr>
                            <w:i/>
                            <w:iCs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2 949</w:t>
                        </w:r>
                        <w:r w:rsidRPr="00415653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415653">
                          <w:rPr>
                            <w:i/>
                            <w:iCs/>
                          </w:rPr>
                          <w:t xml:space="preserve">преподавател</w:t>
                        </w:r>
                        <w:r>
                          <w:rPr>
                            <w:i/>
                            <w:iCs/>
                          </w:rPr>
                          <w:t xml:space="preserve">ей</w:t>
                        </w:r>
                        <w:r w:rsidRPr="00415653">
                          <w:rPr>
                            <w:i/>
                            <w:iCs/>
                          </w:rPr>
                          <w:t xml:space="preserve"> </w:t>
                        </w:r>
                        <w:r w:rsidRPr="00415653">
                          <w:rPr>
                            <w:i/>
                            <w:iCs/>
                            <w:color w:val="2A2A29"/>
                          </w:rPr>
                          <w:br/>
                          <w:t xml:space="preserve">из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429</w:t>
                        </w:r>
                        <w:r w:rsidRPr="00415653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415653">
                          <w:rPr>
                            <w:i/>
                            <w:iCs/>
                          </w:rPr>
                          <w:t xml:space="preserve">образовательных организаций</w:t>
                        </w:r>
                        <w:r>
                          <w:rPr>
                            <w:i/>
                            <w:iCs/>
                          </w:rPr>
                          <w:t xml:space="preserve">.</w:t>
                        </w:r>
                      </w:p>
                    </w:txbxContent>
                  </v:textbox>
                </v:roundrect>
              </w:pict>
            </w:r>
            <w:r w:rsidRPr="0094470C">
              <w:rPr>
                <w:b/>
                <w:bCs/>
                <w:color w:val="453CAB"/>
              </w:rPr>
              <w:t xml:space="preserve">Модуль </w:t>
            </w:r>
            <w:r>
              <w:rPr>
                <w:b/>
                <w:bCs/>
                <w:color w:val="453CAB"/>
              </w:rPr>
              <w:br/>
            </w:r>
            <w:r w:rsidRPr="0094470C">
              <w:rPr>
                <w:b/>
                <w:bCs/>
                <w:color w:val="453CAB"/>
              </w:rPr>
              <w:t xml:space="preserve">«Тест-Конструктор»</w:t>
            </w:r>
          </w:p>
        </w:tc>
      </w:tr>
    </w:tbl>
    <w:p w:rsidR="0036666D" w:rsidRPr="00033A80" w:rsidRDefault="0036666D" w:rsidP="00695965">
      <w:pPr>
        <w:spacing w:after="120"/>
        <w:rPr>
          <w:sz w:val="2"/>
          <w:szCs w:val="2"/>
        </w:rPr>
      </w:pPr>
      <w:r>
        <w:rPr>
          <w:b/>
          <w:bCs/>
          <w:color w:val="224A99"/>
          <w:sz w:val="30"/>
          <w:szCs w:val="30"/>
        </w:rPr>
        <w:br w:type="page"/>
      </w:r>
      <w:r w:rsidRPr="00033A80">
        <w:rPr>
          <w:sz w:val="2"/>
          <w:szCs w:val="2"/>
        </w:rPr>
        <w:t xml:space="preserve"> </w:t>
      </w:r>
    </w:p>
    <w:p w:rsidR="0036666D" w:rsidRPr="00165EAC" w:rsidRDefault="0036666D" w:rsidP="00695965">
      <w:pPr>
        <w:jc w:val="center"/>
        <w:rPr>
          <w:b/>
          <w:bCs/>
          <w:sz w:val="28"/>
          <w:szCs w:val="28"/>
        </w:rPr>
      </w:pPr>
      <w:r w:rsidRPr="001C73EA">
        <w:rPr>
          <w:b/>
          <w:bCs/>
          <w:color w:val="DA8200"/>
          <w:sz w:val="30"/>
          <w:szCs w:val="30"/>
        </w:rPr>
        <w:t xml:space="preserve">ОТКРЫТЫЕ МЕЖДУНАРОДНЫЕ</w:t>
      </w:r>
      <w:r w:rsidRPr="001C73EA">
        <w:rPr>
          <w:b/>
          <w:bCs/>
          <w:color w:val="DA8200"/>
          <w:sz w:val="30"/>
          <w:szCs w:val="30"/>
        </w:rPr>
        <w:br/>
        <w:t xml:space="preserve">СТУДЕНЧЕСКИЕ ИНТЕРНЕТ-ОЛИМПИАДЫ</w:t>
      </w:r>
    </w:p>
    <w:p w:rsidR="0036666D" w:rsidRPr="00165EAC" w:rsidRDefault="0036666D" w:rsidP="00695965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86"/>
        <w:gridCol w:w="3077"/>
      </w:tblGrid>
      <w:tr w:rsidR="0036666D">
        <w:trPr>
          <w:trHeight w:val="13493"/>
        </w:trPr>
        <w:tc>
          <w:tcPr>
            <w:tcW w:w="6486" w:type="dxa"/>
          </w:tcPr>
          <w:p w:rsidR="0036666D" w:rsidRDefault="0036666D" w:rsidP="000F63DF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940E2B"/>
              </w:rPr>
            </w:pPr>
            <w:r w:rsidRPr="00503BA9">
              <w:rPr>
                <w:b/>
                <w:bCs/>
                <w:color w:val="940E2B"/>
              </w:rPr>
              <w:pict>
                <v:shape id="_x0000_i1036" type="#_x0000_t75" style="width:312pt;height:204pt">
                  <v:imagedata r:id="rId23" o:title=""/>
                </v:shape>
              </w:pic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ind w:firstLine="539"/>
              <w:rPr>
                <w:b/>
                <w:bCs/>
                <w:color w:val="DE8821"/>
              </w:rPr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ind w:firstLine="426"/>
            </w:pPr>
            <w:r w:rsidRPr="001C73EA">
              <w:rPr>
                <w:b/>
                <w:bCs/>
                <w:color w:val="DE8821"/>
              </w:rPr>
              <w:t xml:space="preserve">Цель Открытых международных студенческих интернет-олимпиад</w:t>
            </w:r>
            <w:r w:rsidRPr="001C73EA">
              <w:t xml:space="preserve"> (Open International Internet-Olympiad for students) – выявление и поддержка одаренной молодежи, формирование потребности заниматься исследовательской деятельностью.</w:t>
            </w:r>
          </w:p>
          <w:p w:rsidR="0036666D" w:rsidRPr="001C73EA" w:rsidRDefault="0036666D" w:rsidP="000F63DF">
            <w:pPr>
              <w:autoSpaceDE w:val="0"/>
              <w:autoSpaceDN w:val="0"/>
              <w:adjustRightInd w:val="0"/>
              <w:ind w:firstLine="426"/>
            </w:pPr>
          </w:p>
          <w:p w:rsidR="0036666D" w:rsidRDefault="0036666D" w:rsidP="000F63DF">
            <w:pPr>
              <w:ind w:firstLine="426"/>
            </w:pPr>
            <w:r w:rsidRPr="001C73EA">
              <w:rPr>
                <w:b/>
                <w:bCs/>
                <w:color w:val="DA8200"/>
              </w:rPr>
              <w:t xml:space="preserve">Открытые международные интернет-олимпиады </w:t>
            </w:r>
            <w:r w:rsidRPr="001C73EA">
              <w:t xml:space="preserve">проводятся по </w:t>
            </w:r>
            <w:r w:rsidRPr="001C73EA">
              <w:rPr>
                <w:b/>
                <w:bCs/>
              </w:rPr>
              <w:t xml:space="preserve">15 дисциплинам ВО</w:t>
            </w:r>
            <w:r w:rsidRPr="001C73EA">
              <w:t xml:space="preserve"> («Информатика», «История России», «Культурология», «Математика», «Правоведение», «Русский язык», «Сопротивление материалов», «Социология», «Статистика», «Теоретическая механика», «Физика», «Философия», «Химия», «Экология», «Экономика»).</w:t>
            </w:r>
          </w:p>
          <w:p w:rsidR="0036666D" w:rsidRPr="001C73EA" w:rsidRDefault="0036666D" w:rsidP="000F63DF">
            <w:pPr>
              <w:ind w:firstLine="426"/>
            </w:pPr>
          </w:p>
          <w:p w:rsidR="0036666D" w:rsidRDefault="0036666D" w:rsidP="000F63DF">
            <w:pPr>
              <w:ind w:firstLine="426"/>
            </w:pPr>
            <w:r>
              <w:rPr>
                <w:noProof/>
              </w:rPr>
              <w:pict>
                <v:shape id="_x0000_s1042" type="#_x0000_t75" style="position:absolute;left:0;text-align:left;margin-left:229.35pt;margin-top:5.25pt;width:60.1pt;height:173.05pt;z-index:251666432">
                  <v:imagedata r:id="rId24" o:title=""/>
                  <w10:wrap type="square"/>
                </v:shape>
              </w:pict>
            </w:r>
            <w:r w:rsidRPr="001C73EA">
              <w:rPr>
                <w:b/>
                <w:bCs/>
                <w:color w:val="DA8200"/>
              </w:rPr>
              <w:t xml:space="preserve">Открытые международные</w:t>
            </w:r>
            <w:r>
              <w:rPr>
                <w:b/>
                <w:bCs/>
                <w:color w:val="DA8200"/>
              </w:rPr>
              <w:br/>
            </w:r>
            <w:r w:rsidRPr="001C73EA">
              <w:rPr>
                <w:b/>
                <w:bCs/>
                <w:color w:val="DA8200"/>
              </w:rPr>
              <w:t xml:space="preserve">интернет-олимпиады для студентов </w:t>
            </w:r>
            <w:r>
              <w:rPr>
                <w:b/>
                <w:bCs/>
                <w:color w:val="DA8200"/>
              </w:rPr>
              <w:t xml:space="preserve">о</w:t>
            </w:r>
            <w:r w:rsidRPr="001C73EA">
              <w:rPr>
                <w:b/>
                <w:bCs/>
                <w:color w:val="DA8200"/>
              </w:rPr>
              <w:t xml:space="preserve">бразовательных организаций СПО </w:t>
            </w:r>
            <w:r>
              <w:rPr>
                <w:b/>
                <w:bCs/>
                <w:color w:val="DA8200"/>
              </w:rPr>
              <w:br/>
            </w:r>
            <w:r w:rsidRPr="001C73EA">
              <w:t xml:space="preserve">пройдут по </w:t>
            </w:r>
            <w:r w:rsidRPr="001C73EA">
              <w:rPr>
                <w:b/>
                <w:bCs/>
              </w:rPr>
              <w:t xml:space="preserve">3 дисциплинам:</w:t>
            </w:r>
            <w:r w:rsidRPr="001C73EA">
              <w:t xml:space="preserve"> «Математика», «Информатика», </w:t>
            </w:r>
            <w:r>
              <w:br/>
            </w:r>
            <w:r w:rsidRPr="001C73EA">
              <w:t xml:space="preserve">«Русский язык».</w:t>
            </w:r>
          </w:p>
          <w:p w:rsidR="0036666D" w:rsidRPr="001C73EA" w:rsidRDefault="0036666D" w:rsidP="000F63DF">
            <w:pPr>
              <w:ind w:firstLine="426"/>
              <w:rPr>
                <w:color w:val="2A2A29"/>
              </w:rPr>
            </w:pPr>
          </w:p>
          <w:p w:rsidR="0036666D" w:rsidRPr="001C73EA" w:rsidRDefault="0036666D" w:rsidP="000F63DF">
            <w:pPr>
              <w:ind w:firstLine="426"/>
            </w:pPr>
            <w:r w:rsidRPr="001C73EA">
              <w:rPr>
                <w:b/>
                <w:bCs/>
                <w:color w:val="DA8200"/>
              </w:rPr>
              <w:t xml:space="preserve">Междисциплинарная олимпиада «Информационные технологии </w:t>
            </w:r>
            <w:r>
              <w:rPr>
                <w:b/>
                <w:bCs/>
                <w:color w:val="DA8200"/>
              </w:rPr>
              <w:br/>
            </w:r>
            <w:r w:rsidRPr="001C73EA">
              <w:rPr>
                <w:b/>
                <w:bCs/>
                <w:color w:val="DA8200"/>
              </w:rPr>
              <w:t xml:space="preserve">в сложных системах» </w:t>
            </w:r>
            <w:r>
              <w:rPr>
                <w:b/>
                <w:bCs/>
                <w:color w:val="DA8200"/>
              </w:rPr>
              <w:br/>
            </w:r>
            <w:r w:rsidRPr="001C73EA">
              <w:t xml:space="preserve">проводится в два тура: отборочный (региональный) и финальный (всероссийский).</w:t>
            </w:r>
          </w:p>
          <w:p w:rsidR="0036666D" w:rsidRPr="00F21BE2" w:rsidRDefault="0036666D" w:rsidP="000F63DF">
            <w:pPr>
              <w:pStyle w:val="NormalWeb"/>
              <w:spacing w:before="0" w:beforeAutospacing="0" w:after="0" w:afterAutospacing="0"/>
            </w:pPr>
          </w:p>
        </w:tc>
        <w:tc>
          <w:tcPr>
            <w:tcW w:w="3077" w:type="dxa"/>
            <w:shd w:val="clear" w:color="auto" w:fill="F8E8D4"/>
          </w:tcPr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</w:p>
          <w:p w:rsidR="0036666D" w:rsidRPr="001C73EA" w:rsidRDefault="0036666D" w:rsidP="000F63DF">
            <w:pPr>
              <w:autoSpaceDE w:val="0"/>
              <w:autoSpaceDN w:val="0"/>
              <w:adjustRightInd w:val="0"/>
            </w:pPr>
            <w:r w:rsidRPr="00D42C0F">
              <w:rPr>
                <w:b/>
                <w:bCs/>
                <w:color w:val="DE8821"/>
              </w:rPr>
              <w:t xml:space="preserve">Операторами проведения Интернет-олимпиад</w:t>
            </w:r>
            <w:r w:rsidRPr="001C73EA">
              <w:t xml:space="preserve"> являются Национальный фонд поддержки инноваций в сфере образования и </w:t>
            </w:r>
            <w:r>
              <w:t xml:space="preserve">НИИ</w:t>
            </w:r>
            <w:r w:rsidRPr="001C73EA">
              <w:t xml:space="preserve"> мониторинга качества образования.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roundrect id="_x0000_s1043" style="position:absolute;left:0;text-align:left;margin-left:-1.55pt;margin-top:51pt;width:147pt;height:281.2pt;z-index:251667456" arcsize="10923f" filled="f" strokecolor="#7f7f7f" strokeweight="1pt">
                  <v:stroke dashstyle="dash"/>
                  <v:textbox style="mso-next-textbox:#_x0000_s1043" inset="0,0,0,0">
                    <w:txbxContent>
                      <w:p w:rsidR="0036666D" w:rsidRDefault="0036666D" w:rsidP="00695965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i/>
                            <w:iCs/>
                          </w:rPr>
                        </w:pPr>
                        <w:r>
                          <w:rPr>
                            <w:i/>
                            <w:iCs/>
                          </w:rPr>
                          <w:t xml:space="preserve">С 2008 года в Интернет-олимпиадах приняли участие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289 883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студента ВО</w:t>
                        </w:r>
                        <w:r>
                          <w:rPr>
                            <w:i/>
                            <w:iCs/>
                          </w:rPr>
                          <w:br/>
                          <w:t xml:space="preserve"> и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18 771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студент СПО из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1 045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вузов </w:t>
                        </w:r>
                        <w:r>
                          <w:rPr>
                            <w:i/>
                            <w:iCs/>
                          </w:rPr>
                          <w:br/>
                          <w:t xml:space="preserve">и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195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ссузов </w:t>
                        </w:r>
                        <w:r w:rsidRPr="00A6040F"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20</w:t>
                        </w:r>
                        <w:r>
                          <w:rPr>
                            <w:i/>
                            <w:iCs/>
                          </w:rPr>
                          <w:t xml:space="preserve"> стран: </w:t>
                        </w:r>
                      </w:p>
                      <w:p w:rsidR="0036666D" w:rsidRDefault="0036666D" w:rsidP="00695965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i/>
                            <w:iCs/>
                          </w:rPr>
                        </w:pPr>
                        <w:r>
                          <w:rPr>
                            <w:i/>
                            <w:iCs/>
                          </w:rPr>
                          <w:t xml:space="preserve">России, Азербайджана, Армении, Беларуси,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</w:r>
                      </w:p>
                      <w:p w:rsidR="0036666D" w:rsidRDefault="0036666D" w:rsidP="00695965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</w:pPr>
                      </w:p>
                      <w:p w:rsidR="0036666D" w:rsidRPr="007B3D27" w:rsidRDefault="0036666D" w:rsidP="00695965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oundrect>
              </w:pict>
            </w:r>
            <w:r w:rsidRPr="00415653">
              <w:rPr>
                <w:b/>
                <w:bCs/>
                <w:color w:val="6D02AB"/>
              </w:rPr>
              <w:t xml:space="preserve"> </w:t>
            </w:r>
            <w:r>
              <w:rPr>
                <w:b/>
                <w:bCs/>
                <w:color w:val="6D02AB"/>
              </w:rPr>
              <w:t xml:space="preserve"> </w:t>
            </w:r>
          </w:p>
        </w:tc>
      </w:tr>
    </w:tbl>
    <w:p w:rsidR="0036666D" w:rsidRPr="00FA0DE9" w:rsidRDefault="0036666D" w:rsidP="00695965">
      <w:pPr>
        <w:jc w:val="center"/>
        <w:rPr>
          <w:b/>
          <w:bCs/>
          <w:color w:val="E01B6F"/>
          <w:sz w:val="30"/>
          <w:szCs w:val="30"/>
        </w:rPr>
      </w:pPr>
      <w:r>
        <w:br w:type="page"/>
      </w:r>
      <w:r w:rsidRPr="00FA0DE9">
        <w:rPr>
          <w:b/>
          <w:bCs/>
          <w:color w:val="E01B6F"/>
          <w:sz w:val="30"/>
          <w:szCs w:val="30"/>
        </w:rPr>
        <w:t xml:space="preserve">ФЕДЕРАЛЬНЫЙ ИНТЕРНЕТ-ЭКЗАМЕН</w:t>
      </w:r>
    </w:p>
    <w:p w:rsidR="0036666D" w:rsidRPr="00FA0DE9" w:rsidRDefault="0036666D" w:rsidP="00695965">
      <w:pPr>
        <w:jc w:val="center"/>
        <w:rPr>
          <w:b/>
          <w:bCs/>
          <w:color w:val="E01B6F"/>
          <w:sz w:val="30"/>
          <w:szCs w:val="30"/>
        </w:rPr>
      </w:pPr>
      <w:r w:rsidRPr="00FA0DE9">
        <w:rPr>
          <w:b/>
          <w:bCs/>
          <w:color w:val="E01B6F"/>
          <w:sz w:val="30"/>
          <w:szCs w:val="30"/>
        </w:rPr>
        <w:t xml:space="preserve">ДЛЯ ВЫПУСКНИКОВ БАКАЛАВРИАТА (ФИЭБ)</w:t>
      </w:r>
    </w:p>
    <w:p w:rsidR="0036666D" w:rsidRPr="00165EAC" w:rsidRDefault="0036666D" w:rsidP="00695965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77"/>
        <w:gridCol w:w="3093"/>
      </w:tblGrid>
      <w:tr w:rsidR="0036666D">
        <w:trPr>
          <w:trHeight w:val="13493"/>
        </w:trPr>
        <w:tc>
          <w:tcPr>
            <w:tcW w:w="6477" w:type="dxa"/>
          </w:tcPr>
          <w:p w:rsidR="0036666D" w:rsidRDefault="0036666D" w:rsidP="000F63DF">
            <w:pPr>
              <w:jc w:val="center"/>
            </w:pPr>
            <w:r w:rsidRPr="00503BA9">
              <w:pict>
                <v:shape id="_x0000_i1037" type="#_x0000_t75" style="width:273.75pt;height:177pt">
                  <v:imagedata r:id="rId25" o:title=""/>
                </v:shape>
              </w:pic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spacing w:before="120"/>
              <w:ind w:firstLine="426"/>
            </w:pPr>
            <w:r w:rsidRPr="00494621">
              <w:rPr>
                <w:b/>
                <w:bCs/>
                <w:color w:val="E01B6F"/>
              </w:rPr>
              <w:t xml:space="preserve">Цель ФИЭБ</w:t>
            </w:r>
            <w:r w:rsidRPr="00494621">
              <w:rPr>
                <w:color w:val="E01B6F"/>
              </w:rPr>
              <w:t xml:space="preserve"> </w:t>
            </w:r>
            <w:r w:rsidRPr="00494621">
              <w:rPr>
                <w:b/>
                <w:bCs/>
                <w:color w:val="E01B6F"/>
              </w:rPr>
              <w:t xml:space="preserve">–</w:t>
            </w:r>
            <w:r w:rsidRPr="00494621">
              <w:rPr>
                <w:color w:val="E01B6F"/>
              </w:rPr>
              <w:t xml:space="preserve"> </w:t>
            </w:r>
            <w:r w:rsidRPr="00494621">
              <w:t xml:space="preserve">внешняя независимая оценка качества подготовки выпускников бакалавриата. </w:t>
            </w:r>
          </w:p>
          <w:p w:rsidR="0036666D" w:rsidRPr="00494621" w:rsidRDefault="0036666D" w:rsidP="000F63DF">
            <w:pPr>
              <w:autoSpaceDE w:val="0"/>
              <w:autoSpaceDN w:val="0"/>
              <w:adjustRightInd w:val="0"/>
              <w:spacing w:before="60"/>
              <w:ind w:firstLine="426"/>
            </w:pPr>
            <w:r w:rsidRPr="00E44DAB">
              <w:rPr>
                <w:b/>
                <w:bCs/>
                <w:color w:val="E01D70"/>
              </w:rPr>
              <w:t xml:space="preserve">ФИЭБ реализуется</w:t>
            </w:r>
            <w:r w:rsidRPr="00494621">
              <w:t xml:space="preserve"> как </w:t>
            </w:r>
            <w:r w:rsidRPr="00494621">
              <w:rPr>
                <w:b/>
                <w:bCs/>
              </w:rPr>
              <w:t xml:space="preserve">добровольная сертификация выпускников бакалавриата</w:t>
            </w:r>
            <w:r w:rsidRPr="00494621">
              <w:t xml:space="preserve"> на соответствие требованиям ФГОС.</w:t>
            </w:r>
          </w:p>
          <w:p w:rsidR="0036666D" w:rsidRPr="00494621" w:rsidRDefault="0036666D" w:rsidP="000F63DF">
            <w:pPr>
              <w:autoSpaceDE w:val="0"/>
              <w:autoSpaceDN w:val="0"/>
              <w:adjustRightInd w:val="0"/>
              <w:spacing w:before="120" w:after="60"/>
              <w:ind w:firstLine="425"/>
              <w:rPr>
                <w:b/>
                <w:bCs/>
                <w:color w:val="E01D70"/>
              </w:rPr>
            </w:pPr>
            <w:r>
              <w:rPr>
                <w:b/>
                <w:bCs/>
                <w:color w:val="E01D70"/>
              </w:rPr>
              <w:t xml:space="preserve">Вузы </w:t>
            </w:r>
            <w:r w:rsidRPr="00494621">
              <w:rPr>
                <w:b/>
                <w:bCs/>
                <w:color w:val="E01D70"/>
              </w:rPr>
              <w:t xml:space="preserve">получают:</w:t>
            </w:r>
          </w:p>
          <w:p w:rsidR="0036666D" w:rsidRPr="00494621" w:rsidRDefault="0036666D" w:rsidP="00695965">
            <w:pPr>
              <w:pStyle w:val="Pa8"/>
              <w:numPr>
                <w:ilvl w:val="0"/>
                <w:numId w:val="38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педагогический анализ результатов ФИЭБ, содержащий выводы об уровне сформированности профессиональных компетенций и готовности студентов к решению профессиональных задач;</w:t>
            </w:r>
          </w:p>
          <w:p w:rsidR="0036666D" w:rsidRPr="00494621" w:rsidRDefault="0036666D" w:rsidP="00695965">
            <w:pPr>
              <w:pStyle w:val="Pa8"/>
              <w:numPr>
                <w:ilvl w:val="0"/>
                <w:numId w:val="38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821768">
              <w:rPr>
                <w:rFonts w:ascii="Times New Roman" w:hAnsi="Times New Roman" w:cs="Times New Roman"/>
                <w:b/>
                <w:bCs/>
              </w:rPr>
              <w:t xml:space="preserve">сертификат качества,</w:t>
            </w:r>
            <w:r>
              <w:rPr>
                <w:rFonts w:ascii="Times New Roman" w:hAnsi="Times New Roman" w:cs="Times New Roman"/>
              </w:rPr>
              <w:t xml:space="preserve"> подтверждающий достойный уровень подготовки выпускников бакалавриата по реализуемым вузом направлениям подготовки. </w:t>
            </w:r>
            <w:r w:rsidRPr="00481041">
              <w:rPr>
                <w:rFonts w:ascii="Times New Roman" w:hAnsi="Times New Roman" w:cs="Times New Roman"/>
                <w:i/>
                <w:iCs/>
              </w:rPr>
              <w:t xml:space="preserve">Сертификат качества может быть учтен в ходе процедуры государственной аккредитационной экспертизы (приказ Министерства образования и науки РФ № 1385 от 9.11.2016), а также рассматривается при проведении профессионально-общественной аккредитации и участии в проекте «Лучшие образовательные программы инновационной России».</w:t>
            </w:r>
          </w:p>
          <w:p w:rsidR="0036666D" w:rsidRPr="00494621" w:rsidRDefault="0036666D" w:rsidP="000F63DF">
            <w:pPr>
              <w:autoSpaceDE w:val="0"/>
              <w:autoSpaceDN w:val="0"/>
              <w:adjustRightInd w:val="0"/>
              <w:spacing w:before="120" w:after="60" w:line="241" w:lineRule="atLeast"/>
              <w:ind w:firstLine="425"/>
              <w:rPr>
                <w:b/>
                <w:bCs/>
              </w:rPr>
            </w:pPr>
            <w:r w:rsidRPr="00494621">
              <w:rPr>
                <w:b/>
                <w:bCs/>
                <w:color w:val="E01D70"/>
              </w:rPr>
              <w:t xml:space="preserve">Студенты получают:</w:t>
            </w:r>
          </w:p>
          <w:p w:rsidR="0036666D" w:rsidRPr="00494621" w:rsidRDefault="0036666D" w:rsidP="00695965">
            <w:pPr>
              <w:pStyle w:val="Pa8"/>
              <w:numPr>
                <w:ilvl w:val="0"/>
                <w:numId w:val="38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именной сертификат, который дает преимущество:</w:t>
            </w:r>
          </w:p>
          <w:p w:rsidR="0036666D" w:rsidRPr="00494621" w:rsidRDefault="0036666D" w:rsidP="00695965">
            <w:pPr>
              <w:pStyle w:val="Pa8"/>
              <w:numPr>
                <w:ilvl w:val="0"/>
                <w:numId w:val="39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при государственной итоговой аттестации выпускников;</w:t>
            </w:r>
          </w:p>
          <w:p w:rsidR="0036666D" w:rsidRPr="00494621" w:rsidRDefault="0036666D" w:rsidP="00695965">
            <w:pPr>
              <w:pStyle w:val="Pa8"/>
              <w:numPr>
                <w:ilvl w:val="0"/>
                <w:numId w:val="39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shape id="_x0000_s1044" type="#_x0000_t75" style="position:absolute;left:0;text-align:left;margin-left:165.95pt;margin-top:11.45pt;width:142.2pt;height:99.3pt;z-index:251669504">
                  <v:imagedata r:id="rId26" o:title=""/>
                </v:shape>
              </w:pict>
            </w:r>
            <w:r w:rsidRPr="00494621">
              <w:rPr>
                <w:rFonts w:ascii="Times New Roman" w:hAnsi="Times New Roman" w:cs="Times New Roman"/>
              </w:rPr>
              <w:t xml:space="preserve">при поступлении в магистратуру;</w:t>
            </w:r>
          </w:p>
          <w:p w:rsidR="0036666D" w:rsidRPr="00494621" w:rsidRDefault="0036666D" w:rsidP="00695965">
            <w:pPr>
              <w:pStyle w:val="Pa8"/>
              <w:numPr>
                <w:ilvl w:val="0"/>
                <w:numId w:val="39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при трудоустройстве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как подтверждение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качества подготовки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выпускника;</w:t>
            </w:r>
          </w:p>
          <w:p w:rsidR="0036666D" w:rsidRPr="008F3985" w:rsidRDefault="0036666D" w:rsidP="00695965">
            <w:pPr>
              <w:pStyle w:val="Pa8"/>
              <w:numPr>
                <w:ilvl w:val="0"/>
                <w:numId w:val="38"/>
              </w:numPr>
              <w:spacing w:after="40" w:line="240" w:lineRule="auto"/>
              <w:ind w:left="426" w:hanging="284"/>
              <w:rPr>
                <w:sz w:val="16"/>
                <w:szCs w:val="16"/>
              </w:rPr>
            </w:pPr>
            <w:r w:rsidRPr="00494621">
              <w:rPr>
                <w:rFonts w:ascii="Times New Roman" w:hAnsi="Times New Roman" w:cs="Times New Roman"/>
              </w:rPr>
              <w:t xml:space="preserve">электронный справочник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программ магистратуры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ведущих вузов России.</w:t>
            </w:r>
          </w:p>
        </w:tc>
        <w:tc>
          <w:tcPr>
            <w:tcW w:w="3093" w:type="dxa"/>
            <w:shd w:val="clear" w:color="auto" w:fill="FBE1EC"/>
          </w:tcPr>
          <w:p w:rsidR="0036666D" w:rsidRPr="00F547D3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  <w:sz w:val="10"/>
                <w:szCs w:val="10"/>
              </w:rPr>
            </w:pPr>
          </w:p>
          <w:p w:rsidR="0036666D" w:rsidRPr="00494621" w:rsidRDefault="0036666D" w:rsidP="000F63DF">
            <w:pPr>
              <w:autoSpaceDE w:val="0"/>
              <w:autoSpaceDN w:val="0"/>
              <w:adjustRightInd w:val="0"/>
              <w:ind w:firstLine="327"/>
            </w:pPr>
            <w:r w:rsidRPr="00494621">
              <w:rPr>
                <w:b/>
                <w:bCs/>
                <w:color w:val="E01B6F"/>
              </w:rPr>
              <w:t xml:space="preserve">Реализация ФИЭБ </w:t>
            </w:r>
            <w:r w:rsidRPr="00494621">
              <w:t xml:space="preserve">осуществляется </w:t>
            </w:r>
            <w:r>
              <w:t xml:space="preserve">при поддержке </w:t>
            </w:r>
            <w:r w:rsidRPr="00494621">
              <w:t xml:space="preserve">Ассоциаци</w:t>
            </w:r>
            <w:r>
              <w:t xml:space="preserve">й</w:t>
            </w:r>
            <w:r w:rsidRPr="00494621">
              <w:t xml:space="preserve"> ведущих вузов РФ, </w:t>
            </w:r>
            <w:r>
              <w:t xml:space="preserve">Национального аккредитационного совета, </w:t>
            </w:r>
            <w:r w:rsidRPr="00494621">
              <w:t xml:space="preserve">объединени</w:t>
            </w:r>
            <w:r>
              <w:t xml:space="preserve">й</w:t>
            </w:r>
            <w:r w:rsidRPr="00494621">
              <w:t xml:space="preserve"> работодателей</w:t>
            </w:r>
            <w:r>
              <w:t xml:space="preserve">.</w:t>
            </w:r>
            <w:r w:rsidRPr="00494621">
              <w:t xml:space="preserve"> </w:t>
            </w:r>
            <w:r>
              <w:br/>
              <w:t xml:space="preserve">Оператор ФИЭБ –</w:t>
            </w:r>
            <w:r w:rsidRPr="00494621">
              <w:t xml:space="preserve"> </w:t>
            </w:r>
            <w:r>
              <w:br/>
            </w:r>
            <w:r w:rsidRPr="00494621">
              <w:t xml:space="preserve">НИИ мониторинга качества образования.</w:t>
            </w:r>
          </w:p>
          <w:p w:rsidR="0036666D" w:rsidRPr="00F547D3" w:rsidRDefault="0036666D" w:rsidP="000F63DF">
            <w:pPr>
              <w:ind w:firstLine="327"/>
              <w:rPr>
                <w:sz w:val="16"/>
                <w:szCs w:val="16"/>
              </w:rPr>
            </w:pPr>
          </w:p>
          <w:p w:rsidR="0036666D" w:rsidRDefault="0036666D" w:rsidP="000F63DF">
            <w:pPr>
              <w:ind w:firstLine="327"/>
            </w:pPr>
            <w:r w:rsidRPr="00DA28EB">
              <w:rPr>
                <w:b/>
                <w:bCs/>
                <w:color w:val="E01B6F"/>
              </w:rPr>
              <w:t xml:space="preserve">Разработка ПИМ</w:t>
            </w:r>
            <w:r>
              <w:t xml:space="preserve"> ведется при поддержке Федеральных учебно-методических советов высшей школы и выпускающих кафедр ведущих вузов РФ. Материалы ФИЭБ проходят обязательную процедуру экспертизы </w:t>
            </w:r>
            <w:r>
              <w:br/>
              <w:t xml:space="preserve">и сертификации.</w:t>
            </w:r>
          </w:p>
          <w:p w:rsidR="0036666D" w:rsidRPr="00F547D3" w:rsidRDefault="0036666D" w:rsidP="000F63DF">
            <w:pPr>
              <w:ind w:firstLine="327"/>
              <w:rPr>
                <w:sz w:val="16"/>
                <w:szCs w:val="16"/>
              </w:rPr>
            </w:pPr>
          </w:p>
          <w:p w:rsidR="0036666D" w:rsidRPr="00494621" w:rsidRDefault="0036666D" w:rsidP="000F63DF">
            <w:pPr>
              <w:ind w:firstLine="327"/>
            </w:pPr>
            <w:r>
              <w:rPr>
                <w:noProof/>
              </w:rPr>
              <w:pict>
                <v:shape id="_x0000_s1045" type="#_x0000_t75" style="position:absolute;left:0;text-align:left;margin-left:-.9pt;margin-top:70.5pt;width:140.6pt;height:78.9pt;z-index:251668480">
                  <v:imagedata r:id="rId27" o:title=""/>
                  <w10:wrap type="square"/>
                </v:shape>
              </w:pict>
            </w:r>
            <w:r w:rsidRPr="00494621">
              <w:t xml:space="preserve">Экзамен проводится</w:t>
            </w:r>
            <w:r>
              <w:br/>
            </w:r>
            <w:r w:rsidRPr="00494621">
              <w:t xml:space="preserve">в одно и то же время </w:t>
            </w:r>
            <w:r>
              <w:br/>
            </w:r>
            <w:r w:rsidRPr="00494621">
              <w:t xml:space="preserve">во всех </w:t>
            </w:r>
            <w:r w:rsidRPr="00494621">
              <w:rPr>
                <w:b/>
                <w:bCs/>
              </w:rPr>
              <w:t xml:space="preserve">вузах – базовых площадках</w:t>
            </w:r>
            <w:r w:rsidRPr="00494621">
              <w:t xml:space="preserve"> (с учетом часовых поясов).</w:t>
            </w:r>
          </w:p>
          <w:p w:rsidR="0036666D" w:rsidRPr="00494621" w:rsidRDefault="0036666D" w:rsidP="000F63DF">
            <w:pPr>
              <w:autoSpaceDE w:val="0"/>
              <w:autoSpaceDN w:val="0"/>
              <w:adjustRightInd w:val="0"/>
              <w:ind w:firstLine="327"/>
              <w:rPr>
                <w:color w:val="2A2A29"/>
              </w:rPr>
            </w:pPr>
            <w:r>
              <w:rPr>
                <w:noProof/>
              </w:rPr>
              <w:pict>
                <v:roundrect id="_x0000_s1046" style="position:absolute;left:0;text-align:left;margin-left:-3.7pt;margin-top:86pt;width:151.35pt;height:189pt;z-index:251670528" arcsize="10923f" filled="f" strokecolor="#7f7f7f" strokeweight="1pt">
                  <v:stroke dashstyle="dash"/>
                  <v:textbox style="mso-next-textbox:#_x0000_s1046" inset="0,0,0,0">
                    <w:txbxContent>
                      <w:p w:rsidR="0036666D" w:rsidRPr="0092520A" w:rsidRDefault="0036666D" w:rsidP="00695965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sz w:val="10"/>
                            <w:szCs w:val="10"/>
                          </w:rPr>
                        </w:pP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t xml:space="preserve">ФИЭБ-2018 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br/>
                        </w:r>
                        <w:r w:rsidRPr="001C642A">
                          <w:rPr>
                            <w:i/>
                            <w:iCs/>
                            <w:sz w:val="22"/>
                            <w:szCs w:val="22"/>
                          </w:rPr>
                          <w:t xml:space="preserve">будет проводиться</w:t>
                        </w:r>
                        <w:r w:rsidRPr="001C642A">
                          <w:rPr>
                            <w:i/>
                            <w:iCs/>
                            <w:sz w:val="22"/>
                            <w:szCs w:val="22"/>
                          </w:rPr>
                          <w:br/>
                          <w:t xml:space="preserve"> 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sz w:val="22"/>
                            <w:szCs w:val="22"/>
                          </w:rPr>
                          <w:t xml:space="preserve">с 10 по 26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t xml:space="preserve"> 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sz w:val="22"/>
                            <w:szCs w:val="22"/>
                          </w:rPr>
                          <w:t xml:space="preserve">апреля 2018 г.</w:t>
                        </w:r>
                        <w:r w:rsidRPr="001C642A">
                          <w:rPr>
                            <w:i/>
                            <w:iCs/>
                            <w:sz w:val="22"/>
                            <w:szCs w:val="22"/>
                          </w:rPr>
                          <w:t xml:space="preserve"> 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t xml:space="preserve"> 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br/>
                        </w:r>
                        <w:r w:rsidRPr="000C6EFA">
                          <w:rPr>
                            <w:i/>
                            <w:iCs/>
                            <w:sz w:val="22"/>
                            <w:szCs w:val="22"/>
                          </w:rPr>
                          <w:t xml:space="preserve">по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t xml:space="preserve"> 20</w:t>
                        </w:r>
                        <w:r w:rsidRPr="001C642A">
                          <w:rPr>
                            <w:i/>
                            <w:iCs/>
                            <w:sz w:val="22"/>
                            <w:szCs w:val="22"/>
                          </w:rPr>
                          <w:t xml:space="preserve"> направлениям подготовки.</w:t>
                        </w:r>
                        <w:r>
                          <w:rPr>
                            <w:i/>
                            <w:iCs/>
                            <w:sz w:val="22"/>
                            <w:szCs w:val="22"/>
                          </w:rPr>
                          <w:br/>
                        </w:r>
                      </w:p>
                      <w:p w:rsidR="0036666D" w:rsidRPr="0092520A" w:rsidRDefault="0036666D" w:rsidP="00695965">
                        <w:pPr>
                          <w:pStyle w:val="zeromarginbottom"/>
                          <w:spacing w:before="0" w:beforeAutospacing="0" w:after="0" w:afterAutospacing="0"/>
                          <w:rPr>
                            <w:i/>
                            <w:iCs/>
                            <w:color w:val="000000"/>
                            <w:sz w:val="10"/>
                            <w:szCs w:val="10"/>
                          </w:rPr>
                        </w:pPr>
                        <w:r w:rsidRPr="001C642A"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К перечню направлений подготовки, по которым проводились предыдущие этапы ФИЭБ, добавлены:</w:t>
                        </w:r>
                        <w:r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br/>
                        </w:r>
                      </w:p>
                      <w:p w:rsidR="0036666D" w:rsidRPr="001C642A" w:rsidRDefault="0036666D" w:rsidP="00695965">
                        <w:pPr>
                          <w:pStyle w:val="zeromarginbottom"/>
                          <w:spacing w:before="0" w:beforeAutospacing="0" w:after="0" w:afterAutospacing="0"/>
                          <w:rPr>
                            <w:i/>
                            <w:iCs/>
                            <w:color w:val="000000"/>
                          </w:rPr>
                        </w:pPr>
                        <w:r w:rsidRPr="001C642A"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21.03.01 Нефтегазовое дело</w:t>
                        </w:r>
                        <w:r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,</w:t>
                        </w:r>
                      </w:p>
                      <w:p w:rsidR="0036666D" w:rsidRPr="001C642A" w:rsidRDefault="0036666D" w:rsidP="00695965">
                        <w:pPr>
                          <w:pStyle w:val="zeromarginbottom"/>
                          <w:spacing w:before="0" w:beforeAutospacing="0" w:after="0" w:afterAutospacing="0"/>
                          <w:rPr>
                            <w:i/>
                            <w:iCs/>
                            <w:color w:val="000000"/>
                          </w:rPr>
                        </w:pPr>
                        <w:r w:rsidRPr="001C642A"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42.03.01 Реклама и связи с общественностью</w:t>
                        </w:r>
                        <w:r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.</w:t>
                        </w:r>
                      </w:p>
                    </w:txbxContent>
                  </v:textbox>
                </v:roundrect>
              </w:pict>
            </w:r>
          </w:p>
          <w:p w:rsidR="0036666D" w:rsidRPr="00494621" w:rsidRDefault="0036666D" w:rsidP="000F63DF">
            <w:pPr>
              <w:autoSpaceDE w:val="0"/>
              <w:autoSpaceDN w:val="0"/>
              <w:adjustRightInd w:val="0"/>
              <w:rPr>
                <w:color w:val="2A2A29"/>
              </w:rPr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  <w:r w:rsidRPr="00415653">
              <w:rPr>
                <w:b/>
                <w:bCs/>
                <w:color w:val="6D02AB"/>
              </w:rPr>
              <w:t xml:space="preserve"> </w:t>
            </w:r>
            <w:r>
              <w:rPr>
                <w:b/>
                <w:bCs/>
                <w:color w:val="6D02AB"/>
              </w:rPr>
              <w:t xml:space="preserve"> </w:t>
            </w:r>
          </w:p>
        </w:tc>
      </w:tr>
    </w:tbl>
    <w:p w:rsidR="0036666D" w:rsidRPr="0099493A" w:rsidRDefault="0036666D" w:rsidP="00695965">
      <w:pPr>
        <w:autoSpaceDE w:val="0"/>
        <w:autoSpaceDN w:val="0"/>
        <w:adjustRightInd w:val="0"/>
        <w:spacing w:after="120"/>
        <w:jc w:val="both"/>
        <w:rPr>
          <w:sz w:val="2"/>
          <w:szCs w:val="2"/>
        </w:rPr>
      </w:pPr>
      <w:r>
        <w:rPr>
          <w:color w:val="000000"/>
          <w:sz w:val="28"/>
          <w:szCs w:val="28"/>
        </w:rPr>
        <w:br w:type="page"/>
      </w:r>
      <w:r w:rsidRPr="0099493A">
        <w:rPr>
          <w:sz w:val="2"/>
          <w:szCs w:val="2"/>
        </w:rPr>
        <w:t xml:space="preserve"> </w:t>
      </w:r>
    </w:p>
    <w:p w:rsidR="0036666D" w:rsidRPr="00F505C2" w:rsidRDefault="0036666D" w:rsidP="00695965">
      <w:pPr>
        <w:jc w:val="center"/>
        <w:rPr>
          <w:b/>
          <w:bCs/>
          <w:color w:val="940E2B"/>
          <w:sz w:val="30"/>
          <w:szCs w:val="30"/>
        </w:rPr>
      </w:pPr>
      <w:r>
        <w:rPr>
          <w:b/>
          <w:bCs/>
          <w:color w:val="940E2B"/>
          <w:sz w:val="30"/>
          <w:szCs w:val="30"/>
        </w:rPr>
        <w:t xml:space="preserve">ТРЕНАЖЕР ФИЭБ</w:t>
      </w:r>
    </w:p>
    <w:p w:rsidR="0036666D" w:rsidRPr="00165EAC" w:rsidRDefault="0036666D" w:rsidP="00695965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86"/>
        <w:gridCol w:w="3084"/>
      </w:tblGrid>
      <w:tr w:rsidR="0036666D">
        <w:trPr>
          <w:trHeight w:val="13861"/>
        </w:trPr>
        <w:tc>
          <w:tcPr>
            <w:tcW w:w="6486" w:type="dxa"/>
          </w:tcPr>
          <w:p w:rsidR="0036666D" w:rsidRDefault="0036666D" w:rsidP="000F63DF">
            <w:r w:rsidRPr="00503BA9">
              <w:pict>
                <v:shape id="_x0000_i1038" type="#_x0000_t75" style="width:312.75pt;height:208.5pt">
                  <v:imagedata r:id="rId28" o:title=""/>
                </v:shape>
              </w:pic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spacing w:after="120"/>
              <w:ind w:firstLine="567"/>
              <w:rPr>
                <w:b/>
                <w:bCs/>
                <w:color w:val="940E2B"/>
              </w:rPr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ind w:firstLine="426"/>
            </w:pPr>
            <w:r w:rsidRPr="00F21BE2">
              <w:rPr>
                <w:b/>
                <w:bCs/>
                <w:color w:val="940E2B"/>
              </w:rPr>
              <w:t xml:space="preserve">Цель проекта –</w:t>
            </w:r>
            <w:r w:rsidRPr="00F21BE2">
              <w:t xml:space="preserve"> подготовка студентов к </w:t>
            </w:r>
            <w:r>
              <w:t xml:space="preserve">Федеральному интернет-экзамену для выпускников бакалавриата.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ind w:firstLine="426"/>
            </w:pPr>
          </w:p>
          <w:p w:rsidR="0036666D" w:rsidRPr="00E32514" w:rsidRDefault="0036666D" w:rsidP="000F63DF">
            <w:pPr>
              <w:autoSpaceDE w:val="0"/>
              <w:autoSpaceDN w:val="0"/>
              <w:adjustRightInd w:val="0"/>
              <w:ind w:firstLine="426"/>
            </w:pPr>
            <w:r w:rsidRPr="00E32514">
              <w:rPr>
                <w:b/>
                <w:bCs/>
                <w:color w:val="940E2B"/>
              </w:rPr>
              <w:t xml:space="preserve">Тренажер ФИЭБ –</w:t>
            </w:r>
            <w:r w:rsidRPr="00E32514">
              <w:t xml:space="preserve"> система целенаправленной тренировки студентов при многократном выполнении</w:t>
            </w:r>
            <w:r>
              <w:br/>
            </w:r>
            <w:r w:rsidRPr="00E32514">
              <w:t xml:space="preserve">как дисциплинарных заданий, так и междисциплинарных кейсов, разработанных в соответствии с </w:t>
            </w:r>
            <w:hyperlink r:id="rId29" w:history="1">
              <w:r w:rsidRPr="00E32514">
                <w:t xml:space="preserve">моделью ПИМ</w:t>
              </w:r>
            </w:hyperlink>
            <w:r w:rsidRPr="00E32514">
              <w:t xml:space="preserve"> ФИЭБ.</w:t>
            </w:r>
          </w:p>
          <w:p w:rsidR="0036666D" w:rsidRDefault="0036666D" w:rsidP="000F63DF">
            <w:pPr>
              <w:pStyle w:val="NormalWeb"/>
              <w:spacing w:before="0" w:beforeAutospacing="0" w:after="0" w:afterAutospacing="0"/>
              <w:ind w:firstLine="425"/>
              <w:rPr>
                <w:b/>
                <w:bCs/>
                <w:color w:val="940E2B"/>
              </w:rPr>
            </w:pPr>
            <w:r>
              <w:rPr>
                <w:b/>
                <w:bCs/>
                <w:color w:val="940E2B"/>
              </w:rPr>
              <w:t xml:space="preserve"> </w:t>
            </w:r>
          </w:p>
          <w:p w:rsidR="0036666D" w:rsidRPr="00970E3C" w:rsidRDefault="0036666D" w:rsidP="000F63DF">
            <w:pPr>
              <w:pStyle w:val="NormalWeb"/>
              <w:spacing w:before="0" w:beforeAutospacing="0" w:after="60" w:afterAutospacing="0"/>
              <w:ind w:firstLine="425"/>
              <w:rPr>
                <w:b/>
                <w:bCs/>
                <w:color w:val="940E2B"/>
              </w:rPr>
            </w:pPr>
            <w:r w:rsidRPr="00970E3C">
              <w:rPr>
                <w:b/>
                <w:bCs/>
                <w:color w:val="940E2B"/>
              </w:rPr>
              <w:t xml:space="preserve">Возможности для вуза:</w:t>
            </w:r>
          </w:p>
          <w:p w:rsidR="0036666D" w:rsidRDefault="0036666D" w:rsidP="00695965">
            <w:pPr>
              <w:pStyle w:val="NormalWeb"/>
              <w:numPr>
                <w:ilvl w:val="0"/>
                <w:numId w:val="41"/>
              </w:numPr>
              <w:spacing w:before="0" w:beforeAutospacing="0" w:after="0" w:afterAutospacing="0"/>
              <w:ind w:left="426" w:hanging="284"/>
            </w:pPr>
            <w:r>
              <w:t xml:space="preserve">выбор дисциплин и видов профессиональной деятельности ФГОС;</w:t>
            </w:r>
          </w:p>
          <w:p w:rsidR="0036666D" w:rsidRDefault="0036666D" w:rsidP="00695965">
            <w:pPr>
              <w:pStyle w:val="NormalWeb"/>
              <w:numPr>
                <w:ilvl w:val="0"/>
                <w:numId w:val="41"/>
              </w:numPr>
              <w:spacing w:before="0" w:beforeAutospacing="0" w:after="0" w:afterAutospacing="0"/>
              <w:ind w:left="426" w:hanging="284"/>
            </w:pPr>
            <w:r>
              <w:t xml:space="preserve">проверка готовности студентов к ФИЭБ в форме пробного экзамена;</w:t>
            </w:r>
          </w:p>
          <w:p w:rsidR="0036666D" w:rsidRDefault="0036666D" w:rsidP="00695965">
            <w:pPr>
              <w:pStyle w:val="NormalWeb"/>
              <w:numPr>
                <w:ilvl w:val="0"/>
                <w:numId w:val="41"/>
              </w:numPr>
              <w:spacing w:before="0" w:beforeAutospacing="0" w:after="0" w:afterAutospacing="0"/>
              <w:ind w:left="426" w:hanging="284"/>
            </w:pPr>
            <w:r>
              <w:t xml:space="preserve">предоставление протоколов ответов студентов </w:t>
            </w:r>
            <w:r>
              <w:br/>
              <w:t xml:space="preserve">с указанием правильных/неправильных ответов;</w:t>
            </w:r>
          </w:p>
          <w:p w:rsidR="0036666D" w:rsidRDefault="0036666D" w:rsidP="00695965">
            <w:pPr>
              <w:pStyle w:val="NormalWeb"/>
              <w:numPr>
                <w:ilvl w:val="0"/>
                <w:numId w:val="41"/>
              </w:numPr>
              <w:spacing w:before="0" w:beforeAutospacing="0" w:after="0" w:afterAutospacing="0"/>
              <w:ind w:left="426" w:hanging="284"/>
            </w:pPr>
            <w:r>
              <w:t xml:space="preserve">получение рейтинг-листов по результатам тестирования.</w:t>
            </w:r>
          </w:p>
          <w:p w:rsidR="0036666D" w:rsidRDefault="0036666D" w:rsidP="000F63DF">
            <w:pPr>
              <w:pStyle w:val="NormalWeb"/>
              <w:spacing w:before="0" w:beforeAutospacing="0" w:after="0" w:afterAutospacing="0"/>
            </w:pPr>
          </w:p>
          <w:p w:rsidR="0036666D" w:rsidRPr="00970E3C" w:rsidRDefault="0036666D" w:rsidP="000F63DF">
            <w:pPr>
              <w:pStyle w:val="NormalWeb"/>
              <w:spacing w:before="0" w:beforeAutospacing="0" w:after="60" w:afterAutospacing="0"/>
              <w:ind w:left="425"/>
              <w:rPr>
                <w:b/>
                <w:bCs/>
                <w:color w:val="940E2B"/>
              </w:rPr>
            </w:pPr>
            <w:r w:rsidRPr="00970E3C">
              <w:rPr>
                <w:b/>
                <w:bCs/>
                <w:color w:val="940E2B"/>
              </w:rPr>
              <w:t xml:space="preserve">Возможности для студента:</w:t>
            </w:r>
          </w:p>
          <w:p w:rsidR="0036666D" w:rsidRPr="00970E3C" w:rsidRDefault="0036666D" w:rsidP="00695965">
            <w:pPr>
              <w:pStyle w:val="NormalWeb"/>
              <w:numPr>
                <w:ilvl w:val="0"/>
                <w:numId w:val="42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выбор дисциплин и видов профессиональной деятельности ФГОС для самостоятельного формирования структуры ПИМ</w:t>
            </w:r>
            <w:r>
              <w:t xml:space="preserve">;</w:t>
            </w:r>
          </w:p>
          <w:p w:rsidR="0036666D" w:rsidRPr="00970E3C" w:rsidRDefault="0036666D" w:rsidP="00695965">
            <w:pPr>
              <w:pStyle w:val="NormalWeb"/>
              <w:numPr>
                <w:ilvl w:val="0"/>
                <w:numId w:val="42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многократное выполнение заданий, подобных предлагаемым на экзамене</w:t>
            </w:r>
            <w:r>
              <w:t xml:space="preserve">;</w:t>
            </w:r>
          </w:p>
          <w:p w:rsidR="0036666D" w:rsidRPr="00970E3C" w:rsidRDefault="0036666D" w:rsidP="00695965">
            <w:pPr>
              <w:pStyle w:val="NormalWeb"/>
              <w:numPr>
                <w:ilvl w:val="0"/>
                <w:numId w:val="42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ознакомление с текстом решения заданий</w:t>
            </w:r>
            <w:r>
              <w:t xml:space="preserve">;</w:t>
            </w:r>
          </w:p>
          <w:p w:rsidR="0036666D" w:rsidRDefault="0036666D" w:rsidP="00695965">
            <w:pPr>
              <w:pStyle w:val="NormalWeb"/>
              <w:numPr>
                <w:ilvl w:val="0"/>
                <w:numId w:val="42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предоставление протоколов ответов с указанием правильных/неправильных ответов</w:t>
            </w:r>
            <w:r>
              <w:t xml:space="preserve">.</w:t>
            </w:r>
          </w:p>
          <w:p w:rsidR="0036666D" w:rsidRPr="00F21BE2" w:rsidRDefault="0036666D" w:rsidP="000F63DF">
            <w:pPr>
              <w:pStyle w:val="NormalWeb"/>
              <w:spacing w:before="0" w:beforeAutospacing="0" w:after="0" w:afterAutospacing="0"/>
            </w:pPr>
          </w:p>
        </w:tc>
        <w:tc>
          <w:tcPr>
            <w:tcW w:w="3084" w:type="dxa"/>
            <w:shd w:val="clear" w:color="auto" w:fill="FDE5E3"/>
          </w:tcPr>
          <w:p w:rsidR="0036666D" w:rsidRPr="00415653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940E2B"/>
              </w:rPr>
            </w:pPr>
            <w:r w:rsidRPr="00B112E8">
              <w:rPr>
                <w:b/>
                <w:bCs/>
                <w:color w:val="940E2B"/>
              </w:rPr>
              <w:t xml:space="preserve">Режимы </w:t>
            </w:r>
            <w:r>
              <w:rPr>
                <w:b/>
                <w:bCs/>
                <w:color w:val="940E2B"/>
              </w:rPr>
              <w:br/>
            </w:r>
            <w:r w:rsidRPr="00B112E8">
              <w:rPr>
                <w:b/>
                <w:bCs/>
                <w:color w:val="940E2B"/>
              </w:rPr>
              <w:t xml:space="preserve">Тренажера ФИЭБ</w:t>
            </w:r>
            <w:r w:rsidRPr="00494621">
              <w:rPr>
                <w:b/>
                <w:bCs/>
                <w:color w:val="940E2B"/>
              </w:rPr>
              <w:t xml:space="preserve">: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rPr>
                <w:b/>
                <w:bCs/>
                <w:color w:val="940E2B"/>
              </w:rPr>
            </w:pPr>
          </w:p>
          <w:p w:rsidR="0036666D" w:rsidRDefault="0036666D" w:rsidP="00695965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 xml:space="preserve">«Подготовка»</w:t>
            </w:r>
            <w:r w:rsidRPr="00E32514">
              <w:rPr>
                <w:b/>
                <w:bCs/>
                <w:color w:val="940E2B"/>
              </w:rPr>
              <w:t xml:space="preserve"> –</w:t>
            </w:r>
            <w:r w:rsidRPr="00494621">
              <w:t xml:space="preserve">возможность</w:t>
            </w:r>
            <w:r>
              <w:t xml:space="preserve"> для</w:t>
            </w:r>
            <w:r w:rsidRPr="00494621">
              <w:t xml:space="preserve"> </w:t>
            </w:r>
            <w:r w:rsidRPr="00494621">
              <w:rPr>
                <w:u w:val="single"/>
              </w:rPr>
              <w:t xml:space="preserve">студент</w:t>
            </w:r>
            <w:r>
              <w:rPr>
                <w:u w:val="single"/>
              </w:rPr>
              <w:t xml:space="preserve">а</w:t>
            </w:r>
            <w:r w:rsidRPr="00494621">
              <w:t xml:space="preserve"> ознакомиться </w:t>
            </w:r>
            <w:r>
              <w:br/>
            </w:r>
            <w:r w:rsidRPr="00494621">
              <w:t xml:space="preserve">с правильным решением заданий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ind w:left="317" w:hanging="283"/>
            </w:pPr>
          </w:p>
          <w:p w:rsidR="0036666D" w:rsidRDefault="0036666D" w:rsidP="00695965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 xml:space="preserve">«Самоконтроль»</w:t>
            </w:r>
            <w:r>
              <w:rPr>
                <w:b/>
                <w:bCs/>
                <w:color w:val="940E2B"/>
              </w:rPr>
              <w:t xml:space="preserve"> –</w:t>
            </w:r>
            <w:r w:rsidRPr="00494621">
              <w:t xml:space="preserve">возможность </w:t>
            </w:r>
            <w:r>
              <w:br/>
              <w:t xml:space="preserve">для </w:t>
            </w:r>
            <w:r w:rsidRPr="00494621">
              <w:rPr>
                <w:u w:val="single"/>
              </w:rPr>
              <w:t xml:space="preserve">студент</w:t>
            </w:r>
            <w:r>
              <w:rPr>
                <w:u w:val="single"/>
              </w:rPr>
              <w:t xml:space="preserve">а</w:t>
            </w:r>
            <w:r w:rsidRPr="00494621">
              <w:t xml:space="preserve"> самостоятельно пройти тестирование, приближенное</w:t>
            </w:r>
            <w:r w:rsidRPr="00494621">
              <w:br/>
              <w:t xml:space="preserve">к реальному экзамену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ind w:left="317" w:hanging="283"/>
            </w:pPr>
          </w:p>
          <w:p w:rsidR="0036666D" w:rsidRPr="00970E3C" w:rsidRDefault="0036666D" w:rsidP="00695965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 xml:space="preserve">«Внутренний контроль»</w:t>
            </w:r>
            <w:r>
              <w:rPr>
                <w:b/>
                <w:bCs/>
                <w:color w:val="940E2B"/>
              </w:rPr>
              <w:t xml:space="preserve"> –</w:t>
            </w:r>
            <w:r w:rsidRPr="00494621">
              <w:t xml:space="preserve">возможность</w:t>
            </w:r>
            <w:r>
              <w:t xml:space="preserve"> для</w:t>
            </w:r>
            <w:r w:rsidRPr="00494621">
              <w:t xml:space="preserve"> </w:t>
            </w:r>
            <w:r w:rsidRPr="00970E3C">
              <w:rPr>
                <w:u w:val="single"/>
              </w:rPr>
              <w:t xml:space="preserve">вуз</w:t>
            </w:r>
            <w:r>
              <w:rPr>
                <w:u w:val="single"/>
              </w:rPr>
              <w:t xml:space="preserve">а</w:t>
            </w:r>
            <w:r w:rsidRPr="00494621">
              <w:t xml:space="preserve"> провести контрольное тестирование студентов, позволяющее оценить степень готовности</w:t>
            </w:r>
            <w:r>
              <w:br/>
            </w:r>
            <w:r w:rsidRPr="00494621">
              <w:t xml:space="preserve">к ФИЭБ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spacing w:after="240"/>
              <w:jc w:val="center"/>
              <w:rPr>
                <w:b/>
                <w:bCs/>
                <w:color w:val="6D02AB"/>
              </w:rPr>
            </w:pPr>
            <w:r w:rsidRPr="00675D62">
              <w:t xml:space="preserve">Тренажер ФИЭБ дополнен </w:t>
            </w:r>
            <w:r w:rsidRPr="00675D62">
              <w:rPr>
                <w:b/>
                <w:bCs/>
                <w:color w:val="940E2B"/>
              </w:rPr>
              <w:t xml:space="preserve">междисциплинарными кейс-заданиями в интерактивной форме.</w:t>
            </w:r>
            <w:r>
              <w:rPr>
                <w:b/>
                <w:bCs/>
                <w:color w:val="6D02AB"/>
              </w:rPr>
              <w:t xml:space="preserve"> 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 w:rsidRPr="00503BA9">
              <w:rPr>
                <w:b/>
                <w:bCs/>
                <w:color w:val="6D02AB"/>
              </w:rPr>
              <w:pict>
                <v:shape id="_x0000_i1039" type="#_x0000_t75" style="width:138pt;height:47.25pt">
                  <v:imagedata r:id="rId30" o:title=""/>
                </v:shape>
              </w:pic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roundrect id="_x0000_s1047" style="position:absolute;left:0;text-align:left;margin-left:-2.3pt;margin-top:43.8pt;width:147pt;height:86.7pt;z-index:251671552" arcsize="10923f" filled="f" strokecolor="#7f7f7f" strokeweight="1pt">
                  <v:stroke dashstyle="dash"/>
                  <v:textbox style="mso-next-textbox:#_x0000_s1047" inset="0,0,0,0">
                    <w:txbxContent>
                      <w:p w:rsidR="0036666D" w:rsidRPr="00675D62" w:rsidRDefault="0036666D" w:rsidP="00695965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 w:rsidRPr="00675D62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В 2017 году системой «Тренажер ФИЭБ» воспользовал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и</w:t>
                        </w:r>
                        <w:r w:rsidRPr="00675D62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сь</w:t>
                        </w:r>
                        <w:r w:rsidRPr="00675D62">
                          <w:rPr>
                            <w:i/>
                            <w:iCs/>
                          </w:rPr>
                          <w:br/>
                          <w:t xml:space="preserve">более </w:t>
                        </w:r>
                        <w:r w:rsidRPr="00675D62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300 </w:t>
                        </w:r>
                        <w:r w:rsidRPr="00675D62">
                          <w:rPr>
                            <w:i/>
                            <w:iCs/>
                          </w:rPr>
                          <w:t xml:space="preserve">групп студентов из </w:t>
                        </w:r>
                        <w:r w:rsidRPr="00675D62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37</w:t>
                        </w:r>
                        <w:r w:rsidRPr="00675D62">
                          <w:rPr>
                            <w:i/>
                            <w:iCs/>
                          </w:rPr>
                          <w:t xml:space="preserve"> вузов.</w:t>
                        </w:r>
                      </w:p>
                    </w:txbxContent>
                  </v:textbox>
                </v:roundrect>
              </w:pict>
            </w:r>
          </w:p>
        </w:tc>
      </w:tr>
    </w:tbl>
    <w:p w:rsidR="0036666D" w:rsidRDefault="0036666D" w:rsidP="00695965">
      <w:pPr>
        <w:jc w:val="center"/>
        <w:rPr>
          <w:b/>
          <w:bCs/>
          <w:color w:val="B6A030"/>
          <w:sz w:val="30"/>
          <w:szCs w:val="30"/>
        </w:rPr>
      </w:pPr>
    </w:p>
    <w:p w:rsidR="0036666D" w:rsidRDefault="0036666D" w:rsidP="00695965">
      <w:pPr>
        <w:jc w:val="center"/>
        <w:rPr>
          <w:b/>
          <w:bCs/>
          <w:color w:val="B6A030"/>
          <w:sz w:val="30"/>
          <w:szCs w:val="30"/>
        </w:rPr>
      </w:pPr>
      <w:r>
        <w:rPr>
          <w:b/>
          <w:bCs/>
          <w:color w:val="B6A030"/>
          <w:sz w:val="30"/>
          <w:szCs w:val="30"/>
        </w:rPr>
        <w:br w:type="page"/>
      </w:r>
      <w:r w:rsidRPr="000A059F">
        <w:rPr>
          <w:b/>
          <w:bCs/>
          <w:color w:val="B6A030"/>
          <w:sz w:val="30"/>
          <w:szCs w:val="30"/>
        </w:rPr>
        <w:t xml:space="preserve">МАСТЕР</w:t>
      </w:r>
      <w:r>
        <w:rPr>
          <w:b/>
          <w:bCs/>
          <w:color w:val="B6A030"/>
          <w:sz w:val="30"/>
          <w:szCs w:val="30"/>
        </w:rPr>
        <w:t xml:space="preserve"> </w:t>
      </w:r>
      <w:r w:rsidRPr="000A059F">
        <w:rPr>
          <w:b/>
          <w:bCs/>
          <w:color w:val="B6A030"/>
          <w:sz w:val="30"/>
          <w:szCs w:val="30"/>
        </w:rPr>
        <w:t xml:space="preserve">ФОС</w:t>
      </w:r>
    </w:p>
    <w:p w:rsidR="0036666D" w:rsidRPr="00704848" w:rsidRDefault="0036666D" w:rsidP="00695965">
      <w:pPr>
        <w:jc w:val="center"/>
        <w:rPr>
          <w:b/>
          <w:bCs/>
          <w:color w:val="B6A030"/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95"/>
        <w:gridCol w:w="3085"/>
      </w:tblGrid>
      <w:tr w:rsidR="0036666D">
        <w:trPr>
          <w:trHeight w:val="13861"/>
        </w:trPr>
        <w:tc>
          <w:tcPr>
            <w:tcW w:w="6495" w:type="dxa"/>
          </w:tcPr>
          <w:p w:rsidR="0036666D" w:rsidRPr="00D8013D" w:rsidRDefault="0036666D" w:rsidP="000F63DF">
            <w:pPr>
              <w:autoSpaceDE w:val="0"/>
              <w:autoSpaceDN w:val="0"/>
              <w:adjustRightInd w:val="0"/>
              <w:spacing w:after="120"/>
            </w:pPr>
            <w:r w:rsidRPr="00503BA9">
              <w:pict>
                <v:shape id="_x0000_i1040" type="#_x0000_t75" style="width:314.25pt;height:209.25pt">
                  <v:imagedata r:id="rId31" o:title=""/>
                </v:shape>
              </w:pict>
            </w:r>
          </w:p>
          <w:p w:rsidR="0036666D" w:rsidRPr="000A059F" w:rsidRDefault="0036666D" w:rsidP="000F63DF">
            <w:pPr>
              <w:autoSpaceDE w:val="0"/>
              <w:autoSpaceDN w:val="0"/>
              <w:adjustRightInd w:val="0"/>
              <w:spacing w:after="120"/>
              <w:ind w:firstLine="426"/>
            </w:pPr>
            <w:r w:rsidRPr="00D8013D">
              <w:rPr>
                <w:b/>
                <w:bCs/>
                <w:color w:val="B6A030"/>
              </w:rPr>
              <w:t xml:space="preserve">Цель нового сервиса «Мастер ФОС» </w:t>
            </w:r>
            <w:r>
              <w:rPr>
                <w:b/>
                <w:bCs/>
                <w:color w:val="B6A030"/>
              </w:rPr>
              <w:t xml:space="preserve">–</w:t>
            </w:r>
            <w:r>
              <w:t xml:space="preserve"> п</w:t>
            </w:r>
            <w:r w:rsidRPr="000A059F">
              <w:t xml:space="preserve">омощь вузам </w:t>
            </w:r>
            <w:r>
              <w:br/>
            </w:r>
            <w:r w:rsidRPr="000A059F">
              <w:t xml:space="preserve">в конструировании собст</w:t>
            </w:r>
            <w:r>
              <w:t xml:space="preserve">венных фондов оценочных средств.</w:t>
            </w:r>
          </w:p>
          <w:p w:rsidR="0036666D" w:rsidRPr="00D8013D" w:rsidRDefault="0036666D" w:rsidP="000F63DF">
            <w:pPr>
              <w:autoSpaceDE w:val="0"/>
              <w:autoSpaceDN w:val="0"/>
              <w:adjustRightInd w:val="0"/>
              <w:spacing w:after="120"/>
              <w:ind w:firstLine="426"/>
            </w:pPr>
            <w:r w:rsidRPr="00D8013D">
              <w:rPr>
                <w:b/>
                <w:bCs/>
                <w:color w:val="B6A030"/>
              </w:rPr>
              <w:t xml:space="preserve">«Мастер ФОС» </w:t>
            </w:r>
            <w:r w:rsidRPr="000A059F">
              <w:t xml:space="preserve">является рабочим инструментом</w:t>
            </w:r>
            <w:r>
              <w:t xml:space="preserve"> </w:t>
            </w:r>
            <w:r w:rsidRPr="000A059F">
              <w:t xml:space="preserve">создания фондов оценочных средств,</w:t>
            </w:r>
            <w:r>
              <w:t xml:space="preserve"> </w:t>
            </w:r>
            <w:r w:rsidRPr="000A059F">
              <w:t xml:space="preserve">разрабатываемых </w:t>
            </w:r>
            <w:r>
              <w:br/>
            </w:r>
            <w:r w:rsidRPr="000A059F">
              <w:t xml:space="preserve">и утверждаемых вузом, и позволяет решать проблемные вопросы, связанные с</w:t>
            </w:r>
            <w:r>
              <w:t xml:space="preserve"> </w:t>
            </w:r>
            <w:r w:rsidRPr="000A059F">
              <w:t xml:space="preserve">функционированием внутренней системы оценки качества </w:t>
            </w:r>
            <w:r w:rsidRPr="00D8013D">
              <w:t xml:space="preserve">образования.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spacing w:after="120"/>
              <w:ind w:firstLine="426"/>
            </w:pPr>
            <w:r w:rsidRPr="00D8013D">
              <w:rPr>
                <w:b/>
                <w:bCs/>
                <w:color w:val="B6A030"/>
              </w:rPr>
              <w:t xml:space="preserve">Фонды оценочных средств (ФОС)</w:t>
            </w:r>
            <w:r w:rsidRPr="00D8013D">
              <w:t xml:space="preserve"> создаются образовательными</w:t>
            </w:r>
            <w:r w:rsidRPr="000A059F">
              <w:t xml:space="preserve"> организациями (ОО) для процедур текущего контроля, промежуточной и итоговой аттестации </w:t>
            </w:r>
            <w:r>
              <w:br/>
            </w:r>
            <w:r w:rsidRPr="000A059F">
              <w:t xml:space="preserve">с целью оценить достижение запланированных результатов и уровень сформированности всех компетенций, заявленных в осно</w:t>
            </w:r>
            <w:r>
              <w:t xml:space="preserve">вной образовательной программе.</w:t>
            </w:r>
          </w:p>
          <w:p w:rsidR="0036666D" w:rsidRPr="00D8013D" w:rsidRDefault="0036666D" w:rsidP="000F63DF">
            <w:pPr>
              <w:pStyle w:val="NormalWeb"/>
              <w:shd w:val="clear" w:color="auto" w:fill="FFFFFF"/>
              <w:spacing w:before="0" w:beforeAutospacing="0" w:after="0" w:afterAutospacing="0"/>
              <w:ind w:firstLine="426"/>
              <w:rPr>
                <w:b/>
                <w:bCs/>
                <w:color w:val="B6A030"/>
                <w:sz w:val="16"/>
                <w:szCs w:val="16"/>
              </w:rPr>
            </w:pPr>
            <w:r w:rsidRPr="00D8013D">
              <w:rPr>
                <w:b/>
                <w:bCs/>
                <w:color w:val="B6A030"/>
              </w:rPr>
              <w:t xml:space="preserve">Возможности для образовательных организаций:</w:t>
            </w:r>
          </w:p>
          <w:p w:rsidR="0036666D" w:rsidRPr="001A7D57" w:rsidRDefault="0036666D" w:rsidP="00695965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уч</w:t>
            </w:r>
            <w:r>
              <w:rPr>
                <w:rFonts w:ascii="Times New Roman" w:hAnsi="Times New Roman" w:cs="Times New Roman"/>
              </w:rPr>
              <w:t xml:space="preserve">ет</w:t>
            </w:r>
            <w:r w:rsidRPr="001A7D57">
              <w:rPr>
                <w:rFonts w:ascii="Times New Roman" w:hAnsi="Times New Roman" w:cs="Times New Roman"/>
              </w:rPr>
              <w:t xml:space="preserve"> особенност</w:t>
            </w:r>
            <w:r>
              <w:rPr>
                <w:rFonts w:ascii="Times New Roman" w:hAnsi="Times New Roman" w:cs="Times New Roman"/>
              </w:rPr>
              <w:t xml:space="preserve">ей</w:t>
            </w:r>
            <w:r w:rsidRPr="001A7D57">
              <w:rPr>
                <w:rFonts w:ascii="Times New Roman" w:hAnsi="Times New Roman" w:cs="Times New Roman"/>
              </w:rPr>
              <w:t xml:space="preserve"> рабочей программы</w:t>
            </w:r>
            <w:r>
              <w:rPr>
                <w:rFonts w:ascii="Times New Roman" w:hAnsi="Times New Roman" w:cs="Times New Roman"/>
              </w:rPr>
              <w:br/>
            </w:r>
            <w:r w:rsidRPr="001A7D57">
              <w:rPr>
                <w:rFonts w:ascii="Times New Roman" w:hAnsi="Times New Roman" w:cs="Times New Roman"/>
              </w:rPr>
              <w:t xml:space="preserve">по дисциплине в конкретном вузе и корректиров</w:t>
            </w:r>
            <w:r>
              <w:rPr>
                <w:rFonts w:ascii="Times New Roman" w:hAnsi="Times New Roman" w:cs="Times New Roman"/>
              </w:rPr>
              <w:t xml:space="preserve">ка</w:t>
            </w:r>
            <w:r w:rsidRPr="001A7D57">
              <w:rPr>
                <w:rFonts w:ascii="Times New Roman" w:hAnsi="Times New Roman" w:cs="Times New Roman"/>
              </w:rPr>
              <w:t xml:space="preserve"> переч</w:t>
            </w:r>
            <w:r>
              <w:rPr>
                <w:rFonts w:ascii="Times New Roman" w:hAnsi="Times New Roman" w:cs="Times New Roman"/>
              </w:rPr>
              <w:t xml:space="preserve">ня</w:t>
            </w:r>
            <w:r w:rsidRPr="001A7D57">
              <w:rPr>
                <w:rFonts w:ascii="Times New Roman" w:hAnsi="Times New Roman" w:cs="Times New Roman"/>
              </w:rPr>
              <w:t xml:space="preserve"> компетенций, показател</w:t>
            </w:r>
            <w:r>
              <w:rPr>
                <w:rFonts w:ascii="Times New Roman" w:hAnsi="Times New Roman" w:cs="Times New Roman"/>
              </w:rPr>
              <w:t xml:space="preserve">ей</w:t>
            </w:r>
            <w:r w:rsidRPr="001A7D57">
              <w:rPr>
                <w:rFonts w:ascii="Times New Roman" w:hAnsi="Times New Roman" w:cs="Times New Roman"/>
              </w:rPr>
              <w:t xml:space="preserve">, критери</w:t>
            </w:r>
            <w:r>
              <w:rPr>
                <w:rFonts w:ascii="Times New Roman" w:hAnsi="Times New Roman" w:cs="Times New Roman"/>
              </w:rPr>
              <w:t xml:space="preserve">ев</w:t>
            </w:r>
            <w:r w:rsidRPr="001A7D57">
              <w:rPr>
                <w:rFonts w:ascii="Times New Roman" w:hAnsi="Times New Roman" w:cs="Times New Roman"/>
              </w:rPr>
              <w:t xml:space="preserve"> и шкал оценивания компетенций на различных этапах </w:t>
            </w:r>
            <w:r>
              <w:rPr>
                <w:rFonts w:ascii="Times New Roman" w:hAnsi="Times New Roman" w:cs="Times New Roman"/>
              </w:rPr>
              <w:br/>
            </w:r>
            <w:r w:rsidRPr="001A7D57">
              <w:rPr>
                <w:rFonts w:ascii="Times New Roman" w:hAnsi="Times New Roman" w:cs="Times New Roman"/>
              </w:rPr>
              <w:t xml:space="preserve">их формирования;</w:t>
            </w:r>
          </w:p>
          <w:p w:rsidR="0036666D" w:rsidRPr="001A7D57" w:rsidRDefault="0036666D" w:rsidP="00695965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использова</w:t>
            </w:r>
            <w:r>
              <w:rPr>
                <w:rFonts w:ascii="Times New Roman" w:hAnsi="Times New Roman" w:cs="Times New Roman"/>
              </w:rPr>
              <w:t xml:space="preserve">ние</w:t>
            </w:r>
            <w:r w:rsidRPr="001A7D57">
              <w:rPr>
                <w:rFonts w:ascii="Times New Roman" w:hAnsi="Times New Roman" w:cs="Times New Roman"/>
              </w:rPr>
              <w:t xml:space="preserve"> типовы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1A7D57">
              <w:rPr>
                <w:rFonts w:ascii="Times New Roman" w:hAnsi="Times New Roman" w:cs="Times New Roman"/>
              </w:rPr>
              <w:t xml:space="preserve"> контрольны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1A7D57">
              <w:rPr>
                <w:rFonts w:ascii="Times New Roman" w:hAnsi="Times New Roman" w:cs="Times New Roman"/>
              </w:rPr>
              <w:t xml:space="preserve"> задани</w:t>
            </w:r>
            <w:r>
              <w:rPr>
                <w:rFonts w:ascii="Times New Roman" w:hAnsi="Times New Roman" w:cs="Times New Roman"/>
              </w:rPr>
              <w:t xml:space="preserve">й, предоставляемых</w:t>
            </w:r>
            <w:r w:rsidRPr="001A7D57">
              <w:rPr>
                <w:rFonts w:ascii="Times New Roman" w:hAnsi="Times New Roman" w:cs="Times New Roman"/>
              </w:rPr>
              <w:t xml:space="preserve"> НИИ МКО; </w:t>
            </w:r>
            <w:r>
              <w:rPr>
                <w:rFonts w:ascii="Times New Roman" w:hAnsi="Times New Roman" w:cs="Times New Roman"/>
              </w:rPr>
              <w:t xml:space="preserve">возможность </w:t>
            </w:r>
            <w:r w:rsidRPr="001A7D57">
              <w:rPr>
                <w:rFonts w:ascii="Times New Roman" w:hAnsi="Times New Roman" w:cs="Times New Roman"/>
              </w:rPr>
              <w:t xml:space="preserve">при необходимости корректиров</w:t>
            </w:r>
            <w:r>
              <w:rPr>
                <w:rFonts w:ascii="Times New Roman" w:hAnsi="Times New Roman" w:cs="Times New Roman"/>
              </w:rPr>
              <w:t xml:space="preserve">ать</w:t>
            </w:r>
            <w:r w:rsidRPr="001A7D57">
              <w:rPr>
                <w:rFonts w:ascii="Times New Roman" w:hAnsi="Times New Roman" w:cs="Times New Roman"/>
              </w:rPr>
              <w:t xml:space="preserve"> задани</w:t>
            </w:r>
            <w:r>
              <w:rPr>
                <w:rFonts w:ascii="Times New Roman" w:hAnsi="Times New Roman" w:cs="Times New Roman"/>
              </w:rPr>
              <w:t xml:space="preserve">я</w:t>
            </w:r>
            <w:r w:rsidRPr="001A7D57">
              <w:rPr>
                <w:rFonts w:ascii="Times New Roman" w:hAnsi="Times New Roman" w:cs="Times New Roman"/>
              </w:rPr>
              <w:t xml:space="preserve"> и/или загружать материалы, разработанные преподавателями ОО;</w:t>
            </w:r>
          </w:p>
          <w:p w:rsidR="0036666D" w:rsidRDefault="0036666D" w:rsidP="00695965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выгру</w:t>
            </w:r>
            <w:r>
              <w:rPr>
                <w:rFonts w:ascii="Times New Roman" w:hAnsi="Times New Roman" w:cs="Times New Roman"/>
              </w:rPr>
              <w:t xml:space="preserve">зка</w:t>
            </w:r>
            <w:r w:rsidRPr="001A7D57">
              <w:rPr>
                <w:rFonts w:ascii="Times New Roman" w:hAnsi="Times New Roman" w:cs="Times New Roman"/>
              </w:rPr>
              <w:t xml:space="preserve"> для печати и редактирова</w:t>
            </w:r>
            <w:r>
              <w:rPr>
                <w:rFonts w:ascii="Times New Roman" w:hAnsi="Times New Roman" w:cs="Times New Roman"/>
              </w:rPr>
              <w:t xml:space="preserve">ние</w:t>
            </w:r>
            <w:r w:rsidRPr="001A7D57">
              <w:rPr>
                <w:rFonts w:ascii="Times New Roman" w:hAnsi="Times New Roman" w:cs="Times New Roman"/>
              </w:rPr>
              <w:t xml:space="preserve"> ФОС;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36666D" w:rsidRDefault="0036666D" w:rsidP="00695965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2A5497">
              <w:rPr>
                <w:rFonts w:ascii="Times New Roman" w:hAnsi="Times New Roman" w:cs="Times New Roman"/>
              </w:rPr>
              <w:t xml:space="preserve">хран</w:t>
            </w:r>
            <w:r>
              <w:rPr>
                <w:rFonts w:ascii="Times New Roman" w:hAnsi="Times New Roman" w:cs="Times New Roman"/>
              </w:rPr>
              <w:t xml:space="preserve">ение</w:t>
            </w:r>
            <w:r w:rsidRPr="002A5497">
              <w:rPr>
                <w:rFonts w:ascii="Times New Roman" w:hAnsi="Times New Roman" w:cs="Times New Roman"/>
              </w:rPr>
              <w:t xml:space="preserve"> разработанны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2A5497">
              <w:rPr>
                <w:rFonts w:ascii="Times New Roman" w:hAnsi="Times New Roman" w:cs="Times New Roman"/>
              </w:rPr>
              <w:t xml:space="preserve"> ФОС в личном кабинете ОО.</w:t>
            </w:r>
          </w:p>
          <w:p w:rsidR="0036666D" w:rsidRPr="00650907" w:rsidRDefault="0036666D" w:rsidP="000F63DF"/>
        </w:tc>
        <w:tc>
          <w:tcPr>
            <w:tcW w:w="3085" w:type="dxa"/>
            <w:shd w:val="clear" w:color="auto" w:fill="F5F1C3"/>
          </w:tcPr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36666D" w:rsidRPr="002A5497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36666D" w:rsidRPr="002A5497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 w:rsidRPr="002A5497">
              <w:rPr>
                <w:b/>
                <w:bCs/>
                <w:color w:val="B6A030"/>
              </w:rPr>
              <w:t xml:space="preserve">Шаги создания ФОС:</w:t>
            </w:r>
          </w:p>
          <w:p w:rsidR="0036666D" w:rsidRPr="002A5497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36666D" w:rsidRPr="002A5497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>
              <w:rPr>
                <w:b/>
                <w:bCs/>
                <w:color w:val="B6A030"/>
              </w:rPr>
              <w:t xml:space="preserve">Шаг 1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  <w:r>
              <w:t xml:space="preserve">Выбрать перечень компетенций с указанием этапов их формирования </w:t>
            </w:r>
            <w:r>
              <w:br/>
              <w:t xml:space="preserve">в процессе освоения образовательной программы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_x0000_s1048" type="#_x0000_t67" style="position:absolute;left:0;text-align:left;margin-left:62pt;margin-top:3.45pt;width:16.5pt;height:21pt;z-index:251672576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36666D" w:rsidRPr="002A5497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36666D" w:rsidRPr="002A5497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>
              <w:rPr>
                <w:b/>
                <w:bCs/>
                <w:color w:val="B6A030"/>
              </w:rPr>
              <w:t xml:space="preserve">Шаг 2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  <w:r>
              <w:t xml:space="preserve">Заполнить таблицу «Описание показателей </w:t>
            </w:r>
            <w:r>
              <w:br/>
              <w:t xml:space="preserve">и критериев оценивания компетенций»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49" type="#_x0000_t67" style="position:absolute;left:0;text-align:left;margin-left:62pt;margin-top:3.6pt;width:16.5pt;height:21pt;z-index:251673600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36666D" w:rsidRPr="002A5497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36666D" w:rsidRPr="002A5497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 w:rsidRPr="002A5497">
              <w:rPr>
                <w:b/>
                <w:bCs/>
                <w:color w:val="B6A030"/>
              </w:rPr>
              <w:t xml:space="preserve">Шаг 3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  <w:r>
              <w:t xml:space="preserve">Загрузить комплект типовых контрольных заданий из федерального банка заданий, предоставляемого </w:t>
            </w:r>
            <w:r>
              <w:br/>
              <w:t xml:space="preserve">НИИ МКО, </w:t>
            </w:r>
            <w:r>
              <w:br/>
              <w:t xml:space="preserve">или материалы, разработанные преподавателями ОО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50" type="#_x0000_t67" style="position:absolute;left:0;text-align:left;margin-left:62pt;margin-top:3.8pt;width:16.5pt;height:21pt;z-index:251674624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36666D" w:rsidRPr="002A5497" w:rsidRDefault="0036666D" w:rsidP="000F63DF">
            <w:pPr>
              <w:autoSpaceDE w:val="0"/>
              <w:autoSpaceDN w:val="0"/>
              <w:adjustRightInd w:val="0"/>
              <w:jc w:val="center"/>
            </w:pPr>
          </w:p>
          <w:p w:rsidR="0036666D" w:rsidRPr="002A5497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 w:rsidRPr="002A5497">
              <w:rPr>
                <w:b/>
                <w:bCs/>
                <w:color w:val="B6A030"/>
              </w:rPr>
              <w:t xml:space="preserve">Шаг </w:t>
            </w:r>
            <w:r>
              <w:rPr>
                <w:b/>
                <w:bCs/>
                <w:color w:val="B6A030"/>
              </w:rPr>
              <w:t xml:space="preserve">4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  <w:r>
              <w:t xml:space="preserve">Использовать методические материалы, определяющие процедуры оценивания знаний, умений, навыков и/или опыта деятельности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51" type="#_x0000_t67" style="position:absolute;left:0;text-align:left;margin-left:62pt;margin-top:3.35pt;width:16.5pt;height:21pt;z-index:251675648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36666D" w:rsidRPr="002A5497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36666D" w:rsidRPr="002A5497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 w:rsidRPr="002A5497">
              <w:rPr>
                <w:b/>
                <w:bCs/>
                <w:color w:val="B6A030"/>
              </w:rPr>
              <w:t xml:space="preserve">Шаг </w:t>
            </w:r>
            <w:r>
              <w:rPr>
                <w:b/>
                <w:bCs/>
                <w:color w:val="B6A030"/>
              </w:rPr>
              <w:t xml:space="preserve">5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  <w:r>
              <w:t xml:space="preserve">Выгрузить </w:t>
            </w:r>
            <w:r>
              <w:br/>
              <w:t xml:space="preserve">и распечатать ФОС</w:t>
            </w:r>
          </w:p>
        </w:tc>
      </w:tr>
    </w:tbl>
    <w:p w:rsidR="0036666D" w:rsidRPr="00944C53" w:rsidRDefault="0036666D" w:rsidP="00695965">
      <w:pPr>
        <w:widowControl w:val="0"/>
        <w:autoSpaceDE w:val="0"/>
        <w:autoSpaceDN w:val="0"/>
        <w:adjustRightInd w:val="0"/>
        <w:jc w:val="both"/>
        <w:rPr>
          <w:sz w:val="2"/>
          <w:szCs w:val="2"/>
        </w:rPr>
      </w:pPr>
      <w:r w:rsidRPr="005910A7">
        <w:rPr>
          <w:sz w:val="6"/>
          <w:szCs w:val="6"/>
        </w:rPr>
        <w:t xml:space="preserve"> </w:t>
      </w:r>
    </w:p>
    <w:p w:rsidR="0036666D" w:rsidRPr="002B1ABF" w:rsidRDefault="0036666D" w:rsidP="002A551B">
      <w:pPr>
        <w:pStyle w:val="Heading1"/>
        <w:numPr>
          <w:ilvl w:val="0"/>
          <w:numId w:val="0"/>
        </w:numPr>
      </w:pPr>
      <w:r>
        <w:rPr>
          <w:color w:val="000000"/>
          <w:sz w:val="28"/>
          <w:szCs w:val="28"/>
        </w:rPr>
        <w:br w:type="page"/>
      </w:r>
      <w:r w:rsidRPr="002B1ABF">
        <w:t xml:space="preserve">Приложение 1. </w:t>
      </w:r>
      <w:r>
        <w:t xml:space="preserve">М</w:t>
      </w:r>
      <w:r w:rsidRPr="002B1ABF">
        <w:t xml:space="preserve">одель педагогических измерительных материалов</w:t>
      </w:r>
    </w:p>
    <w:p w:rsidR="0036666D" w:rsidRDefault="0036666D" w:rsidP="002A551B">
      <w:pPr>
        <w:ind w:left="357" w:firstLine="709"/>
        <w:jc w:val="both"/>
        <w:rPr>
          <w:sz w:val="28"/>
          <w:szCs w:val="28"/>
        </w:rPr>
      </w:pPr>
    </w:p>
    <w:p w:rsidR="0036666D" w:rsidRPr="00C853B1" w:rsidRDefault="0036666D" w:rsidP="002A551B">
      <w:pPr>
        <w:spacing w:line="271" w:lineRule="auto"/>
        <w:ind w:firstLine="539"/>
        <w:jc w:val="both"/>
      </w:pPr>
      <w:r>
        <w:t xml:space="preserve"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36666D" w:rsidRPr="00D8004E" w:rsidRDefault="0036666D" w:rsidP="002A551B">
      <w:pPr>
        <w:ind w:left="357" w:firstLine="709"/>
        <w:jc w:val="both"/>
        <w:rPr>
          <w:sz w:val="16"/>
          <w:szCs w:val="16"/>
        </w:rPr>
      </w:pPr>
    </w:p>
    <w:p w:rsidR="0036666D" w:rsidRPr="00102E7A" w:rsidRDefault="0036666D" w:rsidP="002953DF">
      <w:pPr>
        <w:keepNext/>
        <w:keepLines/>
        <w:jc w:val="center"/>
      </w:pPr>
      <w:r>
        <w:rPr>
          <w:noProof/>
        </w:rPr>
        <w:pict>
          <v:shape id="_x0000_i1041" type="#_x0000_t75" style="width:333pt;height:205.5pt;visibility:visible">
            <v:imagedata r:id="rId32" o:title=""/>
          </v:shape>
        </w:pict>
      </w:r>
      <w:r>
        <w:rPr>
          <w:sz w:val="28"/>
          <w:szCs w:val="28"/>
        </w:rPr>
        <w:br/>
      </w:r>
      <w:r w:rsidRPr="00102E7A">
        <w:t xml:space="preserve">Рис. 1. Трехмерная структура уровневой модели ПИМ</w:t>
      </w:r>
    </w:p>
    <w:p w:rsidR="0036666D" w:rsidRPr="00C853B1" w:rsidRDefault="0036666D" w:rsidP="002A551B">
      <w:pPr>
        <w:ind w:left="357" w:firstLine="709"/>
        <w:jc w:val="both"/>
        <w:rPr>
          <w:sz w:val="8"/>
          <w:szCs w:val="8"/>
        </w:rPr>
      </w:pPr>
    </w:p>
    <w:p w:rsidR="0036666D" w:rsidRPr="00C1298E" w:rsidRDefault="0036666D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36666D" w:rsidRPr="00C853B1" w:rsidRDefault="0036666D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Первый блок (тематическое наполнение)</w:t>
      </w:r>
      <w:r>
        <w:t xml:space="preserve"> – </w:t>
      </w:r>
      <w:r w:rsidRPr="00C853B1">
        <w:t xml:space="preserve">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36666D" w:rsidRPr="00C853B1" w:rsidRDefault="0036666D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 xml:space="preserve"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36666D" w:rsidRPr="00AF2E76" w:rsidRDefault="0036666D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 xml:space="preserve">Третий блок</w:t>
      </w:r>
      <w:r w:rsidRPr="00C853B1">
        <w:t xml:space="preserve"> </w:t>
      </w:r>
      <w:r w:rsidRPr="00C853B1">
        <w:rPr>
          <w:b/>
          <w:bCs/>
        </w:rPr>
        <w:t xml:space="preserve"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36666D" w:rsidRPr="002B1ABF" w:rsidRDefault="0036666D" w:rsidP="002A551B">
      <w:pPr>
        <w:pStyle w:val="Heading1"/>
        <w:numPr>
          <w:ilvl w:val="0"/>
          <w:numId w:val="0"/>
        </w:numPr>
      </w:pPr>
      <w:r>
        <w:br w:type="page"/>
      </w:r>
      <w:r w:rsidRPr="002B1ABF">
        <w:t xml:space="preserve">Приложение 2. Характеристика уровней обученности по дисциплине «</w:t>
      </w:r>
      <w:r>
        <w:rPr>
          <w:noProof/>
        </w:rPr>
        <w:t xml:space="preserve">Правоведение</w:t>
      </w:r>
      <w:r w:rsidRPr="002B1ABF">
        <w:t xml:space="preserve">»</w:t>
      </w:r>
      <w:r w:rsidRPr="00F43AB3">
        <w:t xml:space="preserve"/>
        <w:t xml:space="preserve"/>
        <w:t xml:space="preserve"/>
      </w:r>
      <w:r w:rsidRPr="00F43AB3">
        <w:t xml:space="preserve"/>
      </w:r>
    </w:p>
    <w:p w:rsidR="0036666D" w:rsidRPr="00F90D91" w:rsidRDefault="0036666D" w:rsidP="002A551B">
      <w:pPr>
        <w:rPr>
          <w:sz w:val="28"/>
          <w:szCs w:val="28"/>
        </w:rPr>
      </w:pPr>
    </w:p>
    <w:p w:rsidR="0036666D" w:rsidRPr="00A33B61" w:rsidRDefault="0036666D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1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первый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36666D" w:rsidRPr="00A33B61" w:rsidRDefault="0036666D" w:rsidP="002A551B">
      <w:pPr>
        <w:jc w:val="center"/>
        <w:rPr>
          <w:b/>
          <w:bCs/>
          <w:sz w:val="28"/>
          <w:szCs w:val="28"/>
          <w:lang w:val="en-US"/>
        </w:rPr>
      </w:pPr>
    </w:p>
    <w:p w:rsidR="0036666D" w:rsidRPr="00DC5248" w:rsidRDefault="0036666D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усвоил некоторые элементарные знания основных вопросов по дисциплине, но не овладел необходимой системой знаний об основных государственно-правовых закономерностях, наиболее общих проблемах юридической науки, не в полной мере освоил ее категориальный аппарат.</w:t>
      </w:r>
    </w:p>
    <w:p w:rsidR="0036666D" w:rsidRPr="00DC5248" w:rsidRDefault="0036666D" w:rsidP="002A551B">
      <w:pPr>
        <w:ind w:firstLine="709"/>
        <w:jc w:val="both"/>
        <w:rPr>
          <w:sz w:val="28"/>
          <w:szCs w:val="28"/>
          <w:lang w:val="en-US"/>
        </w:rPr>
      </w:pPr>
    </w:p>
    <w:p w:rsidR="0036666D" w:rsidRPr="00A33B61" w:rsidRDefault="0036666D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2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второй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36666D" w:rsidRPr="00A33B61" w:rsidRDefault="0036666D" w:rsidP="002A551B">
      <w:pPr>
        <w:jc w:val="center"/>
        <w:rPr>
          <w:b/>
          <w:bCs/>
          <w:sz w:val="28"/>
          <w:szCs w:val="28"/>
          <w:lang w:val="en-US"/>
        </w:rPr>
      </w:pPr>
    </w:p>
    <w:p w:rsidR="0036666D" w:rsidRPr="00DC5248" w:rsidRDefault="0036666D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обладает необходимой системой знаний об основных государственно-правовых закономерностях, наиболее общих проблемах юридической науки, владеет некоторыми умениями по дисциплине, в основном овладел категориальным аппаратом юридической науки, понимает смысл и содержание законов, обладает определенной правовой культурой.</w:t>
      </w:r>
    </w:p>
    <w:p w:rsidR="0036666D" w:rsidRPr="00DC5248" w:rsidRDefault="0036666D" w:rsidP="002A551B">
      <w:pPr>
        <w:ind w:firstLine="709"/>
        <w:jc w:val="both"/>
        <w:rPr>
          <w:sz w:val="28"/>
          <w:szCs w:val="28"/>
          <w:lang w:val="en-US"/>
        </w:rPr>
      </w:pPr>
    </w:p>
    <w:p w:rsidR="0036666D" w:rsidRPr="00A33B61" w:rsidRDefault="0036666D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3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третий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36666D" w:rsidRPr="00A33B61" w:rsidRDefault="0036666D" w:rsidP="002A551B">
      <w:pPr>
        <w:jc w:val="center"/>
        <w:rPr>
          <w:b/>
          <w:bCs/>
          <w:sz w:val="28"/>
          <w:szCs w:val="28"/>
          <w:lang w:val="en-US"/>
        </w:rPr>
      </w:pPr>
    </w:p>
    <w:p w:rsidR="0036666D" w:rsidRPr="00DC5248" w:rsidRDefault="0036666D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студентом уровень оценки результатов обучения показывает, что студент продемонстрировал глубокие прочные знания и развитые практические умения и навыки по дисциплине, а также способность применять методы и приемы юридической техники, понятийный и категориальный аппарат юридической науки; понимает смысл и содержание законов, способен применять правовые знания для разрешения конкретных жизненных ситуаций; владеет способами изложения юридически значимых документов.</w:t>
      </w:r>
    </w:p>
    <w:p w:rsidR="0036666D" w:rsidRPr="00DC5248" w:rsidRDefault="0036666D" w:rsidP="002A551B">
      <w:pPr>
        <w:ind w:firstLine="709"/>
        <w:jc w:val="both"/>
        <w:rPr>
          <w:sz w:val="28"/>
          <w:szCs w:val="28"/>
          <w:lang w:val="en-US"/>
        </w:rPr>
      </w:pPr>
    </w:p>
    <w:p w:rsidR="0036666D" w:rsidRPr="00A33B61" w:rsidRDefault="0036666D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4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четвертый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36666D" w:rsidRPr="00A33B61" w:rsidRDefault="0036666D" w:rsidP="002A551B">
      <w:pPr>
        <w:jc w:val="center"/>
        <w:rPr>
          <w:b/>
          <w:bCs/>
          <w:sz w:val="28"/>
          <w:szCs w:val="28"/>
          <w:lang w:val="en-US"/>
        </w:rPr>
      </w:pPr>
    </w:p>
    <w:p w:rsidR="0036666D" w:rsidRPr="00DC5248" w:rsidRDefault="0036666D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свидетельствует о том, что студент способен обобщать и оценивать информацию, полученную на основе исследования нестандартной ситуации; использовать сведения из различных источников, успешно соотнося их с предложенной ситуацией; владеет навыками самостоятельного анализа правовой политики государства, основных правовых событий в стране и за ее пределами, опытом работы с научными источниками, возможностью оценки и сопоставления теорий в сфере права, что свидетельствует о достаточно развитом у студента правосознании и правовой культуре.</w:t>
      </w:r>
    </w:p>
    <w:p w:rsidR="0036666D" w:rsidRPr="00DC5248" w:rsidRDefault="0036666D" w:rsidP="002A551B">
      <w:pPr>
        <w:ind w:firstLine="709"/>
        <w:jc w:val="both"/>
        <w:rPr>
          <w:sz w:val="28"/>
          <w:szCs w:val="28"/>
          <w:lang w:val="en-US"/>
        </w:rPr>
      </w:pPr>
    </w:p>
    <w:p w:rsidR="0036666D" w:rsidRPr="002B1ABF" w:rsidRDefault="0036666D" w:rsidP="002A551B">
      <w:pPr>
        <w:pStyle w:val="Heading1"/>
        <w:numPr>
          <w:ilvl w:val="0"/>
          <w:numId w:val="0"/>
        </w:numPr>
      </w:pPr>
      <w:r w:rsidRPr="00CE1417">
        <w:br w:type="page"/>
      </w:r>
      <w:r w:rsidRPr="002B1ABF">
        <w:t xml:space="preserve">Приложение 3. Формы представления обобщенных результатов тестирования студентов</w:t>
      </w:r>
    </w:p>
    <w:p w:rsidR="0036666D" w:rsidRDefault="0036666D" w:rsidP="002A551B">
      <w:pPr>
        <w:rPr>
          <w:sz w:val="28"/>
          <w:szCs w:val="28"/>
        </w:rPr>
      </w:pPr>
    </w:p>
    <w:p w:rsidR="0036666D" w:rsidRPr="00AA0F2C" w:rsidRDefault="0036666D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36666D" w:rsidRPr="00AA0F2C" w:rsidRDefault="0036666D" w:rsidP="00BA3C71">
      <w:pPr>
        <w:ind w:firstLine="720"/>
        <w:jc w:val="both"/>
      </w:pPr>
    </w:p>
    <w:p w:rsidR="0036666D" w:rsidRPr="00AA0F2C" w:rsidRDefault="0036666D" w:rsidP="00BA3C71">
      <w:pPr>
        <w:pStyle w:val="a2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36666D" w:rsidRDefault="0036666D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36666D" w:rsidRDefault="0036666D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36666D" w:rsidRDefault="0036666D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36666D" w:rsidRDefault="0036666D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36666D" w:rsidRDefault="0036666D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36666D" w:rsidRPr="00340E97" w:rsidRDefault="0036666D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36666D" w:rsidRDefault="0036666D" w:rsidP="00BA3C71">
      <w:pPr>
        <w:pStyle w:val="a2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36666D" w:rsidRDefault="0036666D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36666D" w:rsidRPr="00A805FA" w:rsidRDefault="0036666D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36666D" w:rsidRDefault="0036666D" w:rsidP="00BA3C71">
      <w:pPr>
        <w:ind w:firstLine="720"/>
        <w:jc w:val="both"/>
        <w:rPr>
          <w:i/>
          <w:iCs/>
        </w:rPr>
      </w:pPr>
    </w:p>
    <w:p w:rsidR="0036666D" w:rsidRPr="004E42B5" w:rsidRDefault="0036666D" w:rsidP="00BA3C71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36666D" w:rsidRDefault="0036666D" w:rsidP="00BA3C71">
      <w:pPr>
        <w:keepNext/>
        <w:ind w:left="-540" w:firstLine="540"/>
        <w:jc w:val="center"/>
      </w:pPr>
      <w:r>
        <w:rPr>
          <w:noProof/>
        </w:rPr>
        <w:pict>
          <v:rect id="_x0000_s1052" style="position:absolute;left:0;text-align:left;margin-left:194.25pt;margin-top:5pt;width:43.5pt;height:20.25pt;z-index:251659264" filled="f" stroked="f">
            <v:textbox>
              <w:txbxContent>
                <w:p w:rsidR="0036666D" w:rsidRPr="00A85067" w:rsidRDefault="0036666D" w:rsidP="00BA3C71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3" style="position:absolute;left:0;text-align:left;margin-left:228pt;margin-top:5pt;width:63pt;height:20.25pt;z-index:251660288" filled="f" stroked="f">
            <v:textbox>
              <w:txbxContent>
                <w:p w:rsidR="0036666D" w:rsidRPr="00A85067" w:rsidRDefault="0036666D" w:rsidP="00BA3C71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4" style="position:absolute;left:0;text-align:left;margin-left:338.25pt;margin-top:11.75pt;width:75pt;height:24.4pt;z-index:251657216" filled="f" stroked="f">
            <v:textbox>
              <w:txbxContent>
                <w:p w:rsidR="0036666D" w:rsidRPr="00A85067" w:rsidRDefault="0036666D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5" style="position:absolute;left:0;text-align:left;margin-left:359.1pt;margin-top:39.5pt;width:75pt;height:24.4pt;z-index:251658240" filled="f" stroked="f">
            <v:textbox>
              <w:txbxContent>
                <w:p w:rsidR="0036666D" w:rsidRPr="00A85067" w:rsidRDefault="0036666D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6" style="position:absolute;left:0;text-align:left;margin-left:390pt;margin-top:66.5pt;width:75pt;height:24.4pt;z-index:251652096" filled="f" stroked="f">
            <v:textbox>
              <w:txbxContent>
                <w:p w:rsidR="0036666D" w:rsidRPr="00A85067" w:rsidRDefault="0036666D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7" style="position:absolute;left:0;text-align:left;margin-left:420.75pt;margin-top:95.75pt;width:75pt;height:24.4pt;z-index:251651072" filled="f" stroked="f">
            <v:textbox>
              <w:txbxContent>
                <w:p w:rsidR="0036666D" w:rsidRPr="00A85067" w:rsidRDefault="0036666D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8" style="position:absolute;left:0;text-align:left;margin-left:16.1pt;margin-top:95.75pt;width:75pt;height:24.4pt;z-index:251653120" filled="f" stroked="f">
            <v:textbox>
              <w:txbxContent>
                <w:p w:rsidR="0036666D" w:rsidRPr="00A85067" w:rsidRDefault="0036666D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9" style="position:absolute;left:0;text-align:left;margin-left:47.2pt;margin-top:66.5pt;width:75pt;height:24.4pt;z-index:251654144" filled="f" stroked="f">
            <v:textbox>
              <w:txbxContent>
                <w:p w:rsidR="0036666D" w:rsidRPr="00A85067" w:rsidRDefault="0036666D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0" style="position:absolute;left:0;text-align:left;margin-left:80.25pt;margin-top:39.5pt;width:75pt;height:24.4pt;z-index:251655168" filled="f" stroked="f">
            <v:textbox>
              <w:txbxContent>
                <w:p w:rsidR="0036666D" w:rsidRPr="00A85067" w:rsidRDefault="0036666D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1" style="position:absolute;left:0;text-align:left;margin-left:97.5pt;margin-top:11pt;width:75pt;height:24.4pt;z-index:251656192" filled="f" stroked="f">
            <v:textbox>
              <w:txbxContent>
                <w:p w:rsidR="0036666D" w:rsidRPr="00A85067" w:rsidRDefault="0036666D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pict>
          <v:shape id="_x0000_i1042" type="#_x0000_t75" style="width:447.75pt;height:126.75pt">
            <v:imagedata r:id="rId9" o:title=""/>
          </v:shape>
        </w:pict>
      </w:r>
    </w:p>
    <w:p w:rsidR="0036666D" w:rsidRPr="002B3C22" w:rsidRDefault="0036666D" w:rsidP="00BA3C71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tblInd w:w="2" w:type="dxa"/>
        <w:tblLook w:val="01E0"/>
      </w:tblPr>
      <w:tblGrid>
        <w:gridCol w:w="4657"/>
        <w:gridCol w:w="4703"/>
      </w:tblGrid>
      <w:tr w:rsidR="0036666D">
        <w:tc>
          <w:tcPr>
            <w:tcW w:w="4657" w:type="dxa"/>
            <w:vAlign w:val="center"/>
          </w:tcPr>
          <w:p w:rsidR="0036666D" w:rsidRDefault="0036666D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703" w:type="dxa"/>
            <w:vAlign w:val="center"/>
          </w:tcPr>
          <w:p w:rsidR="0036666D" w:rsidRDefault="0036666D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 w:rsidRPr="0063399E">
              <w:rPr>
                <w:sz w:val="20"/>
                <w:szCs w:val="20"/>
              </w:rPr>
              <w:t xml:space="preserve">ы-участники</w:t>
            </w:r>
          </w:p>
        </w:tc>
      </w:tr>
    </w:tbl>
    <w:p w:rsidR="0036666D" w:rsidRPr="00385218" w:rsidRDefault="0036666D" w:rsidP="00385218">
      <w:pPr>
        <w:jc w:val="center"/>
      </w:pPr>
    </w:p>
    <w:p w:rsidR="0036666D" w:rsidRPr="00385218" w:rsidRDefault="0036666D" w:rsidP="00385218">
      <w:pPr>
        <w:jc w:val="center"/>
      </w:pPr>
      <w:r w:rsidRPr="00385218">
        <w:t xml:space="preserve">Рисунок 1 – Диаграмма распределения результатов тестирования студентов</w:t>
      </w:r>
      <w:r w:rsidRPr="00385218">
        <w:br/>
        <w:t xml:space="preserve">по уровням обученности</w:t>
      </w:r>
    </w:p>
    <w:p w:rsidR="0036666D" w:rsidRDefault="0036666D" w:rsidP="00BA3C71">
      <w:pPr>
        <w:ind w:firstLine="540"/>
        <w:jc w:val="both"/>
      </w:pPr>
    </w:p>
    <w:p w:rsidR="0036666D" w:rsidRPr="001E700F" w:rsidRDefault="0036666D" w:rsidP="00BA3C71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результатов обучения «60%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36666D" w:rsidRPr="00E835D7" w:rsidRDefault="0036666D" w:rsidP="00BA3C71">
      <w:pPr>
        <w:ind w:firstLine="540"/>
        <w:jc w:val="both"/>
        <w:rPr>
          <w:sz w:val="8"/>
          <w:szCs w:val="8"/>
        </w:rPr>
      </w:pPr>
    </w:p>
    <w:p w:rsidR="0036666D" w:rsidRDefault="0036666D" w:rsidP="004D5FE1">
      <w:pPr>
        <w:jc w:val="center"/>
      </w:pPr>
      <w:r>
        <w:rPr>
          <w:noProof/>
        </w:rPr>
        <w:pict>
          <v:shape id="_x0000_i1043" type="#_x0000_t75" style="width:453.75pt;height:208.5pt;visibility:visible">
            <v:imagedata r:id="rId33" o:title=""/>
          </v:shape>
        </w:pict>
      </w:r>
    </w:p>
    <w:p w:rsidR="0036666D" w:rsidRPr="00631222" w:rsidRDefault="0036666D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36666D" w:rsidRDefault="0036666D" w:rsidP="00BA3C71">
      <w:pPr>
        <w:jc w:val="both"/>
      </w:pPr>
    </w:p>
    <w:p w:rsidR="0036666D" w:rsidRPr="00B9493B" w:rsidRDefault="0036666D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36666D" w:rsidRDefault="0036666D" w:rsidP="00BA3C71">
      <w:pPr>
        <w:tabs>
          <w:tab w:val="left" w:pos="720"/>
        </w:tabs>
        <w:ind w:right="-74"/>
        <w:jc w:val="both"/>
      </w:pPr>
    </w:p>
    <w:p w:rsidR="0036666D" w:rsidRPr="006F5C37" w:rsidRDefault="0036666D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Picture 1" o:spid="_x0000_i1044" type="#_x0000_t75" style="width:448.5pt;height:231pt;visibility:visible">
            <v:imagedata r:id="rId34" o:title=""/>
          </v:shape>
        </w:pict>
      </w:r>
    </w:p>
    <w:p w:rsidR="0036666D" w:rsidRPr="00621276" w:rsidRDefault="0036666D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36666D" w:rsidRDefault="0036666D" w:rsidP="00BA3C71">
      <w:pPr>
        <w:pStyle w:val="a2"/>
        <w:spacing w:line="240" w:lineRule="auto"/>
        <w:rPr>
          <w:i/>
          <w:iCs/>
          <w:sz w:val="24"/>
          <w:szCs w:val="24"/>
        </w:rPr>
      </w:pPr>
    </w:p>
    <w:p w:rsidR="0036666D" w:rsidRDefault="0036666D" w:rsidP="00BA3C71">
      <w:pPr>
        <w:pStyle w:val="a2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36666D" w:rsidRPr="00204977" w:rsidRDefault="0036666D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45" type="#_x0000_t75" style="width:453.75pt;height:180pt;visibility:visible">
            <v:imagedata r:id="rId35" o:title=""/>
          </v:shape>
        </w:pict>
      </w:r>
    </w:p>
    <w:p w:rsidR="0036666D" w:rsidRPr="008679E9" w:rsidRDefault="0036666D" w:rsidP="00BA3C71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36666D" w:rsidRDefault="0036666D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36666D" w:rsidRPr="002144F4" w:rsidRDefault="0036666D" w:rsidP="00BA3C71">
      <w:pPr>
        <w:pStyle w:val="a2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36666D" w:rsidRPr="00DE7D1A" w:rsidRDefault="0036666D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46" type="#_x0000_t75" style="width:453.75pt;height:180pt;visibility:visible">
            <v:imagedata r:id="rId36" o:title=""/>
          </v:shape>
        </w:pict>
      </w:r>
    </w:p>
    <w:p w:rsidR="0036666D" w:rsidRDefault="0036666D" w:rsidP="00BA3C71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36666D" w:rsidRDefault="0036666D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36666D" w:rsidRPr="00436291" w:rsidRDefault="0036666D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 xml:space="preserve">показана</w:t>
      </w:r>
      <w:r>
        <w:t xml:space="preserve"> доля </w:t>
      </w:r>
      <w:r w:rsidRPr="00F02904">
        <w:t xml:space="preserve">студентов на</w:t>
      </w:r>
      <w:r>
        <w:t xml:space="preserve"> каждом из четырех уровней обученности (рисунок 6)</w:t>
      </w:r>
      <w:r w:rsidRPr="00436291">
        <w:t xml:space="preserve">.</w:t>
      </w:r>
    </w:p>
    <w:p w:rsidR="0036666D" w:rsidRPr="00CF1861" w:rsidRDefault="0036666D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36666D" w:rsidRPr="00DC390C" w:rsidRDefault="0036666D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36666D" w:rsidRDefault="0036666D" w:rsidP="00BA3C71">
      <w:pPr>
        <w:tabs>
          <w:tab w:val="left" w:pos="720"/>
        </w:tabs>
        <w:jc w:val="center"/>
      </w:pPr>
      <w:r>
        <w:rPr>
          <w:noProof/>
        </w:rPr>
        <w:pict>
          <v:shape id="_x0000_i1047" type="#_x0000_t75" style="width:390pt;height:193.5pt;visibility:visible">
            <v:imagedata r:id="rId37" o:title=""/>
          </v:shape>
        </w:pict>
      </w:r>
    </w:p>
    <w:p w:rsidR="0036666D" w:rsidRPr="00F90D91" w:rsidRDefault="0036666D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 xml:space="preserve"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 xml:space="preserve">по уровням обученности</w:t>
      </w:r>
    </w:p>
    <w:p w:rsidR="0036666D" w:rsidRPr="004B0DCC" w:rsidRDefault="0036666D" w:rsidP="00BA3C71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36666D" w:rsidRDefault="0036666D" w:rsidP="00BA3C71">
      <w:pPr>
        <w:tabs>
          <w:tab w:val="left" w:pos="720"/>
        </w:tabs>
        <w:ind w:right="-74" w:firstLine="540"/>
        <w:jc w:val="both"/>
      </w:pPr>
      <w:r>
        <w:t xml:space="preserve"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 xml:space="preserve"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 xml:space="preserve">0%</w:t>
      </w:r>
      <w:r>
        <w:t xml:space="preserve"> студентов</w:t>
      </w:r>
      <w:r w:rsidRPr="00436291">
        <w:t xml:space="preserve">.</w:t>
      </w:r>
    </w:p>
    <w:p w:rsidR="0036666D" w:rsidRDefault="0036666D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 xml:space="preserve">Гистограмма плотности распределения результатов выполнения заданий блока ПИМ по дисциплине</w:t>
      </w:r>
      <w:r>
        <w:t xml:space="preserve">. П</w:t>
      </w:r>
      <w:r w:rsidRPr="00436291">
        <w:t xml:space="preserve"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 xml:space="preserve">блок</w:t>
      </w:r>
      <w:r>
        <w:t xml:space="preserve">ов</w:t>
      </w:r>
      <w:r w:rsidRPr="00436291">
        <w:t xml:space="preserve"> </w:t>
      </w:r>
      <w:r>
        <w:t xml:space="preserve">П</w:t>
      </w:r>
      <w:r w:rsidRPr="00436291">
        <w:t xml:space="preserve">ИМ </w:t>
      </w:r>
      <w:r>
        <w:t xml:space="preserve">строится гистограмма плотности распределения результатов</w:t>
      </w:r>
      <w:r w:rsidRPr="00436291">
        <w:t xml:space="preserve"> </w:t>
      </w:r>
      <w:r>
        <w:t xml:space="preserve">(рисунок 7).</w:t>
      </w:r>
    </w:p>
    <w:p w:rsidR="0036666D" w:rsidRPr="00C84B7A" w:rsidRDefault="0036666D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36666D" w:rsidRPr="00D950FC" w:rsidRDefault="0036666D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pict>
          <v:shape id="_x0000_i1048" type="#_x0000_t75" style="width:426pt;height:216.75pt;visibility:visible">
            <v:imagedata r:id="rId38" o:title=""/>
          </v:shape>
        </w:pict>
      </w:r>
    </w:p>
    <w:p w:rsidR="0036666D" w:rsidRPr="0011151E" w:rsidRDefault="0036666D" w:rsidP="00BA3C71">
      <w:pPr>
        <w:tabs>
          <w:tab w:val="left" w:pos="720"/>
        </w:tabs>
        <w:spacing w:line="288" w:lineRule="auto"/>
        <w:jc w:val="center"/>
      </w:pPr>
      <w:r w:rsidRPr="00A45C96">
        <w:t xml:space="preserve">Рисунок 7 – Гистограмма плотности распределения результатов</w:t>
      </w:r>
      <w:r>
        <w:br/>
      </w:r>
      <w:r w:rsidRPr="00A45C96">
        <w:t xml:space="preserve">выполнения заданий блока ПИМ по дисциплине</w:t>
      </w:r>
    </w:p>
    <w:p w:rsidR="0036666D" w:rsidRPr="004B0DCC" w:rsidRDefault="0036666D" w:rsidP="00BA3C71">
      <w:pPr>
        <w:pStyle w:val="a2"/>
        <w:spacing w:line="240" w:lineRule="auto"/>
        <w:rPr>
          <w:sz w:val="16"/>
          <w:szCs w:val="16"/>
        </w:rPr>
      </w:pPr>
    </w:p>
    <w:p w:rsidR="0036666D" w:rsidRDefault="0036666D" w:rsidP="00BA3C71">
      <w:pPr>
        <w:pStyle w:val="a2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36666D" w:rsidRDefault="0036666D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 xml:space="preserve"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36666D" w:rsidRPr="00090F3E" w:rsidRDefault="0036666D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36666D" w:rsidRDefault="0036666D" w:rsidP="00BA3C71">
      <w:pPr>
        <w:ind w:right="-74"/>
        <w:jc w:val="center"/>
        <w:rPr>
          <w:noProof/>
        </w:rPr>
      </w:pPr>
      <w:r>
        <w:rPr>
          <w:noProof/>
        </w:rPr>
        <w:pict>
          <v:shape id="_x0000_i1049" type="#_x0000_t75" style="width:435.75pt;height:188.25pt;visibility:visible">
            <v:imagedata r:id="rId39" o:title=""/>
          </v:shape>
        </w:pict>
      </w:r>
    </w:p>
    <w:p w:rsidR="0036666D" w:rsidRPr="0011151E" w:rsidRDefault="0036666D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 xml:space="preserve">Карта коэффициентов решаемости заданий</w:t>
      </w:r>
      <w:r>
        <w:br/>
      </w:r>
      <w:r w:rsidRPr="00E2424D">
        <w:t xml:space="preserve">по темам первого блока ПИМ</w:t>
      </w:r>
      <w:r>
        <w:t xml:space="preserve"> по дисциплине</w:t>
      </w:r>
    </w:p>
    <w:p w:rsidR="0036666D" w:rsidRPr="00E835D7" w:rsidRDefault="0036666D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36666D" w:rsidRDefault="0036666D" w:rsidP="00BA3C71">
      <w:pPr>
        <w:tabs>
          <w:tab w:val="left" w:pos="720"/>
        </w:tabs>
        <w:ind w:right="-74" w:firstLine="540"/>
        <w:jc w:val="both"/>
      </w:pPr>
      <w:r w:rsidRPr="00C04C5C">
        <w:t xml:space="preserve"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 xml:space="preserve"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 xml:space="preserve">трудные</w:t>
      </w:r>
      <w:r w:rsidRPr="00B14118">
        <w:t xml:space="preserve"> </w:t>
      </w:r>
      <w:r w:rsidRPr="00AA0F2C">
        <w:t xml:space="preserve">задания – коэффициент решаемости менее 0,4.</w:t>
      </w:r>
    </w:p>
    <w:p w:rsidR="0036666D" w:rsidRDefault="0036666D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 xml:space="preserve"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 xml:space="preserve">второго и третьего б</w:t>
      </w:r>
      <w:r w:rsidRPr="0051132D">
        <w:rPr>
          <w:i/>
          <w:iCs/>
        </w:rPr>
        <w:t xml:space="preserve">лок</w:t>
      </w:r>
      <w:r>
        <w:rPr>
          <w:i/>
          <w:iCs/>
        </w:rPr>
        <w:t xml:space="preserve">ов ПИМ</w:t>
      </w:r>
      <w:r w:rsidRPr="008750CA">
        <w:t xml:space="preserve"> </w:t>
      </w:r>
      <w:r w:rsidRPr="00D80143">
        <w:rPr>
          <w:i/>
          <w:iCs/>
        </w:rPr>
        <w:t xml:space="preserve">по дисциплине</w:t>
      </w:r>
      <w:r>
        <w:t xml:space="preserve"> </w:t>
      </w:r>
      <w:r w:rsidRPr="008750CA">
        <w:t xml:space="preserve">выборкой студентов</w:t>
      </w:r>
      <w:r>
        <w:t xml:space="preserve"> представлена на рисунке 9</w:t>
      </w:r>
      <w:r w:rsidRPr="008750CA">
        <w:t xml:space="preserve">.</w:t>
      </w:r>
    </w:p>
    <w:p w:rsidR="0036666D" w:rsidRPr="00C84B7A" w:rsidRDefault="0036666D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36666D" w:rsidRDefault="0036666D" w:rsidP="00BA3C71">
      <w:pPr>
        <w:tabs>
          <w:tab w:val="left" w:pos="720"/>
        </w:tabs>
        <w:jc w:val="center"/>
      </w:pPr>
      <w:r>
        <w:rPr>
          <w:noProof/>
        </w:rPr>
        <w:pict>
          <v:shape id="_x0000_i1050" type="#_x0000_t75" style="width:399pt;height:239.25pt">
            <v:imagedata r:id="rId40" o:title=""/>
          </v:shape>
        </w:pict>
      </w:r>
    </w:p>
    <w:p w:rsidR="0036666D" w:rsidRDefault="0036666D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 xml:space="preserve">ПИМ по дисциплине</w:t>
      </w:r>
    </w:p>
    <w:p w:rsidR="0036666D" w:rsidRPr="004B0DCC" w:rsidRDefault="0036666D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36666D" w:rsidRDefault="0036666D" w:rsidP="00BA3C71">
      <w:pPr>
        <w:tabs>
          <w:tab w:val="left" w:pos="720"/>
        </w:tabs>
        <w:ind w:right="-74" w:firstLine="540"/>
        <w:jc w:val="both"/>
      </w:pPr>
      <w:r>
        <w:t xml:space="preserve">В каждом с</w:t>
      </w:r>
      <w:r w:rsidRPr="002144F4">
        <w:t xml:space="preserve">толбц</w:t>
      </w:r>
      <w:r>
        <w:t xml:space="preserve">е различным</w:t>
      </w:r>
      <w:r w:rsidRPr="002144F4">
        <w:t xml:space="preserve"> цвет</w:t>
      </w:r>
      <w:r>
        <w:t xml:space="preserve"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 xml:space="preserve">задание, либо выполнивших задание неправильно.</w:t>
      </w:r>
    </w:p>
    <w:p w:rsidR="0036666D" w:rsidRDefault="0036666D" w:rsidP="00BA3C71">
      <w:pPr>
        <w:tabs>
          <w:tab w:val="left" w:pos="720"/>
        </w:tabs>
        <w:ind w:right="-74" w:firstLine="540"/>
        <w:jc w:val="both"/>
      </w:pPr>
    </w:p>
    <w:p w:rsidR="0036666D" w:rsidRPr="00DB2321" w:rsidRDefault="0036666D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 xml:space="preserve">бным процессом в образовательной организации</w:t>
      </w:r>
      <w:r w:rsidRPr="00DB2321">
        <w:rPr>
          <w:sz w:val="28"/>
          <w:szCs w:val="28"/>
        </w:rPr>
        <w:t xml:space="preserve">.</w:t>
      </w:r>
    </w:p>
    <w:p w:rsidR="0036666D" w:rsidRPr="004B0DCC" w:rsidRDefault="0036666D" w:rsidP="002A551B">
      <w:pPr>
        <w:tabs>
          <w:tab w:val="left" w:pos="720"/>
        </w:tabs>
        <w:jc w:val="center"/>
        <w:rPr>
          <w:sz w:val="16"/>
          <w:szCs w:val="16"/>
        </w:rPr>
      </w:pPr>
    </w:p>
    <w:p w:rsidR="0036666D" w:rsidRDefault="0036666D" w:rsidP="002A551B">
      <w:pPr>
        <w:pStyle w:val="Heading1"/>
        <w:numPr>
          <w:ilvl w:val="0"/>
          <w:numId w:val="0"/>
        </w:numPr>
        <w:rPr>
          <w:sz w:val="28"/>
          <w:szCs w:val="28"/>
        </w:rPr>
        <w:sectPr w:rsidR="0036666D" w:rsidSect="00AF2E76">
          <w:footerReference w:type="default" r:id="rId41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36666D" w:rsidRDefault="0036666D" w:rsidP="004072BC">
      <w:pPr>
        <w:pStyle w:val="Heading1"/>
        <w:keepLines/>
        <w:numPr>
          <w:ilvl w:val="0"/>
          <w:numId w:val="0"/>
        </w:numPr>
      </w:pPr>
      <w:r>
        <w:t xml:space="preserve">Приложение 4. </w:t>
      </w:r>
      <w:r w:rsidRPr="00DC197D">
        <w:t xml:space="preserve">Рейтинг</w:t>
      </w:r>
      <w:r>
        <w:t xml:space="preserve">-</w:t>
      </w:r>
      <w:r w:rsidRPr="00DC197D">
        <w:t xml:space="preserve">листы</w:t>
      </w:r>
    </w:p>
    <w:p w:rsidR="0036666D" w:rsidRPr="00216FA1" w:rsidRDefault="0036666D" w:rsidP="004072BC">
      <w:pPr>
        <w:keepNext/>
        <w:keepLines/>
        <w:rPr>
          <w:sz w:val="32"/>
          <w:szCs w:val="32"/>
        </w:rPr>
      </w:pPr>
    </w:p>
    <w:p w:rsidR="0036666D" w:rsidRPr="0043728E" w:rsidRDefault="0036666D" w:rsidP="004072BC">
      <w:pPr>
        <w:pStyle w:val="Heading2"/>
        <w:keepLines/>
        <w:numPr>
          <w:ilvl w:val="0"/>
          <w:numId w:val="8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21.03.01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Нефтегазовое дело</w:t>
      </w:r>
      <w:r w:rsidRPr="004072BC">
        <w:rPr>
          <w:lang w:val="en-US"/>
        </w:rPr>
        <w:t xml:space="preserve">»</w:t>
      </w:r>
    </w:p>
    <w:p w:rsidR="0036666D" w:rsidRDefault="0036666D" w:rsidP="004072BC">
      <w:pPr>
        <w:keepNext/>
        <w:keepLines/>
        <w:jc w:val="center"/>
        <w:rPr>
          <w:lang w:val="en-US"/>
        </w:rPr>
      </w:pPr>
    </w:p>
    <w:p w:rsidR="0036666D" w:rsidRDefault="0036666D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ОПБ-21.03.01-30</w:t>
      </w:r>
    </w:p>
    <w:p w:rsidR="0036666D" w:rsidRPr="000665B2" w:rsidRDefault="0036666D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Правоведение</w:t>
      </w:r>
      <w:r w:rsidRPr="00DA3437">
        <w:rPr>
          <w:noProof/>
          <w:color w:val="000000"/>
          <w:lang w:val="en-US"/>
        </w:rPr>
        <w:t xml:space="preserve">»</w:t>
      </w:r>
    </w:p>
    <w:p w:rsidR="0036666D" w:rsidRPr="00DA3437" w:rsidRDefault="0036666D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4 кредита</w:t>
      </w:r>
    </w:p>
    <w:p w:rsidR="0036666D" w:rsidRPr="00DA3437" w:rsidRDefault="0036666D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36666D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Орлова Анастасия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13fs57743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Стрелков Александр Юрьевич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13fs57745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Майшева Александра Валерьевна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13fs57741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Мартыновский Владислав Вадимович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13fs57742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Савинов Павел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13fs57744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Ахмедов Максим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13fs57735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Маганеев Рамиль Ильгизович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13fs57740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Бабаев Владислав Игоревич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13fs57736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Хан Рустам Вячеславович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13fs57746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Абашев Илья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13fs57734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Дьяконов Владислав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13fs57737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Шишкин Егор Леонидович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13fs57748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Курбанови Эльнур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13fs57739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Шарафеев Ренат Эдуардович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13fs57747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</w:tbl>
    <w:p w:rsidR="0036666D" w:rsidRDefault="0036666D" w:rsidP="002A551B">
      <w:pPr>
        <w:keepNext/>
        <w:keepLines/>
        <w:jc w:val="center"/>
        <w:rPr>
          <w:lang w:val="en-US"/>
        </w:rPr>
      </w:pPr>
    </w:p>
    <w:p w:rsidR="0036666D" w:rsidRDefault="0036666D" w:rsidP="004072BC">
      <w:pPr>
        <w:keepNext/>
        <w:keepLines/>
        <w:jc w:val="center"/>
        <w:rPr>
          <w:lang w:val="en-US"/>
        </w:rPr>
      </w:pPr>
    </w:p>
    <w:p w:rsidR="0036666D" w:rsidRDefault="0036666D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ОПБ-21.03.01-31</w:t>
      </w:r>
    </w:p>
    <w:p w:rsidR="0036666D" w:rsidRPr="000665B2" w:rsidRDefault="0036666D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Правоведение</w:t>
      </w:r>
      <w:r w:rsidRPr="00DA3437">
        <w:rPr>
          <w:noProof/>
          <w:color w:val="000000"/>
          <w:lang w:val="en-US"/>
        </w:rPr>
        <w:t xml:space="preserve">»</w:t>
      </w:r>
    </w:p>
    <w:p w:rsidR="0036666D" w:rsidRPr="00DA3437" w:rsidRDefault="0036666D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4 кредита</w:t>
      </w:r>
    </w:p>
    <w:p w:rsidR="0036666D" w:rsidRPr="00DA3437" w:rsidRDefault="0036666D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36666D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Бахтияров Марат Филусович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13fs61391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Князев Сергей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13fs61397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Колида Александр Ярославович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13fs61399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Микешкин Максим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13fs61401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Минимуллина Полина Анатольевна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13fs61402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Пономарев Максим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13fs61405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Ренёва Ольга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13fs61408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Сабирова Алина Минсалиховна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13fs61409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Тимофеев Евгений Анатольевич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13fs61411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Хайрутдинов Айрат Алфирович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13fs61414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Краев Антон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13fs61400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Потапов Константин Радиславович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13fs61406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Поторочин Дмитрий Анатольевич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13fs61407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Фаткуллин Леонид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13fs61413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Бекмансурова Алина Ильдаровна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13fs61393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Вахрушев Сергей Олегович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13fs61394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Мокин Виталий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13fs61403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Хусаинова Ляйсан Зинатулловна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13fs61415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Вшивцев Роман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13fs61395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Зворыгин Дмитрий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13fs61396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Морозов Евгений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13fs61404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Самарина Елена Геннадьевна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13fs61410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Козявин Данил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13fs61398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Фамутдинов Ренат Альбертович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13fs61412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Шишкин Егор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13fs61416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</w:tbl>
    <w:p w:rsidR="0036666D" w:rsidRDefault="0036666D" w:rsidP="002A551B">
      <w:pPr>
        <w:keepNext/>
        <w:keepLines/>
        <w:jc w:val="center"/>
        <w:rPr>
          <w:lang w:val="en-US"/>
        </w:rPr>
      </w:pPr>
    </w:p>
    <w:p w:rsidR="0036666D" w:rsidRDefault="0036666D" w:rsidP="002A551B">
      <w:pPr>
        <w:keepNext/>
        <w:keepLines/>
        <w:jc w:val="center"/>
        <w:rPr>
          <w:lang w:val="en-US"/>
        </w:rPr>
      </w:pPr>
    </w:p>
    <w:p w:rsidR="0036666D" w:rsidRPr="0043728E" w:rsidRDefault="0036666D" w:rsidP="004072BC">
      <w:pPr>
        <w:pStyle w:val="Heading2"/>
        <w:keepLines/>
        <w:numPr>
          <w:ilvl w:val="0"/>
          <w:numId w:val="8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21.05.02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Прикладная геология</w:t>
      </w:r>
      <w:r w:rsidRPr="004072BC">
        <w:rPr>
          <w:lang w:val="en-US"/>
        </w:rPr>
        <w:t xml:space="preserve">»</w:t>
      </w:r>
    </w:p>
    <w:p w:rsidR="0036666D" w:rsidRDefault="0036666D" w:rsidP="004072BC">
      <w:pPr>
        <w:keepNext/>
        <w:keepLines/>
        <w:jc w:val="center"/>
        <w:rPr>
          <w:lang w:val="en-US"/>
        </w:rPr>
      </w:pPr>
    </w:p>
    <w:p w:rsidR="0036666D" w:rsidRDefault="0036666D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О-21.05.02-21</w:t>
      </w:r>
    </w:p>
    <w:p w:rsidR="0036666D" w:rsidRPr="000665B2" w:rsidRDefault="0036666D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Правоведение</w:t>
      </w:r>
      <w:r w:rsidRPr="00DA3437">
        <w:rPr>
          <w:noProof/>
          <w:color w:val="000000"/>
          <w:lang w:val="en-US"/>
        </w:rPr>
        <w:t xml:space="preserve">»</w:t>
      </w:r>
    </w:p>
    <w:p w:rsidR="0036666D" w:rsidRPr="00DA3437" w:rsidRDefault="0036666D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4 кредита</w:t>
      </w:r>
    </w:p>
    <w:p w:rsidR="0036666D" w:rsidRPr="00DA3437" w:rsidRDefault="0036666D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36666D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Тулубьев Григорий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13fs39770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Абрамов Денис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13fs39763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Волкова Светлана Романовна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13fs39765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Ермолов Никита Олегович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13fs39766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Колесникова Полина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13fs39768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Ширманов Сергей Анатольевич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13fs39771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Колесников Дмитрий Юрьевич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13fs39767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</w:tbl>
    <w:p w:rsidR="0036666D" w:rsidRDefault="0036666D" w:rsidP="002A551B">
      <w:pPr>
        <w:keepNext/>
        <w:keepLines/>
        <w:jc w:val="center"/>
        <w:rPr>
          <w:lang w:val="en-US"/>
        </w:rPr>
      </w:pPr>
    </w:p>
    <w:p w:rsidR="0036666D" w:rsidRDefault="0036666D" w:rsidP="002A551B">
      <w:pPr>
        <w:keepNext/>
        <w:keepLines/>
        <w:jc w:val="center"/>
        <w:rPr>
          <w:lang w:val="en-US"/>
        </w:rPr>
      </w:pPr>
    </w:p>
    <w:tbl/>
    <w:p w:rsidR="0036666D" w:rsidRPr="00415C26" w:rsidRDefault="0036666D" w:rsidP="002A551B">
      <w:pPr>
        <w:keepNext/>
        <w:keepLines/>
        <w:jc w:val="center"/>
        <w:rPr>
          <w:lang w:val="en-US"/>
        </w:rPr>
      </w:pPr>
    </w:p>
    <w:p w:rsidR="0036666D" w:rsidRDefault="0036666D" w:rsidP="002A551B">
      <w:pPr>
        <w:rPr>
          <w:sz w:val="28"/>
          <w:szCs w:val="28"/>
        </w:rPr>
      </w:pPr>
    </w:p>
    <w:p w:rsidR="0036666D" w:rsidRDefault="0036666D" w:rsidP="002A551B">
      <w:pPr>
        <w:rPr>
          <w:sz w:val="28"/>
          <w:szCs w:val="28"/>
        </w:rPr>
        <w:sectPr w:rsidR="0036666D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36666D" w:rsidRDefault="0036666D" w:rsidP="002A551B">
      <w:pPr>
        <w:spacing w:line="360" w:lineRule="auto"/>
        <w:jc w:val="center"/>
      </w:pPr>
    </w:p>
    <w:p w:rsidR="0036666D" w:rsidRDefault="0036666D" w:rsidP="002A551B">
      <w:pPr>
        <w:spacing w:line="360" w:lineRule="auto"/>
        <w:jc w:val="center"/>
      </w:pPr>
    </w:p>
    <w:p w:rsidR="0036666D" w:rsidRDefault="0036666D" w:rsidP="002A551B">
      <w:pPr>
        <w:spacing w:line="360" w:lineRule="auto"/>
        <w:jc w:val="center"/>
      </w:pPr>
    </w:p>
    <w:p w:rsidR="0036666D" w:rsidRDefault="0036666D" w:rsidP="002A551B">
      <w:pPr>
        <w:spacing w:line="360" w:lineRule="auto"/>
        <w:jc w:val="center"/>
      </w:pPr>
    </w:p>
    <w:p w:rsidR="0036666D" w:rsidRDefault="0036666D" w:rsidP="002A551B">
      <w:pPr>
        <w:spacing w:line="360" w:lineRule="auto"/>
        <w:jc w:val="center"/>
      </w:pPr>
    </w:p>
    <w:p w:rsidR="0036666D" w:rsidRDefault="0036666D" w:rsidP="002A551B">
      <w:pPr>
        <w:spacing w:line="360" w:lineRule="auto"/>
        <w:jc w:val="center"/>
      </w:pPr>
    </w:p>
    <w:p w:rsidR="0036666D" w:rsidRDefault="0036666D" w:rsidP="002A551B">
      <w:pPr>
        <w:spacing w:line="360" w:lineRule="auto"/>
        <w:jc w:val="center"/>
      </w:pPr>
    </w:p>
    <w:p w:rsidR="0036666D" w:rsidRDefault="0036666D" w:rsidP="002A551B">
      <w:pPr>
        <w:spacing w:line="360" w:lineRule="auto"/>
        <w:jc w:val="center"/>
      </w:pPr>
    </w:p>
    <w:p w:rsidR="0036666D" w:rsidRPr="0013504D" w:rsidRDefault="0036666D" w:rsidP="002A551B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36666D" w:rsidRPr="0013504D" w:rsidRDefault="0036666D" w:rsidP="002A551B">
      <w:pPr>
        <w:jc w:val="center"/>
      </w:pPr>
    </w:p>
    <w:p w:rsidR="0036666D" w:rsidRPr="0013504D" w:rsidRDefault="0036666D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36666D" w:rsidRPr="0013504D" w:rsidRDefault="0036666D" w:rsidP="002A551B">
      <w:pPr>
        <w:jc w:val="center"/>
      </w:pPr>
    </w:p>
    <w:p w:rsidR="0036666D" w:rsidRDefault="0036666D" w:rsidP="002A551B">
      <w:pPr>
        <w:jc w:val="center"/>
      </w:pPr>
    </w:p>
    <w:p w:rsidR="0036666D" w:rsidRPr="0013504D" w:rsidRDefault="0036666D" w:rsidP="002A551B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36666D" w:rsidRPr="0013504D" w:rsidRDefault="0036666D" w:rsidP="002A551B">
      <w:pPr>
        <w:jc w:val="center"/>
      </w:pPr>
    </w:p>
    <w:p w:rsidR="0036666D" w:rsidRPr="0013504D" w:rsidRDefault="0036666D" w:rsidP="002A551B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36666D" w:rsidRPr="0013504D" w:rsidRDefault="0036666D" w:rsidP="002A551B">
      <w:pPr>
        <w:jc w:val="center"/>
      </w:pPr>
    </w:p>
    <w:p w:rsidR="0036666D" w:rsidRPr="0013504D" w:rsidRDefault="0036666D" w:rsidP="002A551B">
      <w:pPr>
        <w:jc w:val="center"/>
      </w:pPr>
      <w:r>
        <w:rPr>
          <w:lang w:val="en-US"/>
        </w:rPr>
        <w:t xml:space="preserve">E</w:t>
      </w:r>
      <w:r w:rsidRPr="0013504D">
        <w:t xml:space="preserve">-</w:t>
      </w:r>
      <w:r w:rsidRPr="0013504D">
        <w:rPr>
          <w:lang w:val="en-US"/>
        </w:rPr>
        <w:t xml:space="preserve">mail</w:t>
      </w:r>
      <w:r w:rsidRPr="0013504D">
        <w:t xml:space="preserve">: </w:t>
      </w:r>
      <w:r w:rsidRPr="0013504D">
        <w:rPr>
          <w:lang w:val="en-US"/>
        </w:rPr>
        <w:t xml:space="preserve">nii</w:t>
      </w:r>
      <w:r w:rsidRPr="0013504D">
        <w:t xml:space="preserve">.</w:t>
      </w:r>
      <w:r w:rsidRPr="0013504D">
        <w:rPr>
          <w:lang w:val="en-US"/>
        </w:rPr>
        <w:t xml:space="preserve">mko</w:t>
      </w:r>
      <w:r w:rsidRPr="0013504D">
        <w:t xml:space="preserve">@</w:t>
      </w:r>
      <w:r w:rsidRPr="0013504D">
        <w:rPr>
          <w:lang w:val="en-US"/>
        </w:rPr>
        <w:t xml:space="preserve">gmail</w:t>
      </w:r>
      <w:r w:rsidRPr="0013504D">
        <w:t xml:space="preserve">.</w:t>
      </w:r>
      <w:r w:rsidRPr="0013504D">
        <w:rPr>
          <w:lang w:val="en-US"/>
        </w:rPr>
        <w:t xml:space="preserve">com</w:t>
      </w:r>
      <w:r w:rsidRPr="0013504D">
        <w:t xml:space="preserve">.</w:t>
      </w:r>
    </w:p>
    <w:p w:rsidR="0036666D" w:rsidRPr="0013504D" w:rsidRDefault="0036666D" w:rsidP="002A551B">
      <w:pPr>
        <w:jc w:val="center"/>
      </w:pPr>
    </w:p>
    <w:p w:rsidR="0036666D" w:rsidRPr="0013504D" w:rsidRDefault="0036666D" w:rsidP="002A551B">
      <w:pPr>
        <w:spacing w:line="360" w:lineRule="auto"/>
        <w:jc w:val="center"/>
      </w:pPr>
    </w:p>
    <w:p w:rsidR="0036666D" w:rsidRDefault="0036666D" w:rsidP="002A551B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>
        <w:t xml:space="preserve">-ресурс</w:t>
      </w:r>
      <w:r w:rsidRPr="0013504D">
        <w:t xml:space="preserve">:</w:t>
      </w:r>
    </w:p>
    <w:p w:rsidR="0036666D" w:rsidRPr="00333C88" w:rsidRDefault="0036666D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 xml:space="preserve">www</w:t>
      </w:r>
      <w:r w:rsidRPr="0013504D">
        <w:t xml:space="preserve">.i-exam.ru.</w:t>
      </w:r>
    </w:p>
    <w:sectPr w:rsidR="0036666D" w:rsidRPr="00333C88" w:rsidSect="00945CE9">
      <w:footerReference w:type="default" r:id="rId42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6666D" w:rsidRDefault="0036666D">
      <w:r>
        <w:separator/>
      </w:r>
    </w:p>
  </w:endnote>
  <w:endnote w:type="continuationSeparator" w:id="0">
    <w:p w:rsidR="0036666D" w:rsidRDefault="0036666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altName w:val=" MS Sans Serif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ahoma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666D" w:rsidRDefault="0036666D" w:rsidP="00213A9B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:rsidR="0036666D" w:rsidRDefault="0036666D" w:rsidP="00FC62C9">
    <w:pPr>
      <w:pStyle w:val="Footer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666D" w:rsidRDefault="0036666D" w:rsidP="00C93077">
    <w:pPr>
      <w:pStyle w:val="Footer"/>
      <w:framePr w:wrap="auto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10</w:t>
    </w:r>
    <w:r>
      <w:rPr>
        <w:rStyle w:val="PageNumber"/>
      </w:rPr>
      <w:fldChar w:fldCharType="end"/>
    </w:r>
  </w:p>
  <w:p w:rsidR="0036666D" w:rsidRDefault="0036666D" w:rsidP="005A06CA">
    <w:pPr>
      <w:pStyle w:val="Footer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666D" w:rsidRDefault="0036666D" w:rsidP="00945CE9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20</w:t>
    </w:r>
    <w:r>
      <w:rPr>
        <w:rStyle w:val="PageNumber"/>
      </w:rPr>
      <w:fldChar w:fldCharType="end"/>
    </w:r>
  </w:p>
  <w:p w:rsidR="0036666D" w:rsidRDefault="0036666D" w:rsidP="00415C26">
    <w:pPr>
      <w:pStyle w:val="Footer"/>
      <w:ind w:right="360" w:firstLine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666D" w:rsidRDefault="0036666D" w:rsidP="00945CE9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31</w:t>
    </w:r>
    <w:r>
      <w:rPr>
        <w:rStyle w:val="PageNumber"/>
      </w:rPr>
      <w:fldChar w:fldCharType="end"/>
    </w:r>
  </w:p>
  <w:p w:rsidR="0036666D" w:rsidRDefault="0036666D" w:rsidP="00945CE9">
    <w:pPr>
      <w:pStyle w:val="Footer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6666D" w:rsidRDefault="0036666D">
      <w:r>
        <w:separator/>
      </w:r>
    </w:p>
  </w:footnote>
  <w:footnote w:type="continuationSeparator" w:id="0">
    <w:p w:rsidR="0036666D" w:rsidRDefault="0036666D">
      <w:r>
        <w:continuationSeparator/>
      </w:r>
    </w:p>
  </w:footnote>
  <w:footnote w:id="1">
    <w:p w:rsidR="0036666D" w:rsidRDefault="0036666D" w:rsidP="00293079">
      <w:pPr>
        <w:spacing w:line="252" w:lineRule="auto"/>
        <w:ind w:firstLine="539"/>
        <w:jc w:val="both"/>
      </w:pPr>
      <w:r w:rsidRPr="00251662">
        <w:rPr>
          <w:rStyle w:val="FootnoteReference"/>
          <w:sz w:val="20"/>
          <w:szCs w:val="20"/>
        </w:rPr>
        <w:footnoteRef/>
      </w:r>
      <w:r w:rsidRPr="00C44A8D">
        <w:rPr>
          <w:sz w:val="20"/>
          <w:szCs w:val="20"/>
        </w:rPr>
        <w:t xml:space="preserve"> </w:t>
        <w:t xml:space="preserve"/>
        <w:t xml:space="preserve"/>
      </w:r>
      <w:r w:rsidRPr="00C44A8D">
        <w:rPr>
          <w:sz w:val="20"/>
          <w:szCs w:val="20"/>
        </w:rPr>
        <w:t xml:space="preserve"/>
      </w:r>
    </w:p>
  </w:footnote>
  <w:footnote w:id="2">
    <w:p w:rsidR="0036666D" w:rsidRDefault="0036666D" w:rsidP="000665B2">
      <w:pPr>
        <w:pStyle w:val="FootnoteText"/>
        <w:jc w:val="both"/>
      </w:pPr>
      <w:r>
        <w:rPr>
          <w:rStyle w:val="FootnoteReference"/>
        </w:rPr>
        <w:footnoteRef/>
      </w:r>
      <w:r>
        <w:t xml:space="preserve"> </w:t>
      </w:r>
      <w:r w:rsidRPr="005F4442">
        <w:t xml:space="preserve">Приведенная характеристика уровней обученности представлена для дисциплин</w:t>
      </w:r>
      <w:r w:rsidRPr="00793ACC">
        <w:t xml:space="preserve"/>
        <w:t xml:space="preserve"/>
        <w:t xml:space="preserve"/>
      </w:r>
      <w:r w:rsidRPr="00793ACC">
        <w:t xml:space="preserve"/>
      </w:r>
      <w:r w:rsidRPr="00A75E48">
        <w:t xml:space="preserve"> </w:t>
      </w:r>
      <w:r w:rsidRPr="00793ACC">
        <w:rPr>
          <w:b/>
          <w:bCs/>
          <w:i/>
          <w:iCs/>
        </w:rPr>
        <w:t xml:space="preserve"/>
        <w:t xml:space="preserve"/>
        <w:t xml:space="preserve"/>
      </w:r>
      <w:r w:rsidRPr="00793ACC">
        <w:rPr>
          <w:b/>
          <w:bCs/>
          <w:i/>
          <w:iCs/>
        </w:rPr>
        <w:t xml:space="preserve"/>
      </w:r>
      <w:r w:rsidRPr="000665B2">
        <w:rPr>
          <w:b/>
          <w:bCs/>
          <w:i/>
          <w:iCs/>
        </w:rPr>
        <w:t xml:space="preserve">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0638435C"/>
    <w:multiLevelType w:val="hybridMultilevel"/>
    <w:tmpl w:val="EAFE9D30"/>
    <w:lvl w:ilvl="0" w:tplc="E9865B4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5">
    <w:nsid w:val="072122FE"/>
    <w:multiLevelType w:val="hybridMultilevel"/>
    <w:tmpl w:val="BFB64824"/>
    <w:lvl w:ilvl="0" w:tplc="D714DC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3712236C">
      <w:start w:val="1"/>
      <w:numFmt w:val="bullet"/>
      <w:lvlText w:val="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color w:val="auto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08902AFF"/>
    <w:multiLevelType w:val="hybridMultilevel"/>
    <w:tmpl w:val="6CF8E4AC"/>
    <w:lvl w:ilvl="0" w:tplc="D714DC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>
    <w:nsid w:val="17C35B50"/>
    <w:multiLevelType w:val="hybridMultilevel"/>
    <w:tmpl w:val="C7EC46E6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0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1">
    <w:nsid w:val="262C29FF"/>
    <w:multiLevelType w:val="multilevel"/>
    <w:tmpl w:val="C3947DC0"/>
    <w:lvl w:ilvl="0">
      <w:start w:val="1"/>
      <w:numFmt w:val="decimal"/>
      <w:pStyle w:val="Heading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pStyle w:val="Heading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12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3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4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224A99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8">
    <w:nsid w:val="3E836A1A"/>
    <w:multiLevelType w:val="hybridMultilevel"/>
    <w:tmpl w:val="595A6E3E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9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1">
    <w:nsid w:val="476F233D"/>
    <w:multiLevelType w:val="hybridMultilevel"/>
    <w:tmpl w:val="2BA83D3E"/>
    <w:lvl w:ilvl="0" w:tplc="4D78554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4DC42E11"/>
    <w:multiLevelType w:val="hybridMultilevel"/>
    <w:tmpl w:val="100E26FE"/>
    <w:lvl w:ilvl="0" w:tplc="E7068EF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5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6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9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224A99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30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6953544F"/>
    <w:multiLevelType w:val="hybridMultilevel"/>
    <w:tmpl w:val="50B4594E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2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3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713B3654"/>
    <w:multiLevelType w:val="hybridMultilevel"/>
    <w:tmpl w:val="FDF419A6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5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940E2B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3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0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2">
    <w:nsid w:val="7EF9665A"/>
    <w:multiLevelType w:val="hybridMultilevel"/>
    <w:tmpl w:val="518E07E4"/>
    <w:lvl w:ilvl="0" w:tplc="19869E6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7"/>
  </w:num>
  <w:num w:numId="2">
    <w:abstractNumId w:val="41"/>
  </w:num>
  <w:num w:numId="3">
    <w:abstractNumId w:val="8"/>
  </w:num>
  <w:num w:numId="4">
    <w:abstractNumId w:val="3"/>
  </w:num>
  <w:num w:numId="5">
    <w:abstractNumId w:val="38"/>
  </w:num>
  <w:num w:numId="6">
    <w:abstractNumId w:val="25"/>
  </w:num>
  <w:num w:numId="7">
    <w:abstractNumId w:val="11"/>
  </w:num>
  <w:num w:numId="8">
    <w:abstractNumId w:val="26"/>
  </w:num>
  <w:num w:numId="9">
    <w:abstractNumId w:val="18"/>
  </w:num>
  <w:num w:numId="10">
    <w:abstractNumId w:val="34"/>
  </w:num>
  <w:num w:numId="11">
    <w:abstractNumId w:val="9"/>
  </w:num>
  <w:num w:numId="12">
    <w:abstractNumId w:val="21"/>
  </w:num>
  <w:num w:numId="13">
    <w:abstractNumId w:val="22"/>
  </w:num>
  <w:num w:numId="14">
    <w:abstractNumId w:val="42"/>
  </w:num>
  <w:num w:numId="15">
    <w:abstractNumId w:val="31"/>
  </w:num>
  <w:num w:numId="16">
    <w:abstractNumId w:val="6"/>
  </w:num>
  <w:num w:numId="17">
    <w:abstractNumId w:val="5"/>
  </w:num>
  <w:num w:numId="18">
    <w:abstractNumId w:val="4"/>
  </w:num>
  <w:num w:numId="19">
    <w:abstractNumId w:val="12"/>
  </w:num>
  <w:num w:numId="20">
    <w:abstractNumId w:val="10"/>
  </w:num>
  <w:num w:numId="21">
    <w:abstractNumId w:val="23"/>
  </w:num>
  <w:num w:numId="22">
    <w:abstractNumId w:val="16"/>
  </w:num>
  <w:num w:numId="23">
    <w:abstractNumId w:val="28"/>
  </w:num>
  <w:num w:numId="24">
    <w:abstractNumId w:val="20"/>
  </w:num>
  <w:num w:numId="25">
    <w:abstractNumId w:val="24"/>
  </w:num>
  <w:num w:numId="26">
    <w:abstractNumId w:val="13"/>
  </w:num>
  <w:num w:numId="27">
    <w:abstractNumId w:val="39"/>
  </w:num>
  <w:num w:numId="28">
    <w:abstractNumId w:val="0"/>
  </w:num>
  <w:num w:numId="29">
    <w:abstractNumId w:val="32"/>
  </w:num>
  <w:num w:numId="30">
    <w:abstractNumId w:val="2"/>
  </w:num>
  <w:num w:numId="31">
    <w:abstractNumId w:val="30"/>
  </w:num>
  <w:num w:numId="32">
    <w:abstractNumId w:val="37"/>
  </w:num>
  <w:num w:numId="33">
    <w:abstractNumId w:val="33"/>
  </w:num>
  <w:num w:numId="34">
    <w:abstractNumId w:val="40"/>
  </w:num>
  <w:num w:numId="35">
    <w:abstractNumId w:val="15"/>
  </w:num>
  <w:num w:numId="36">
    <w:abstractNumId w:val="29"/>
  </w:num>
  <w:num w:numId="37">
    <w:abstractNumId w:val="1"/>
  </w:num>
  <w:num w:numId="38">
    <w:abstractNumId w:val="35"/>
  </w:num>
  <w:num w:numId="39">
    <w:abstractNumId w:val="14"/>
  </w:num>
  <w:num w:numId="40">
    <w:abstractNumId w:val="7"/>
  </w:num>
  <w:num w:numId="41">
    <w:abstractNumId w:val="27"/>
  </w:num>
  <w:num w:numId="42">
    <w:abstractNumId w:val="19"/>
  </w:num>
  <w:num w:numId="43">
    <w:abstractNumId w:val="3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55EB"/>
    <w:rsid w:val="0001694A"/>
    <w:rsid w:val="00016DC8"/>
    <w:rsid w:val="00021D1A"/>
    <w:rsid w:val="00022275"/>
    <w:rsid w:val="0002280A"/>
    <w:rsid w:val="0002287B"/>
    <w:rsid w:val="00022FC2"/>
    <w:rsid w:val="000232B0"/>
    <w:rsid w:val="00023728"/>
    <w:rsid w:val="00023BEB"/>
    <w:rsid w:val="00024E94"/>
    <w:rsid w:val="0002519C"/>
    <w:rsid w:val="00025769"/>
    <w:rsid w:val="00026449"/>
    <w:rsid w:val="00027098"/>
    <w:rsid w:val="00027DBE"/>
    <w:rsid w:val="00030823"/>
    <w:rsid w:val="000308E2"/>
    <w:rsid w:val="00031E27"/>
    <w:rsid w:val="00032C61"/>
    <w:rsid w:val="00033147"/>
    <w:rsid w:val="00033A80"/>
    <w:rsid w:val="00033FC4"/>
    <w:rsid w:val="000340FB"/>
    <w:rsid w:val="00036CFC"/>
    <w:rsid w:val="00040E39"/>
    <w:rsid w:val="00041379"/>
    <w:rsid w:val="00041BE4"/>
    <w:rsid w:val="00041DF0"/>
    <w:rsid w:val="00042588"/>
    <w:rsid w:val="00043353"/>
    <w:rsid w:val="000434EA"/>
    <w:rsid w:val="000451EF"/>
    <w:rsid w:val="00050D7E"/>
    <w:rsid w:val="00050E66"/>
    <w:rsid w:val="00051206"/>
    <w:rsid w:val="000513A9"/>
    <w:rsid w:val="00051585"/>
    <w:rsid w:val="00051F4C"/>
    <w:rsid w:val="00052868"/>
    <w:rsid w:val="000530BC"/>
    <w:rsid w:val="00053DA3"/>
    <w:rsid w:val="000549DE"/>
    <w:rsid w:val="0005685A"/>
    <w:rsid w:val="000573AB"/>
    <w:rsid w:val="0005741C"/>
    <w:rsid w:val="00064805"/>
    <w:rsid w:val="000648B3"/>
    <w:rsid w:val="00064E3C"/>
    <w:rsid w:val="000665B2"/>
    <w:rsid w:val="000675B0"/>
    <w:rsid w:val="0006785D"/>
    <w:rsid w:val="0007039F"/>
    <w:rsid w:val="00070CD2"/>
    <w:rsid w:val="00071969"/>
    <w:rsid w:val="000725AC"/>
    <w:rsid w:val="000730E0"/>
    <w:rsid w:val="0007398A"/>
    <w:rsid w:val="00074873"/>
    <w:rsid w:val="000749D3"/>
    <w:rsid w:val="00074D2E"/>
    <w:rsid w:val="00076396"/>
    <w:rsid w:val="0008749F"/>
    <w:rsid w:val="00090F3E"/>
    <w:rsid w:val="000914F6"/>
    <w:rsid w:val="00094418"/>
    <w:rsid w:val="000946AA"/>
    <w:rsid w:val="000963E0"/>
    <w:rsid w:val="00096E6E"/>
    <w:rsid w:val="000978BB"/>
    <w:rsid w:val="00097D4D"/>
    <w:rsid w:val="000A059F"/>
    <w:rsid w:val="000A0CCF"/>
    <w:rsid w:val="000A11C8"/>
    <w:rsid w:val="000A2368"/>
    <w:rsid w:val="000A347A"/>
    <w:rsid w:val="000A5D57"/>
    <w:rsid w:val="000A6776"/>
    <w:rsid w:val="000B02B7"/>
    <w:rsid w:val="000B1E1C"/>
    <w:rsid w:val="000B289E"/>
    <w:rsid w:val="000B3AB3"/>
    <w:rsid w:val="000B5A3B"/>
    <w:rsid w:val="000B5EAF"/>
    <w:rsid w:val="000B61D3"/>
    <w:rsid w:val="000B696E"/>
    <w:rsid w:val="000B7436"/>
    <w:rsid w:val="000B7C00"/>
    <w:rsid w:val="000B7C6B"/>
    <w:rsid w:val="000B7DBF"/>
    <w:rsid w:val="000C0C5C"/>
    <w:rsid w:val="000C138B"/>
    <w:rsid w:val="000C17E9"/>
    <w:rsid w:val="000C234D"/>
    <w:rsid w:val="000C3A54"/>
    <w:rsid w:val="000C444E"/>
    <w:rsid w:val="000C473B"/>
    <w:rsid w:val="000C6E34"/>
    <w:rsid w:val="000C6EFA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10A2"/>
    <w:rsid w:val="000F2D6A"/>
    <w:rsid w:val="000F2E5E"/>
    <w:rsid w:val="000F3424"/>
    <w:rsid w:val="000F44DD"/>
    <w:rsid w:val="000F5744"/>
    <w:rsid w:val="000F5E14"/>
    <w:rsid w:val="000F63DF"/>
    <w:rsid w:val="000F6C48"/>
    <w:rsid w:val="000F77BC"/>
    <w:rsid w:val="0010138C"/>
    <w:rsid w:val="00101C89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2A39"/>
    <w:rsid w:val="00114A64"/>
    <w:rsid w:val="0011655B"/>
    <w:rsid w:val="00117790"/>
    <w:rsid w:val="001214B5"/>
    <w:rsid w:val="001223A6"/>
    <w:rsid w:val="001251BC"/>
    <w:rsid w:val="00126062"/>
    <w:rsid w:val="0012772A"/>
    <w:rsid w:val="0012775E"/>
    <w:rsid w:val="00130049"/>
    <w:rsid w:val="00130F49"/>
    <w:rsid w:val="00132BA2"/>
    <w:rsid w:val="00133EA6"/>
    <w:rsid w:val="0013504D"/>
    <w:rsid w:val="0013585B"/>
    <w:rsid w:val="00135E32"/>
    <w:rsid w:val="00135EC5"/>
    <w:rsid w:val="00137245"/>
    <w:rsid w:val="00137D51"/>
    <w:rsid w:val="00140C56"/>
    <w:rsid w:val="00142111"/>
    <w:rsid w:val="001429D9"/>
    <w:rsid w:val="00142BB6"/>
    <w:rsid w:val="00142E06"/>
    <w:rsid w:val="00143FF6"/>
    <w:rsid w:val="001453E4"/>
    <w:rsid w:val="00151CB7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57525"/>
    <w:rsid w:val="0016102A"/>
    <w:rsid w:val="00161F99"/>
    <w:rsid w:val="00162D3D"/>
    <w:rsid w:val="0016370F"/>
    <w:rsid w:val="001641D3"/>
    <w:rsid w:val="00164A58"/>
    <w:rsid w:val="0016573B"/>
    <w:rsid w:val="00165EAC"/>
    <w:rsid w:val="00166CA1"/>
    <w:rsid w:val="00167837"/>
    <w:rsid w:val="00167C25"/>
    <w:rsid w:val="001719B0"/>
    <w:rsid w:val="00173181"/>
    <w:rsid w:val="00173D99"/>
    <w:rsid w:val="001746E3"/>
    <w:rsid w:val="0017494B"/>
    <w:rsid w:val="001762BC"/>
    <w:rsid w:val="001824C2"/>
    <w:rsid w:val="00182534"/>
    <w:rsid w:val="001828BE"/>
    <w:rsid w:val="00182E5F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97942"/>
    <w:rsid w:val="001A212A"/>
    <w:rsid w:val="001A28F3"/>
    <w:rsid w:val="001A2D78"/>
    <w:rsid w:val="001A313A"/>
    <w:rsid w:val="001A32E1"/>
    <w:rsid w:val="001A45D8"/>
    <w:rsid w:val="001A5506"/>
    <w:rsid w:val="001A5D08"/>
    <w:rsid w:val="001A5F45"/>
    <w:rsid w:val="001A6792"/>
    <w:rsid w:val="001A720A"/>
    <w:rsid w:val="001A748B"/>
    <w:rsid w:val="001A7D57"/>
    <w:rsid w:val="001B028B"/>
    <w:rsid w:val="001B09C6"/>
    <w:rsid w:val="001B19BB"/>
    <w:rsid w:val="001B1FD2"/>
    <w:rsid w:val="001B2CA4"/>
    <w:rsid w:val="001B4880"/>
    <w:rsid w:val="001B4928"/>
    <w:rsid w:val="001B5194"/>
    <w:rsid w:val="001B5E4F"/>
    <w:rsid w:val="001B60A1"/>
    <w:rsid w:val="001B7025"/>
    <w:rsid w:val="001C02EC"/>
    <w:rsid w:val="001C0374"/>
    <w:rsid w:val="001C0E99"/>
    <w:rsid w:val="001C28FB"/>
    <w:rsid w:val="001C435E"/>
    <w:rsid w:val="001C4F0A"/>
    <w:rsid w:val="001C5D2E"/>
    <w:rsid w:val="001C642A"/>
    <w:rsid w:val="001C695B"/>
    <w:rsid w:val="001C6FF4"/>
    <w:rsid w:val="001C7381"/>
    <w:rsid w:val="001C73EA"/>
    <w:rsid w:val="001D04D2"/>
    <w:rsid w:val="001D0D14"/>
    <w:rsid w:val="001D23F5"/>
    <w:rsid w:val="001D2C03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E7F49"/>
    <w:rsid w:val="001F16DA"/>
    <w:rsid w:val="001F4AC9"/>
    <w:rsid w:val="001F5FA6"/>
    <w:rsid w:val="002027EA"/>
    <w:rsid w:val="00202C28"/>
    <w:rsid w:val="002040C9"/>
    <w:rsid w:val="00204480"/>
    <w:rsid w:val="00204977"/>
    <w:rsid w:val="00204F35"/>
    <w:rsid w:val="00205EBD"/>
    <w:rsid w:val="002068D9"/>
    <w:rsid w:val="00206D77"/>
    <w:rsid w:val="00206D7D"/>
    <w:rsid w:val="002074E9"/>
    <w:rsid w:val="00210A1C"/>
    <w:rsid w:val="00211A50"/>
    <w:rsid w:val="00212D01"/>
    <w:rsid w:val="00213700"/>
    <w:rsid w:val="00213A9B"/>
    <w:rsid w:val="002144F4"/>
    <w:rsid w:val="0021471E"/>
    <w:rsid w:val="00214966"/>
    <w:rsid w:val="0021532D"/>
    <w:rsid w:val="00216FA1"/>
    <w:rsid w:val="0021716B"/>
    <w:rsid w:val="002177DD"/>
    <w:rsid w:val="00221908"/>
    <w:rsid w:val="00224779"/>
    <w:rsid w:val="00225E36"/>
    <w:rsid w:val="0022621E"/>
    <w:rsid w:val="00226294"/>
    <w:rsid w:val="00233406"/>
    <w:rsid w:val="00234147"/>
    <w:rsid w:val="00234165"/>
    <w:rsid w:val="00235AE2"/>
    <w:rsid w:val="00236C58"/>
    <w:rsid w:val="00237EA1"/>
    <w:rsid w:val="0024012F"/>
    <w:rsid w:val="00240C39"/>
    <w:rsid w:val="00242586"/>
    <w:rsid w:val="002426CD"/>
    <w:rsid w:val="002438D3"/>
    <w:rsid w:val="00244436"/>
    <w:rsid w:val="00244ADA"/>
    <w:rsid w:val="002451E7"/>
    <w:rsid w:val="00245317"/>
    <w:rsid w:val="0024567D"/>
    <w:rsid w:val="00245C6F"/>
    <w:rsid w:val="00246299"/>
    <w:rsid w:val="0024677B"/>
    <w:rsid w:val="002505C6"/>
    <w:rsid w:val="002511CF"/>
    <w:rsid w:val="00251662"/>
    <w:rsid w:val="002517AF"/>
    <w:rsid w:val="00251B5E"/>
    <w:rsid w:val="002549F1"/>
    <w:rsid w:val="00254E38"/>
    <w:rsid w:val="0025525A"/>
    <w:rsid w:val="00255350"/>
    <w:rsid w:val="002553B2"/>
    <w:rsid w:val="00257F6E"/>
    <w:rsid w:val="002602B6"/>
    <w:rsid w:val="002614D5"/>
    <w:rsid w:val="002621E5"/>
    <w:rsid w:val="0026781A"/>
    <w:rsid w:val="00267BA4"/>
    <w:rsid w:val="002727EA"/>
    <w:rsid w:val="002735EB"/>
    <w:rsid w:val="00273811"/>
    <w:rsid w:val="0027445F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87DC2"/>
    <w:rsid w:val="0029150A"/>
    <w:rsid w:val="00293079"/>
    <w:rsid w:val="002950A3"/>
    <w:rsid w:val="002953DF"/>
    <w:rsid w:val="0029698A"/>
    <w:rsid w:val="002969C9"/>
    <w:rsid w:val="002A221D"/>
    <w:rsid w:val="002A26A4"/>
    <w:rsid w:val="002A283D"/>
    <w:rsid w:val="002A31A6"/>
    <w:rsid w:val="002A3D7C"/>
    <w:rsid w:val="002A42E3"/>
    <w:rsid w:val="002A5497"/>
    <w:rsid w:val="002A551B"/>
    <w:rsid w:val="002A67B6"/>
    <w:rsid w:val="002B1224"/>
    <w:rsid w:val="002B1ABF"/>
    <w:rsid w:val="002B1D16"/>
    <w:rsid w:val="002B2050"/>
    <w:rsid w:val="002B23C4"/>
    <w:rsid w:val="002B3C22"/>
    <w:rsid w:val="002B3EDF"/>
    <w:rsid w:val="002B4DFC"/>
    <w:rsid w:val="002C25DC"/>
    <w:rsid w:val="002C2E60"/>
    <w:rsid w:val="002C3EEB"/>
    <w:rsid w:val="002C5225"/>
    <w:rsid w:val="002C533E"/>
    <w:rsid w:val="002C73D8"/>
    <w:rsid w:val="002C7543"/>
    <w:rsid w:val="002C7A6F"/>
    <w:rsid w:val="002D15DF"/>
    <w:rsid w:val="002D1ACF"/>
    <w:rsid w:val="002D46E1"/>
    <w:rsid w:val="002D587F"/>
    <w:rsid w:val="002D6E7A"/>
    <w:rsid w:val="002E0663"/>
    <w:rsid w:val="002E0999"/>
    <w:rsid w:val="002E0E59"/>
    <w:rsid w:val="002E2773"/>
    <w:rsid w:val="002E28BF"/>
    <w:rsid w:val="002E2CD6"/>
    <w:rsid w:val="002E34C9"/>
    <w:rsid w:val="002E57FE"/>
    <w:rsid w:val="002F087E"/>
    <w:rsid w:val="002F0C49"/>
    <w:rsid w:val="002F0E4F"/>
    <w:rsid w:val="002F0EDA"/>
    <w:rsid w:val="002F1DEC"/>
    <w:rsid w:val="002F3D9E"/>
    <w:rsid w:val="002F56B2"/>
    <w:rsid w:val="002F5976"/>
    <w:rsid w:val="002F5AAA"/>
    <w:rsid w:val="002F6BE3"/>
    <w:rsid w:val="002F6EA7"/>
    <w:rsid w:val="002F783D"/>
    <w:rsid w:val="00301088"/>
    <w:rsid w:val="00301DE5"/>
    <w:rsid w:val="003028E4"/>
    <w:rsid w:val="00302DE2"/>
    <w:rsid w:val="0030575B"/>
    <w:rsid w:val="00311514"/>
    <w:rsid w:val="00311D4B"/>
    <w:rsid w:val="0031497C"/>
    <w:rsid w:val="00315896"/>
    <w:rsid w:val="00321642"/>
    <w:rsid w:val="003231A2"/>
    <w:rsid w:val="0032371B"/>
    <w:rsid w:val="00324C6B"/>
    <w:rsid w:val="0032547B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1F87"/>
    <w:rsid w:val="00355D98"/>
    <w:rsid w:val="0035704C"/>
    <w:rsid w:val="00357127"/>
    <w:rsid w:val="00361640"/>
    <w:rsid w:val="00365852"/>
    <w:rsid w:val="00365D90"/>
    <w:rsid w:val="0036666D"/>
    <w:rsid w:val="003724D4"/>
    <w:rsid w:val="003726A1"/>
    <w:rsid w:val="003748B9"/>
    <w:rsid w:val="00375EFE"/>
    <w:rsid w:val="00377B57"/>
    <w:rsid w:val="00377E03"/>
    <w:rsid w:val="003800B5"/>
    <w:rsid w:val="00380792"/>
    <w:rsid w:val="00380819"/>
    <w:rsid w:val="003815D1"/>
    <w:rsid w:val="00382874"/>
    <w:rsid w:val="00382896"/>
    <w:rsid w:val="0038469F"/>
    <w:rsid w:val="00385218"/>
    <w:rsid w:val="0038537F"/>
    <w:rsid w:val="00385B6D"/>
    <w:rsid w:val="003919F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19ED"/>
    <w:rsid w:val="003B26BF"/>
    <w:rsid w:val="003B2736"/>
    <w:rsid w:val="003B2A3A"/>
    <w:rsid w:val="003B3766"/>
    <w:rsid w:val="003B46E5"/>
    <w:rsid w:val="003B5FBE"/>
    <w:rsid w:val="003C1144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527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23C3"/>
    <w:rsid w:val="003E45E6"/>
    <w:rsid w:val="003F00F1"/>
    <w:rsid w:val="003F185E"/>
    <w:rsid w:val="003F4B9F"/>
    <w:rsid w:val="003F55AF"/>
    <w:rsid w:val="003F7D9E"/>
    <w:rsid w:val="003F7E58"/>
    <w:rsid w:val="00400A3B"/>
    <w:rsid w:val="00403D1C"/>
    <w:rsid w:val="004055E8"/>
    <w:rsid w:val="004066EA"/>
    <w:rsid w:val="004072BC"/>
    <w:rsid w:val="004103C2"/>
    <w:rsid w:val="0041114C"/>
    <w:rsid w:val="004125EF"/>
    <w:rsid w:val="004132E1"/>
    <w:rsid w:val="00413A68"/>
    <w:rsid w:val="00414400"/>
    <w:rsid w:val="00415653"/>
    <w:rsid w:val="00415B10"/>
    <w:rsid w:val="00415C26"/>
    <w:rsid w:val="00416899"/>
    <w:rsid w:val="00417E8B"/>
    <w:rsid w:val="004201A8"/>
    <w:rsid w:val="00420205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118"/>
    <w:rsid w:val="0042539C"/>
    <w:rsid w:val="0042646E"/>
    <w:rsid w:val="00427129"/>
    <w:rsid w:val="00430D18"/>
    <w:rsid w:val="00431B74"/>
    <w:rsid w:val="00431CA2"/>
    <w:rsid w:val="004334BF"/>
    <w:rsid w:val="00433F25"/>
    <w:rsid w:val="0043401D"/>
    <w:rsid w:val="00436291"/>
    <w:rsid w:val="00436C7F"/>
    <w:rsid w:val="0043728E"/>
    <w:rsid w:val="00437EB0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1D92"/>
    <w:rsid w:val="00463533"/>
    <w:rsid w:val="004637EA"/>
    <w:rsid w:val="004643F3"/>
    <w:rsid w:val="0046598D"/>
    <w:rsid w:val="00466409"/>
    <w:rsid w:val="00466E2F"/>
    <w:rsid w:val="0047044E"/>
    <w:rsid w:val="0047073E"/>
    <w:rsid w:val="00470804"/>
    <w:rsid w:val="00470E8A"/>
    <w:rsid w:val="00470F72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0943"/>
    <w:rsid w:val="00481041"/>
    <w:rsid w:val="00482161"/>
    <w:rsid w:val="00482D64"/>
    <w:rsid w:val="00484CD5"/>
    <w:rsid w:val="00484E06"/>
    <w:rsid w:val="00484F83"/>
    <w:rsid w:val="00485CB0"/>
    <w:rsid w:val="00487600"/>
    <w:rsid w:val="00491B14"/>
    <w:rsid w:val="00491F1E"/>
    <w:rsid w:val="0049248A"/>
    <w:rsid w:val="00494621"/>
    <w:rsid w:val="00494738"/>
    <w:rsid w:val="00494CC2"/>
    <w:rsid w:val="0049635D"/>
    <w:rsid w:val="004972AF"/>
    <w:rsid w:val="00497D65"/>
    <w:rsid w:val="004A1007"/>
    <w:rsid w:val="004A1AA2"/>
    <w:rsid w:val="004A367A"/>
    <w:rsid w:val="004A36BD"/>
    <w:rsid w:val="004A3902"/>
    <w:rsid w:val="004A3A2B"/>
    <w:rsid w:val="004A4A0C"/>
    <w:rsid w:val="004A4EEA"/>
    <w:rsid w:val="004A4FD2"/>
    <w:rsid w:val="004A5AEA"/>
    <w:rsid w:val="004A6389"/>
    <w:rsid w:val="004A72E6"/>
    <w:rsid w:val="004A7A76"/>
    <w:rsid w:val="004B0697"/>
    <w:rsid w:val="004B0DCC"/>
    <w:rsid w:val="004B1727"/>
    <w:rsid w:val="004B2444"/>
    <w:rsid w:val="004B3ABB"/>
    <w:rsid w:val="004B58E3"/>
    <w:rsid w:val="004B65F5"/>
    <w:rsid w:val="004C0855"/>
    <w:rsid w:val="004C0A0A"/>
    <w:rsid w:val="004C1866"/>
    <w:rsid w:val="004C1F70"/>
    <w:rsid w:val="004C3292"/>
    <w:rsid w:val="004C4C91"/>
    <w:rsid w:val="004C535F"/>
    <w:rsid w:val="004C63A9"/>
    <w:rsid w:val="004C7D67"/>
    <w:rsid w:val="004D0DC4"/>
    <w:rsid w:val="004D2F04"/>
    <w:rsid w:val="004D3008"/>
    <w:rsid w:val="004D33FA"/>
    <w:rsid w:val="004D340E"/>
    <w:rsid w:val="004D3C8B"/>
    <w:rsid w:val="004D42B0"/>
    <w:rsid w:val="004D49DB"/>
    <w:rsid w:val="004D4C76"/>
    <w:rsid w:val="004D5A93"/>
    <w:rsid w:val="004D5FE1"/>
    <w:rsid w:val="004D7B51"/>
    <w:rsid w:val="004D7F2F"/>
    <w:rsid w:val="004E1AF1"/>
    <w:rsid w:val="004E2012"/>
    <w:rsid w:val="004E23C5"/>
    <w:rsid w:val="004E2707"/>
    <w:rsid w:val="004E3497"/>
    <w:rsid w:val="004E4233"/>
    <w:rsid w:val="004E42B5"/>
    <w:rsid w:val="004E4A3B"/>
    <w:rsid w:val="004E4B65"/>
    <w:rsid w:val="004E5269"/>
    <w:rsid w:val="004F10F9"/>
    <w:rsid w:val="004F1198"/>
    <w:rsid w:val="004F16C7"/>
    <w:rsid w:val="004F1E84"/>
    <w:rsid w:val="004F21D1"/>
    <w:rsid w:val="004F4627"/>
    <w:rsid w:val="004F4EE1"/>
    <w:rsid w:val="004F5BDE"/>
    <w:rsid w:val="004F6453"/>
    <w:rsid w:val="004F78B9"/>
    <w:rsid w:val="005009F9"/>
    <w:rsid w:val="00501A65"/>
    <w:rsid w:val="00502437"/>
    <w:rsid w:val="00502E33"/>
    <w:rsid w:val="00503BA9"/>
    <w:rsid w:val="00503D04"/>
    <w:rsid w:val="00504BF1"/>
    <w:rsid w:val="00504DFF"/>
    <w:rsid w:val="00506F99"/>
    <w:rsid w:val="00507B02"/>
    <w:rsid w:val="00510447"/>
    <w:rsid w:val="0051132D"/>
    <w:rsid w:val="00511FF2"/>
    <w:rsid w:val="0051212C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448"/>
    <w:rsid w:val="0052157A"/>
    <w:rsid w:val="00521FEA"/>
    <w:rsid w:val="005224FB"/>
    <w:rsid w:val="00522EC3"/>
    <w:rsid w:val="005237FD"/>
    <w:rsid w:val="00523842"/>
    <w:rsid w:val="00524BFC"/>
    <w:rsid w:val="0052621E"/>
    <w:rsid w:val="00526774"/>
    <w:rsid w:val="005274D8"/>
    <w:rsid w:val="00527797"/>
    <w:rsid w:val="00532E4F"/>
    <w:rsid w:val="00533A3C"/>
    <w:rsid w:val="005368DC"/>
    <w:rsid w:val="00536AF8"/>
    <w:rsid w:val="005416F8"/>
    <w:rsid w:val="00541786"/>
    <w:rsid w:val="0054185E"/>
    <w:rsid w:val="00541999"/>
    <w:rsid w:val="00541C92"/>
    <w:rsid w:val="00544EEE"/>
    <w:rsid w:val="00545CA1"/>
    <w:rsid w:val="00545FD4"/>
    <w:rsid w:val="00546282"/>
    <w:rsid w:val="00547D73"/>
    <w:rsid w:val="00547D84"/>
    <w:rsid w:val="0055090B"/>
    <w:rsid w:val="005517F0"/>
    <w:rsid w:val="005547FC"/>
    <w:rsid w:val="00554964"/>
    <w:rsid w:val="00554B67"/>
    <w:rsid w:val="0055501D"/>
    <w:rsid w:val="005555B7"/>
    <w:rsid w:val="00556673"/>
    <w:rsid w:val="005573B9"/>
    <w:rsid w:val="00557AAD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77C70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0A7"/>
    <w:rsid w:val="00591B98"/>
    <w:rsid w:val="00591CE3"/>
    <w:rsid w:val="005920AA"/>
    <w:rsid w:val="0059282E"/>
    <w:rsid w:val="005929C7"/>
    <w:rsid w:val="00592C02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C61"/>
    <w:rsid w:val="005A5A0A"/>
    <w:rsid w:val="005A69C1"/>
    <w:rsid w:val="005A6CA6"/>
    <w:rsid w:val="005A7675"/>
    <w:rsid w:val="005A7847"/>
    <w:rsid w:val="005A788A"/>
    <w:rsid w:val="005A78B6"/>
    <w:rsid w:val="005B153F"/>
    <w:rsid w:val="005B1BED"/>
    <w:rsid w:val="005B1E9D"/>
    <w:rsid w:val="005B3092"/>
    <w:rsid w:val="005B3718"/>
    <w:rsid w:val="005B646B"/>
    <w:rsid w:val="005B7183"/>
    <w:rsid w:val="005C02E5"/>
    <w:rsid w:val="005C1959"/>
    <w:rsid w:val="005C237D"/>
    <w:rsid w:val="005C344E"/>
    <w:rsid w:val="005C45DC"/>
    <w:rsid w:val="005C5302"/>
    <w:rsid w:val="005C5B7B"/>
    <w:rsid w:val="005C644D"/>
    <w:rsid w:val="005D0AAE"/>
    <w:rsid w:val="005D0BD6"/>
    <w:rsid w:val="005D1973"/>
    <w:rsid w:val="005D2109"/>
    <w:rsid w:val="005D2614"/>
    <w:rsid w:val="005D3F6A"/>
    <w:rsid w:val="005D426D"/>
    <w:rsid w:val="005D450D"/>
    <w:rsid w:val="005D48E9"/>
    <w:rsid w:val="005D62D6"/>
    <w:rsid w:val="005D6647"/>
    <w:rsid w:val="005D6AA3"/>
    <w:rsid w:val="005E03DE"/>
    <w:rsid w:val="005E1E08"/>
    <w:rsid w:val="005E29EC"/>
    <w:rsid w:val="005E2C31"/>
    <w:rsid w:val="005E446E"/>
    <w:rsid w:val="005E4979"/>
    <w:rsid w:val="005E502F"/>
    <w:rsid w:val="005E5A92"/>
    <w:rsid w:val="005E70FC"/>
    <w:rsid w:val="005F21C0"/>
    <w:rsid w:val="005F2734"/>
    <w:rsid w:val="005F347E"/>
    <w:rsid w:val="005F3AB7"/>
    <w:rsid w:val="005F4442"/>
    <w:rsid w:val="005F6D15"/>
    <w:rsid w:val="0060024D"/>
    <w:rsid w:val="00600B2A"/>
    <w:rsid w:val="006018FE"/>
    <w:rsid w:val="00602B71"/>
    <w:rsid w:val="00603CC1"/>
    <w:rsid w:val="006042B7"/>
    <w:rsid w:val="006047BD"/>
    <w:rsid w:val="00605026"/>
    <w:rsid w:val="00605740"/>
    <w:rsid w:val="006061C9"/>
    <w:rsid w:val="00607496"/>
    <w:rsid w:val="00607843"/>
    <w:rsid w:val="00607846"/>
    <w:rsid w:val="006107A4"/>
    <w:rsid w:val="00611257"/>
    <w:rsid w:val="00611D48"/>
    <w:rsid w:val="00613BFE"/>
    <w:rsid w:val="00614629"/>
    <w:rsid w:val="006146AF"/>
    <w:rsid w:val="006156AA"/>
    <w:rsid w:val="006156D9"/>
    <w:rsid w:val="00616390"/>
    <w:rsid w:val="00616414"/>
    <w:rsid w:val="0062031A"/>
    <w:rsid w:val="00621276"/>
    <w:rsid w:val="00621546"/>
    <w:rsid w:val="00621E33"/>
    <w:rsid w:val="00621EC5"/>
    <w:rsid w:val="0062204F"/>
    <w:rsid w:val="00623FE9"/>
    <w:rsid w:val="0062477F"/>
    <w:rsid w:val="00625630"/>
    <w:rsid w:val="0062632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4655D"/>
    <w:rsid w:val="00650413"/>
    <w:rsid w:val="00650907"/>
    <w:rsid w:val="00650FF1"/>
    <w:rsid w:val="00652567"/>
    <w:rsid w:val="00652B98"/>
    <w:rsid w:val="00652ECF"/>
    <w:rsid w:val="00653C75"/>
    <w:rsid w:val="00653C7F"/>
    <w:rsid w:val="00654520"/>
    <w:rsid w:val="00654C5C"/>
    <w:rsid w:val="00655324"/>
    <w:rsid w:val="00656702"/>
    <w:rsid w:val="006604D1"/>
    <w:rsid w:val="00662A64"/>
    <w:rsid w:val="0066323B"/>
    <w:rsid w:val="00663707"/>
    <w:rsid w:val="006644C5"/>
    <w:rsid w:val="006649A7"/>
    <w:rsid w:val="00666AB4"/>
    <w:rsid w:val="00667869"/>
    <w:rsid w:val="00667D2D"/>
    <w:rsid w:val="00670917"/>
    <w:rsid w:val="006740E0"/>
    <w:rsid w:val="00674CAC"/>
    <w:rsid w:val="00675D62"/>
    <w:rsid w:val="00681530"/>
    <w:rsid w:val="00681879"/>
    <w:rsid w:val="00681B5F"/>
    <w:rsid w:val="00682A07"/>
    <w:rsid w:val="00682B10"/>
    <w:rsid w:val="00682F2F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965"/>
    <w:rsid w:val="00695A6D"/>
    <w:rsid w:val="0069639E"/>
    <w:rsid w:val="00696E17"/>
    <w:rsid w:val="006A0530"/>
    <w:rsid w:val="006A08FF"/>
    <w:rsid w:val="006A0C07"/>
    <w:rsid w:val="006A1390"/>
    <w:rsid w:val="006A1FBA"/>
    <w:rsid w:val="006A3190"/>
    <w:rsid w:val="006A4BC8"/>
    <w:rsid w:val="006A5482"/>
    <w:rsid w:val="006A549C"/>
    <w:rsid w:val="006A5E93"/>
    <w:rsid w:val="006A7977"/>
    <w:rsid w:val="006B0079"/>
    <w:rsid w:val="006B040C"/>
    <w:rsid w:val="006B1784"/>
    <w:rsid w:val="006B2811"/>
    <w:rsid w:val="006B488A"/>
    <w:rsid w:val="006B4C0A"/>
    <w:rsid w:val="006B54E1"/>
    <w:rsid w:val="006B7372"/>
    <w:rsid w:val="006B743B"/>
    <w:rsid w:val="006C08E5"/>
    <w:rsid w:val="006C0CE9"/>
    <w:rsid w:val="006C1B76"/>
    <w:rsid w:val="006C1C79"/>
    <w:rsid w:val="006C271A"/>
    <w:rsid w:val="006C2C8F"/>
    <w:rsid w:val="006C3B4D"/>
    <w:rsid w:val="006C4E52"/>
    <w:rsid w:val="006C57DC"/>
    <w:rsid w:val="006C6D04"/>
    <w:rsid w:val="006C7052"/>
    <w:rsid w:val="006C76C1"/>
    <w:rsid w:val="006D0388"/>
    <w:rsid w:val="006D1BAF"/>
    <w:rsid w:val="006D322C"/>
    <w:rsid w:val="006D3280"/>
    <w:rsid w:val="006D5072"/>
    <w:rsid w:val="006D7A28"/>
    <w:rsid w:val="006E4E4E"/>
    <w:rsid w:val="006E540D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4ED5"/>
    <w:rsid w:val="006F5A52"/>
    <w:rsid w:val="006F5C37"/>
    <w:rsid w:val="006F6DF8"/>
    <w:rsid w:val="0070412A"/>
    <w:rsid w:val="007042A6"/>
    <w:rsid w:val="0070450D"/>
    <w:rsid w:val="00704848"/>
    <w:rsid w:val="0070564A"/>
    <w:rsid w:val="00705E1A"/>
    <w:rsid w:val="00710FBA"/>
    <w:rsid w:val="00717261"/>
    <w:rsid w:val="00720871"/>
    <w:rsid w:val="00721866"/>
    <w:rsid w:val="007219F0"/>
    <w:rsid w:val="00722261"/>
    <w:rsid w:val="00722EE9"/>
    <w:rsid w:val="00724DFB"/>
    <w:rsid w:val="007255E8"/>
    <w:rsid w:val="00730D58"/>
    <w:rsid w:val="00730F8F"/>
    <w:rsid w:val="00732737"/>
    <w:rsid w:val="0073295B"/>
    <w:rsid w:val="007339C1"/>
    <w:rsid w:val="00735069"/>
    <w:rsid w:val="007351EB"/>
    <w:rsid w:val="007355A9"/>
    <w:rsid w:val="0073605B"/>
    <w:rsid w:val="0073689C"/>
    <w:rsid w:val="007421C7"/>
    <w:rsid w:val="00742CB4"/>
    <w:rsid w:val="00742EC8"/>
    <w:rsid w:val="00742FEF"/>
    <w:rsid w:val="007433EC"/>
    <w:rsid w:val="0074397D"/>
    <w:rsid w:val="00745128"/>
    <w:rsid w:val="0074570B"/>
    <w:rsid w:val="007467A3"/>
    <w:rsid w:val="00750C90"/>
    <w:rsid w:val="007523F3"/>
    <w:rsid w:val="00752B5C"/>
    <w:rsid w:val="00752F3A"/>
    <w:rsid w:val="007540F3"/>
    <w:rsid w:val="00754B30"/>
    <w:rsid w:val="007601A1"/>
    <w:rsid w:val="00760D05"/>
    <w:rsid w:val="0076277C"/>
    <w:rsid w:val="007650BE"/>
    <w:rsid w:val="00765246"/>
    <w:rsid w:val="00766A92"/>
    <w:rsid w:val="00771D90"/>
    <w:rsid w:val="00771DA9"/>
    <w:rsid w:val="00776129"/>
    <w:rsid w:val="007761E9"/>
    <w:rsid w:val="0077647C"/>
    <w:rsid w:val="00776759"/>
    <w:rsid w:val="00776B80"/>
    <w:rsid w:val="00777387"/>
    <w:rsid w:val="007774DA"/>
    <w:rsid w:val="00780383"/>
    <w:rsid w:val="00780388"/>
    <w:rsid w:val="00780598"/>
    <w:rsid w:val="00780F36"/>
    <w:rsid w:val="00781128"/>
    <w:rsid w:val="0078151B"/>
    <w:rsid w:val="0078208D"/>
    <w:rsid w:val="007828BE"/>
    <w:rsid w:val="00782AD4"/>
    <w:rsid w:val="00784E8F"/>
    <w:rsid w:val="00785396"/>
    <w:rsid w:val="00786C6D"/>
    <w:rsid w:val="007915A7"/>
    <w:rsid w:val="007918EE"/>
    <w:rsid w:val="00792C9F"/>
    <w:rsid w:val="00793ACC"/>
    <w:rsid w:val="007949B2"/>
    <w:rsid w:val="00796DB4"/>
    <w:rsid w:val="00797590"/>
    <w:rsid w:val="007976AA"/>
    <w:rsid w:val="007A1A41"/>
    <w:rsid w:val="007A2603"/>
    <w:rsid w:val="007A3002"/>
    <w:rsid w:val="007A3DC9"/>
    <w:rsid w:val="007A3E85"/>
    <w:rsid w:val="007A4DBF"/>
    <w:rsid w:val="007B0089"/>
    <w:rsid w:val="007B2E7B"/>
    <w:rsid w:val="007B3BF9"/>
    <w:rsid w:val="007B3D27"/>
    <w:rsid w:val="007B4060"/>
    <w:rsid w:val="007B4163"/>
    <w:rsid w:val="007B43C7"/>
    <w:rsid w:val="007B46B0"/>
    <w:rsid w:val="007B4A39"/>
    <w:rsid w:val="007B52D2"/>
    <w:rsid w:val="007B6D2F"/>
    <w:rsid w:val="007C11CD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AC9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6DA2"/>
    <w:rsid w:val="007F79C3"/>
    <w:rsid w:val="00802A63"/>
    <w:rsid w:val="00802D76"/>
    <w:rsid w:val="008056E3"/>
    <w:rsid w:val="008057B7"/>
    <w:rsid w:val="00805C52"/>
    <w:rsid w:val="00807012"/>
    <w:rsid w:val="008075A3"/>
    <w:rsid w:val="00807C84"/>
    <w:rsid w:val="008107E3"/>
    <w:rsid w:val="00810838"/>
    <w:rsid w:val="00810A81"/>
    <w:rsid w:val="00811236"/>
    <w:rsid w:val="00811F2F"/>
    <w:rsid w:val="00814E57"/>
    <w:rsid w:val="00816A26"/>
    <w:rsid w:val="00816FE5"/>
    <w:rsid w:val="008172F6"/>
    <w:rsid w:val="00820888"/>
    <w:rsid w:val="00821768"/>
    <w:rsid w:val="00822703"/>
    <w:rsid w:val="00823FC2"/>
    <w:rsid w:val="00824973"/>
    <w:rsid w:val="00824C31"/>
    <w:rsid w:val="00825521"/>
    <w:rsid w:val="00825B0B"/>
    <w:rsid w:val="008277F1"/>
    <w:rsid w:val="0083034E"/>
    <w:rsid w:val="00830651"/>
    <w:rsid w:val="00830DCC"/>
    <w:rsid w:val="00831B2B"/>
    <w:rsid w:val="0083210A"/>
    <w:rsid w:val="0083363D"/>
    <w:rsid w:val="00834FE4"/>
    <w:rsid w:val="008373D9"/>
    <w:rsid w:val="00840326"/>
    <w:rsid w:val="008404CA"/>
    <w:rsid w:val="00840BB6"/>
    <w:rsid w:val="0084110A"/>
    <w:rsid w:val="00841227"/>
    <w:rsid w:val="00842151"/>
    <w:rsid w:val="008444C8"/>
    <w:rsid w:val="0084504F"/>
    <w:rsid w:val="008457B2"/>
    <w:rsid w:val="00845A10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34D"/>
    <w:rsid w:val="00857C2E"/>
    <w:rsid w:val="00857D11"/>
    <w:rsid w:val="00860570"/>
    <w:rsid w:val="00861A58"/>
    <w:rsid w:val="00861CAB"/>
    <w:rsid w:val="00862843"/>
    <w:rsid w:val="00864FC9"/>
    <w:rsid w:val="00865D1F"/>
    <w:rsid w:val="008679E9"/>
    <w:rsid w:val="00873408"/>
    <w:rsid w:val="00875063"/>
    <w:rsid w:val="008750CA"/>
    <w:rsid w:val="0087681C"/>
    <w:rsid w:val="00876D26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688E"/>
    <w:rsid w:val="00897B21"/>
    <w:rsid w:val="008A2565"/>
    <w:rsid w:val="008A2B6D"/>
    <w:rsid w:val="008A2C22"/>
    <w:rsid w:val="008A2C5D"/>
    <w:rsid w:val="008A5918"/>
    <w:rsid w:val="008B3120"/>
    <w:rsid w:val="008B4394"/>
    <w:rsid w:val="008B46A0"/>
    <w:rsid w:val="008B50FD"/>
    <w:rsid w:val="008B53B4"/>
    <w:rsid w:val="008B5A03"/>
    <w:rsid w:val="008B5A64"/>
    <w:rsid w:val="008B5A65"/>
    <w:rsid w:val="008B7097"/>
    <w:rsid w:val="008B7DF1"/>
    <w:rsid w:val="008C17F5"/>
    <w:rsid w:val="008C35BF"/>
    <w:rsid w:val="008C4A63"/>
    <w:rsid w:val="008C4F56"/>
    <w:rsid w:val="008C5AC8"/>
    <w:rsid w:val="008C5DE5"/>
    <w:rsid w:val="008C68E6"/>
    <w:rsid w:val="008C6C39"/>
    <w:rsid w:val="008C6E7A"/>
    <w:rsid w:val="008D00F2"/>
    <w:rsid w:val="008D378E"/>
    <w:rsid w:val="008D37D3"/>
    <w:rsid w:val="008D3FBE"/>
    <w:rsid w:val="008D69B1"/>
    <w:rsid w:val="008D7448"/>
    <w:rsid w:val="008E0C1F"/>
    <w:rsid w:val="008E1371"/>
    <w:rsid w:val="008E20B2"/>
    <w:rsid w:val="008E358D"/>
    <w:rsid w:val="008E6169"/>
    <w:rsid w:val="008E6272"/>
    <w:rsid w:val="008E6393"/>
    <w:rsid w:val="008E677D"/>
    <w:rsid w:val="008E7DC0"/>
    <w:rsid w:val="008F0003"/>
    <w:rsid w:val="008F062C"/>
    <w:rsid w:val="008F13AF"/>
    <w:rsid w:val="008F30EB"/>
    <w:rsid w:val="008F3985"/>
    <w:rsid w:val="008F3B75"/>
    <w:rsid w:val="008F5777"/>
    <w:rsid w:val="008F5F6E"/>
    <w:rsid w:val="009004C8"/>
    <w:rsid w:val="00900BD5"/>
    <w:rsid w:val="00903063"/>
    <w:rsid w:val="009030C6"/>
    <w:rsid w:val="00903E4F"/>
    <w:rsid w:val="00904FC5"/>
    <w:rsid w:val="00905796"/>
    <w:rsid w:val="00905AF3"/>
    <w:rsid w:val="00906C58"/>
    <w:rsid w:val="00907782"/>
    <w:rsid w:val="00912442"/>
    <w:rsid w:val="009124ED"/>
    <w:rsid w:val="009127D2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2258"/>
    <w:rsid w:val="00923263"/>
    <w:rsid w:val="00923319"/>
    <w:rsid w:val="00923FC1"/>
    <w:rsid w:val="00924853"/>
    <w:rsid w:val="0092520A"/>
    <w:rsid w:val="0092551E"/>
    <w:rsid w:val="00925E5B"/>
    <w:rsid w:val="009262FD"/>
    <w:rsid w:val="00926C64"/>
    <w:rsid w:val="00926F45"/>
    <w:rsid w:val="00927160"/>
    <w:rsid w:val="00927ABD"/>
    <w:rsid w:val="0093026B"/>
    <w:rsid w:val="00930B41"/>
    <w:rsid w:val="009321E5"/>
    <w:rsid w:val="00933C6B"/>
    <w:rsid w:val="00934829"/>
    <w:rsid w:val="00934B32"/>
    <w:rsid w:val="0093511F"/>
    <w:rsid w:val="00935302"/>
    <w:rsid w:val="009353F8"/>
    <w:rsid w:val="0093578E"/>
    <w:rsid w:val="00935B6D"/>
    <w:rsid w:val="00942436"/>
    <w:rsid w:val="00942996"/>
    <w:rsid w:val="00942CC7"/>
    <w:rsid w:val="00943294"/>
    <w:rsid w:val="00943402"/>
    <w:rsid w:val="0094345F"/>
    <w:rsid w:val="00944483"/>
    <w:rsid w:val="0094470C"/>
    <w:rsid w:val="00944C53"/>
    <w:rsid w:val="00944F96"/>
    <w:rsid w:val="00945CE9"/>
    <w:rsid w:val="00946870"/>
    <w:rsid w:val="00946D5B"/>
    <w:rsid w:val="0094778D"/>
    <w:rsid w:val="009477C6"/>
    <w:rsid w:val="009523AC"/>
    <w:rsid w:val="009528E1"/>
    <w:rsid w:val="00952FBB"/>
    <w:rsid w:val="0095319B"/>
    <w:rsid w:val="009534E9"/>
    <w:rsid w:val="00953690"/>
    <w:rsid w:val="00953FAB"/>
    <w:rsid w:val="0095465F"/>
    <w:rsid w:val="00954E3A"/>
    <w:rsid w:val="00956C7B"/>
    <w:rsid w:val="00956DED"/>
    <w:rsid w:val="00957B21"/>
    <w:rsid w:val="00961C44"/>
    <w:rsid w:val="00962F18"/>
    <w:rsid w:val="0096396F"/>
    <w:rsid w:val="00964165"/>
    <w:rsid w:val="00964888"/>
    <w:rsid w:val="00964C90"/>
    <w:rsid w:val="00964DE5"/>
    <w:rsid w:val="0096507E"/>
    <w:rsid w:val="00965D1C"/>
    <w:rsid w:val="00965EB4"/>
    <w:rsid w:val="00966528"/>
    <w:rsid w:val="009669B9"/>
    <w:rsid w:val="009674A6"/>
    <w:rsid w:val="00970DF4"/>
    <w:rsid w:val="00970E3C"/>
    <w:rsid w:val="009711B1"/>
    <w:rsid w:val="00971439"/>
    <w:rsid w:val="0097174D"/>
    <w:rsid w:val="009724F2"/>
    <w:rsid w:val="0097277E"/>
    <w:rsid w:val="00973314"/>
    <w:rsid w:val="00973386"/>
    <w:rsid w:val="00973BA9"/>
    <w:rsid w:val="0097592C"/>
    <w:rsid w:val="0097597E"/>
    <w:rsid w:val="00976C8B"/>
    <w:rsid w:val="00980F09"/>
    <w:rsid w:val="0098109A"/>
    <w:rsid w:val="009810E8"/>
    <w:rsid w:val="00985063"/>
    <w:rsid w:val="00990018"/>
    <w:rsid w:val="00990587"/>
    <w:rsid w:val="009911AF"/>
    <w:rsid w:val="00991BA5"/>
    <w:rsid w:val="009947CD"/>
    <w:rsid w:val="00994885"/>
    <w:rsid w:val="0099493A"/>
    <w:rsid w:val="0099638D"/>
    <w:rsid w:val="00997A3B"/>
    <w:rsid w:val="00997AEA"/>
    <w:rsid w:val="009A01D5"/>
    <w:rsid w:val="009A0A68"/>
    <w:rsid w:val="009A178D"/>
    <w:rsid w:val="009A214E"/>
    <w:rsid w:val="009A2597"/>
    <w:rsid w:val="009A37AC"/>
    <w:rsid w:val="009A3B3E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33D"/>
    <w:rsid w:val="009B3943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4A68"/>
    <w:rsid w:val="009C5C76"/>
    <w:rsid w:val="009C66DA"/>
    <w:rsid w:val="009C68A5"/>
    <w:rsid w:val="009C71AA"/>
    <w:rsid w:val="009D0BDF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220B"/>
    <w:rsid w:val="009F32AC"/>
    <w:rsid w:val="009F53B1"/>
    <w:rsid w:val="009F6FC0"/>
    <w:rsid w:val="009F72CF"/>
    <w:rsid w:val="00A0025C"/>
    <w:rsid w:val="00A011D6"/>
    <w:rsid w:val="00A01626"/>
    <w:rsid w:val="00A01B64"/>
    <w:rsid w:val="00A02794"/>
    <w:rsid w:val="00A04134"/>
    <w:rsid w:val="00A05A3C"/>
    <w:rsid w:val="00A06256"/>
    <w:rsid w:val="00A06E2C"/>
    <w:rsid w:val="00A07D5E"/>
    <w:rsid w:val="00A1029C"/>
    <w:rsid w:val="00A10553"/>
    <w:rsid w:val="00A11101"/>
    <w:rsid w:val="00A11203"/>
    <w:rsid w:val="00A135B9"/>
    <w:rsid w:val="00A13CD5"/>
    <w:rsid w:val="00A1425D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06BB"/>
    <w:rsid w:val="00A3265C"/>
    <w:rsid w:val="00A32A63"/>
    <w:rsid w:val="00A32DB8"/>
    <w:rsid w:val="00A33B61"/>
    <w:rsid w:val="00A33FAF"/>
    <w:rsid w:val="00A34431"/>
    <w:rsid w:val="00A360B4"/>
    <w:rsid w:val="00A42ED4"/>
    <w:rsid w:val="00A4318A"/>
    <w:rsid w:val="00A44733"/>
    <w:rsid w:val="00A4508B"/>
    <w:rsid w:val="00A45C96"/>
    <w:rsid w:val="00A466AB"/>
    <w:rsid w:val="00A4799F"/>
    <w:rsid w:val="00A52268"/>
    <w:rsid w:val="00A54111"/>
    <w:rsid w:val="00A55CFC"/>
    <w:rsid w:val="00A5719C"/>
    <w:rsid w:val="00A6028F"/>
    <w:rsid w:val="00A6040F"/>
    <w:rsid w:val="00A6089A"/>
    <w:rsid w:val="00A60E4F"/>
    <w:rsid w:val="00A64455"/>
    <w:rsid w:val="00A65918"/>
    <w:rsid w:val="00A664FD"/>
    <w:rsid w:val="00A67DBB"/>
    <w:rsid w:val="00A70016"/>
    <w:rsid w:val="00A705D2"/>
    <w:rsid w:val="00A7077E"/>
    <w:rsid w:val="00A72AF5"/>
    <w:rsid w:val="00A72C4F"/>
    <w:rsid w:val="00A736BE"/>
    <w:rsid w:val="00A74035"/>
    <w:rsid w:val="00A75E48"/>
    <w:rsid w:val="00A76F72"/>
    <w:rsid w:val="00A805FA"/>
    <w:rsid w:val="00A81A20"/>
    <w:rsid w:val="00A835DD"/>
    <w:rsid w:val="00A83969"/>
    <w:rsid w:val="00A83E1C"/>
    <w:rsid w:val="00A841BA"/>
    <w:rsid w:val="00A85067"/>
    <w:rsid w:val="00A855DB"/>
    <w:rsid w:val="00A86049"/>
    <w:rsid w:val="00A8617C"/>
    <w:rsid w:val="00A86CDD"/>
    <w:rsid w:val="00A87E83"/>
    <w:rsid w:val="00A911D7"/>
    <w:rsid w:val="00A91676"/>
    <w:rsid w:val="00A91C3B"/>
    <w:rsid w:val="00A936DB"/>
    <w:rsid w:val="00A94454"/>
    <w:rsid w:val="00A94CAB"/>
    <w:rsid w:val="00A9559E"/>
    <w:rsid w:val="00A96BBC"/>
    <w:rsid w:val="00A96D88"/>
    <w:rsid w:val="00AA0C70"/>
    <w:rsid w:val="00AA0F2C"/>
    <w:rsid w:val="00AA13F7"/>
    <w:rsid w:val="00AA51A2"/>
    <w:rsid w:val="00AA75D0"/>
    <w:rsid w:val="00AB062D"/>
    <w:rsid w:val="00AB24D6"/>
    <w:rsid w:val="00AB4D0F"/>
    <w:rsid w:val="00AB5E24"/>
    <w:rsid w:val="00AB5EFF"/>
    <w:rsid w:val="00AB63F9"/>
    <w:rsid w:val="00AC21F1"/>
    <w:rsid w:val="00AC30A4"/>
    <w:rsid w:val="00AC3C65"/>
    <w:rsid w:val="00AC43A4"/>
    <w:rsid w:val="00AC4558"/>
    <w:rsid w:val="00AC5558"/>
    <w:rsid w:val="00AC5FE1"/>
    <w:rsid w:val="00AC6525"/>
    <w:rsid w:val="00AD1D63"/>
    <w:rsid w:val="00AD3AFE"/>
    <w:rsid w:val="00AD53C2"/>
    <w:rsid w:val="00AD7A37"/>
    <w:rsid w:val="00AE068B"/>
    <w:rsid w:val="00AE173D"/>
    <w:rsid w:val="00AE1FB7"/>
    <w:rsid w:val="00AE32E7"/>
    <w:rsid w:val="00AE3E55"/>
    <w:rsid w:val="00AE4465"/>
    <w:rsid w:val="00AE5ACD"/>
    <w:rsid w:val="00AE7B6F"/>
    <w:rsid w:val="00AF2E76"/>
    <w:rsid w:val="00AF47B0"/>
    <w:rsid w:val="00AF6942"/>
    <w:rsid w:val="00AF6A2E"/>
    <w:rsid w:val="00AF6FA0"/>
    <w:rsid w:val="00AF79A1"/>
    <w:rsid w:val="00AF7F9D"/>
    <w:rsid w:val="00B00B1D"/>
    <w:rsid w:val="00B017F9"/>
    <w:rsid w:val="00B02B40"/>
    <w:rsid w:val="00B04052"/>
    <w:rsid w:val="00B04086"/>
    <w:rsid w:val="00B045CF"/>
    <w:rsid w:val="00B05789"/>
    <w:rsid w:val="00B069D5"/>
    <w:rsid w:val="00B07485"/>
    <w:rsid w:val="00B112E8"/>
    <w:rsid w:val="00B120F8"/>
    <w:rsid w:val="00B14118"/>
    <w:rsid w:val="00B165DA"/>
    <w:rsid w:val="00B168DB"/>
    <w:rsid w:val="00B174DB"/>
    <w:rsid w:val="00B1783F"/>
    <w:rsid w:val="00B20B64"/>
    <w:rsid w:val="00B21EBE"/>
    <w:rsid w:val="00B2287F"/>
    <w:rsid w:val="00B230BD"/>
    <w:rsid w:val="00B24C62"/>
    <w:rsid w:val="00B24CA2"/>
    <w:rsid w:val="00B2635F"/>
    <w:rsid w:val="00B26DBE"/>
    <w:rsid w:val="00B302E1"/>
    <w:rsid w:val="00B31A9D"/>
    <w:rsid w:val="00B330B0"/>
    <w:rsid w:val="00B33861"/>
    <w:rsid w:val="00B34352"/>
    <w:rsid w:val="00B3698D"/>
    <w:rsid w:val="00B369A5"/>
    <w:rsid w:val="00B4117A"/>
    <w:rsid w:val="00B42FBA"/>
    <w:rsid w:val="00B44478"/>
    <w:rsid w:val="00B44721"/>
    <w:rsid w:val="00B455B5"/>
    <w:rsid w:val="00B45AF5"/>
    <w:rsid w:val="00B47868"/>
    <w:rsid w:val="00B5180D"/>
    <w:rsid w:val="00B51FFA"/>
    <w:rsid w:val="00B5279D"/>
    <w:rsid w:val="00B527B8"/>
    <w:rsid w:val="00B52C73"/>
    <w:rsid w:val="00B52CCB"/>
    <w:rsid w:val="00B5301E"/>
    <w:rsid w:val="00B54B4E"/>
    <w:rsid w:val="00B57648"/>
    <w:rsid w:val="00B60A45"/>
    <w:rsid w:val="00B61905"/>
    <w:rsid w:val="00B61C2A"/>
    <w:rsid w:val="00B62CD4"/>
    <w:rsid w:val="00B630C2"/>
    <w:rsid w:val="00B6338F"/>
    <w:rsid w:val="00B637B7"/>
    <w:rsid w:val="00B654DD"/>
    <w:rsid w:val="00B655F3"/>
    <w:rsid w:val="00B65BF2"/>
    <w:rsid w:val="00B66BD8"/>
    <w:rsid w:val="00B6720B"/>
    <w:rsid w:val="00B67865"/>
    <w:rsid w:val="00B67B31"/>
    <w:rsid w:val="00B710B5"/>
    <w:rsid w:val="00B7203D"/>
    <w:rsid w:val="00B72E45"/>
    <w:rsid w:val="00B73299"/>
    <w:rsid w:val="00B73468"/>
    <w:rsid w:val="00B74D08"/>
    <w:rsid w:val="00B74D4B"/>
    <w:rsid w:val="00B759D3"/>
    <w:rsid w:val="00B76982"/>
    <w:rsid w:val="00B80B0F"/>
    <w:rsid w:val="00B8236A"/>
    <w:rsid w:val="00B83078"/>
    <w:rsid w:val="00B83AB9"/>
    <w:rsid w:val="00B83C29"/>
    <w:rsid w:val="00B84B41"/>
    <w:rsid w:val="00B8545A"/>
    <w:rsid w:val="00B856F9"/>
    <w:rsid w:val="00B863BD"/>
    <w:rsid w:val="00B9104F"/>
    <w:rsid w:val="00B91EA9"/>
    <w:rsid w:val="00B9248A"/>
    <w:rsid w:val="00B9493B"/>
    <w:rsid w:val="00B94FB6"/>
    <w:rsid w:val="00B95DD7"/>
    <w:rsid w:val="00B96653"/>
    <w:rsid w:val="00B9676B"/>
    <w:rsid w:val="00B96D69"/>
    <w:rsid w:val="00B9755C"/>
    <w:rsid w:val="00BA04E2"/>
    <w:rsid w:val="00BA14B9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14CA"/>
    <w:rsid w:val="00BC226C"/>
    <w:rsid w:val="00BC3879"/>
    <w:rsid w:val="00BC3C80"/>
    <w:rsid w:val="00BC40CE"/>
    <w:rsid w:val="00BC4F1C"/>
    <w:rsid w:val="00BC5C83"/>
    <w:rsid w:val="00BC6188"/>
    <w:rsid w:val="00BC6415"/>
    <w:rsid w:val="00BD0345"/>
    <w:rsid w:val="00BD27AC"/>
    <w:rsid w:val="00BD3632"/>
    <w:rsid w:val="00BD487E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BF7CFE"/>
    <w:rsid w:val="00BF7EA8"/>
    <w:rsid w:val="00C00513"/>
    <w:rsid w:val="00C00F9D"/>
    <w:rsid w:val="00C015E3"/>
    <w:rsid w:val="00C01A64"/>
    <w:rsid w:val="00C02712"/>
    <w:rsid w:val="00C04A4A"/>
    <w:rsid w:val="00C04C5C"/>
    <w:rsid w:val="00C05637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BA2"/>
    <w:rsid w:val="00C25CA4"/>
    <w:rsid w:val="00C2634D"/>
    <w:rsid w:val="00C27525"/>
    <w:rsid w:val="00C2770D"/>
    <w:rsid w:val="00C27F3B"/>
    <w:rsid w:val="00C3081A"/>
    <w:rsid w:val="00C30BEC"/>
    <w:rsid w:val="00C31B04"/>
    <w:rsid w:val="00C31EF7"/>
    <w:rsid w:val="00C3215F"/>
    <w:rsid w:val="00C33E3B"/>
    <w:rsid w:val="00C36311"/>
    <w:rsid w:val="00C37A7B"/>
    <w:rsid w:val="00C40137"/>
    <w:rsid w:val="00C40664"/>
    <w:rsid w:val="00C40AA6"/>
    <w:rsid w:val="00C40E8B"/>
    <w:rsid w:val="00C41C72"/>
    <w:rsid w:val="00C42588"/>
    <w:rsid w:val="00C43303"/>
    <w:rsid w:val="00C44A8D"/>
    <w:rsid w:val="00C459AF"/>
    <w:rsid w:val="00C45A31"/>
    <w:rsid w:val="00C45E32"/>
    <w:rsid w:val="00C46058"/>
    <w:rsid w:val="00C47871"/>
    <w:rsid w:val="00C50391"/>
    <w:rsid w:val="00C50F8C"/>
    <w:rsid w:val="00C51098"/>
    <w:rsid w:val="00C510CE"/>
    <w:rsid w:val="00C5285B"/>
    <w:rsid w:val="00C55BD4"/>
    <w:rsid w:val="00C564A4"/>
    <w:rsid w:val="00C5689E"/>
    <w:rsid w:val="00C6056B"/>
    <w:rsid w:val="00C61637"/>
    <w:rsid w:val="00C6176D"/>
    <w:rsid w:val="00C6189D"/>
    <w:rsid w:val="00C645FF"/>
    <w:rsid w:val="00C65234"/>
    <w:rsid w:val="00C66161"/>
    <w:rsid w:val="00C67981"/>
    <w:rsid w:val="00C70736"/>
    <w:rsid w:val="00C71B5A"/>
    <w:rsid w:val="00C74AAA"/>
    <w:rsid w:val="00C757B4"/>
    <w:rsid w:val="00C75AEA"/>
    <w:rsid w:val="00C764E8"/>
    <w:rsid w:val="00C76535"/>
    <w:rsid w:val="00C76F06"/>
    <w:rsid w:val="00C80C85"/>
    <w:rsid w:val="00C81416"/>
    <w:rsid w:val="00C8202A"/>
    <w:rsid w:val="00C83346"/>
    <w:rsid w:val="00C83994"/>
    <w:rsid w:val="00C8418E"/>
    <w:rsid w:val="00C84B7A"/>
    <w:rsid w:val="00C853B1"/>
    <w:rsid w:val="00C85B72"/>
    <w:rsid w:val="00C8618F"/>
    <w:rsid w:val="00C86B39"/>
    <w:rsid w:val="00C8744D"/>
    <w:rsid w:val="00C87511"/>
    <w:rsid w:val="00C87935"/>
    <w:rsid w:val="00C87961"/>
    <w:rsid w:val="00C91E95"/>
    <w:rsid w:val="00C93077"/>
    <w:rsid w:val="00C93305"/>
    <w:rsid w:val="00C94167"/>
    <w:rsid w:val="00C94835"/>
    <w:rsid w:val="00C95008"/>
    <w:rsid w:val="00C953F6"/>
    <w:rsid w:val="00C95BA0"/>
    <w:rsid w:val="00C961F5"/>
    <w:rsid w:val="00C96AFB"/>
    <w:rsid w:val="00C97167"/>
    <w:rsid w:val="00CA063C"/>
    <w:rsid w:val="00CA2160"/>
    <w:rsid w:val="00CA21F4"/>
    <w:rsid w:val="00CA2780"/>
    <w:rsid w:val="00CA27AF"/>
    <w:rsid w:val="00CA3A55"/>
    <w:rsid w:val="00CA4C24"/>
    <w:rsid w:val="00CA6199"/>
    <w:rsid w:val="00CA77C1"/>
    <w:rsid w:val="00CB2BA2"/>
    <w:rsid w:val="00CB4CCC"/>
    <w:rsid w:val="00CB5732"/>
    <w:rsid w:val="00CB749B"/>
    <w:rsid w:val="00CB78DD"/>
    <w:rsid w:val="00CB7D32"/>
    <w:rsid w:val="00CC1A2A"/>
    <w:rsid w:val="00CC6926"/>
    <w:rsid w:val="00CC6FDA"/>
    <w:rsid w:val="00CD0AB4"/>
    <w:rsid w:val="00CD0D75"/>
    <w:rsid w:val="00CD16CE"/>
    <w:rsid w:val="00CD32AB"/>
    <w:rsid w:val="00CD3E19"/>
    <w:rsid w:val="00CD55C1"/>
    <w:rsid w:val="00CD56BA"/>
    <w:rsid w:val="00CD71B4"/>
    <w:rsid w:val="00CD7AE0"/>
    <w:rsid w:val="00CE07EA"/>
    <w:rsid w:val="00CE0DA2"/>
    <w:rsid w:val="00CE1194"/>
    <w:rsid w:val="00CE1417"/>
    <w:rsid w:val="00CE4170"/>
    <w:rsid w:val="00CE4706"/>
    <w:rsid w:val="00CE7C1A"/>
    <w:rsid w:val="00CF027C"/>
    <w:rsid w:val="00CF0B80"/>
    <w:rsid w:val="00CF0FAA"/>
    <w:rsid w:val="00CF1861"/>
    <w:rsid w:val="00CF1F13"/>
    <w:rsid w:val="00CF3C56"/>
    <w:rsid w:val="00CF3E58"/>
    <w:rsid w:val="00CF4740"/>
    <w:rsid w:val="00CF5033"/>
    <w:rsid w:val="00CF5C91"/>
    <w:rsid w:val="00CF5FF8"/>
    <w:rsid w:val="00CF62EB"/>
    <w:rsid w:val="00D0082D"/>
    <w:rsid w:val="00D02F1F"/>
    <w:rsid w:val="00D03CFC"/>
    <w:rsid w:val="00D0490D"/>
    <w:rsid w:val="00D04BAA"/>
    <w:rsid w:val="00D057E7"/>
    <w:rsid w:val="00D06784"/>
    <w:rsid w:val="00D100CA"/>
    <w:rsid w:val="00D10456"/>
    <w:rsid w:val="00D1072D"/>
    <w:rsid w:val="00D10C9C"/>
    <w:rsid w:val="00D150D5"/>
    <w:rsid w:val="00D15110"/>
    <w:rsid w:val="00D15A70"/>
    <w:rsid w:val="00D1675F"/>
    <w:rsid w:val="00D17539"/>
    <w:rsid w:val="00D20EE0"/>
    <w:rsid w:val="00D21180"/>
    <w:rsid w:val="00D2266B"/>
    <w:rsid w:val="00D23003"/>
    <w:rsid w:val="00D24136"/>
    <w:rsid w:val="00D25157"/>
    <w:rsid w:val="00D25750"/>
    <w:rsid w:val="00D26916"/>
    <w:rsid w:val="00D30E0E"/>
    <w:rsid w:val="00D319D6"/>
    <w:rsid w:val="00D31E61"/>
    <w:rsid w:val="00D322C7"/>
    <w:rsid w:val="00D32C1A"/>
    <w:rsid w:val="00D33028"/>
    <w:rsid w:val="00D338FA"/>
    <w:rsid w:val="00D33A86"/>
    <w:rsid w:val="00D41A2F"/>
    <w:rsid w:val="00D42C0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B05"/>
    <w:rsid w:val="00D64DAC"/>
    <w:rsid w:val="00D656C4"/>
    <w:rsid w:val="00D65ECC"/>
    <w:rsid w:val="00D66F09"/>
    <w:rsid w:val="00D70247"/>
    <w:rsid w:val="00D7078C"/>
    <w:rsid w:val="00D73C1F"/>
    <w:rsid w:val="00D74BA5"/>
    <w:rsid w:val="00D74D5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3D"/>
    <w:rsid w:val="00D80143"/>
    <w:rsid w:val="00D80225"/>
    <w:rsid w:val="00D80ACC"/>
    <w:rsid w:val="00D80DA3"/>
    <w:rsid w:val="00D83144"/>
    <w:rsid w:val="00D83253"/>
    <w:rsid w:val="00D835E3"/>
    <w:rsid w:val="00D84011"/>
    <w:rsid w:val="00D842B8"/>
    <w:rsid w:val="00D845E9"/>
    <w:rsid w:val="00D8695C"/>
    <w:rsid w:val="00D87EB3"/>
    <w:rsid w:val="00D93002"/>
    <w:rsid w:val="00D93CBF"/>
    <w:rsid w:val="00D94847"/>
    <w:rsid w:val="00D950FC"/>
    <w:rsid w:val="00D96069"/>
    <w:rsid w:val="00D961A8"/>
    <w:rsid w:val="00D97CD5"/>
    <w:rsid w:val="00DA07DB"/>
    <w:rsid w:val="00DA115F"/>
    <w:rsid w:val="00DA1868"/>
    <w:rsid w:val="00DA221D"/>
    <w:rsid w:val="00DA28EB"/>
    <w:rsid w:val="00DA31DB"/>
    <w:rsid w:val="00DA3437"/>
    <w:rsid w:val="00DA3E40"/>
    <w:rsid w:val="00DA3EE8"/>
    <w:rsid w:val="00DA48E3"/>
    <w:rsid w:val="00DA5235"/>
    <w:rsid w:val="00DA6B80"/>
    <w:rsid w:val="00DB07E4"/>
    <w:rsid w:val="00DB207C"/>
    <w:rsid w:val="00DB2321"/>
    <w:rsid w:val="00DB249D"/>
    <w:rsid w:val="00DB2DA3"/>
    <w:rsid w:val="00DB5AE8"/>
    <w:rsid w:val="00DB638C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C7F4A"/>
    <w:rsid w:val="00DD012C"/>
    <w:rsid w:val="00DD0338"/>
    <w:rsid w:val="00DD407A"/>
    <w:rsid w:val="00DD4C90"/>
    <w:rsid w:val="00DD5478"/>
    <w:rsid w:val="00DD5A2E"/>
    <w:rsid w:val="00DD618F"/>
    <w:rsid w:val="00DE1601"/>
    <w:rsid w:val="00DE694D"/>
    <w:rsid w:val="00DE76DD"/>
    <w:rsid w:val="00DE7D1A"/>
    <w:rsid w:val="00DF12DC"/>
    <w:rsid w:val="00DF224E"/>
    <w:rsid w:val="00DF3B8F"/>
    <w:rsid w:val="00DF58E8"/>
    <w:rsid w:val="00DF67F4"/>
    <w:rsid w:val="00DF6E06"/>
    <w:rsid w:val="00DF74D9"/>
    <w:rsid w:val="00DF76A6"/>
    <w:rsid w:val="00E0170E"/>
    <w:rsid w:val="00E02543"/>
    <w:rsid w:val="00E0295A"/>
    <w:rsid w:val="00E037AA"/>
    <w:rsid w:val="00E04155"/>
    <w:rsid w:val="00E04B28"/>
    <w:rsid w:val="00E05C30"/>
    <w:rsid w:val="00E0667B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2514"/>
    <w:rsid w:val="00E351AF"/>
    <w:rsid w:val="00E35E28"/>
    <w:rsid w:val="00E3688A"/>
    <w:rsid w:val="00E36964"/>
    <w:rsid w:val="00E3722D"/>
    <w:rsid w:val="00E37348"/>
    <w:rsid w:val="00E37655"/>
    <w:rsid w:val="00E377F4"/>
    <w:rsid w:val="00E37DD2"/>
    <w:rsid w:val="00E43C97"/>
    <w:rsid w:val="00E44DAB"/>
    <w:rsid w:val="00E44F55"/>
    <w:rsid w:val="00E46A11"/>
    <w:rsid w:val="00E46C91"/>
    <w:rsid w:val="00E51988"/>
    <w:rsid w:val="00E51ADA"/>
    <w:rsid w:val="00E51C9D"/>
    <w:rsid w:val="00E5209E"/>
    <w:rsid w:val="00E53F46"/>
    <w:rsid w:val="00E55648"/>
    <w:rsid w:val="00E55C19"/>
    <w:rsid w:val="00E56454"/>
    <w:rsid w:val="00E567E8"/>
    <w:rsid w:val="00E571D4"/>
    <w:rsid w:val="00E62E32"/>
    <w:rsid w:val="00E6411D"/>
    <w:rsid w:val="00E6418D"/>
    <w:rsid w:val="00E66194"/>
    <w:rsid w:val="00E66BF3"/>
    <w:rsid w:val="00E6738A"/>
    <w:rsid w:val="00E722FD"/>
    <w:rsid w:val="00E746F4"/>
    <w:rsid w:val="00E7567C"/>
    <w:rsid w:val="00E75D2C"/>
    <w:rsid w:val="00E76F4D"/>
    <w:rsid w:val="00E77303"/>
    <w:rsid w:val="00E8159A"/>
    <w:rsid w:val="00E832F1"/>
    <w:rsid w:val="00E835D7"/>
    <w:rsid w:val="00E8366D"/>
    <w:rsid w:val="00E83DA0"/>
    <w:rsid w:val="00E83F4D"/>
    <w:rsid w:val="00E87A18"/>
    <w:rsid w:val="00E9130A"/>
    <w:rsid w:val="00E92C07"/>
    <w:rsid w:val="00E92C52"/>
    <w:rsid w:val="00E945F7"/>
    <w:rsid w:val="00E95B80"/>
    <w:rsid w:val="00E95EBF"/>
    <w:rsid w:val="00E96CF2"/>
    <w:rsid w:val="00E973EC"/>
    <w:rsid w:val="00E97B15"/>
    <w:rsid w:val="00EA05FC"/>
    <w:rsid w:val="00EA07F7"/>
    <w:rsid w:val="00EA0E47"/>
    <w:rsid w:val="00EA1FD9"/>
    <w:rsid w:val="00EA2534"/>
    <w:rsid w:val="00EA5D11"/>
    <w:rsid w:val="00EB3DF7"/>
    <w:rsid w:val="00EB4FA2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B94"/>
    <w:rsid w:val="00EE2F3C"/>
    <w:rsid w:val="00EE3ABC"/>
    <w:rsid w:val="00EE3DEC"/>
    <w:rsid w:val="00EE3E6C"/>
    <w:rsid w:val="00EE4C42"/>
    <w:rsid w:val="00EE6E1A"/>
    <w:rsid w:val="00EE766C"/>
    <w:rsid w:val="00EE7817"/>
    <w:rsid w:val="00EF0837"/>
    <w:rsid w:val="00EF1863"/>
    <w:rsid w:val="00EF216E"/>
    <w:rsid w:val="00EF3A51"/>
    <w:rsid w:val="00EF56C7"/>
    <w:rsid w:val="00EF6633"/>
    <w:rsid w:val="00EF6C78"/>
    <w:rsid w:val="00EF6E51"/>
    <w:rsid w:val="00EF7320"/>
    <w:rsid w:val="00F016CF"/>
    <w:rsid w:val="00F02904"/>
    <w:rsid w:val="00F039A9"/>
    <w:rsid w:val="00F03F20"/>
    <w:rsid w:val="00F04364"/>
    <w:rsid w:val="00F04A61"/>
    <w:rsid w:val="00F05678"/>
    <w:rsid w:val="00F059DD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1BE2"/>
    <w:rsid w:val="00F233A1"/>
    <w:rsid w:val="00F23A33"/>
    <w:rsid w:val="00F23F28"/>
    <w:rsid w:val="00F24518"/>
    <w:rsid w:val="00F260FB"/>
    <w:rsid w:val="00F267BB"/>
    <w:rsid w:val="00F30C83"/>
    <w:rsid w:val="00F34C11"/>
    <w:rsid w:val="00F34C23"/>
    <w:rsid w:val="00F40503"/>
    <w:rsid w:val="00F4105F"/>
    <w:rsid w:val="00F416C6"/>
    <w:rsid w:val="00F42A23"/>
    <w:rsid w:val="00F436DB"/>
    <w:rsid w:val="00F43AB3"/>
    <w:rsid w:val="00F4592F"/>
    <w:rsid w:val="00F46296"/>
    <w:rsid w:val="00F46320"/>
    <w:rsid w:val="00F47106"/>
    <w:rsid w:val="00F47507"/>
    <w:rsid w:val="00F505C2"/>
    <w:rsid w:val="00F5132A"/>
    <w:rsid w:val="00F51486"/>
    <w:rsid w:val="00F514B1"/>
    <w:rsid w:val="00F51F64"/>
    <w:rsid w:val="00F547D3"/>
    <w:rsid w:val="00F548BA"/>
    <w:rsid w:val="00F55CBD"/>
    <w:rsid w:val="00F56CB5"/>
    <w:rsid w:val="00F612B9"/>
    <w:rsid w:val="00F616B4"/>
    <w:rsid w:val="00F624FB"/>
    <w:rsid w:val="00F640B9"/>
    <w:rsid w:val="00F675CF"/>
    <w:rsid w:val="00F67814"/>
    <w:rsid w:val="00F70177"/>
    <w:rsid w:val="00F70FF7"/>
    <w:rsid w:val="00F72026"/>
    <w:rsid w:val="00F730EA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0A32"/>
    <w:rsid w:val="00FA0DE9"/>
    <w:rsid w:val="00FA16A1"/>
    <w:rsid w:val="00FA4DA9"/>
    <w:rsid w:val="00FA6019"/>
    <w:rsid w:val="00FA66CA"/>
    <w:rsid w:val="00FA707E"/>
    <w:rsid w:val="00FA73B1"/>
    <w:rsid w:val="00FA7A6A"/>
    <w:rsid w:val="00FB1195"/>
    <w:rsid w:val="00FB1C41"/>
    <w:rsid w:val="00FB3127"/>
    <w:rsid w:val="00FB4E0D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62C9"/>
    <w:rsid w:val="00FC6556"/>
    <w:rsid w:val="00FC67F5"/>
    <w:rsid w:val="00FC6FE2"/>
    <w:rsid w:val="00FC7007"/>
    <w:rsid w:val="00FD0E44"/>
    <w:rsid w:val="00FD10F3"/>
    <w:rsid w:val="00FD1DFF"/>
    <w:rsid w:val="00FD22BA"/>
    <w:rsid w:val="00FD2CC6"/>
    <w:rsid w:val="00FD2ED8"/>
    <w:rsid w:val="00FD48AC"/>
    <w:rsid w:val="00FD5A6D"/>
    <w:rsid w:val="00FD5B5D"/>
    <w:rsid w:val="00FD71D6"/>
    <w:rsid w:val="00FE0C6E"/>
    <w:rsid w:val="00FE3015"/>
    <w:rsid w:val="00FE3050"/>
    <w:rsid w:val="00FE32E6"/>
    <w:rsid w:val="00FE3D37"/>
    <w:rsid w:val="00FE4DA3"/>
    <w:rsid w:val="00FE78BB"/>
    <w:rsid w:val="00FF0C14"/>
    <w:rsid w:val="00FF0C33"/>
    <w:rsid w:val="00FF1383"/>
    <w:rsid w:val="00FF228F"/>
    <w:rsid w:val="00FF293F"/>
    <w:rsid w:val="00FF2A83"/>
    <w:rsid w:val="00FF3B7C"/>
    <w:rsid w:val="00FF4F87"/>
    <w:rsid w:val="00FF63D8"/>
    <w:rsid w:val="00FF7759"/>
    <w:rsid w:val="00FF7F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rsid w:val="004E4B65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96CF2"/>
    <w:pPr>
      <w:keepNext/>
      <w:numPr>
        <w:numId w:val="7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96CF2"/>
    <w:pPr>
      <w:keepNext/>
      <w:numPr>
        <w:ilvl w:val="1"/>
        <w:numId w:val="7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96CF2"/>
    <w:pPr>
      <w:numPr>
        <w:ilvl w:val="4"/>
        <w:numId w:val="7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96CF2"/>
    <w:pPr>
      <w:numPr>
        <w:ilvl w:val="5"/>
        <w:numId w:val="7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96CF2"/>
    <w:pPr>
      <w:numPr>
        <w:ilvl w:val="6"/>
        <w:numId w:val="7"/>
      </w:num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9"/>
    <w:qFormat/>
    <w:rsid w:val="00E96CF2"/>
    <w:pPr>
      <w:numPr>
        <w:ilvl w:val="7"/>
        <w:numId w:val="7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E96CF2"/>
    <w:pPr>
      <w:numPr>
        <w:ilvl w:val="8"/>
        <w:numId w:val="7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TableGrid">
    <w:name w:val="Table Grid"/>
    <w:basedOn w:val="TableNormal"/>
    <w:uiPriority w:val="99"/>
    <w:rsid w:val="0000485A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Шапка таблицы"/>
    <w:basedOn w:val="Normal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Footer">
    <w:name w:val="footer"/>
    <w:basedOn w:val="Normal"/>
    <w:link w:val="FooterChar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403D1C"/>
    <w:rPr>
      <w:sz w:val="24"/>
      <w:szCs w:val="24"/>
    </w:rPr>
  </w:style>
  <w:style w:type="character" w:styleId="PageNumber">
    <w:name w:val="page number"/>
    <w:basedOn w:val="DefaultParagraphFont"/>
    <w:uiPriority w:val="99"/>
    <w:rsid w:val="005A06CA"/>
  </w:style>
  <w:style w:type="paragraph" w:styleId="FootnoteText">
    <w:name w:val="footnote text"/>
    <w:basedOn w:val="Normal"/>
    <w:link w:val="FootnoteTextChar"/>
    <w:uiPriority w:val="99"/>
    <w:semiHidden/>
    <w:rsid w:val="00A81A20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403D1C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A81A20"/>
    <w:rPr>
      <w:vertAlign w:val="superscript"/>
    </w:rPr>
  </w:style>
  <w:style w:type="paragraph" w:styleId="Header">
    <w:name w:val="header"/>
    <w:basedOn w:val="Normal"/>
    <w:link w:val="HeaderChar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Normal"/>
    <w:next w:val="Normal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Normal"/>
    <w:next w:val="Normal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2">
    <w:name w:val="Тело ИАК"/>
    <w:basedOn w:val="Normal"/>
    <w:link w:val="a3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3">
    <w:name w:val="Тело ИАК Знак"/>
    <w:basedOn w:val="DefaultParagraphFont"/>
    <w:link w:val="a2"/>
    <w:uiPriority w:val="99"/>
    <w:locked/>
    <w:rsid w:val="00DC197D"/>
    <w:rPr>
      <w:sz w:val="22"/>
      <w:szCs w:val="22"/>
      <w:lang w:val="ru-RU" w:eastAsia="ru-RU"/>
    </w:rPr>
  </w:style>
  <w:style w:type="paragraph" w:styleId="TOC1">
    <w:name w:val="toc 1"/>
    <w:basedOn w:val="Normal"/>
    <w:next w:val="Normal"/>
    <w:autoRedefine/>
    <w:uiPriority w:val="99"/>
    <w:semiHidden/>
    <w:rsid w:val="002B1ABF"/>
  </w:style>
  <w:style w:type="paragraph" w:styleId="TOC2">
    <w:name w:val="toc 2"/>
    <w:basedOn w:val="Normal"/>
    <w:next w:val="Normal"/>
    <w:autoRedefine/>
    <w:uiPriority w:val="99"/>
    <w:semiHidden/>
    <w:rsid w:val="002B1ABF"/>
    <w:pPr>
      <w:ind w:left="240"/>
    </w:pPr>
  </w:style>
  <w:style w:type="paragraph" w:styleId="TOC3">
    <w:name w:val="toc 3"/>
    <w:basedOn w:val="Normal"/>
    <w:next w:val="Normal"/>
    <w:autoRedefine/>
    <w:uiPriority w:val="99"/>
    <w:semiHidden/>
    <w:rsid w:val="002B1ABF"/>
    <w:pPr>
      <w:ind w:left="480"/>
    </w:pPr>
  </w:style>
  <w:style w:type="character" w:styleId="Hyperlink">
    <w:name w:val="Hyperlink"/>
    <w:basedOn w:val="DefaultParagraphFont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Heading4"/>
    <w:uiPriority w:val="99"/>
    <w:rsid w:val="00E96CF2"/>
    <w:pPr>
      <w:numPr>
        <w:ilvl w:val="3"/>
        <w:numId w:val="7"/>
      </w:numPr>
    </w:pPr>
  </w:style>
  <w:style w:type="paragraph" w:styleId="TOC4">
    <w:name w:val="toc 4"/>
    <w:basedOn w:val="Normal"/>
    <w:next w:val="Normal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Heading3"/>
    <w:uiPriority w:val="99"/>
    <w:rsid w:val="00E96CF2"/>
    <w:pPr>
      <w:numPr>
        <w:ilvl w:val="2"/>
        <w:numId w:val="7"/>
      </w:numPr>
    </w:pPr>
  </w:style>
  <w:style w:type="paragraph" w:styleId="BalloonText">
    <w:name w:val="Balloon Text"/>
    <w:basedOn w:val="Normal"/>
    <w:link w:val="BalloonTextChar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uiPriority w:val="99"/>
    <w:rsid w:val="002A551B"/>
  </w:style>
  <w:style w:type="paragraph" w:styleId="NormalWeb">
    <w:name w:val="Normal (Web)"/>
    <w:basedOn w:val="Normal"/>
    <w:uiPriority w:val="99"/>
    <w:locked/>
    <w:rsid w:val="00AF2E76"/>
    <w:pPr>
      <w:spacing w:before="100" w:beforeAutospacing="1" w:after="100" w:afterAutospacing="1"/>
    </w:pPr>
  </w:style>
  <w:style w:type="paragraph" w:styleId="DocumentMap">
    <w:name w:val="Document Map"/>
    <w:basedOn w:val="Normal"/>
    <w:link w:val="DocumentMapChar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6047BD"/>
    <w:rPr>
      <w:sz w:val="2"/>
      <w:szCs w:val="2"/>
    </w:rPr>
  </w:style>
  <w:style w:type="character" w:styleId="CommentReference">
    <w:name w:val="annotation reference"/>
    <w:basedOn w:val="DefaultParagraphFont"/>
    <w:uiPriority w:val="99"/>
    <w:semiHidden/>
    <w:locked/>
    <w:rsid w:val="00DA115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locked/>
    <w:rsid w:val="00DA115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DA115F"/>
    <w:rPr>
      <w:sz w:val="20"/>
      <w:szCs w:val="20"/>
    </w:rPr>
  </w:style>
  <w:style w:type="paragraph" w:customStyle="1" w:styleId="zeromarginbottom">
    <w:name w:val="zero_margin_bottom"/>
    <w:basedOn w:val="Normal"/>
    <w:uiPriority w:val="99"/>
    <w:rsid w:val="00944C53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74771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77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77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77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477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477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47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477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74771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771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771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47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4771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47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4771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771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771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771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47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477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477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477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477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74771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47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477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47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477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477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477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477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7477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771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i-exam.ru." TargetMode="External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29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image" Target="media/image24.png"/><Relationship Id="rId42" Type="http://schemas.openxmlformats.org/officeDocument/2006/relationships/footer" Target="footer4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hyperlink" Target="http://bakalavr.i-exam.ru/node/344" TargetMode="External"/><Relationship Id="rId41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15.jpeg"/><Relationship Id="rId32" Type="http://schemas.openxmlformats.org/officeDocument/2006/relationships/image" Target="media/image22.wmf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6.png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31" Type="http://schemas.openxmlformats.org/officeDocument/2006/relationships/image" Target="media/image21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fontTable" Target="fontTable.xml"/><Relationship Type="http://schemas.openxmlformats.org/officeDocument/2006/relationships/image" Id="rId45" Target="/word/media/fepo3years_subj13.png"/><Relationship Type="http://schemas.openxmlformats.org/officeDocument/2006/relationships/image" Id="rId46" Target="/word/media/fepo3years_vuz_subj13.png"/><Relationship Type="http://schemas.openxmlformats.org/officeDocument/2006/relationships/image" Id="rId47" Target="/word/media/hist_partic_subj13.png"/><Relationship Type="http://schemas.openxmlformats.org/officeDocument/2006/relationships/image" Id="rId48" Target="/word/media/hist_levels_subj13.png"/><Relationship Type="http://schemas.openxmlformats.org/officeDocument/2006/relationships/image" Id="rId49" Target="/word/media/hist_levels_all_subj13.png"/><Relationship Type="http://schemas.openxmlformats.org/officeDocument/2006/relationships/image" Id="rId50" Target="/word/media/hist_horiz1_3316064.png"/><Relationship Type="http://schemas.openxmlformats.org/officeDocument/2006/relationships/image" Id="rId51" Target="/word/media/map_rates1_3316064.png"/><Relationship Type="http://schemas.openxmlformats.org/officeDocument/2006/relationships/image" Id="rId52" Target="/word/media/hist_horiz2_3316064.png"/><Relationship Type="http://schemas.openxmlformats.org/officeDocument/2006/relationships/image" Id="rId53" Target="/word/media/hist_resh2_3316064.png"/><Relationship Type="http://schemas.openxmlformats.org/officeDocument/2006/relationships/image" Id="rId54" Target="/word/media/hist_horiz3_3316064.png"/><Relationship Type="http://schemas.openxmlformats.org/officeDocument/2006/relationships/image" Id="rId55" Target="/word/media/hist_resh3_3316064.png"/><Relationship Type="http://schemas.openxmlformats.org/officeDocument/2006/relationships/image" Id="rId56" Target="/word/media/pie_3316064.png"/><Relationship Type="http://schemas.openxmlformats.org/officeDocument/2006/relationships/image" Id="rId57" Target="/word/media/hist_horiz1_3305747.png"/><Relationship Type="http://schemas.openxmlformats.org/officeDocument/2006/relationships/image" Id="rId58" Target="/word/media/map_rates1_3305747.png"/><Relationship Type="http://schemas.openxmlformats.org/officeDocument/2006/relationships/image" Id="rId59" Target="/word/media/hist_horiz2_3305747.png"/><Relationship Type="http://schemas.openxmlformats.org/officeDocument/2006/relationships/image" Id="rId60" Target="/word/media/hist_resh2_3305747.png"/><Relationship Type="http://schemas.openxmlformats.org/officeDocument/2006/relationships/image" Id="rId61" Target="/word/media/hist_horiz3_3305747.png"/><Relationship Type="http://schemas.openxmlformats.org/officeDocument/2006/relationships/image" Id="rId62" Target="/word/media/hist_resh3_3305747.png"/><Relationship Type="http://schemas.openxmlformats.org/officeDocument/2006/relationships/image" Id="rId63" Target="/word/media/pie_3305747.png"/><Relationship Type="http://schemas.openxmlformats.org/officeDocument/2006/relationships/image" Id="rId64" Target="/word/media/hist_monitoring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2774</TotalTime>
  <Pages>31</Pages>
  <Words>7949</Words>
  <Characters>-32766</Characters>
  <Application>Microsoft Office Outlook</Application>
  <DocSecurity>0</DocSecurity>
  <Lines>0</Lines>
  <Paragraphs>0</Paragraphs>
  <ScaleCrop>false</ScaleCrop>
  <Company>RL-TEAM.NET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User</cp:lastModifiedBy>
  <cp:revision>247</cp:revision>
  <cp:lastPrinted>2013-12-02T08:33:00Z</cp:lastPrinted>
  <dcterms:created xsi:type="dcterms:W3CDTF">2013-12-02T10:38:00Z</dcterms:created>
  <dcterms:modified xsi:type="dcterms:W3CDTF">2018-02-14T07:29:00Z</dcterms:modified>
</cp:coreProperties>
</file>