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Начертательная геометрия, инженерная и компьютерная графика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профессионального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333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83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133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192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5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108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5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5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51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31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31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51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5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5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108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69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19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31%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52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31%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89% (ФЭПО-22), 80% (ФЭПО-23), 64% (ФЭПО-25) и 51%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7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Метод проекций, виды проецирования. Прямоугольный чертеж точки на две и три плоскости проекций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Чертеж прямой линии, чертеж плоскости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Чертеж многогранника. Чертеж поверхности вращения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Принадлежность точки и линии плоскости. Принадлежность точки и линии поверхности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Пересечение прямой с плоскостью. Пересечение плоскостей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Пересечение поверхностей в случае, если одна поверхность проецирующая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Аксонометрия. Стандартные аксонометрические проекции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Способ прямоугольного треугольника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Перпендикулярность на чертеже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Замена плоскостей проекций. Задачи, решаемые способом замены плоскостей проекций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Виды изделий и конструкторских документов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Форматы. Масштабы. Линии. Шрифты чертежные. Графическое обозначение материалов в разрезах и сечениях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Нанесение размеров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Виды. Разрезы. Сечения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Основные параметры резьбы. Классификация резьб. Условное изображение и обозначение резьбы по ГОСТ 2.311-68. Обозначения и изображения резьбового соединения, стандартных резьбовых деталей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Соединения разъемные (кроме резьбовых) и неразъемные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Основные требования к оформлению рабочих чертежей деталей. Эскизы деталей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Сборочные чертежи. Понятие чертежа общего вида. Спецификация. Чтение и деталирование сборочных чертежей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Термины компьютерной графики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Технические средства компьютерной графики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Основные термины 3D-режима. Создание и настройка чертежа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Типы документов системы КОМПАС-3D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Подготовка к работе в ArchiCAD. Моделирование в ArchiCAD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Вспомогательные инструменты и сочетания клавиш в ArchiCAD. Настройки в ArchiCAD. Визуализация в ArchiCAD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Чертеж точки, прямой, плоскости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Поверхности вращения, многогранники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Принадлежность на чертеже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Аксонометрия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Основные правила выполнения чертежей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ГОСТ 2.305-2008. Изображения - виды, разрезы, сечения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Резьба, резьбовые соединения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Соединения разъемные (кроме резьбовых) и неразъемные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Основные требования к оформлению рабочих чертежей деталей. Эскиз детали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Сборочные чертежи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Общие вопросы компьютерной графики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Работа в КОМПАС-3D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Работа в ArchiCAD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ОПБ-21.03.01-10, ОПБ-21.03.01-12, ОПБ-21.03.01-13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Начертательная геометрия, инженерная и компьютерная графика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ОПБ-21.03.01-10, ОПБ-21.03.01-12, ОПБ-21.03.01-13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 проекций, виды проецирования. 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прямой линии, чертеж плоскости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многогранника. Чертеж поверхности вращения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точки и линии плоскости. Принадлежность точки и линии поверхности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Пересечение прямой с плоскостью. Пересечение плоскостей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Аксонометрия. Стандартные аксонометрические проекции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Перпендикулярность на чертеже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изделий и конструкторских документов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Форматы. Масштабы. Линии. Шрифты чертежные. Графическое обозначение материалов в разрезах и сечениях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Нанесение размеров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Виды. Разрезы. Сечения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параметры резьбы. Классификация резьб. Условное изображение и обозначение резьбы по ГОСТ 2.311-68. Обозначения и изображения резьбового соединения, стандартных резьбовых деталей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Термины компьютерной графики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Технические средства компьютерной графики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точки, прямой, плоскости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Поверхности вращения, многогранники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на чертеже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правила выполнения чертежей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ГОСТ 2.305-2008. Изображения - виды, разрезы, сечения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Резьба, резьбовые соединения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вопросы компьютерной графики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256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256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6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Аксонометрия. Стандартные аксонометрические проекции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Форматы. Масштабы. Линии. Шрифты чертежные. Графическое обозначение материалов в разрезах и сечениях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Термины компьютерной графики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Пересечение прямой с плоскостью. Пересечение плоскостей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Перпендикулярность на чертеже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11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Виды. Разрезы. Сечения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256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256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256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256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256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27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Начертательная геометрия, инженерная и компьютерная графика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 проекций, виды проецирования. 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прямой линии, чертеж плоскости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многогранника. Чертеж поверхности вращения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точки и линии плоскости. Принадлежность точки и линии поверхности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Пересечение прямой с плоскостью. Пересечение плоскостей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Аксонометрия. Стандартные аксонометрические проекции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Перпендикулярность на чертеже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Форматы. Масштабы. Линии. Шрифты чертежные. Графическое обозначение материалов в разрезах и сечениях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Нанесение размеров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Виды. Разрезы. Сечения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параметры резьбы. Классификация резьб. Условное изображение и обозначение резьбы по ГОСТ 2.311-68. Обозначения и изображения резьбового соединения, стандартных резьбовых деталей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требования к оформлению рабочих чертежей деталей. Эскизы деталей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Термины компьютерной графики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термины 3D-режима. Создание и настройка чертежа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точки, прямой, плоскости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Поверхности вращения, многогранники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на чертеже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правила выполнения чертежей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ГОСТ 2.305-2008. Изображения - виды, разрезы, сечения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Резьба, резьбовые соединения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вопросы компьютерной графики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256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256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Пересечение прямой с плоскостью. Пересечение плоскостей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Виды. Разрезы. Сечения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Чертеж прямой линии, чертеж плоскости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7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Перпендикулярность на чертеже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256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256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256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256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2561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54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ОПБ-21.03.01-14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Начертательная геометрия, инженерная и компьютерная графика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ОПБ-21.03.01-14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7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 проекций, виды проецирования. Прямоугольный чертеж точки на две и три плоскости проекций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прямой линии, чертеж плоскости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многогранника. Чертеж поверхности вращения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точки и линии плоскости. Принадлежность точки и линии поверхности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Пересечение прямой с плоскостью. Пересечение плоскостей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Аксонометрия. Стандартные аксонометрические проекции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Перпендикулярность на чертеже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Форматы. Масштабы. Линии. Шрифты чертежные. Графическое обозначение материалов в разрезах и сечениях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Нанесение размеров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Виды. Разрезы. Сечения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параметры резьбы. Классификация резьб. Условное изображение и обозначение резьбы по ГОСТ 2.311-68. Обозначения и изображения резьбового соединения, стандартных резьбовых деталей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требования к оформлению рабочих чертежей деталей. Эскизы деталей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Сборочные чертежи. Понятие чертежа общего вида. Спецификация. Чтение и деталирование сборочных чертежей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Термины компьютерной графики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Чертеж точки, прямой, плоскости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Поверхности вращения, многогранники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Принадлежность на чертеже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Аксонометрия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правила выполнения чертежей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ГОСТ 2.305-2008. Изображения - виды, разрезы, сечения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Резьба, резьбовые соединения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Общие вопросы компьютерной графики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256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256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Чертеж многогранника. Чертеж поверхности вращения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Основные требования к оформлению рабочих чертежей деталей. Эскизы деталей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Пересечение прямой с плоскостью. Пересечение плоскостей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Форматы. Масштабы. Линии. Шрифты чертежные. Графическое обозначение материалов в разрезах и сечениях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10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Виды. Разрезы. Сечения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Default="0036666D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Термины компьютерной графики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256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256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256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256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2561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Начертательная геометрия, инженерная и компьютерная графика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11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Начертательная геометрия, инженерная и компьютерная графика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о принципах графического представления информации, но не овладел системой базовых понятий дисциплины и основными правилами выполнения чертежей и оформления конструкторской документации.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 и демонстрирует сформированность первичных навыков выполнения графического отображения технических идей с помощью чертежа и умение оформлять конструкторскую документацию. Полученные знания позволят в дальнейшем приобрести устойчивые навыки в черчении и освоить учебный материал последующих дисциплин.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показывает, что студент продемонстрировал глубокое усвоение терминологии, основных понятий дисциплины и развитые практические умения и навыки по графическому отображению технических идей с помощью чертежа, знание правил и стандартов графического оформления конструкторской и технической документации на основные объекты проектирования в соответствии с ЕСКД и специальностью, знание основ компьютерной графики.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свидетельствует о том, что студент овладел на высоком уровне основными законами геометрического формирования, построения и взаимного пересечения моделей плоскости и пространства, необходимых для выполнения и построения чертежей основных объектов проектирования в соответствии со специальностью и стандартами по оформлению конструкторских документов ЕСКД; умеет выполнять и читать чертежи и другую конструкторскую документацию; владеет навыками изображения типовых деталей и их соединений на чертеже; владеет навыками работы с компьютерными графическими пакетами; может активно использовать полученные знания и умения для эффективного решения профессиональных задач в стандартных и нестандартных ситуациях.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ОПБ-21.03.01-10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Начертательная геометрия, инженерная и компьютерная графика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Бачкин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Гаврилов Кирилл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Мусихин Иван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Мингазов Альберт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Федоров Артем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Гайнуллин Динар Фидисович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Курбанов Эльшан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Ложкарев Дмитрий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Юхнин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Семенов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Шандыбин Даниил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Пьянов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Мымрин Дмитрий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Султанов Артур Венерович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Возняков Роман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Перминов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Дунаев Владислав Иванович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Кропачев Сергей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Гайнутдинов Айрат Илфакович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Катаев Иван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Фаязов Баёзидин Абдуложонович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Зайцев Максим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Начертательная геометрия, инженерная и компьютерная графика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Овсянников Григорий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Семенов Андрей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Саяпов Вильназ Ваизович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Квакина Анна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Покоева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Гаврюк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Екимова Надежда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Соболев Сергей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Фаузиева Айгуль Василевна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Василенко Павел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Минязов Аяз Мухаметзакиевич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Егоров Денис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Фарина Евгений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Шайдуллин Ринат Рамилевич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Горбунова Алёна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Шайхлисламова Ляйсан Ралимовна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Милюкова Карина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Ахметгалиев Айнур Раильевич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Лихачева Ольга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Трефилов Антон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Васильев Станислав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Старкова Софья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Ярославцев Роман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Башегурова Алена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Кучанова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Полозов Данил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Салахов Виталий Рифович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Шайхлимамов Эдуард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ОПБ-21.03.01-12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Начертательная геометрия, инженерная и компьютерная графика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Асаад Мохаммед Абдалмунаф Асаад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 Маолаи Мохаммед Садек Джафар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Ал-Хвайзави Мохаммед Салман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Аль-Асади Мохаммед Басем Бакер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Аль-Ибрахими Абдуллах Амар Абдиллах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Джухиф Иса Халифа Джухиф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Ал-Мауахи Аббас Абдуладхим Юсиф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Ал-Аттар Мустафа Саад Салих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Аль-Асади Ахмад Бакер Хттайхет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Касим Мохаммед Садек Махмуд Касим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Халил Абдулраззак Висам Халил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Ал-Макассисс Али Ахмед Ариф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Аль-Хафадхи Хариф Адиль Нахи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Алвади Али Насер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Касим Мохаммедмахди Махмуд Касим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Ал-Булани Абдулла Азиз Джабер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Аль-Хамееди Али Кхудхейр Батор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Атхир Абу Бакер Лейф Атхир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Аль-Мсафир Саиф Сафаа Идан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Ал-Аббуди Ясир Абдуламир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ОПБ-21.03.01-13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Начертательная геометрия, инженерная и компьютерная графика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Аббоод Али Сатар Аббоод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Алфареси Али Фарис Хаджи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Хожиахмадов Ойбек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Эльсентариаси Мазен Гамал Мохамед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Ал-Руфайе Мустафа Бадр Макттооф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Алмансур Али Аббас Аеса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Ал-Аззави Мохаммед Шакир Махмуд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Ал-Аджеле Рами Амир Жавад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Ал-Канан Мохаймен Асаад Наджм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Ал-Мохаммед Али Саад Гхалеб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Кинанах Мохаммед Джасим Абдулнаби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Малак Шах Мохаммед Рахим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Алаавад Редван Мохаммед Махди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Албо Мохаммед Карар Сабах Рахмах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Алмохаммедави Русул Абдулхусейн Забун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Аларим Мохаммед Мустафа Талиб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Алмхана Хуссейн Абдулкарим Башара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Абдали Али Хасан Абдали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Алрематхи Салех Манкхи Кадым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Ал-Саиди Саджад Джаббар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ОПБ-21.03.01-14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Начертательная геометрия, инженерная и компьютерная графика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7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 Хадиси Мустафа Надим Кхалел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Ал-Чурайбави Каррар Хайдер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Джамеел Аба Алхасанен Абдулкареем Джамеел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Аль-Хадиси Мохаммед Надим Кхалел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Ал-Шаммари Омар Ахмед Джасим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Дхвахири Сафи Сафах Касим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Утаифи Заид Аднан Салман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Алнаджафи Абдулсалам Мохамед Ариф Фадил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Шрайфат Саджджад Хасан Дейиш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Баба Хасан Хайдер Сулайман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Джаббар Муртада Абдулхасан Джаббар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Аль-Саеди Мохаммед Таке Раад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Мохаммед Мохаммед Мазин Мохаммед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Алкардагхи Ямен Хасан Гхалеб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Дереа Махмуд Ахмед Дереа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Хасан Мустафа Амир Аббас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Аль-Дулайми Веаам Салех Джасим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Элайби Мустафа Карим Элайби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12fs91473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5242.png"/><Relationship Type="http://schemas.openxmlformats.org/officeDocument/2006/relationships/image" Id="rId46" Target="/word/media/fepo3years_vuz_subj5242.png"/><Relationship Type="http://schemas.openxmlformats.org/officeDocument/2006/relationships/image" Id="rId47" Target="/word/media/hist_partic_subj5242.png"/><Relationship Type="http://schemas.openxmlformats.org/officeDocument/2006/relationships/image" Id="rId48" Target="/word/media/hist_levels_subj5242.png"/><Relationship Type="http://schemas.openxmlformats.org/officeDocument/2006/relationships/image" Id="rId49" Target="/word/media/hist_levels_all_subj5242.png"/><Relationship Type="http://schemas.openxmlformats.org/officeDocument/2006/relationships/image" Id="rId50" Target="/word/media/hist_horiz1_3325614.png"/><Relationship Type="http://schemas.openxmlformats.org/officeDocument/2006/relationships/image" Id="rId51" Target="/word/media/map_rates1_3325614.png"/><Relationship Type="http://schemas.openxmlformats.org/officeDocument/2006/relationships/image" Id="rId52" Target="/word/media/hist_horiz2_3325614.png"/><Relationship Type="http://schemas.openxmlformats.org/officeDocument/2006/relationships/image" Id="rId53" Target="/word/media/hist_resh2_3325614.png"/><Relationship Type="http://schemas.openxmlformats.org/officeDocument/2006/relationships/image" Id="rId54" Target="/word/media/hist_horiz3_3325614.png"/><Relationship Type="http://schemas.openxmlformats.org/officeDocument/2006/relationships/image" Id="rId55" Target="/word/media/hist_resh3_3325614.png"/><Relationship Type="http://schemas.openxmlformats.org/officeDocument/2006/relationships/image" Id="rId56" Target="/word/media/pie_3325614.png"/><Relationship Type="http://schemas.openxmlformats.org/officeDocument/2006/relationships/image" Id="rId57" Target="/word/media/hist_horiz1_3325615.png"/><Relationship Type="http://schemas.openxmlformats.org/officeDocument/2006/relationships/image" Id="rId58" Target="/word/media/map_rates1_3325615.png"/><Relationship Type="http://schemas.openxmlformats.org/officeDocument/2006/relationships/image" Id="rId59" Target="/word/media/hist_horiz2_3325615.png"/><Relationship Type="http://schemas.openxmlformats.org/officeDocument/2006/relationships/image" Id="rId60" Target="/word/media/hist_resh2_3325615.png"/><Relationship Type="http://schemas.openxmlformats.org/officeDocument/2006/relationships/image" Id="rId61" Target="/word/media/hist_horiz3_3325615.png"/><Relationship Type="http://schemas.openxmlformats.org/officeDocument/2006/relationships/image" Id="rId62" Target="/word/media/hist_resh3_3325615.png"/><Relationship Type="http://schemas.openxmlformats.org/officeDocument/2006/relationships/image" Id="rId63" Target="/word/media/pie_3325615.png"/><Relationship Type="http://schemas.openxmlformats.org/officeDocument/2006/relationships/image" Id="rId64" Target="/word/media/hist_horiz1_3325618.png"/><Relationship Type="http://schemas.openxmlformats.org/officeDocument/2006/relationships/image" Id="rId65" Target="/word/media/map_rates1_3325618.png"/><Relationship Type="http://schemas.openxmlformats.org/officeDocument/2006/relationships/image" Id="rId66" Target="/word/media/hist_horiz2_3325618.png"/><Relationship Type="http://schemas.openxmlformats.org/officeDocument/2006/relationships/image" Id="rId67" Target="/word/media/hist_resh2_3325618.png"/><Relationship Type="http://schemas.openxmlformats.org/officeDocument/2006/relationships/image" Id="rId68" Target="/word/media/hist_horiz3_3325618.png"/><Relationship Type="http://schemas.openxmlformats.org/officeDocument/2006/relationships/image" Id="rId69" Target="/word/media/hist_resh3_3325618.png"/><Relationship Type="http://schemas.openxmlformats.org/officeDocument/2006/relationships/image" Id="rId70" Target="/word/media/pie_3325618.png"/><Relationship Type="http://schemas.openxmlformats.org/officeDocument/2006/relationships/image" Id="rId71" Target="/word/media/hist_monitoring52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