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Метрология, стандартизация и сертификация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профессионального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2255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1683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1459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1798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1657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Метрология, стандартизация и сертификация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8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Метрология, стандартизация и сертификация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72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50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50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72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Метрология, стандартизация и сертификация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50%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25% (ФЭПО-23), 16% (ФЭПО-24), 20% (ФЭПО-25) и 50%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64% (ФЭПО-22), 55% (ФЭПО-23), 51% (ФЭПО-24), 56% (ФЭПО-25) и 72%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Метрология, стандартизация и сертификация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Физические величины и шкалы измерений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Международная система единиц SI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Виды и методы измерений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Общие сведения о средствах измерений (СИ)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Погрешности измерений, их классификация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Обработка результатов однократных измерений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Обработка результатов многократных измерений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Выбор средств измерений по точности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Государственное регулирование ОЕИ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Научно-методические и организационные основы ОЕИ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Технические основы ОЕИ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Государственный метрологический надзор. Метрологическая экспертиза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Стандартизация в Российской Федерации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Основные принципы и теоретическая база стандартизации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Методы стандартизации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Международная и межгосударственная стандартизация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Правовые основы подтверждения соответствия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Системы и схемы подтверждения соответствия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Подтверждение соответствия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Органы по сертификации и их аккредитация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Электрический сигнал и его формы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Методы и средства измерений неэлектрических величин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Цифровые измерительные приборы (ЦИП)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Информационно-измерительные системы (ИИС) и информационно-вычислительные комплексы (ИВК)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Единая система допусков и посадок (ЕСДП)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Допуски формы и расположения поверхностей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Шероховатость поверхностей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Посадки в типовых соединениях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Физические величины, методы и средства их измерений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Погрешности измерений, обработка результатов, выбор средств измерений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Основы обеспечения единства измерений (ОЕИ)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Стандартизация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Сертификация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Методы, средства и автоматизация измерений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Взаимозаменяемость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21.05.02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О-21.05.02-41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Метрология, стандартизация и сертификация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О-21.05.02-41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Физические величины и шкалы измерений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Международная система единиц SI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и методы измерений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Обработка результатов однократных измерений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Обработка результатов многократных измерений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Выбор средств измерений по точности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Государственное регулирование ОЕИ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Государственный метрологический надзор. Метрологическая экспертиза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Стандартизация в Российской Федерации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стандартизации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Правовые основы подтверждения соответствия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и схемы подтверждения соответствия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Физические величины, методы и средства их измерений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Погрешности измерений, обработка результатов, выбор средств измерений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обеспечения единства измерений (ОЕИ)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Стандартизация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Сертификация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Взаимозаменяемость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049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Метрология, стандартизация и сертификация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049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Метрология, стандартизация и сертификация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Обработка результатов однократных измерений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Государственный метрологический надзор. Метрологическая экспертиза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Методы стандартизации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Правовые основы подтверждения соответствия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6666D" w:rsidRDefault="0036666D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Обработка результатов многократных измерений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049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Метрология, стандартизация и сертификация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049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Метрология, стандартизация и сертификация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049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Метрология, стандартизация и сертификация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049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Метрология, стандартизация и сертификация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049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50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Метрология, стандартизация и сертификация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знает основных понятий теории измерений, основных методов метрологического обеспечения проектирования и производства продукции, а также основных сведений о национальной системе стандартизации.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может применять на практике основные методы и средства получения и обработки измерительной информации.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продемонстрировал глубокие знания по дисциплине, а также развитые практические умения использовать основные принципы взаимозаменяемости; проводить контроль линейных и угловых размеров деталей; выбирать универсальные и специальные средства измерений; контролировать отклонения формы и расположения поверхностей деталей.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умеет анализировать результаты, полученные при измерениях; может решать задачи оптимизации процессов выбора и применения средств измерений; владеет методами проведения стандартных испытаний по определению показателей физико-механических свойств материалов, методами выполнения технического контроля, методологией оценки качества и сертификации изделий машиностроительных производств.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О-21.05.02-41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Метрология, стандартизация и сертификация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Маурин Павел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Алескеров Ульви Эйнулла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Нигматуллин Рустам Радикович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Латыпов Ильсур Ринатович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Иванов Артем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Перевощикова Кристина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Савинов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Габдуллин Юнир Разилович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42.png"/><Relationship Type="http://schemas.openxmlformats.org/officeDocument/2006/relationships/image" Id="rId46" Target="/word/media/fepo3years_vuz_subj42.png"/><Relationship Type="http://schemas.openxmlformats.org/officeDocument/2006/relationships/image" Id="rId47" Target="/word/media/hist_partic_subj42.png"/><Relationship Type="http://schemas.openxmlformats.org/officeDocument/2006/relationships/image" Id="rId48" Target="/word/media/hist_levels_subj42.png"/><Relationship Type="http://schemas.openxmlformats.org/officeDocument/2006/relationships/image" Id="rId49" Target="/word/media/hist_levels_all_subj42.png"/><Relationship Type="http://schemas.openxmlformats.org/officeDocument/2006/relationships/image" Id="rId50" Target="/word/media/hist_horiz1_3304939.png"/><Relationship Type="http://schemas.openxmlformats.org/officeDocument/2006/relationships/image" Id="rId51" Target="/word/media/map_rates1_3304939.png"/><Relationship Type="http://schemas.openxmlformats.org/officeDocument/2006/relationships/image" Id="rId52" Target="/word/media/hist_horiz2_3304939.png"/><Relationship Type="http://schemas.openxmlformats.org/officeDocument/2006/relationships/image" Id="rId53" Target="/word/media/hist_resh2_3304939.png"/><Relationship Type="http://schemas.openxmlformats.org/officeDocument/2006/relationships/image" Id="rId54" Target="/word/media/hist_horiz3_3304939.png"/><Relationship Type="http://schemas.openxmlformats.org/officeDocument/2006/relationships/image" Id="rId55" Target="/word/media/hist_resh3_3304939.png"/><Relationship Type="http://schemas.openxmlformats.org/officeDocument/2006/relationships/image" Id="rId56" Target="/word/media/pie_3304939.png"/><Relationship Type="http://schemas.openxmlformats.org/officeDocument/2006/relationships/image" Id="rId57" Target="/word/media/hist_monitoring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