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Менеджмент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Менеджмент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240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261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2030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2832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2093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Менеджмент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Менеджмент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Менеджмент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Менеджмент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(ФЭПО-22), 96% (ФЭПО-24), 100% (ФЭПО-25) и 100%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76% (ФЭПО-22), 83% (ФЭПО-23), 88% (ФЭПО-24), 90% (ФЭПО-25) и 92%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Менеджмент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Менеджмент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Эволюция теории менеджмента в России и за рубежом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Опыт и современная практика менеджмента в России и за рубежом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понятия и характеристики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Системный подход к организации управления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Экономические методы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Административные (организационно-распорядительные) методы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Социально-психологические методы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Эффективность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Внутрифирменное стратегическое и оперативное планирование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Организация как функция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Мотивация деятельности в менеджменте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Координация и контроль в системе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Сущность и виды управленческих решений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Процесс принятия и реализации управленческих решений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Методы принятия управленческих решений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Эффективность управленческих решений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Коммуникации в менеджменте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Управление человеком и управление группой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Стиль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Самоменеджмент и формирование имиджа руководителя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Корпоративная культура и этико-психологические основы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Управление конфликтами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Основы управления персоналом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Кадровая политика в организации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Функции кадровой службы в организации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Управление карьерой в организации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Организационные отношения в системе менеджмента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Факторы и формы организационного построения фирмы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Механистические (иерархические) организационные структуры управления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Органические (адаптивные) организационные структуры управления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Международный менеджмент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Инновационный менеджмент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Стратегический менеджмент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Финансовый менеджмент и управление рисками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Сущность и функции маркетинга в организации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Формирование товарной политики и рыночной стратегии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Методы ценообразования в маркетинге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Управление сбытом и продвижение товара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Исторические тенденции развития и общая характеристика менеджмента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Методологические основы менеджмента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Функции менеджмента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Технология разработки управленческих решений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Социально-психологические основы менеджмента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Управление персоналом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Организационное проектирование в менеджменте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Функциональные области менеджмента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Маркетинговый подход к управлению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ОАБ-38.03.05.01а-21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ОАБ-38.03.05.01а-21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3-5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характеристики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Системный подход к организации управления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методы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Социально-психологические методы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как функция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Мотивация деятельности в менеджменте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Стиль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Самоменеджмент и формирование имиджа руководителя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Корпоративная культура и этико-психологические основы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управления персоналом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карьерой в организации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Методологические основы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Технология разработки управленческих решений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Социально-психологические основы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Функциональные области менеджмента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33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33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Менеджмент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33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33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Менеджмент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33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33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33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Менеджмент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ОАБ-38.03.05.01а-21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Менеджмент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3-5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Медведев Никита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Ходырева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Саттахиева Гузель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13fs53194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288.png"/><Relationship Type="http://schemas.openxmlformats.org/officeDocument/2006/relationships/image" Id="rId46" Target="/word/media/fepo3years_vuz_subj288.png"/><Relationship Type="http://schemas.openxmlformats.org/officeDocument/2006/relationships/image" Id="rId47" Target="/word/media/hist_partic_subj288.png"/><Relationship Type="http://schemas.openxmlformats.org/officeDocument/2006/relationships/image" Id="rId48" Target="/word/media/hist_levels_subj288.png"/><Relationship Type="http://schemas.openxmlformats.org/officeDocument/2006/relationships/image" Id="rId49" Target="/word/media/hist_levels_all_subj288.png"/><Relationship Type="http://schemas.openxmlformats.org/officeDocument/2006/relationships/image" Id="rId50" Target="/word/media/hist_horiz1_3313327.png"/><Relationship Type="http://schemas.openxmlformats.org/officeDocument/2006/relationships/image" Id="rId51" Target="/word/media/map_rates1_3313327.png"/><Relationship Type="http://schemas.openxmlformats.org/officeDocument/2006/relationships/image" Id="rId52" Target="/word/media/hist_horiz2_3313327.png"/><Relationship Type="http://schemas.openxmlformats.org/officeDocument/2006/relationships/image" Id="rId53" Target="/word/media/hist_resh2_3313327.png"/><Relationship Type="http://schemas.openxmlformats.org/officeDocument/2006/relationships/image" Id="rId54" Target="/word/media/hist_horiz3_3313327.png"/><Relationship Type="http://schemas.openxmlformats.org/officeDocument/2006/relationships/image" Id="rId55" Target="/word/media/hist_resh3_3313327.png"/><Relationship Type="http://schemas.openxmlformats.org/officeDocument/2006/relationships/image" Id="rId56" Target="/word/media/pie_3313327.png"/><Relationship Type="http://schemas.openxmlformats.org/officeDocument/2006/relationships/image" Id="rId57" Target="/word/media/hist_monitoring2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