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Математика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122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9600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8828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105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7682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9294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5706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Математика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74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124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Математика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Математика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79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79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Математика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Математика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Математика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(ФЭПО-22), 76% (ФЭПО-23), 96% (ФЭПО-24), 98% (ФЭПО-25) и 96%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70% (ФЭПО-22), 74% (ФЭПО-23), 72% (ФЭПО-24), 81% (ФЭПО-25) и 79%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Математика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Математика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Математика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6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Определители и матрицы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Скалярное и векторное произведения векторов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Кривые второго порядка на плоскости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Предел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Непрерывность функции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Производные первого порядка ФОП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Производные высших порядков ФОП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Дифференциальное исчисление ФНП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Неопределенный интеграл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Определенный интеграл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Числовые ряды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Степенные ряды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Дифференциальные уравнения первого порядка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Дифференциальные уравнения высших порядков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Случайные события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Случайные величины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Статистические оценки параметров распределения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Корреляционный анализ и статистические гипотезы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Линейная алгебра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Векторная алгебра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Элементы теории пределов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Дифференциальное исчисление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Интегральное исчисление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Элементы теории рядов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Дифференциальные уравнения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Теория вероятностей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Математическая статистика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13.03.01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ОПБ-13.03.01-21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Теплоэнергетика и теплотехника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ОПБ-13.03.01-21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6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 ФНП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 первого порядка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Дифференциальные уравнения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37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38.05.01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ОАБ-38.05.01.00-21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Математика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безопасность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ОАБ-38.05.01.00-21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6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Определители и матрицы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и векторное произведения векторов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Предел функции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первого порядка ФОП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Производные высших порядков ФОП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Неопределенный интеграл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Определенный интеграл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события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Случайные величины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Линейная алгебра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Векторная алгебра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теории пределов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Дифференциальное исчисление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Интегральное исчисление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вероятностей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Математика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Математика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036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Математика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математического анализа, теории вероятностей и математической статистики,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дисциплине; навыками решения задач линейной алгебры, математического анализа, теории вероятностей и математической статистики;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деятельности;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13.03.01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Теплоэнергетика и теплотехника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ОПБ-13.03.01-21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Камашев Савелий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Бадертдинов Ильнар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Коваленко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Сапожников Константин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Шаброва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Михайлов Артём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Жаворонкова Анна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Шарипов Ринат Маратович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Внуков Илья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Бадыкшанова Диляра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Кощеева Анна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Кузмицкая Любовь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Бубнов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Евстафьев Дмитрий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Баталов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Корепанова Яна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Фурмалин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Максимов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38.05.01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Экономическая безопасность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ОАБ-38.05.01.00-21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Математика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6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Некрасов Кирилл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Ханнанова Аяза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Николаева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Сафина Диана Эмилевна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Ибулаев Артур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Абашева Анастасия Робертовна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Горшунова Жанна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Кубашева Гульназ Илдаровна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Баранова Юлия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Шляпина Ксения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Васильева Людмила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Саяпова Сония Рафаэлевна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Дарсания Кристина Глебовна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Мыльников Олег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Фоминых Вероника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Цигвинцев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 Владислав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Мымрина Ольга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Кузнецова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Рахимова Гузалия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Федорова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Ярко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Саакян Вачаган Варданович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Абашева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13fs47215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  <w:r w:rsidRPr="00FC7007">
              <w:t xml:space="preserve"> из </w:t>
            </w:r>
            <w:r>
              <w:rPr>
                <w:noProof/>
              </w:rPr>
              <w:t xml:space="preserve"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.png"/><Relationship Type="http://schemas.openxmlformats.org/officeDocument/2006/relationships/image" Id="rId46" Target="/word/media/fepo3years_vuz_subj1.png"/><Relationship Type="http://schemas.openxmlformats.org/officeDocument/2006/relationships/image" Id="rId47" Target="/word/media/hist_partic_subj1.png"/><Relationship Type="http://schemas.openxmlformats.org/officeDocument/2006/relationships/image" Id="rId48" Target="/word/media/hist_levels_subj1.png"/><Relationship Type="http://schemas.openxmlformats.org/officeDocument/2006/relationships/image" Id="rId49" Target="/word/media/hist_levels_all_subj1.png"/><Relationship Type="http://schemas.openxmlformats.org/officeDocument/2006/relationships/image" Id="rId50" Target="/word/media/hist_horiz1_3310378.png"/><Relationship Type="http://schemas.openxmlformats.org/officeDocument/2006/relationships/image" Id="rId51" Target="/word/media/map_rates1_3310378.png"/><Relationship Type="http://schemas.openxmlformats.org/officeDocument/2006/relationships/image" Id="rId52" Target="/word/media/hist_horiz2_3310378.png"/><Relationship Type="http://schemas.openxmlformats.org/officeDocument/2006/relationships/image" Id="rId53" Target="/word/media/hist_resh2_3310378.png"/><Relationship Type="http://schemas.openxmlformats.org/officeDocument/2006/relationships/image" Id="rId54" Target="/word/media/hist_horiz3_3310378.png"/><Relationship Type="http://schemas.openxmlformats.org/officeDocument/2006/relationships/image" Id="rId55" Target="/word/media/hist_resh3_3310378.png"/><Relationship Type="http://schemas.openxmlformats.org/officeDocument/2006/relationships/image" Id="rId56" Target="/word/media/pie_3310378.png"/><Relationship Type="http://schemas.openxmlformats.org/officeDocument/2006/relationships/image" Id="rId57" Target="/word/media/hist_horiz1_3310367.png"/><Relationship Type="http://schemas.openxmlformats.org/officeDocument/2006/relationships/image" Id="rId58" Target="/word/media/map_rates1_3310367.png"/><Relationship Type="http://schemas.openxmlformats.org/officeDocument/2006/relationships/image" Id="rId59" Target="/word/media/hist_horiz2_3310367.png"/><Relationship Type="http://schemas.openxmlformats.org/officeDocument/2006/relationships/image" Id="rId60" Target="/word/media/hist_resh2_3310367.png"/><Relationship Type="http://schemas.openxmlformats.org/officeDocument/2006/relationships/image" Id="rId61" Target="/word/media/hist_horiz3_3310367.png"/><Relationship Type="http://schemas.openxmlformats.org/officeDocument/2006/relationships/image" Id="rId62" Target="/word/media/hist_resh3_3310367.png"/><Relationship Type="http://schemas.openxmlformats.org/officeDocument/2006/relationships/image" Id="rId63" Target="/word/media/pie_3310367.png"/><Relationship Type="http://schemas.openxmlformats.org/officeDocument/2006/relationships/image" Id="rId64" Target="/word/media/hist_monitoring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