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Английский язык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13844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14972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7902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8904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7888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Английский язык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Английский язык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(ФЭПО-23), 86% (ФЭПО-25) и 100%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83% (ФЭПО-22), 85% (ФЭПО-23), 87% (ФЭПО-24), 92% (ФЭПО-25) и 92%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Английский язык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Учебная лексика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Словообразование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Местоимения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Степени сравнения прилагательных и наречий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Имя существительное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Артикли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Предлоги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Союзы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Глагол и его формы (активный и пассивный залоги)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Неличные формы глагола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Фразовые глаголы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Модальные глаголы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Учебно-социальная сфера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Социально-деловая сфера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Великобритания (культура и традиции, достопримечательности, выдающиеся личности)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США и Канада (культура и традиции, достопримечательности, выдающиеся личности)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Лексика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Лексика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Письмо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Письмо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Английский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Фразовые глаголы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Учебно-социальная сфера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Социально-деловая сфера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Английский язык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Английский язык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1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Английский язык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7.png"/><Relationship Type="http://schemas.openxmlformats.org/officeDocument/2006/relationships/image" Id="rId46" Target="/word/media/fepo3years_vuz_subj17.png"/><Relationship Type="http://schemas.openxmlformats.org/officeDocument/2006/relationships/image" Id="rId47" Target="/word/media/hist_partic_subj17.png"/><Relationship Type="http://schemas.openxmlformats.org/officeDocument/2006/relationships/image" Id="rId48" Target="/word/media/hist_levels_subj17.png"/><Relationship Type="http://schemas.openxmlformats.org/officeDocument/2006/relationships/image" Id="rId49" Target="/word/media/hist_levels_all_subj17.png"/><Relationship Type="http://schemas.openxmlformats.org/officeDocument/2006/relationships/image" Id="rId50" Target="/word/media/hist_horiz1_3311161.png"/><Relationship Type="http://schemas.openxmlformats.org/officeDocument/2006/relationships/image" Id="rId51" Target="/word/media/map_rates1_3311161.png"/><Relationship Type="http://schemas.openxmlformats.org/officeDocument/2006/relationships/image" Id="rId52" Target="/word/media/hist_horiz2_3311161.png"/><Relationship Type="http://schemas.openxmlformats.org/officeDocument/2006/relationships/image" Id="rId53" Target="/word/media/hist_resh2_3311161.png"/><Relationship Type="http://schemas.openxmlformats.org/officeDocument/2006/relationships/image" Id="rId54" Target="/word/media/hist_horiz3_3311161.png"/><Relationship Type="http://schemas.openxmlformats.org/officeDocument/2006/relationships/image" Id="rId55" Target="/word/media/hist_resh3_3311161.png"/><Relationship Type="http://schemas.openxmlformats.org/officeDocument/2006/relationships/image" Id="rId56" Target="/word/media/pie_3311161.png"/><Relationship Type="http://schemas.openxmlformats.org/officeDocument/2006/relationships/image" Id="rId57" Target="/word/media/hist_monitoring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