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21" w:rsidRPr="00CC67DB" w:rsidRDefault="00F84821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56192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112029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51.03.01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Культурология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2D7C97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2D7C9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F84821" w:rsidRPr="00935302" w:rsidRDefault="00F84821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F84821" w:rsidRPr="0013504D" w:rsidRDefault="00F84821" w:rsidP="004A28A5"/>
    <w:p w:rsidR="00F84821" w:rsidRPr="00EE3DEC" w:rsidRDefault="00F8482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84821" w:rsidRPr="00935302" w:rsidRDefault="00F84821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F84821" w:rsidRPr="00935302" w:rsidRDefault="00F84821" w:rsidP="00AF4393">
      <w:pPr>
        <w:jc w:val="both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F84821" w:rsidRDefault="00F84821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F84821" w:rsidRPr="007B5A0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F8482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F84821" w:rsidRPr="007B5A01" w:rsidRDefault="00F84821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51.03.01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F84821" w:rsidRPr="00935302" w:rsidRDefault="00F84821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51.03.01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F84821" w:rsidRPr="00D74D55" w:rsidRDefault="00F84821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F84821" w:rsidRPr="00D74D55" w:rsidRDefault="00F84821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 xml:space="preserve">ПИМ, но различающихся наименованием. В приложении 2 описаны формы представления результатов тестирования, используемые в данном отчете.</w:t>
      </w:r>
    </w:p>
    <w:p w:rsidR="00F84821" w:rsidRPr="00D77D5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ФЭПО-22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ФЭПО-26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51.03.01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Культурология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F84821" w:rsidRPr="00CC3077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F84821" w:rsidRPr="0012116B" w:rsidRDefault="00F84821" w:rsidP="00E17CBB">
      <w:pPr>
        <w:spacing w:line="288" w:lineRule="auto"/>
        <w:rPr>
          <w:sz w:val="16"/>
          <w:szCs w:val="16"/>
        </w:rPr>
      </w:pPr>
    </w:p>
    <w:p w:rsidR="00F84821" w:rsidRPr="00E735AA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935302">
        <w:rPr>
          <w:sz w:val="28"/>
          <w:szCs w:val="28"/>
        </w:rPr>
        <w:t xml:space="preserve">.</w:t>
      </w:r>
    </w:p>
    <w:p w:rsidR="00F84821" w:rsidRPr="0012116B" w:rsidRDefault="00F84821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Default="00F84821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F84821" w:rsidRPr="00935302">
        <w:tc>
          <w:tcPr>
            <w:tcW w:w="2268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F84821" w:rsidRPr="006E0D05" w:rsidRDefault="00F84821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494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92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109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109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114</w:t>
            </w:r>
          </w:p>
        </w:tc>
      </w:tr>
    </w:tbl>
    <w:p w:rsidR="00F84821" w:rsidRPr="00DF2220" w:rsidRDefault="00F84821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F84821" w:rsidRPr="0012116B" w:rsidRDefault="00F84821" w:rsidP="00F10FBF">
      <w:pPr>
        <w:keepNext/>
        <w:keepLines/>
        <w:jc w:val="center"/>
        <w:rPr>
          <w:sz w:val="8"/>
          <w:szCs w:val="8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58,228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F84821" w:rsidRPr="00626B1E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F84821" w:rsidRPr="00935302" w:rsidRDefault="00F84821" w:rsidP="00E17CBB">
      <w:pPr>
        <w:spacing w:line="288" w:lineRule="auto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F84821" w:rsidRPr="007547DF" w:rsidRDefault="00F84821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Pr="00E17CBB" w:rsidRDefault="00F84821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F84821" w:rsidRPr="00935302">
        <w:trPr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40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36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35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7547DF" w:rsidRDefault="00F84821" w:rsidP="001E0B74">
      <w:pPr>
        <w:jc w:val="center"/>
        <w:rPr>
          <w:sz w:val="16"/>
          <w:szCs w:val="16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58,228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F84821" w:rsidRPr="00024E94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F84821" w:rsidRPr="00195267" w:rsidRDefault="00F84821" w:rsidP="00E17CBB">
      <w:pPr>
        <w:rPr>
          <w:b/>
          <w:bCs/>
          <w:sz w:val="26"/>
          <w:szCs w:val="2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F84821" w:rsidRPr="00102E7A" w:rsidRDefault="00F84821" w:rsidP="00F23B41">
      <w:pPr>
        <w:keepNext/>
        <w:keepLines/>
        <w:jc w:val="center"/>
      </w:pPr>
      <w:r w:rsidRPr="0043752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F84821" w:rsidRPr="009B12AA" w:rsidRDefault="00F84821" w:rsidP="00EF24C8">
      <w:pPr>
        <w:ind w:firstLine="720"/>
        <w:jc w:val="both"/>
        <w:rPr>
          <w:sz w:val="16"/>
          <w:szCs w:val="1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84821" w:rsidRPr="00766A92" w:rsidRDefault="00F84821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F84821" w:rsidRPr="00BF24CB">
        <w:trPr>
          <w:jc w:val="center"/>
        </w:trPr>
        <w:tc>
          <w:tcPr>
            <w:tcW w:w="1491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F84821" w:rsidRPr="00CD0DB2" w:rsidRDefault="00F84821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F84821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Pr="0093530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51.03.01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Культурология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ФЭПО-26</w:t>
      </w:r>
    </w:p>
    <w:p w:rsidR="00F84821" w:rsidRPr="00935302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Default="00F84821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Культурология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D77D5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51.03.01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Культурология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5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84821" w:rsidRPr="00CD0DB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84821" w:rsidRPr="00CC67DB" w:rsidRDefault="00F84821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F84821" w:rsidRPr="00F83E9E" w:rsidRDefault="00F8482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9024" filled="f" stroked="f">
            <v:textbox style="mso-next-textbox:#_x0000_s1027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8000" filled="f" stroked="f">
            <v:textbox style="mso-next-textbox:#_x0000_s1028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5952" filled="f" stroked="f">
            <v:textbox style="mso-next-textbox:#_x0000_s1029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6976" filled="f" stroked="f">
            <v:textbox style="mso-next-textbox:#_x0000_s1030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4928" filled="f" stroked="f">
            <v:textbox style="mso-next-textbox:#_x0000_s1031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3904" filled="f" stroked="f">
            <v:textbox style="mso-next-textbox:#_x0000_s1032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2880" filled="f" stroked="f">
            <v:textbox style="mso-next-textbox:#_x0000_s1033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1856" filled="f" stroked="f">
            <v:textbox style="mso-next-textbox:#_x0000_s1034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0832" filled="f" stroked="f">
            <v:textbox style="mso-next-textbox:#_x0000_s1035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9808" filled="f" stroked="f">
            <v:textbox style="mso-next-textbox:#_x0000_s1036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7">
              <w:txbxContent>
                <w:p w:rsidR="00F84821" w:rsidRPr="000C17E9" w:rsidRDefault="00F8482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F84821">
        <w:trPr>
          <w:jc w:val="center"/>
        </w:trPr>
        <w:tc>
          <w:tcPr>
            <w:tcW w:w="5021" w:type="dxa"/>
            <w:vAlign w:val="center"/>
          </w:tcPr>
          <w:p w:rsidR="00F84821" w:rsidRPr="004E4959" w:rsidRDefault="00F84821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F84821" w:rsidRPr="00D8077F" w:rsidRDefault="00F84821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84821" w:rsidRPr="00E306ED" w:rsidRDefault="00F84821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84821" w:rsidRDefault="00F84821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F84821" w:rsidRPr="00AA7A26" w:rsidRDefault="00F84821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F84821" w:rsidRDefault="00F84821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ФЭПО-26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5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F84821" w:rsidRPr="00E17CBB" w:rsidRDefault="00F84821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84821" w:rsidRDefault="00F84821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F84821" w:rsidRPr="00AA7A26" w:rsidRDefault="00F84821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F84821" w:rsidRPr="003D28E9" w:rsidRDefault="00F84821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84821" w:rsidRPr="00593870" w:rsidRDefault="00F84821" w:rsidP="002040C9">
      <w:pPr>
        <w:tabs>
          <w:tab w:val="left" w:pos="720"/>
        </w:tabs>
        <w:spacing w:line="288" w:lineRule="auto"/>
        <w:ind w:firstLine="539"/>
        <w:jc w:val="both"/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5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2040C9">
      <w:pPr>
        <w:tabs>
          <w:tab w:val="left" w:pos="720"/>
        </w:tabs>
        <w:jc w:val="center"/>
      </w:pPr>
    </w:p>
    <w:p w:rsidR="00F84821" w:rsidRDefault="00F84821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51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Pr="007B5A01" w:rsidRDefault="00F84821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84821" w:rsidRPr="000D01F2" w:rsidRDefault="00F84821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F84821" w:rsidRPr="00A01626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7B5A0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8482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935302" w:rsidRDefault="00F84821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E1578"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соответствии наименований дисциплин, имеющих одинаковую</w:t>
      </w:r>
      <w:r>
        <w:rPr>
          <w:sz w:val="28"/>
          <w:szCs w:val="28"/>
        </w:rPr>
        <w:t xml:space="preserve"> обобщенную</w:t>
      </w:r>
      <w:r w:rsidRPr="00CE1578">
        <w:rPr>
          <w:sz w:val="28"/>
          <w:szCs w:val="28"/>
        </w:rPr>
        <w:t xml:space="preserve"> 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 xml:space="preserve">ПИМ, но различающихся наименованием.</w:t>
      </w:r>
      <w:r w:rsidRPr="00745E87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F84821" w:rsidRPr="00E17CBB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0D01F2" w:rsidRDefault="00F84821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F84821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F84821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F84821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0D01F2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F84821" w:rsidRPr="009F2D73" w:rsidRDefault="00F84821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77%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75%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33%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81%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63%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Концепции современного естествознания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67%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67%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2A7F13" w:rsidRDefault="00F84821" w:rsidP="00085038">
      <w:pPr>
        <w:numPr>
          <w:ilvl w:val="0"/>
          <w:numId w:val="15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F84821" w:rsidRPr="00085038" w:rsidRDefault="00F84821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F84821" w:rsidRPr="00AA45AC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ФЭПО-22</w:t>
      </w:r>
      <w:r w:rsidRPr="004D2BEF">
        <w:t xml:space="preserve"> – </w:t>
      </w:r>
      <w:r>
        <w:rPr>
          <w:noProof/>
        </w:rPr>
        <w:t xml:space="preserve">ФЭПО-26</w:t>
      </w:r>
    </w:p>
    <w:p w:rsidR="00F84821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51.03.01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Культурология</w:t>
      </w:r>
      <w:r>
        <w:t xml:space="preserve">»</w:t>
      </w:r>
    </w:p>
    <w:p w:rsidR="00F84821" w:rsidRPr="003C3028" w:rsidRDefault="00F84821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84821" w:rsidRDefault="00F84821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DC59B9" w:rsidRDefault="00F84821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F84821" w:rsidRPr="00935302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5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E17CBB" w:rsidRDefault="00F84821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F84821" w:rsidRPr="00935302">
        <w:trPr>
          <w:jc w:val="center"/>
        </w:trPr>
        <w:tc>
          <w:tcPr>
            <w:tcW w:w="3009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F84821" w:rsidRPr="00463A31" w:rsidRDefault="00F84821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99%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95%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97%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</w:tbl>
    <w:p w:rsidR="00F84821" w:rsidRPr="00CD1F71" w:rsidRDefault="00F84821" w:rsidP="00AF4393">
      <w:pPr>
        <w:ind w:firstLine="540"/>
        <w:jc w:val="both"/>
        <w:rPr>
          <w:sz w:val="28"/>
          <w:szCs w:val="28"/>
        </w:rPr>
      </w:pPr>
    </w:p>
    <w:p w:rsidR="00F84821" w:rsidRPr="00C126E3" w:rsidRDefault="00F84821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126E3">
        <w:rPr>
          <w:sz w:val="28"/>
          <w:szCs w:val="28"/>
        </w:rPr>
        <w:t xml:space="preserve">Для столбца «Дисциплина» таблицы 4.2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126E3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126E3">
        <w:rPr>
          <w:sz w:val="28"/>
          <w:szCs w:val="28"/>
        </w:rPr>
        <w:t xml:space="preserve">ПИМ, но различающихся наименованием.</w:t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F84821" w:rsidRPr="00AB6C3E" w:rsidRDefault="00F84821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84821" w:rsidRPr="00AB5777" w:rsidRDefault="00F84821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F84821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F84821" w:rsidRPr="00323447" w:rsidRDefault="00F84821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F84821" w:rsidRPr="00323447" w:rsidRDefault="00F84821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F84821" w:rsidRPr="00323447" w:rsidRDefault="00F84821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F84821" w:rsidRPr="00B9589E" w:rsidRDefault="00F84821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F84821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Default="00F84821" w:rsidP="008450E6"/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50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</w:tr>
      <w:tr w:rsidR="00F84821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Pr="00C015B6" w:rsidRDefault="00F84821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Pr="00323447" w:rsidRDefault="00F84821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Политология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Психология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Социология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77%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085038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F84821" w:rsidRPr="002A7F13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F84821" w:rsidRPr="00085038" w:rsidRDefault="00F84821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51.03.01</w:t>
      </w:r>
      <w:r w:rsidRPr="00085038">
        <w:t xml:space="preserve"> «</w:t>
      </w:r>
      <w:r>
        <w:rPr>
          <w:noProof/>
        </w:rPr>
        <w:t xml:space="preserve">Культурология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Культурология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4.2, 4.3 и 4.4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58,2284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Русский язык и культура речи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58,2284_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Философия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58,2284_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Культурология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4.5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Концепции современного естествознания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58,2284_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5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F10FBF" w:rsidRDefault="00F84821" w:rsidP="00593870">
      <w:pPr>
        <w:spacing w:line="288" w:lineRule="auto"/>
        <w:jc w:val="center"/>
      </w:pPr>
    </w:p>
    <w:p w:rsidR="00F84821" w:rsidRPr="002511CF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F84821" w:rsidRPr="00063480" w:rsidRDefault="00F84821" w:rsidP="00E17CBB">
      <w:pPr>
        <w:rPr>
          <w:sz w:val="8"/>
          <w:szCs w:val="8"/>
        </w:rPr>
      </w:pPr>
    </w:p>
    <w:p w:rsidR="00F84821" w:rsidRPr="005C5B7B" w:rsidRDefault="00F84821" w:rsidP="00063480">
      <w:pPr>
        <w:jc w:val="center"/>
      </w:pPr>
      <w:r>
        <w:pict>
          <v:shape id="_x0000_i1027" type="#_x0000_t75" style="width:384pt;height:212.25pt">
            <v:imagedata r:id="rId10" o:title=""/>
          </v:shape>
        </w:pict>
      </w:r>
    </w:p>
    <w:p w:rsidR="00F84821" w:rsidRPr="0001694A" w:rsidRDefault="00F84821" w:rsidP="00063480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F84821" w:rsidRPr="0001694A">
        <w:trPr>
          <w:trHeight w:val="892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F84821" w:rsidRPr="0001694A">
        <w:trPr>
          <w:trHeight w:val="1186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F84821" w:rsidRPr="00074873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F84821" w:rsidRPr="0001694A">
        <w:trPr>
          <w:trHeight w:val="2248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F84821" w:rsidRPr="00922258" w:rsidRDefault="00F84821" w:rsidP="00AB1C11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F84821" w:rsidRPr="0001694A">
        <w:trPr>
          <w:trHeight w:val="1200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F84821" w:rsidRPr="0001694A">
        <w:trPr>
          <w:trHeight w:val="1581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F84821" w:rsidRPr="0001694A">
        <w:trPr>
          <w:trHeight w:val="687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F84821" w:rsidRPr="00997AE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F84821" w:rsidRPr="00063480" w:rsidRDefault="00F84821" w:rsidP="002A0E37">
      <w:pPr>
        <w:jc w:val="center"/>
        <w:rPr>
          <w:sz w:val="4"/>
          <w:szCs w:val="4"/>
        </w:rPr>
      </w:pPr>
    </w:p>
    <w:p w:rsidR="00F84821" w:rsidRPr="002A0E37" w:rsidRDefault="00F84821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F84821" w:rsidRDefault="00F84821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F84821">
        <w:trPr>
          <w:trHeight w:val="13493"/>
        </w:trPr>
        <w:tc>
          <w:tcPr>
            <w:tcW w:w="6475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4" type="#_x0000_t75" style="width:289.5pt;height:185.25pt">
                  <v:imagedata r:id="rId18" o:title=""/>
                </v:shape>
              </w:pict>
            </w:r>
          </w:p>
          <w:p w:rsidR="00F84821" w:rsidRPr="00702100" w:rsidRDefault="00F84821" w:rsidP="000929BD">
            <w:pPr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F84821" w:rsidRPr="00702100" w:rsidRDefault="00F84821" w:rsidP="000929BD">
            <w:pPr>
              <w:ind w:firstLine="567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F84821" w:rsidRPr="00702100" w:rsidRDefault="00F84821" w:rsidP="000929BD">
            <w:pPr>
              <w:pStyle w:val="NormalWeb"/>
              <w:spacing w:before="0" w:beforeAutospacing="0" w:after="0" w:afterAutospacing="0"/>
              <w:ind w:firstLine="459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pStyle w:val="NormalWeb"/>
              <w:spacing w:before="0" w:beforeAutospacing="0" w:after="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F84821" w:rsidRPr="00702100" w:rsidRDefault="00F84821" w:rsidP="00702100">
            <w:pPr>
              <w:rPr>
                <w:sz w:val="8"/>
                <w:szCs w:val="8"/>
              </w:rPr>
            </w:pPr>
          </w:p>
          <w:p w:rsidR="00F84821" w:rsidRPr="009E5B48" w:rsidRDefault="00F84821" w:rsidP="009E5B48">
            <w:pPr>
              <w:rPr>
                <w:i/>
                <w:iCs/>
              </w:rPr>
            </w:pPr>
            <w:r w:rsidRPr="009E5B48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F84821" w:rsidRPr="00415653" w:rsidRDefault="00F84821" w:rsidP="0006348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336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left="142"/>
            </w:pPr>
          </w:p>
          <w:p w:rsidR="00F84821" w:rsidRPr="00415653" w:rsidRDefault="00F84821" w:rsidP="000929BD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F84821" w:rsidRDefault="00F84821" w:rsidP="00063480">
            <w:pPr>
              <w:numPr>
                <w:ilvl w:val="0"/>
                <w:numId w:val="21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F84821" w:rsidRPr="00F616B4" w:rsidRDefault="00F84821" w:rsidP="000929BD">
            <w:pPr>
              <w:ind w:left="459"/>
            </w:pPr>
          </w:p>
          <w:p w:rsidR="00F84821" w:rsidRPr="00415653" w:rsidRDefault="00F84821" w:rsidP="000929BD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4384" arcsize="10923f" filled="f" strokecolor="#7f7f7f" strokeweight="1pt">
                  <v:stroke dashstyle="dash"/>
                  <v:textbox style="mso-next-textbox:#_x0000_s1039" inset="0,0,0,0">
                    <w:txbxContent>
                      <w:p w:rsidR="00F84821" w:rsidRPr="0094470C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F84821" w:rsidRPr="0094470C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84821" w:rsidRPr="007B52D2" w:rsidRDefault="00F84821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2"/>
        <w:gridCol w:w="2981"/>
      </w:tblGrid>
      <w:tr w:rsidR="00F84821">
        <w:tc>
          <w:tcPr>
            <w:tcW w:w="6501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5" type="#_x0000_t75" style="width:305.25pt;height:201.75pt">
                  <v:imagedata r:id="rId20" o:title=""/>
                </v:shape>
              </w:pic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F84821" w:rsidRPr="00415653" w:rsidRDefault="00F84821" w:rsidP="000929BD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F84821" w:rsidRPr="00063480" w:rsidRDefault="00F84821" w:rsidP="000929BD">
            <w:pPr>
              <w:pStyle w:val="NormalWeb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F84821" w:rsidRPr="00415653" w:rsidRDefault="00F84821" w:rsidP="000929BD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F84821" w:rsidRPr="0096507E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F84821" w:rsidRPr="00702100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F84821" w:rsidRPr="0094470C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F84821" w:rsidRPr="00415653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4.55pt;margin-top:5.55pt;width:147pt;height:112.85pt;z-index:251665408" arcsize="10923f" filled="f" strokecolor="#7f7f7f" strokeweight="1pt">
                  <v:stroke dashstyle="dash"/>
                  <v:textbox style="mso-next-textbox:#_x0000_s1040" inset="0,0,0,0">
                    <w:txbxContent>
                      <w:p w:rsidR="00F84821" w:rsidRPr="00437EB0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F84821" w:rsidRPr="00CF1F1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4.55pt;margin-top:32.75pt;width:147pt;height:121.95pt;z-index:251666432" arcsize="10923f" filled="f" strokecolor="#7f7f7f" strokeweight="1pt">
                  <v:stroke dashstyle="dash"/>
                  <v:textbox style="mso-next-textbox:#_x0000_s1041" inset="0,0,0,0">
                    <w:txbxContent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  <w:r>
        <w:rPr>
          <w:noProof/>
        </w:rPr>
        <w:pict>
          <v:shape id="_x0000_s1042" type="#_x0000_t75" style="position:absolute;margin-left:34.85pt;margin-top:7.05pt;width:36.55pt;height:49.95pt;z-index:251661312;mso-position-horizontal-relative:text;mso-position-vertical-relative:text">
            <v:imagedata r:id="rId21" o:title=""/>
            <w10:anchorlock/>
          </v:shape>
        </w:pict>
      </w:r>
    </w:p>
    <w:p w:rsidR="00F84821" w:rsidRPr="00063480" w:rsidRDefault="00F84821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4"/>
        <w:gridCol w:w="2979"/>
      </w:tblGrid>
      <w:tr w:rsidR="00F84821">
        <w:trPr>
          <w:trHeight w:val="13493"/>
        </w:trPr>
        <w:tc>
          <w:tcPr>
            <w:tcW w:w="6486" w:type="dxa"/>
          </w:tcPr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437525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2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F84821" w:rsidRPr="001C73EA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F84821" w:rsidRPr="001C73EA" w:rsidRDefault="00F84821" w:rsidP="000929BD">
            <w:pPr>
              <w:ind w:firstLine="426"/>
            </w:pPr>
          </w:p>
          <w:p w:rsidR="00F84821" w:rsidRDefault="00F84821" w:rsidP="000929BD">
            <w:pPr>
              <w:ind w:firstLine="426"/>
            </w:pPr>
            <w:r>
              <w:rPr>
                <w:noProof/>
              </w:rPr>
              <w:pict>
                <v:shape id="_x0000_s1043" type="#_x0000_t75" style="position:absolute;left:0;text-align:left;margin-left:229.35pt;margin-top:5.25pt;width:60.1pt;height:173.05pt;z-index:251667456">
                  <v:imagedata r:id="rId23" o:title=""/>
                  <w10:wrap type="square"/>
                  <w10:anchorlock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F84821" w:rsidRPr="001C73EA" w:rsidRDefault="00F84821" w:rsidP="000929BD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F84821" w:rsidRPr="001C73EA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1C73EA" w:rsidRDefault="00F84821" w:rsidP="000929BD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4" style="position:absolute;left:0;text-align:left;margin-left:-5.3pt;margin-top:51pt;width:147pt;height:281.2pt;z-index:251668480" arcsize="10923f" filled="f" strokecolor="#7f7f7f" strokeweight="1pt">
                  <v:stroke dashstyle="dash"/>
                  <v:textbox style="mso-next-textbox:#_x0000_s1044" inset="0,0,0,0">
                    <w:txbxContent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F84821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F84821" w:rsidRPr="007B3D27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F84821">
        <w:trPr>
          <w:trHeight w:val="13493"/>
        </w:trPr>
        <w:tc>
          <w:tcPr>
            <w:tcW w:w="6477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7" type="#_x0000_t75" style="width:270.75pt;height:181.5pt">
                  <v:imagedata r:id="rId24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F84821" w:rsidRPr="00494621" w:rsidRDefault="00F84821" w:rsidP="0070210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163pt;margin-top:-14.2pt;width:142.2pt;height:99.3pt;z-index:-251645952">
                  <v:imagedata r:id="rId25" o:title=""/>
                  <w10:anchorlock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F84821" w:rsidRPr="008F3985" w:rsidRDefault="00F84821" w:rsidP="00063480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F84821" w:rsidRPr="00F547D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Pr="00494621" w:rsidRDefault="00F84821" w:rsidP="000929BD">
            <w:pPr>
              <w:ind w:firstLine="327"/>
            </w:pPr>
            <w:r>
              <w:rPr>
                <w:noProof/>
              </w:rPr>
              <w:pict>
                <v:shape id="_x0000_s1046" type="#_x0000_t75" style="position:absolute;left:0;text-align:left;margin-left:-.9pt;margin-top:70.5pt;width:140.6pt;height:78.9pt;z-index:251669504">
                  <v:imagedata r:id="rId26" o:title=""/>
                  <w10:wrap type="square"/>
                  <w10:anchorlock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7" style="position:absolute;left:0;text-align:left;margin-left:-4.45pt;margin-top:86pt;width:151.35pt;height:189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F84821" w:rsidRPr="0092520A" w:rsidRDefault="00F84821" w:rsidP="0006348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92520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  <w10:anchorlock/>
                </v:roundrect>
              </w:pic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505C2" w:rsidRDefault="00F84821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0"/>
        <w:gridCol w:w="2993"/>
      </w:tblGrid>
      <w:tr w:rsidR="00F84821">
        <w:trPr>
          <w:trHeight w:val="13861"/>
        </w:trPr>
        <w:tc>
          <w:tcPr>
            <w:tcW w:w="6486" w:type="dxa"/>
          </w:tcPr>
          <w:p w:rsidR="00F84821" w:rsidRDefault="00F84821" w:rsidP="000929BD">
            <w:r w:rsidRPr="00437525">
              <w:pict>
                <v:shape id="_x0000_i1038" type="#_x0000_t75" style="width:312.75pt;height:208.5pt">
                  <v:imagedata r:id="rId27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Pr="00E32514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</w:pP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Pr="00970E3C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37525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29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8" style="position:absolute;left:0;text-align:left;margin-left:-4.55pt;margin-top:43.8pt;width:147pt;height:86.7pt;z-index:251672576" arcsize="10923f" filled="f" strokecolor="#7f7f7f" strokeweight="1pt">
                  <v:stroke dashstyle="dash"/>
                  <v:textbox style="mso-next-textbox:#_x0000_s1048" inset="0,0,0,0">
                    <w:txbxContent>
                      <w:p w:rsidR="00F84821" w:rsidRPr="00675D62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Default="00F84821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F84821" w:rsidRPr="00B24989" w:rsidRDefault="00F84821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2968"/>
      </w:tblGrid>
      <w:tr w:rsidR="00F84821">
        <w:trPr>
          <w:trHeight w:val="13581"/>
        </w:trPr>
        <w:tc>
          <w:tcPr>
            <w:tcW w:w="6485" w:type="dxa"/>
          </w:tcPr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</w:pPr>
            <w:r w:rsidRPr="00437525">
              <w:pict>
                <v:shape id="_x0000_i1040" type="#_x0000_t75" style="width:314.25pt;height:209.25pt">
                  <v:imagedata r:id="rId30" o:title=""/>
                </v:shape>
              </w:pict>
            </w:r>
          </w:p>
          <w:p w:rsidR="00F84821" w:rsidRPr="000A059F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F84821" w:rsidRPr="00D8013D" w:rsidRDefault="00F84821" w:rsidP="000929BD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F84821" w:rsidRPr="00650907" w:rsidRDefault="00F84821" w:rsidP="000929BD"/>
        </w:tc>
        <w:tc>
          <w:tcPr>
            <w:tcW w:w="3085" w:type="dxa"/>
            <w:shd w:val="clear" w:color="auto" w:fill="F5F1C3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9" type="#_x0000_t67" style="position:absolute;left:0;text-align:left;margin-left:62pt;margin-top:3.45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6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8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2" type="#_x0000_t67" style="position:absolute;left:0;text-align:left;margin-left:62pt;margin-top:3.35pt;width:16.5pt;height:21pt;z-index:251676672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F84821" w:rsidRPr="00361379" w:rsidRDefault="00F84821" w:rsidP="00063480">
      <w:pPr>
        <w:jc w:val="center"/>
        <w:rPr>
          <w:sz w:val="16"/>
          <w:szCs w:val="16"/>
        </w:rPr>
      </w:pPr>
    </w:p>
    <w:p w:rsidR="00F84821" w:rsidRPr="00324877" w:rsidRDefault="00F8482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pict>
          <v:shape id="_x0000_s1053" type="#_x0000_t75" style="position:absolute;margin-left:46.95pt;margin-top:4.05pt;width:20.9pt;height:55.75pt;z-index:251662336">
            <v:imagedata r:id="rId31" o:title=""/>
            <w10:anchorlock/>
          </v:shape>
        </w:pict>
      </w:r>
    </w:p>
    <w:p w:rsidR="00F84821" w:rsidRPr="002511CF" w:rsidRDefault="00F84821" w:rsidP="001661E2">
      <w:pPr>
        <w:pStyle w:val="Heading1"/>
        <w:pageBreakBefore/>
      </w:pPr>
      <w:r w:rsidRPr="002511CF">
        <w:t xml:space="preserve">П</w:t>
      </w:r>
      <w:r>
        <w:t xml:space="preserve">риложение</w:t>
      </w:r>
      <w:r w:rsidRPr="00AE4ACF">
        <w:rPr>
          <w:lang w:val="en-US"/>
        </w:rPr>
        <w:t xml:space="preserve"> 1. </w:t>
      </w:r>
      <w:r>
        <w:t xml:space="preserve">Наименования дисциплин</w:t>
      </w:r>
    </w:p>
    <w:p w:rsidR="00F84821" w:rsidRPr="00324877" w:rsidRDefault="00F84821" w:rsidP="00F078A9">
      <w:pPr>
        <w:ind w:firstLine="709"/>
        <w:jc w:val="both"/>
      </w:pPr>
    </w:p>
    <w:p w:rsidR="00F84821" w:rsidRDefault="00F84821" w:rsidP="00F078A9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 xml:space="preserve"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 xml:space="preserve">основного</w:t>
      </w:r>
      <w:r>
        <w:t xml:space="preserve"> выбрано одно наименование дисциплины, как наиболее распространенное.</w:t>
      </w:r>
    </w:p>
    <w:p w:rsidR="00F84821" w:rsidRDefault="00F84821" w:rsidP="00F078A9">
      <w:pPr>
        <w:ind w:firstLine="709"/>
        <w:jc w:val="both"/>
      </w:pPr>
      <w:r w:rsidRPr="00D7543B">
        <w:t xml:space="preserve">В таблице 1 приведена информация о соответствии наименовани</w:t>
      </w:r>
      <w:r>
        <w:t xml:space="preserve"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 xml:space="preserve">основного</w:t>
      </w:r>
      <w:r>
        <w:t xml:space="preserve">, наименованиям </w:t>
      </w:r>
      <w:r w:rsidRPr="00D7543B">
        <w:t xml:space="preserve">дисциплин в</w:t>
      </w:r>
      <w:r>
        <w:t xml:space="preserve"> данной группе, по которым проводилось тестирование в образовательной организации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51.03.01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Культурология</w:t>
      </w:r>
      <w:r>
        <w:t xml:space="preserve">».</w:t>
      </w:r>
    </w:p>
    <w:p w:rsidR="00F84821" w:rsidRPr="00082B9A" w:rsidRDefault="00F84821" w:rsidP="00F078A9">
      <w:pPr>
        <w:spacing w:after="60"/>
        <w:ind w:firstLine="539"/>
        <w:jc w:val="both"/>
      </w:pPr>
    </w:p>
    <w:p w:rsidR="00F84821" w:rsidRDefault="00F84821" w:rsidP="00F11832">
      <w:pPr>
        <w:spacing w:after="120"/>
        <w:ind w:firstLine="539"/>
        <w:jc w:val="both"/>
      </w:pPr>
      <w:r w:rsidRPr="00A91676">
        <w:t xml:space="preserve">Таблица </w:t>
      </w:r>
      <w:r>
        <w:t xml:space="preserve"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 xml:space="preserve">ПИМ,</w:t>
      </w:r>
      <w:r>
        <w:t xml:space="preserve"> но различающихся наименованием</w:t>
      </w:r>
    </w:p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F84821" w:rsidRPr="00C22CC9">
        <w:trPr>
          <w:jc w:val="center"/>
        </w:trPr>
        <w:tc>
          <w:tcPr>
            <w:tcW w:w="4081" w:type="dxa"/>
            <w:vAlign w:val="center"/>
          </w:tcPr>
          <w:p w:rsidR="00F84821" w:rsidRDefault="00F84821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F84821" w:rsidRPr="00021581" w:rsidRDefault="00F84821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принятое в качестве ОСНОВНОГО</w:t>
            </w:r>
          </w:p>
        </w:tc>
        <w:tc>
          <w:tcPr>
            <w:tcW w:w="4645" w:type="dxa"/>
            <w:vAlign w:val="center"/>
          </w:tcPr>
          <w:p w:rsidR="00F84821" w:rsidRDefault="00F84821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F84821" w:rsidRPr="0058286E" w:rsidRDefault="00F84821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данной группе,</w:t>
            </w:r>
          </w:p>
          <w:p w:rsidR="00F84821" w:rsidRPr="0058286E" w:rsidRDefault="00F84821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по которым проводилось тестирование</w:t>
            </w:r>
          </w:p>
          <w:p w:rsidR="00F84821" w:rsidRPr="0058286E" w:rsidRDefault="00F84821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образовательной организации</w:t>
            </w:r>
          </w:p>
        </w:tc>
      </w:tr>
      <w:tr w:rsidR="00F84821" w:rsidRPr="00112029">
        <w:trPr>
          <w:jc w:val="center"/>
        </w:trPr>
        <w:tc>
          <w:tcPr>
            <w:vMerge w:val="restart"/>
            <w:tcW w:w="4081" w:type="dxa"/>
            <w:vAlign w:val="center"/>
          </w:tcPr>
          <w:p w:rsidR="00F84821" w:rsidRPr="000625F6" w:rsidRDefault="00F84821" w:rsidP="006E2F2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4645" w:type="dxa"/>
            <w:vAlign w:val="center"/>
          </w:tcPr>
          <w:p w:rsidR="00F84821" w:rsidRPr="000625F6" w:rsidRDefault="00F84821" w:rsidP="006E2F2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Русский язык</w:t>
            </w:r>
          </w:p>
        </w:tc>
      </w:tr>
    </w:tbl>
    <w:p w:rsidR="00F84821" w:rsidRDefault="00F84821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6502CE">
        <w:rPr>
          <w:lang w:val="en-US"/>
        </w:rPr>
        <w:t xml:space="preserve"> 2</w:t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F84821" w:rsidRDefault="00F84821" w:rsidP="00A70A10">
      <w:pPr>
        <w:ind w:firstLine="709"/>
        <w:jc w:val="both"/>
      </w:pPr>
    </w:p>
    <w:p w:rsidR="00F84821" w:rsidRPr="00AA0F2C" w:rsidRDefault="00F84821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F84821" w:rsidRPr="00AA0F2C" w:rsidRDefault="00F84821" w:rsidP="009A2510">
      <w:pPr>
        <w:ind w:firstLine="720"/>
        <w:jc w:val="both"/>
      </w:pPr>
    </w:p>
    <w:p w:rsidR="00F84821" w:rsidRPr="00AA0F2C" w:rsidRDefault="00F84821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F84821" w:rsidRPr="00340E97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F84821" w:rsidRPr="00A805FA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F84821" w:rsidRDefault="00F84821" w:rsidP="009A2510">
      <w:pPr>
        <w:ind w:firstLine="720"/>
        <w:jc w:val="both"/>
        <w:rPr>
          <w:i/>
          <w:iCs/>
        </w:rPr>
      </w:pPr>
    </w:p>
    <w:p w:rsidR="00F84821" w:rsidRPr="004E42B5" w:rsidRDefault="00F84821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84821" w:rsidRDefault="00F84821" w:rsidP="009A2510">
      <w:pPr>
        <w:keepNext/>
        <w:ind w:left="-540" w:firstLine="540"/>
        <w:jc w:val="center"/>
      </w:pPr>
      <w:r>
        <w:rPr>
          <w:noProof/>
        </w:rPr>
        <w:pict>
          <v:rect id="_x0000_s1054" style="position:absolute;left:0;text-align:left;margin-left:223.5pt;margin-top:4.25pt;width:63pt;height:20.25pt;z-index:251659264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189.75pt;margin-top:4.25pt;width:43.5pt;height:20.25pt;z-index:251658240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35.25pt;margin-top:10.5pt;width:75pt;height:24.4pt;z-index:25165619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352.5pt;margin-top:38pt;width:75pt;height:24.4pt;z-index:25165721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387pt;margin-top:65pt;width:75pt;height:24.4pt;z-index:25165107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14.75pt;margin-top:93.5pt;width:75pt;height:24.4pt;z-index:25165004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13.1pt;margin-top:94.25pt;width:75pt;height:24.4pt;z-index:25165209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38.2pt;margin-top:65.75pt;width:75pt;height:24.4pt;z-index:251653120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72.75pt;margin-top:38pt;width:75pt;height:24.4pt;z-index:251654144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92.25pt;margin-top:10.25pt;width:75pt;height:24.4pt;z-index:25165516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F84821">
        <w:tc>
          <w:tcPr>
            <w:tcW w:w="4657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F84821" w:rsidRPr="00C510CE" w:rsidRDefault="00F84821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84821" w:rsidRPr="002D6887" w:rsidRDefault="00F84821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F84821" w:rsidRDefault="00F84821" w:rsidP="009A2510">
      <w:pPr>
        <w:ind w:firstLine="540"/>
        <w:jc w:val="both"/>
      </w:pPr>
    </w:p>
    <w:p w:rsidR="00F84821" w:rsidRPr="001E700F" w:rsidRDefault="00F84821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F84821" w:rsidRPr="00E835D7" w:rsidRDefault="00F84821" w:rsidP="009A2510">
      <w:pPr>
        <w:ind w:firstLine="540"/>
        <w:jc w:val="both"/>
        <w:rPr>
          <w:sz w:val="8"/>
          <w:szCs w:val="8"/>
        </w:rPr>
      </w:pPr>
    </w:p>
    <w:p w:rsidR="00F84821" w:rsidRDefault="00F84821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32" o:title=""/>
          </v:shape>
        </w:pict>
      </w:r>
    </w:p>
    <w:p w:rsidR="00F84821" w:rsidRPr="00631222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F84821" w:rsidRDefault="00F84821" w:rsidP="009A2510">
      <w:pPr>
        <w:jc w:val="both"/>
      </w:pPr>
    </w:p>
    <w:p w:rsidR="00F84821" w:rsidRPr="00B9493B" w:rsidRDefault="00F84821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84821" w:rsidRDefault="00F84821" w:rsidP="009A2510">
      <w:pPr>
        <w:tabs>
          <w:tab w:val="left" w:pos="720"/>
        </w:tabs>
        <w:ind w:right="-74"/>
        <w:jc w:val="both"/>
      </w:pPr>
    </w:p>
    <w:p w:rsidR="00F84821" w:rsidRPr="006F5C37" w:rsidRDefault="00F8482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3" o:title=""/>
          </v:shape>
        </w:pict>
      </w:r>
    </w:p>
    <w:p w:rsidR="00F84821" w:rsidRPr="00621276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F84821" w:rsidRDefault="00F84821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84821" w:rsidRPr="00204977" w:rsidRDefault="00F8482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4" o:title=""/>
          </v:shape>
        </w:pict>
      </w:r>
    </w:p>
    <w:p w:rsidR="00F84821" w:rsidRPr="008679E9" w:rsidRDefault="00F84821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F84821" w:rsidRPr="00BA2D78" w:rsidRDefault="00F84821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F84821" w:rsidRPr="002144F4" w:rsidRDefault="00F84821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DE7D1A" w:rsidRDefault="00F8482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F84821" w:rsidRDefault="00F84821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9A2510">
      <w:pPr>
        <w:tabs>
          <w:tab w:val="left" w:pos="720"/>
        </w:tabs>
        <w:ind w:right="-74" w:firstLine="540"/>
        <w:jc w:val="both"/>
      </w:pPr>
    </w:p>
    <w:p w:rsidR="00F84821" w:rsidRDefault="00F84821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F84821" w:rsidRPr="0065017D" w:rsidRDefault="00F84821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F84821" w:rsidRPr="0013504D" w:rsidRDefault="00F84821" w:rsidP="00AB6C3E">
      <w:pPr>
        <w:jc w:val="center"/>
      </w:pPr>
    </w:p>
    <w:p w:rsidR="00F84821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F84821" w:rsidRPr="0013504D" w:rsidRDefault="00F84821" w:rsidP="00AB6C3E">
      <w:pPr>
        <w:jc w:val="center"/>
      </w:pPr>
    </w:p>
    <w:p w:rsidR="00F84821" w:rsidRPr="00B42BA9" w:rsidRDefault="00F84821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F84821" w:rsidRPr="00B42BA9" w:rsidRDefault="00F84821" w:rsidP="00AB6C3E">
      <w:pPr>
        <w:jc w:val="center"/>
      </w:pPr>
    </w:p>
    <w:p w:rsidR="00F84821" w:rsidRPr="00B42BA9" w:rsidRDefault="00F84821" w:rsidP="00AB6C3E">
      <w:pPr>
        <w:spacing w:line="360" w:lineRule="auto"/>
        <w:jc w:val="center"/>
      </w:pPr>
    </w:p>
    <w:p w:rsidR="00F84821" w:rsidRPr="00CC67DB" w:rsidRDefault="00F84821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F84821" w:rsidRPr="00CC67DB" w:rsidRDefault="00F84821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F84821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821" w:rsidRDefault="00F84821">
      <w:r>
        <w:separator/>
      </w:r>
    </w:p>
  </w:endnote>
  <w:endnote w:type="continuationSeparator" w:id="0">
    <w:p w:rsidR="00F84821" w:rsidRDefault="00F84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21" w:rsidRDefault="00F84821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84821" w:rsidRDefault="00F84821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821" w:rsidRDefault="00F84821">
      <w:r>
        <w:separator/>
      </w:r>
    </w:p>
  </w:footnote>
  <w:footnote w:type="continuationSeparator" w:id="0">
    <w:p w:rsidR="00F84821" w:rsidRDefault="00F848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4C97"/>
    <w:rsid w:val="008053F8"/>
    <w:rsid w:val="008056E3"/>
    <w:rsid w:val="00805981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B48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5C13"/>
    <w:rsid w:val="00AA642B"/>
    <w:rsid w:val="00AA6BC7"/>
    <w:rsid w:val="00AA7A26"/>
    <w:rsid w:val="00AA7C96"/>
    <w:rsid w:val="00AB1C11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0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Type="http://schemas.openxmlformats.org/officeDocument/2006/relationships/image" Id="rId39" Target="/word/media/fepo3years_spec3358,2284.png"/><Relationship Type="http://schemas.openxmlformats.org/officeDocument/2006/relationships/image" Id="rId40" Target="/word/media/fepo3years_vuz_np3358,2284.png"/><Relationship Type="http://schemas.openxmlformats.org/officeDocument/2006/relationships/image" Id="rId41" Target="/word/media/range_diag_bg_np51.03.01.png"/><Relationship Type="http://schemas.openxmlformats.org/officeDocument/2006/relationships/image" Id="rId42" Target="/word/media/hist_partic_np51.03.01.png"/><Relationship Type="http://schemas.openxmlformats.org/officeDocument/2006/relationships/image" Id="rId43" Target="/word/media/hist_levels_np51.03.01.png"/><Relationship Type="http://schemas.openxmlformats.org/officeDocument/2006/relationships/image" Id="rId44" Target="/word/media/hist_levels_np51.03.01_all.png"/><Relationship Type="http://schemas.openxmlformats.org/officeDocument/2006/relationships/image" Id="rId45" Target="/word/media/img_hist_np_51.03.01.png"/><Relationship Type="http://schemas.openxmlformats.org/officeDocument/2006/relationships/image" Id="rId46" Target="/word/media/hist_levels3358,2284_7.png"/><Relationship Type="http://schemas.openxmlformats.org/officeDocument/2006/relationships/image" Id="rId47" Target="/word/media/hist_levels3358,2284_16.png"/><Relationship Type="http://schemas.openxmlformats.org/officeDocument/2006/relationships/image" Id="rId48" Target="/word/media/hist_levels3358,2284_8.png"/><Relationship Type="http://schemas.openxmlformats.org/officeDocument/2006/relationships/image" Id="rId49" Target="/word/media/hist_levels3358,2284_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1982</TotalTime>
  <Pages>26</Pages>
  <Words>6426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193</cp:revision>
  <cp:lastPrinted>2013-11-19T10:46:00Z</cp:lastPrinted>
  <dcterms:created xsi:type="dcterms:W3CDTF">2013-12-07T08:26:00Z</dcterms:created>
  <dcterms:modified xsi:type="dcterms:W3CDTF">2018-02-14T07:28:00Z</dcterms:modified>
</cp:coreProperties>
</file>