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42.03.01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Реклама и связи с общественностью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3705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2761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2524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1830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2109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27,22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122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118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50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122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27,22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42.03.01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Реклама и связи с общественностью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42.03.01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Реклама и связи с общественностью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085038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42.03.01</w:t>
      </w:r>
      <w:r w:rsidRPr="00085038">
        <w:t xml:space="preserve"> «</w:t>
      </w:r>
      <w:r>
        <w:rPr>
          <w:noProof/>
        </w:rPr>
        <w:t xml:space="preserve">Реклама и связи с общественностью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4.3, 4.4 и 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7,2279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7,2279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7,2279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7,2279_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Pr="002511CF" w:rsidRDefault="00F84821" w:rsidP="001661E2">
      <w:pPr>
        <w:pStyle w:val="Heading1"/>
        <w:pageBreakBefore/>
      </w:pPr>
      <w:r w:rsidRPr="002511CF">
        <w:t xml:space="preserve">П</w:t>
      </w:r>
      <w:r>
        <w:t xml:space="preserve">риложение</w:t>
      </w:r>
      <w:r w:rsidRPr="00AE4ACF">
        <w:rPr>
          <w:lang w:val="en-US"/>
        </w:rPr>
        <w:t xml:space="preserve"> 1. </w:t>
      </w:r>
      <w:r>
        <w:t xml:space="preserve">Наименования дисциплин</w:t>
      </w:r>
    </w:p>
    <w:p w:rsidR="00F84821" w:rsidRPr="00324877" w:rsidRDefault="00F84821" w:rsidP="00F078A9">
      <w:pPr>
        <w:ind w:firstLine="709"/>
        <w:jc w:val="both"/>
      </w:pPr>
    </w:p>
    <w:p w:rsidR="00F84821" w:rsidRDefault="00F84821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F84821" w:rsidRDefault="00F84821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42.03.01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Реклама и связи с общественностью</w:t>
      </w:r>
      <w:r>
        <w:t xml:space="preserve">».</w:t>
      </w:r>
    </w:p>
    <w:p w:rsidR="00F84821" w:rsidRPr="00082B9A" w:rsidRDefault="00F84821" w:rsidP="00F078A9">
      <w:pPr>
        <w:spacing w:after="60"/>
        <w:ind w:firstLine="539"/>
        <w:jc w:val="both"/>
      </w:pPr>
    </w:p>
    <w:p w:rsidR="00F84821" w:rsidRDefault="00F84821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F84821" w:rsidRPr="00C22CC9">
        <w:trPr>
          <w:jc w:val="center"/>
        </w:trPr>
        <w:tc>
          <w:tcPr>
            <w:tcW w:w="4081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F84821" w:rsidRPr="0002158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  <w:tr w:rsidR="00F84821" w:rsidRPr="00112029">
        <w:trPr>
          <w:jc w:val="center"/>
        </w:trPr>
        <w:tc>
          <w:tcPr>
            <w:vMerge w:val="restart"/>
            <w:tcW w:w="4081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4645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Русский язык</w:t>
            </w:r>
          </w:p>
        </w:tc>
      </w:tr>
    </w:tbl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27,2279.png"/><Relationship Type="http://schemas.openxmlformats.org/officeDocument/2006/relationships/image" Id="rId40" Target="/word/media/fepo3years_vuz_np3327,2279.png"/><Relationship Type="http://schemas.openxmlformats.org/officeDocument/2006/relationships/image" Id="rId41" Target="/word/media/range_diag_bg_np42.03.01.png"/><Relationship Type="http://schemas.openxmlformats.org/officeDocument/2006/relationships/image" Id="rId42" Target="/word/media/hist_partic_np42.03.01.png"/><Relationship Type="http://schemas.openxmlformats.org/officeDocument/2006/relationships/image" Id="rId43" Target="/word/media/hist_levels_np42.03.01.png"/><Relationship Type="http://schemas.openxmlformats.org/officeDocument/2006/relationships/image" Id="rId44" Target="/word/media/hist_levels_np42.03.01_all.png"/><Relationship Type="http://schemas.openxmlformats.org/officeDocument/2006/relationships/image" Id="rId45" Target="/word/media/img_hist_np_42.03.01.png"/><Relationship Type="http://schemas.openxmlformats.org/officeDocument/2006/relationships/image" Id="rId46" Target="/word/media/hist_levels3327,2279_7.png"/><Relationship Type="http://schemas.openxmlformats.org/officeDocument/2006/relationships/image" Id="rId47" Target="/word/media/hist_levels3327,2279_16.png"/><Relationship Type="http://schemas.openxmlformats.org/officeDocument/2006/relationships/image" Id="rId48" Target="/word/media/hist_levels3327,2279_8.png"/><Relationship Type="http://schemas.openxmlformats.org/officeDocument/2006/relationships/image" Id="rId49" Target="/word/media/hist_levels3327,2279_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