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821" w:rsidRPr="00CC67DB" w:rsidRDefault="00F84821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56192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935302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112029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F84821" w:rsidRPr="00112029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38.03.04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Государственное и муниципальное управление</w:t>
      </w:r>
      <w:r w:rsidRPr="00112029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8658AC" w:rsidRDefault="00F84821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F84821" w:rsidRPr="002D7C97" w:rsidRDefault="00F84821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2D7C9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F84821" w:rsidRPr="00935302" w:rsidRDefault="00F84821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F84821" w:rsidRPr="0013504D" w:rsidRDefault="00F84821" w:rsidP="004A28A5"/>
    <w:p w:rsidR="00F84821" w:rsidRPr="00EE3DEC" w:rsidRDefault="00F84821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F84821" w:rsidRPr="00935302" w:rsidRDefault="00F84821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F84821" w:rsidRPr="00935302" w:rsidRDefault="00F84821" w:rsidP="00AF4393">
      <w:pPr>
        <w:jc w:val="both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F84821" w:rsidRDefault="00F84821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F84821" w:rsidRPr="007B5A0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F84821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F84821" w:rsidRPr="007B5A01" w:rsidRDefault="00F84821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F84821" w:rsidRPr="00935302" w:rsidRDefault="00F84821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F84821" w:rsidRPr="00935302" w:rsidRDefault="00F84821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F84821" w:rsidRPr="00D74D55" w:rsidRDefault="00F84821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F84821" w:rsidRPr="00D74D55" w:rsidRDefault="00F84821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F84821" w:rsidRPr="00D77D5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ФЭПО-22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ФЭПО-26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38.03.04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Государственное и муниципальное управление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F84821" w:rsidRPr="00CC3077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F84821" w:rsidRPr="0012116B" w:rsidRDefault="00F84821" w:rsidP="00E17CBB">
      <w:pPr>
        <w:spacing w:line="288" w:lineRule="auto"/>
        <w:rPr>
          <w:sz w:val="16"/>
          <w:szCs w:val="16"/>
        </w:rPr>
      </w:pPr>
    </w:p>
    <w:p w:rsidR="00F84821" w:rsidRPr="00E735AA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935302">
        <w:rPr>
          <w:sz w:val="28"/>
          <w:szCs w:val="28"/>
        </w:rPr>
        <w:t xml:space="preserve">.</w:t>
      </w:r>
    </w:p>
    <w:p w:rsidR="00F84821" w:rsidRPr="0012116B" w:rsidRDefault="00F84821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Default="00F84821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F84821" w:rsidRPr="00935302">
        <w:tc>
          <w:tcPr>
            <w:tcW w:w="2268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F84821" w:rsidRPr="006E0D05" w:rsidRDefault="00F84821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F84821" w:rsidRPr="00FC7783" w:rsidRDefault="00F84821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10561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67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8502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13161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71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9828</w:t>
            </w:r>
          </w:p>
        </w:tc>
      </w:tr>
      <w:tr w:rsidR="00F84821" w:rsidRPr="00935302">
        <w:tc>
          <w:tcPr>
            <w:tcW w:w="2268" w:type="dxa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75</w:t>
            </w:r>
          </w:p>
        </w:tc>
        <w:tc>
          <w:tcPr>
            <w:tcW w:w="2124" w:type="dxa"/>
            <w:vAlign w:val="center"/>
          </w:tcPr>
          <w:p w:rsidR="00F84821" w:rsidRDefault="00F84821" w:rsidP="001A5BE7">
            <w:pPr>
              <w:jc w:val="center"/>
            </w:pPr>
            <w:r>
              <w:rPr>
                <w:noProof/>
              </w:rPr>
              <w:t xml:space="preserve">11448</w:t>
            </w:r>
          </w:p>
        </w:tc>
      </w:tr>
    </w:tbl>
    <w:p w:rsidR="00F84821" w:rsidRPr="00DF2220" w:rsidRDefault="00F84821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F84821" w:rsidRPr="0012116B" w:rsidRDefault="00F84821" w:rsidP="00F10FBF">
      <w:pPr>
        <w:keepNext/>
        <w:keepLines/>
        <w:jc w:val="center"/>
        <w:rPr>
          <w:sz w:val="8"/>
          <w:szCs w:val="8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13,23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F84821" w:rsidRPr="00626B1E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F84821" w:rsidRPr="00935302" w:rsidRDefault="00F84821" w:rsidP="00E17CBB">
      <w:pPr>
        <w:spacing w:line="288" w:lineRule="auto"/>
        <w:rPr>
          <w:sz w:val="28"/>
          <w:szCs w:val="28"/>
        </w:rPr>
      </w:pPr>
    </w:p>
    <w:p w:rsidR="00F84821" w:rsidRPr="00935302" w:rsidRDefault="00F84821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F84821" w:rsidRPr="007547DF" w:rsidRDefault="00F84821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F84821" w:rsidRPr="00E17CBB" w:rsidRDefault="00F84821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F84821" w:rsidRPr="00935302">
        <w:trPr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103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153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F84821" w:rsidRPr="00FC7783" w:rsidRDefault="00F84821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F84821" w:rsidRDefault="00F84821" w:rsidP="00FC7783">
            <w:pPr>
              <w:jc w:val="center"/>
            </w:pPr>
            <w:r>
              <w:rPr>
                <w:noProof/>
              </w:rPr>
              <w:t xml:space="preserve">121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7547DF" w:rsidRDefault="00F84821" w:rsidP="001E0B74">
      <w:pPr>
        <w:jc w:val="center"/>
        <w:rPr>
          <w:sz w:val="16"/>
          <w:szCs w:val="16"/>
        </w:rPr>
      </w:pPr>
    </w:p>
    <w:p w:rsidR="00F84821" w:rsidRDefault="00F84821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13,233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F84821" w:rsidRPr="00024E94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F84821" w:rsidRPr="00195267" w:rsidRDefault="00F84821" w:rsidP="00E17CBB">
      <w:pPr>
        <w:rPr>
          <w:b/>
          <w:bCs/>
          <w:sz w:val="26"/>
          <w:szCs w:val="2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F84821" w:rsidRPr="00102E7A" w:rsidRDefault="00F84821" w:rsidP="00F23B41">
      <w:pPr>
        <w:keepNext/>
        <w:keepLines/>
        <w:jc w:val="center"/>
      </w:pPr>
      <w:r w:rsidRPr="00437525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F84821" w:rsidRPr="009B12AA" w:rsidRDefault="00F84821" w:rsidP="00EF24C8">
      <w:pPr>
        <w:ind w:firstLine="720"/>
        <w:jc w:val="both"/>
        <w:rPr>
          <w:sz w:val="16"/>
          <w:szCs w:val="16"/>
        </w:rPr>
      </w:pP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F84821" w:rsidRPr="00766A92" w:rsidRDefault="00F84821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F84821" w:rsidRPr="00024E94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F84821" w:rsidRPr="00BF24CB">
        <w:trPr>
          <w:jc w:val="center"/>
        </w:trPr>
        <w:tc>
          <w:tcPr>
            <w:tcW w:w="1491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F84821" w:rsidRPr="00FC7783" w:rsidRDefault="00F84821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F84821" w:rsidRPr="00BF24CB">
        <w:trPr>
          <w:jc w:val="center"/>
        </w:trPr>
        <w:tc>
          <w:tcPr>
            <w:tcW w:w="1491" w:type="dxa"/>
            <w:vMerge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F84821" w:rsidRPr="00FC7783" w:rsidRDefault="00F84821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F84821" w:rsidRPr="00CD0DB2" w:rsidRDefault="00F84821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F84821" w:rsidRPr="00E17CBB" w:rsidRDefault="00F84821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F84821" w:rsidRPr="00E17CBB" w:rsidRDefault="00F84821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F84821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F84821" w:rsidRPr="00FC0393">
        <w:trPr>
          <w:jc w:val="center"/>
        </w:trPr>
        <w:tc>
          <w:tcPr>
            <w:tcW w:w="2066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F84821" w:rsidRPr="00FC7783" w:rsidRDefault="00F84821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F84821" w:rsidRDefault="00F84821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F84821" w:rsidRPr="00935302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38.03.04</w:t>
      </w:r>
      <w:r w:rsidRPr="00D77D52">
        <w:t xml:space="preserve"> </w:t>
      </w:r>
      <w:r>
        <w:t xml:space="preserve">«</w:t>
      </w:r>
      <w:r>
        <w:rPr>
          <w:noProof/>
        </w:rPr>
        <w:t xml:space="preserve">Государственное и муниципальное управление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ФЭПО-26</w:t>
      </w:r>
    </w:p>
    <w:p w:rsidR="00F84821" w:rsidRPr="00935302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Default="00F84821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F84821" w:rsidRDefault="00F84821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D77D5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38.03.04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F84821" w:rsidRPr="00CD0DB2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F84821" w:rsidRPr="00CC67DB" w:rsidRDefault="00F84821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F84821" w:rsidRPr="00F83E9E" w:rsidRDefault="00F84821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9024" filled="f" stroked="f">
            <v:textbox style="mso-next-textbox:#_x0000_s1027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8000" filled="f" stroked="f">
            <v:textbox style="mso-next-textbox:#_x0000_s1028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45952" filled="f" stroked="f">
            <v:textbox style="mso-next-textbox:#_x0000_s1029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6976" filled="f" stroked="f">
            <v:textbox style="mso-next-textbox:#_x0000_s1030">
              <w:txbxContent>
                <w:p w:rsidR="00F84821" w:rsidRPr="00A85067" w:rsidRDefault="00F84821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44928" filled="f" stroked="f">
            <v:textbox style="mso-next-textbox:#_x0000_s1031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43904" filled="f" stroked="f">
            <v:textbox style="mso-next-textbox:#_x0000_s1032">
              <w:txbxContent>
                <w:p w:rsidR="00F84821" w:rsidRPr="00A85067" w:rsidRDefault="00F84821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42880" filled="f" stroked="f">
            <v:textbox style="mso-next-textbox:#_x0000_s1033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41856" filled="f" stroked="f">
            <v:textbox style="mso-next-textbox:#_x0000_s1034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0832" filled="f" stroked="f">
            <v:textbox style="mso-next-textbox:#_x0000_s1035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9808" filled="f" stroked="f">
            <v:textbox style="mso-next-textbox:#_x0000_s1036">
              <w:txbxContent>
                <w:p w:rsidR="00F84821" w:rsidRPr="00A85067" w:rsidRDefault="00F84821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8784;mso-position-horizontal-relative:text;mso-position-vertical-relative:text" filled="f" stroked="f">
            <v:textbox style="mso-next-textbox:#_x0000_s1037">
              <w:txbxContent>
                <w:p w:rsidR="00F84821" w:rsidRPr="000C17E9" w:rsidRDefault="00F84821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F84821">
        <w:trPr>
          <w:jc w:val="center"/>
        </w:trPr>
        <w:tc>
          <w:tcPr>
            <w:tcW w:w="5021" w:type="dxa"/>
            <w:vAlign w:val="center"/>
          </w:tcPr>
          <w:p w:rsidR="00F84821" w:rsidRPr="004E4959" w:rsidRDefault="00F84821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F84821" w:rsidRPr="00D8077F" w:rsidRDefault="00F84821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F84821" w:rsidRPr="00E306ED" w:rsidRDefault="00F84821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F84821" w:rsidRDefault="00F84821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F84821" w:rsidRPr="00AA7A26" w:rsidRDefault="00F84821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99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95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F84821" w:rsidRDefault="00F84821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ФЭПО-26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E17CBB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F84821" w:rsidRPr="00E17CBB" w:rsidRDefault="00F84821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F84821" w:rsidRDefault="00F84821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F84821" w:rsidRPr="00AA7A26" w:rsidRDefault="00F84821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F84821" w:rsidRPr="003D28E9" w:rsidRDefault="00F84821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F84821" w:rsidRDefault="00F84821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F84821" w:rsidRPr="00593870" w:rsidRDefault="00F84821" w:rsidP="002040C9">
      <w:pPr>
        <w:tabs>
          <w:tab w:val="left" w:pos="720"/>
        </w:tabs>
        <w:spacing w:line="288" w:lineRule="auto"/>
        <w:ind w:firstLine="539"/>
        <w:jc w:val="both"/>
      </w:pPr>
    </w:p>
    <w:p w:rsidR="00F84821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2040C9">
      <w:pPr>
        <w:tabs>
          <w:tab w:val="left" w:pos="720"/>
        </w:tabs>
        <w:jc w:val="center"/>
      </w:pPr>
    </w:p>
    <w:p w:rsidR="00F84821" w:rsidRDefault="00F84821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38.03.04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Pr="007B5A01" w:rsidRDefault="00F84821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F84821" w:rsidRPr="000D01F2" w:rsidRDefault="00F84821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F84821" w:rsidRPr="00A01626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7B5A0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F84821" w:rsidRDefault="00F84821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F84821" w:rsidRPr="00E17CBB" w:rsidRDefault="00F84821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F84821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F84821" w:rsidRPr="00935302" w:rsidRDefault="00F84821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F84821" w:rsidRPr="00E17CBB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0D01F2" w:rsidRDefault="00F84821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F84821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F84821" w:rsidRPr="00FC7783" w:rsidRDefault="00F84821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F84821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F84821" w:rsidRPr="00FC7783" w:rsidRDefault="00F84821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F84821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F84821" w:rsidRPr="00FC7783" w:rsidRDefault="00F84821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0D01F2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F84821" w:rsidRPr="009F2D73" w:rsidRDefault="00F84821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F84821" w:rsidRPr="00FC7783" w:rsidRDefault="00F84821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Социология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98%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52%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Экономическая теория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73%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33%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ПД</w:t>
            </w:r>
          </w:p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Гражданское право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F84821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Трудовое право</w:t>
            </w:r>
          </w:p>
        </w:tc>
        <w:tc>
          <w:tcPr>
            <w:tcW w:w="1424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912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89%</w:t>
            </w:r>
          </w:p>
        </w:tc>
        <w:tc>
          <w:tcPr>
            <w:tcW w:w="1015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41%</w:t>
            </w:r>
          </w:p>
        </w:tc>
        <w:tc>
          <w:tcPr>
            <w:tcW w:w="913" w:type="dxa"/>
            <w:vAlign w:val="center"/>
          </w:tcPr>
          <w:p w:rsidR="00F84821" w:rsidRDefault="00F84821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F84821" w:rsidRPr="00085038" w:rsidRDefault="00F84821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F84821" w:rsidRPr="00AA45AC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ФЭПО-22</w:t>
      </w:r>
      <w:r w:rsidRPr="004D2BEF">
        <w:t xml:space="preserve"> – </w:t>
      </w:r>
      <w:r>
        <w:rPr>
          <w:noProof/>
        </w:rPr>
        <w:t xml:space="preserve">ФЭПО-26</w:t>
      </w:r>
    </w:p>
    <w:p w:rsidR="00F84821" w:rsidRDefault="00F84821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38.03.04</w:t>
      </w:r>
      <w:r w:rsidRPr="00626B1E">
        <w:t xml:space="preserve"> </w:t>
      </w:r>
      <w:r>
        <w:t xml:space="preserve">«</w:t>
      </w:r>
      <w:r>
        <w:rPr>
          <w:noProof/>
        </w:rPr>
        <w:t xml:space="preserve">Государственное и муниципальное управление</w:t>
      </w:r>
      <w:r>
        <w:t xml:space="preserve">»</w:t>
      </w:r>
    </w:p>
    <w:p w:rsidR="00F84821" w:rsidRPr="003C3028" w:rsidRDefault="00F84821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F84821" w:rsidRDefault="00F84821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F84821" w:rsidRPr="00DC59B9" w:rsidRDefault="00F84821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F84821" w:rsidRPr="00935302" w:rsidRDefault="00F84821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38.03.0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Default="00F84821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ФЭПО-22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F84821" w:rsidRPr="00DC59B9" w:rsidRDefault="00F84821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F84821" w:rsidRPr="00E17CBB" w:rsidRDefault="00F84821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F84821" w:rsidRPr="00935302">
        <w:trPr>
          <w:jc w:val="center"/>
        </w:trPr>
        <w:tc>
          <w:tcPr>
            <w:tcW w:w="3009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F84821" w:rsidRPr="00FC7783" w:rsidRDefault="00F84821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F84821" w:rsidRPr="00463A31" w:rsidRDefault="00F84821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2015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91%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F84821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F84821" w:rsidRPr="00FC7783" w:rsidRDefault="00F84821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99%</w:t>
            </w:r>
          </w:p>
        </w:tc>
        <w:tc>
          <w:tcPr>
            <w:tcW w:w="3106" w:type="dxa"/>
            <w:vAlign w:val="center"/>
          </w:tcPr>
          <w:p w:rsidR="00F84821" w:rsidRDefault="00F84821" w:rsidP="001C4FA1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</w:tr>
    </w:tbl>
    <w:p w:rsidR="00F84821" w:rsidRPr="00CD1F71" w:rsidRDefault="00F84821" w:rsidP="00AF4393">
      <w:pPr>
        <w:ind w:firstLine="540"/>
        <w:jc w:val="both"/>
        <w:rPr>
          <w:sz w:val="28"/>
          <w:szCs w:val="28"/>
        </w:rPr>
      </w:pPr>
    </w:p>
    <w:p w:rsidR="00F84821" w:rsidRPr="00C126E3" w:rsidRDefault="00F84821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Государственное и муниципальное управление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F84821" w:rsidRPr="00AB6C3E" w:rsidRDefault="00F84821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F84821" w:rsidRPr="00AB5777" w:rsidRDefault="00F84821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F84821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F84821" w:rsidRPr="00323447" w:rsidRDefault="00F84821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F84821" w:rsidRPr="00323447" w:rsidRDefault="00F84821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F84821" w:rsidRPr="00323447" w:rsidRDefault="00F84821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F84821" w:rsidRPr="00B9589E" w:rsidRDefault="00F84821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F84821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Default="00F84821" w:rsidP="008450E6"/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ФЭПО-22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50" w:type="dxa"/>
            <w:gridSpan w:val="2"/>
            <w:vAlign w:val="center"/>
          </w:tcPr>
          <w:p w:rsidR="00F84821" w:rsidRPr="00323447" w:rsidRDefault="00F84821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</w:tr>
      <w:tr w:rsidR="00F84821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F84821" w:rsidRPr="00C015B6" w:rsidRDefault="00F84821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F84821" w:rsidRPr="00323447" w:rsidRDefault="00F84821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Маркетинг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82%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Социология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Экономическая теория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МЕН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71%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Статистика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87%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  <w:tr w:rsidR="00F84821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F84821" w:rsidRDefault="00F84821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Гражданское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Конституционное право России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</w:tr>
      <w:tr w:rsidR="00F84821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F84821" w:rsidRPr="00323447" w:rsidRDefault="00F84821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Трудовое право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89%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5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F84821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F84821" w:rsidRPr="00323447" w:rsidRDefault="00F84821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</w:tr>
    </w:tbl>
    <w:p w:rsidR="00F84821" w:rsidRPr="002A7F13" w:rsidRDefault="00F84821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F84821" w:rsidRPr="002A7F13" w:rsidRDefault="00F84821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F84821" w:rsidRPr="00085038" w:rsidRDefault="00F84821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38.03.04</w:t>
      </w:r>
      <w:r w:rsidRPr="00085038">
        <w:t xml:space="preserve"> «</w:t>
      </w:r>
      <w:r>
        <w:rPr>
          <w:noProof/>
        </w:rPr>
        <w:t xml:space="preserve">Государственное и муниципальное управление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Социология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Экономическая теория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7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733506" w:rsidRDefault="00F84821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ПД</w:t>
      </w:r>
      <w:r w:rsidRPr="00733506">
        <w:rPr>
          <w:lang w:val="en-US"/>
        </w:rPr>
        <w:t xml:space="preserve">)</w:t>
      </w:r>
    </w:p>
    <w:p w:rsidR="00F84821" w:rsidRPr="00733506" w:rsidRDefault="00F84821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F84821" w:rsidRPr="00686309" w:rsidRDefault="00F84821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Государственное и муниципальное управление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ПД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4.5 и 4.6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F84821" w:rsidRPr="00686309" w:rsidRDefault="00F84821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Гражданское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9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5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686309" w:rsidRDefault="00F84821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F84821" w:rsidRPr="00F10FBF" w:rsidRDefault="00F84821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Трудовое право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13,2333_10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6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F84821" w:rsidRPr="00F10FBF" w:rsidRDefault="00F84821" w:rsidP="00593870">
      <w:pPr>
        <w:spacing w:line="288" w:lineRule="auto"/>
        <w:jc w:val="center"/>
      </w:pPr>
    </w:p>
    <w:p w:rsidR="00F84821" w:rsidRPr="002511CF" w:rsidRDefault="00F84821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F84821" w:rsidRPr="00063480" w:rsidRDefault="00F84821" w:rsidP="00E17CBB">
      <w:pPr>
        <w:rPr>
          <w:sz w:val="8"/>
          <w:szCs w:val="8"/>
        </w:rPr>
      </w:pPr>
    </w:p>
    <w:p w:rsidR="00F84821" w:rsidRPr="005C5B7B" w:rsidRDefault="00F84821" w:rsidP="00063480">
      <w:pPr>
        <w:jc w:val="center"/>
      </w:pPr>
      <w:r>
        <w:pict>
          <v:shape id="_x0000_i1027" type="#_x0000_t75" style="width:384pt;height:212.25pt">
            <v:imagedata r:id="rId10" o:title=""/>
          </v:shape>
        </w:pict>
      </w:r>
    </w:p>
    <w:p w:rsidR="00F84821" w:rsidRPr="0001694A" w:rsidRDefault="00F84821" w:rsidP="00063480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F84821" w:rsidRPr="0001694A">
        <w:trPr>
          <w:trHeight w:val="892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F84821" w:rsidRPr="0001694A">
        <w:trPr>
          <w:trHeight w:val="1186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F84821" w:rsidRPr="00074873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F84821" w:rsidRPr="0001694A">
        <w:trPr>
          <w:trHeight w:val="2248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F84821" w:rsidRPr="00922258" w:rsidRDefault="00F84821" w:rsidP="00AB1C11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F84821" w:rsidRPr="0001694A">
        <w:trPr>
          <w:trHeight w:val="1200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F84821" w:rsidRPr="0001694A">
        <w:trPr>
          <w:trHeight w:val="1581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F84821" w:rsidRPr="0001694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F84821" w:rsidRPr="0001694A">
        <w:trPr>
          <w:trHeight w:val="687"/>
        </w:trPr>
        <w:tc>
          <w:tcPr>
            <w:tcW w:w="817" w:type="dxa"/>
          </w:tcPr>
          <w:p w:rsidR="00F84821" w:rsidRPr="0001694A" w:rsidRDefault="00F84821" w:rsidP="000929BD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437525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F84821" w:rsidRPr="00997AEA" w:rsidRDefault="00F84821" w:rsidP="00AB1C11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F84821" w:rsidRPr="00063480" w:rsidRDefault="00F84821" w:rsidP="002A0E37">
      <w:pPr>
        <w:jc w:val="center"/>
        <w:rPr>
          <w:sz w:val="4"/>
          <w:szCs w:val="4"/>
        </w:rPr>
      </w:pPr>
    </w:p>
    <w:p w:rsidR="00F84821" w:rsidRPr="002A0E37" w:rsidRDefault="00F84821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F84821" w:rsidRDefault="00F84821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F84821">
        <w:trPr>
          <w:trHeight w:val="13493"/>
        </w:trPr>
        <w:tc>
          <w:tcPr>
            <w:tcW w:w="6475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4" type="#_x0000_t75" style="width:289.5pt;height:185.25pt">
                  <v:imagedata r:id="rId18" o:title=""/>
                </v:shape>
              </w:pict>
            </w:r>
          </w:p>
          <w:p w:rsidR="00F84821" w:rsidRPr="00702100" w:rsidRDefault="00F84821" w:rsidP="000929BD">
            <w:pPr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F84821" w:rsidRPr="00702100" w:rsidRDefault="00F84821" w:rsidP="000929BD">
            <w:pPr>
              <w:ind w:firstLine="567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F84821" w:rsidRPr="00702100" w:rsidRDefault="00F84821" w:rsidP="000929BD">
            <w:pPr>
              <w:pStyle w:val="NormalWeb"/>
              <w:spacing w:before="0" w:beforeAutospacing="0" w:after="0" w:afterAutospacing="0"/>
              <w:ind w:firstLine="459"/>
              <w:rPr>
                <w:sz w:val="16"/>
                <w:szCs w:val="16"/>
              </w:rPr>
            </w:pPr>
          </w:p>
          <w:p w:rsidR="00F84821" w:rsidRPr="00415653" w:rsidRDefault="00F84821" w:rsidP="005B7B4F">
            <w:pPr>
              <w:pStyle w:val="NormalWeb"/>
              <w:spacing w:before="0" w:beforeAutospacing="0" w:after="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F84821" w:rsidRPr="00702100" w:rsidRDefault="00F84821" w:rsidP="00702100">
            <w:pPr>
              <w:rPr>
                <w:sz w:val="8"/>
                <w:szCs w:val="8"/>
              </w:rPr>
            </w:pPr>
          </w:p>
          <w:p w:rsidR="00F84821" w:rsidRPr="009E5B48" w:rsidRDefault="00F84821" w:rsidP="009E5B48">
            <w:pPr>
              <w:rPr>
                <w:i/>
                <w:iCs/>
              </w:rPr>
            </w:pPr>
            <w:r w:rsidRPr="009E5B48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F84821" w:rsidRDefault="00F84821" w:rsidP="00063480">
            <w:pPr>
              <w:pStyle w:val="NormalWeb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F84821" w:rsidRPr="00415653" w:rsidRDefault="00F84821" w:rsidP="00063480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336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left="142"/>
            </w:pPr>
          </w:p>
          <w:p w:rsidR="00F84821" w:rsidRPr="00415653" w:rsidRDefault="00F84821" w:rsidP="000929BD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F84821" w:rsidRDefault="00F84821" w:rsidP="00063480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F84821" w:rsidRDefault="00F84821" w:rsidP="00063480">
            <w:pPr>
              <w:numPr>
                <w:ilvl w:val="0"/>
                <w:numId w:val="21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F84821" w:rsidRPr="00F616B4" w:rsidRDefault="00F84821" w:rsidP="000929BD">
            <w:pPr>
              <w:ind w:left="459"/>
            </w:pPr>
          </w:p>
          <w:p w:rsidR="00F84821" w:rsidRPr="00415653" w:rsidRDefault="00F84821" w:rsidP="000929BD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4384" arcsize="10923f" filled="f" strokecolor="#7f7f7f" strokeweight="1pt">
                  <v:stroke dashstyle="dash"/>
                  <v:textbox style="mso-next-textbox:#_x0000_s1039" inset="0,0,0,0">
                    <w:txbxContent>
                      <w:p w:rsidR="00F84821" w:rsidRPr="0094470C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F84821" w:rsidRPr="0094470C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F84821" w:rsidRPr="007B52D2" w:rsidRDefault="00F84821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2"/>
        <w:gridCol w:w="2981"/>
      </w:tblGrid>
      <w:tr w:rsidR="00F84821">
        <w:tc>
          <w:tcPr>
            <w:tcW w:w="6501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5" type="#_x0000_t75" style="width:305.25pt;height:201.75pt">
                  <v:imagedata r:id="rId20" o:title=""/>
                </v:shape>
              </w:pic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F84821" w:rsidRPr="00415653" w:rsidRDefault="00F84821" w:rsidP="000929BD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F84821" w:rsidRPr="00E44DAB" w:rsidRDefault="00F84821" w:rsidP="00063480">
            <w:pPr>
              <w:pStyle w:val="NormalWeb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F84821" w:rsidRPr="00063480" w:rsidRDefault="00F84821" w:rsidP="000929BD">
            <w:pPr>
              <w:pStyle w:val="NormalWeb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F84821" w:rsidRPr="00415653" w:rsidRDefault="00F84821" w:rsidP="000929BD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F84821" w:rsidRPr="0096507E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F84821" w:rsidRPr="00A3265C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F84821" w:rsidRDefault="00F84821" w:rsidP="00063480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F84821" w:rsidRPr="00702100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F84821" w:rsidRPr="0094470C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F84821" w:rsidRPr="0094470C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F84821" w:rsidRPr="00415653" w:rsidRDefault="00F84821" w:rsidP="00063480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4.55pt;margin-top:5.55pt;width:147pt;height:112.85pt;z-index:251665408" arcsize="10923f" filled="f" strokecolor="#7f7f7f" strokeweight="1pt">
                  <v:stroke dashstyle="dash"/>
                  <v:textbox style="mso-next-textbox:#_x0000_s1040" inset="0,0,0,0">
                    <w:txbxContent>
                      <w:p w:rsidR="00F84821" w:rsidRPr="00437EB0" w:rsidRDefault="00F84821" w:rsidP="00063480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F84821" w:rsidRPr="00CF1F1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4.55pt;margin-top:32.75pt;width:147pt;height:121.95pt;z-index:251666432" arcsize="10923f" filled="f" strokecolor="#7f7f7f" strokeweight="1pt">
                  <v:stroke dashstyle="dash"/>
                  <v:textbox style="mso-next-textbox:#_x0000_s1041" inset="0,0,0,0">
                    <w:txbxContent>
                      <w:p w:rsidR="00F84821" w:rsidRPr="00437EB0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  <w:r>
        <w:rPr>
          <w:noProof/>
        </w:rPr>
        <w:pict>
          <v:shape id="_x0000_s1042" type="#_x0000_t75" style="position:absolute;margin-left:34.85pt;margin-top:7.05pt;width:36.55pt;height:49.95pt;z-index:251661312;mso-position-horizontal-relative:text;mso-position-vertical-relative:text">
            <v:imagedata r:id="rId21" o:title=""/>
            <w10:anchorlock/>
          </v:shape>
        </w:pict>
      </w:r>
    </w:p>
    <w:p w:rsidR="00F84821" w:rsidRPr="00063480" w:rsidRDefault="00F84821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4"/>
        <w:gridCol w:w="2979"/>
      </w:tblGrid>
      <w:tr w:rsidR="00F84821">
        <w:trPr>
          <w:trHeight w:val="13493"/>
        </w:trPr>
        <w:tc>
          <w:tcPr>
            <w:tcW w:w="6486" w:type="dxa"/>
          </w:tcPr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437525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2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F84821" w:rsidRPr="001C73EA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F84821" w:rsidRPr="001C73EA" w:rsidRDefault="00F84821" w:rsidP="000929BD">
            <w:pPr>
              <w:ind w:firstLine="426"/>
            </w:pPr>
          </w:p>
          <w:p w:rsidR="00F84821" w:rsidRDefault="00F84821" w:rsidP="000929BD">
            <w:pPr>
              <w:ind w:firstLine="426"/>
            </w:pPr>
            <w:r>
              <w:rPr>
                <w:noProof/>
              </w:rPr>
              <w:pict>
                <v:shape id="_x0000_s1043" type="#_x0000_t75" style="position:absolute;left:0;text-align:left;margin-left:229.35pt;margin-top:5.25pt;width:60.1pt;height:173.05pt;z-index:251667456">
                  <v:imagedata r:id="rId23" o:title=""/>
                  <w10:wrap type="square"/>
                  <w10:anchorlock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F84821" w:rsidRPr="001C73EA" w:rsidRDefault="00F84821" w:rsidP="000929BD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F84821" w:rsidRPr="001C73EA" w:rsidRDefault="00F84821" w:rsidP="000929BD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1C73EA" w:rsidRDefault="00F84821" w:rsidP="000929BD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4" style="position:absolute;left:0;text-align:left;margin-left:-5.3pt;margin-top:51pt;width:147pt;height:281.2pt;z-index:251668480" arcsize="10923f" filled="f" strokecolor="#7f7f7f" strokeweight="1pt">
                  <v:stroke dashstyle="dash"/>
                  <v:textbox style="mso-next-textbox:#_x0000_s1044" inset="0,0,0,0">
                    <w:txbxContent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F84821" w:rsidRDefault="00F84821" w:rsidP="00063480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F84821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F84821" w:rsidRPr="007B3D27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F84821" w:rsidRPr="00FA0DE9" w:rsidRDefault="00F84821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F84821">
        <w:trPr>
          <w:trHeight w:val="13493"/>
        </w:trPr>
        <w:tc>
          <w:tcPr>
            <w:tcW w:w="6477" w:type="dxa"/>
          </w:tcPr>
          <w:p w:rsidR="00F84821" w:rsidRDefault="00F84821" w:rsidP="00063480">
            <w:pPr>
              <w:jc w:val="center"/>
            </w:pPr>
            <w:r w:rsidRPr="00437525">
              <w:pict>
                <v:shape id="_x0000_i1037" type="#_x0000_t75" style="width:270.75pt;height:181.5pt">
                  <v:imagedata r:id="rId24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F84821" w:rsidRPr="00494621" w:rsidRDefault="00F84821" w:rsidP="00702100">
            <w:pPr>
              <w:autoSpaceDE w:val="0"/>
              <w:autoSpaceDN w:val="0"/>
              <w:adjustRightInd w:val="0"/>
              <w:spacing w:before="10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F84821" w:rsidRPr="00494621" w:rsidRDefault="00F84821" w:rsidP="00702100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5" type="#_x0000_t75" style="position:absolute;left:0;text-align:left;margin-left:163pt;margin-top:-14.2pt;width:142.2pt;height:99.3pt;z-index:-251645952">
                  <v:imagedata r:id="rId25" o:title=""/>
                  <w10:anchorlock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F84821" w:rsidRPr="00494621" w:rsidRDefault="00F84821" w:rsidP="00063480">
            <w:pPr>
              <w:pStyle w:val="Pa8"/>
              <w:numPr>
                <w:ilvl w:val="0"/>
                <w:numId w:val="2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F84821" w:rsidRPr="008F3985" w:rsidRDefault="00F84821" w:rsidP="00063480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F84821" w:rsidRPr="00F547D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Default="00F84821" w:rsidP="000929BD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F84821" w:rsidRPr="00F547D3" w:rsidRDefault="00F84821" w:rsidP="000929BD">
            <w:pPr>
              <w:ind w:firstLine="327"/>
              <w:rPr>
                <w:sz w:val="16"/>
                <w:szCs w:val="16"/>
              </w:rPr>
            </w:pPr>
          </w:p>
          <w:p w:rsidR="00F84821" w:rsidRPr="00494621" w:rsidRDefault="00F84821" w:rsidP="000929BD">
            <w:pPr>
              <w:ind w:firstLine="327"/>
            </w:pPr>
            <w:r>
              <w:rPr>
                <w:noProof/>
              </w:rPr>
              <w:pict>
                <v:shape id="_x0000_s1046" type="#_x0000_t75" style="position:absolute;left:0;text-align:left;margin-left:-.9pt;margin-top:70.5pt;width:140.6pt;height:78.9pt;z-index:251669504">
                  <v:imagedata r:id="rId26" o:title=""/>
                  <w10:wrap type="square"/>
                  <w10:anchorlock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7" style="position:absolute;left:0;text-align:left;margin-left:-4.45pt;margin-top:86pt;width:151.35pt;height:189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F84821" w:rsidRPr="0092520A" w:rsidRDefault="00F84821" w:rsidP="0006348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92520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F84821" w:rsidRPr="001C642A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  <w10:anchorlock/>
                </v:roundrect>
              </w:pict>
            </w:r>
          </w:p>
          <w:p w:rsidR="00F84821" w:rsidRPr="00494621" w:rsidRDefault="00F84821" w:rsidP="000929BD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F84821" w:rsidRPr="002A0E37" w:rsidRDefault="00F84821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F84821" w:rsidRPr="00F505C2" w:rsidRDefault="00F84821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F84821" w:rsidRPr="00063480" w:rsidRDefault="00F84821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0"/>
        <w:gridCol w:w="2993"/>
      </w:tblGrid>
      <w:tr w:rsidR="00F84821">
        <w:trPr>
          <w:trHeight w:val="13861"/>
        </w:trPr>
        <w:tc>
          <w:tcPr>
            <w:tcW w:w="6486" w:type="dxa"/>
          </w:tcPr>
          <w:p w:rsidR="00F84821" w:rsidRDefault="00F84821" w:rsidP="000929BD">
            <w:r w:rsidRPr="00437525">
              <w:pict>
                <v:shape id="_x0000_i1038" type="#_x0000_t75" style="width:312.75pt;height:208.5pt">
                  <v:imagedata r:id="rId27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firstLine="426"/>
            </w:pPr>
          </w:p>
          <w:p w:rsidR="00F84821" w:rsidRPr="00E32514" w:rsidRDefault="00F84821" w:rsidP="000929BD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F84821" w:rsidRDefault="00F84821" w:rsidP="000929BD">
            <w:pPr>
              <w:pStyle w:val="NormalWeb"/>
              <w:spacing w:before="0" w:beforeAutospacing="0" w:after="0" w:afterAutospacing="0"/>
            </w:pPr>
          </w:p>
          <w:p w:rsidR="00F84821" w:rsidRPr="00970E3C" w:rsidRDefault="00F84821" w:rsidP="000929BD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F84821" w:rsidRPr="00970E3C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F84821" w:rsidRDefault="00F84821" w:rsidP="00063480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F84821" w:rsidRPr="00F21BE2" w:rsidRDefault="00F84821" w:rsidP="000929BD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F84821" w:rsidRPr="00415653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ind w:left="317" w:hanging="283"/>
            </w:pPr>
          </w:p>
          <w:p w:rsidR="00F84821" w:rsidRPr="00970E3C" w:rsidRDefault="00F84821" w:rsidP="00063480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37525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29" o:title=""/>
                </v:shape>
              </w:pic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8" style="position:absolute;left:0;text-align:left;margin-left:-4.55pt;margin-top:43.8pt;width:147pt;height:86.7pt;z-index:251672576" arcsize="10923f" filled="f" strokecolor="#7f7f7f" strokeweight="1pt">
                  <v:stroke dashstyle="dash"/>
                  <v:textbox style="mso-next-textbox:#_x0000_s1048" inset="0,0,0,0">
                    <w:txbxContent>
                      <w:p w:rsidR="00F84821" w:rsidRPr="00675D62" w:rsidRDefault="00F84821" w:rsidP="00063480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  <w10:anchorlock/>
                </v:roundrect>
              </w:pict>
            </w:r>
          </w:p>
        </w:tc>
      </w:tr>
    </w:tbl>
    <w:p w:rsidR="00F84821" w:rsidRDefault="00F84821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F84821" w:rsidRPr="00B24989" w:rsidRDefault="00F84821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2968"/>
      </w:tblGrid>
      <w:tr w:rsidR="00F84821">
        <w:trPr>
          <w:trHeight w:val="13581"/>
        </w:trPr>
        <w:tc>
          <w:tcPr>
            <w:tcW w:w="6485" w:type="dxa"/>
          </w:tcPr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</w:pPr>
            <w:r w:rsidRPr="00437525">
              <w:pict>
                <v:shape id="_x0000_i1040" type="#_x0000_t75" style="width:314.25pt;height:209.25pt">
                  <v:imagedata r:id="rId30" o:title=""/>
                </v:shape>
              </w:pict>
            </w:r>
          </w:p>
          <w:p w:rsidR="00F84821" w:rsidRPr="000A059F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F84821" w:rsidRPr="00D8013D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F84821" w:rsidRPr="00D8013D" w:rsidRDefault="00F84821" w:rsidP="000929BD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F84821" w:rsidRPr="001A7D57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84821" w:rsidRDefault="00F84821" w:rsidP="00063480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F84821" w:rsidRPr="00650907" w:rsidRDefault="00F84821" w:rsidP="000929BD"/>
        </w:tc>
        <w:tc>
          <w:tcPr>
            <w:tcW w:w="3085" w:type="dxa"/>
            <w:shd w:val="clear" w:color="auto" w:fill="F5F1C3"/>
          </w:tcPr>
          <w:p w:rsidR="00F84821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9" type="#_x0000_t67" style="position:absolute;left:0;text-align:left;margin-left:62pt;margin-top:3.45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6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8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2" type="#_x0000_t67" style="position:absolute;left:0;text-align:left;margin-left:62pt;margin-top:3.35pt;width:16.5pt;height:21pt;z-index:251676672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  <w10:anchorlock/>
                </v:shape>
              </w:pict>
            </w: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F84821" w:rsidRPr="002A5497" w:rsidRDefault="00F84821" w:rsidP="000929BD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F84821" w:rsidRDefault="00F84821" w:rsidP="000929BD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F84821" w:rsidRPr="00361379" w:rsidRDefault="00F84821" w:rsidP="00063480">
      <w:pPr>
        <w:jc w:val="center"/>
        <w:rPr>
          <w:sz w:val="16"/>
          <w:szCs w:val="16"/>
        </w:rPr>
      </w:pPr>
    </w:p>
    <w:p w:rsidR="00F84821" w:rsidRPr="00324877" w:rsidRDefault="00F84821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pict>
          <v:shape id="_x0000_s1053" type="#_x0000_t75" style="position:absolute;margin-left:46.95pt;margin-top:4.05pt;width:20.9pt;height:55.75pt;z-index:251662336">
            <v:imagedata r:id="rId31" o:title=""/>
            <w10:anchorlock/>
          </v:shape>
        </w:pict>
      </w:r>
    </w:p>
    <w:p w:rsidR="00F84821" w:rsidRDefault="00F84821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F84821" w:rsidRDefault="00F84821" w:rsidP="00A70A10">
      <w:pPr>
        <w:ind w:firstLine="709"/>
        <w:jc w:val="both"/>
      </w:pPr>
    </w:p>
    <w:p w:rsidR="00F84821" w:rsidRPr="00AA0F2C" w:rsidRDefault="00F84821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F84821" w:rsidRPr="00AA0F2C" w:rsidRDefault="00F84821" w:rsidP="009A2510">
      <w:pPr>
        <w:ind w:firstLine="720"/>
        <w:jc w:val="both"/>
      </w:pPr>
    </w:p>
    <w:p w:rsidR="00F84821" w:rsidRPr="00AA0F2C" w:rsidRDefault="00F84821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F84821" w:rsidRPr="00340E97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F84821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F84821" w:rsidRPr="00A805FA" w:rsidRDefault="00F84821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F84821" w:rsidRDefault="00F84821" w:rsidP="009A2510">
      <w:pPr>
        <w:ind w:firstLine="720"/>
        <w:jc w:val="both"/>
        <w:rPr>
          <w:i/>
          <w:iCs/>
        </w:rPr>
      </w:pPr>
    </w:p>
    <w:p w:rsidR="00F84821" w:rsidRPr="004E42B5" w:rsidRDefault="00F84821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F84821" w:rsidRDefault="00F84821" w:rsidP="009A2510">
      <w:pPr>
        <w:keepNext/>
        <w:ind w:left="-540" w:firstLine="540"/>
        <w:jc w:val="center"/>
      </w:pPr>
      <w:r>
        <w:rPr>
          <w:noProof/>
        </w:rPr>
        <w:pict>
          <v:rect id="_x0000_s1054" style="position:absolute;left:0;text-align:left;margin-left:223.5pt;margin-top:4.25pt;width:63pt;height:20.25pt;z-index:251659264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189.75pt;margin-top:4.25pt;width:43.5pt;height:20.25pt;z-index:251658240" filled="f" stroked="f">
            <v:textbox>
              <w:txbxContent>
                <w:p w:rsidR="00F84821" w:rsidRPr="00A85067" w:rsidRDefault="00F84821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35.25pt;margin-top:10.5pt;width:75pt;height:24.4pt;z-index:25165619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352.5pt;margin-top:38pt;width:75pt;height:24.4pt;z-index:25165721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387pt;margin-top:65pt;width:75pt;height:24.4pt;z-index:251651072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14.75pt;margin-top:93.5pt;width:75pt;height:24.4pt;z-index:25165004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13.1pt;margin-top:94.25pt;width:75pt;height:24.4pt;z-index:251652096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38.2pt;margin-top:65.75pt;width:75pt;height:24.4pt;z-index:251653120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2" style="position:absolute;left:0;text-align:left;margin-left:72.75pt;margin-top:38pt;width:75pt;height:24.4pt;z-index:251654144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3" style="position:absolute;left:0;text-align:left;margin-left:92.25pt;margin-top:10.25pt;width:75pt;height:24.4pt;z-index:251655168" filled="f" stroked="f">
            <v:textbox>
              <w:txbxContent>
                <w:p w:rsidR="00F84821" w:rsidRPr="00A85067" w:rsidRDefault="00F84821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1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F84821">
        <w:tc>
          <w:tcPr>
            <w:tcW w:w="4657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F84821" w:rsidRDefault="00F84821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F84821" w:rsidRPr="00C510CE" w:rsidRDefault="00F84821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F84821" w:rsidRPr="002D6887" w:rsidRDefault="00F84821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F84821" w:rsidRDefault="00F84821" w:rsidP="009A2510">
      <w:pPr>
        <w:ind w:firstLine="540"/>
        <w:jc w:val="both"/>
      </w:pPr>
    </w:p>
    <w:p w:rsidR="00F84821" w:rsidRPr="001E700F" w:rsidRDefault="00F84821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F84821" w:rsidRPr="00E835D7" w:rsidRDefault="00F84821" w:rsidP="009A2510">
      <w:pPr>
        <w:ind w:firstLine="540"/>
        <w:jc w:val="both"/>
        <w:rPr>
          <w:sz w:val="8"/>
          <w:szCs w:val="8"/>
        </w:rPr>
      </w:pPr>
    </w:p>
    <w:p w:rsidR="00F84821" w:rsidRDefault="00F84821" w:rsidP="009A2510">
      <w:pPr>
        <w:jc w:val="both"/>
      </w:pPr>
      <w:r>
        <w:rPr>
          <w:noProof/>
        </w:rPr>
        <w:pict>
          <v:shape id="_x0000_i1042" type="#_x0000_t75" style="width:453.75pt;height:208.5pt;visibility:visible">
            <v:imagedata r:id="rId32" o:title=""/>
          </v:shape>
        </w:pict>
      </w:r>
    </w:p>
    <w:p w:rsidR="00F84821" w:rsidRPr="00631222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F84821" w:rsidRDefault="00F84821" w:rsidP="009A2510">
      <w:pPr>
        <w:jc w:val="both"/>
      </w:pPr>
    </w:p>
    <w:p w:rsidR="00F84821" w:rsidRPr="00B9493B" w:rsidRDefault="00F84821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F84821" w:rsidRDefault="00F84821" w:rsidP="009A2510">
      <w:pPr>
        <w:tabs>
          <w:tab w:val="left" w:pos="720"/>
        </w:tabs>
        <w:ind w:right="-74"/>
        <w:jc w:val="both"/>
      </w:pPr>
    </w:p>
    <w:p w:rsidR="00F84821" w:rsidRPr="006F5C37" w:rsidRDefault="00F84821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3" type="#_x0000_t75" style="width:448.5pt;height:231pt;visibility:visible">
            <v:imagedata r:id="rId33" o:title=""/>
          </v:shape>
        </w:pict>
      </w:r>
    </w:p>
    <w:p w:rsidR="00F84821" w:rsidRPr="00621276" w:rsidRDefault="00F84821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F84821" w:rsidRDefault="00F84821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F84821" w:rsidRDefault="00F84821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F84821" w:rsidRPr="00204977" w:rsidRDefault="00F84821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4" type="#_x0000_t75" style="width:453.75pt;height:180pt;visibility:visible">
            <v:imagedata r:id="rId34" o:title=""/>
          </v:shape>
        </w:pict>
      </w:r>
    </w:p>
    <w:p w:rsidR="00F84821" w:rsidRPr="008679E9" w:rsidRDefault="00F84821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F84821" w:rsidRPr="00BA2D78" w:rsidRDefault="00F84821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F84821" w:rsidRPr="002144F4" w:rsidRDefault="00F84821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F84821" w:rsidRPr="00DE7D1A" w:rsidRDefault="00F84821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F84821" w:rsidRDefault="00F84821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F84821" w:rsidRDefault="00F84821" w:rsidP="009A2510">
      <w:pPr>
        <w:tabs>
          <w:tab w:val="left" w:pos="720"/>
        </w:tabs>
        <w:ind w:right="-74" w:firstLine="540"/>
        <w:jc w:val="both"/>
      </w:pPr>
    </w:p>
    <w:p w:rsidR="00F84821" w:rsidRDefault="00F84821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F84821" w:rsidRPr="0065017D" w:rsidRDefault="00F84821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Default="00F84821" w:rsidP="00AB6C3E">
      <w:pPr>
        <w:spacing w:line="360" w:lineRule="auto"/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F84821" w:rsidRPr="0013504D" w:rsidRDefault="00F84821" w:rsidP="00AB6C3E">
      <w:pPr>
        <w:jc w:val="center"/>
      </w:pPr>
    </w:p>
    <w:p w:rsidR="00F84821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F84821" w:rsidRPr="0013504D" w:rsidRDefault="00F84821" w:rsidP="00AB6C3E">
      <w:pPr>
        <w:jc w:val="center"/>
      </w:pPr>
    </w:p>
    <w:p w:rsidR="00F84821" w:rsidRPr="0013504D" w:rsidRDefault="00F84821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F84821" w:rsidRPr="0013504D" w:rsidRDefault="00F84821" w:rsidP="00AB6C3E">
      <w:pPr>
        <w:jc w:val="center"/>
      </w:pPr>
    </w:p>
    <w:p w:rsidR="00F84821" w:rsidRPr="00B42BA9" w:rsidRDefault="00F84821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F84821" w:rsidRPr="00B42BA9" w:rsidRDefault="00F84821" w:rsidP="00AB6C3E">
      <w:pPr>
        <w:jc w:val="center"/>
      </w:pPr>
    </w:p>
    <w:p w:rsidR="00F84821" w:rsidRPr="00B42BA9" w:rsidRDefault="00F84821" w:rsidP="00AB6C3E">
      <w:pPr>
        <w:spacing w:line="360" w:lineRule="auto"/>
        <w:jc w:val="center"/>
      </w:pPr>
    </w:p>
    <w:p w:rsidR="00F84821" w:rsidRPr="00CC67DB" w:rsidRDefault="00F84821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F84821" w:rsidRPr="00CC67DB" w:rsidRDefault="00F84821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F84821" w:rsidRPr="00CC67DB" w:rsidSect="00195B9B">
      <w:footerReference w:type="default" r:id="rId36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4821" w:rsidRDefault="00F84821">
      <w:r>
        <w:separator/>
      </w:r>
    </w:p>
  </w:endnote>
  <w:endnote w:type="continuationSeparator" w:id="0">
    <w:p w:rsidR="00F84821" w:rsidRDefault="00F848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821" w:rsidRDefault="00F84821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F84821" w:rsidRDefault="00F84821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4821" w:rsidRDefault="00F84821">
      <w:r>
        <w:separator/>
      </w:r>
    </w:p>
  </w:footnote>
  <w:footnote w:type="continuationSeparator" w:id="0">
    <w:p w:rsidR="00F84821" w:rsidRDefault="00F848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4C97"/>
    <w:rsid w:val="008053F8"/>
    <w:rsid w:val="008056E3"/>
    <w:rsid w:val="00805981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B48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5C13"/>
    <w:rsid w:val="00AA642B"/>
    <w:rsid w:val="00AA6BC7"/>
    <w:rsid w:val="00AA7A26"/>
    <w:rsid w:val="00AA7C96"/>
    <w:rsid w:val="00AB1C11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000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0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00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8000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0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Type="http://schemas.openxmlformats.org/officeDocument/2006/relationships/image" Id="rId39" Target="/word/media/fepo3years_spec3313,2333.png"/><Relationship Type="http://schemas.openxmlformats.org/officeDocument/2006/relationships/image" Id="rId40" Target="/word/media/fepo3years_vuz_np3313,2333.png"/><Relationship Type="http://schemas.openxmlformats.org/officeDocument/2006/relationships/image" Id="rId41" Target="/word/media/range_diag_bg_np38.03.04.png"/><Relationship Type="http://schemas.openxmlformats.org/officeDocument/2006/relationships/image" Id="rId42" Target="/word/media/hist_partic_np38.03.04.png"/><Relationship Type="http://schemas.openxmlformats.org/officeDocument/2006/relationships/image" Id="rId43" Target="/word/media/hist_levels_np38.03.04.png"/><Relationship Type="http://schemas.openxmlformats.org/officeDocument/2006/relationships/image" Id="rId44" Target="/word/media/hist_levels_np38.03.04_all.png"/><Relationship Type="http://schemas.openxmlformats.org/officeDocument/2006/relationships/image" Id="rId45" Target="/word/media/img_hist_np_38.03.04.png"/><Relationship Type="http://schemas.openxmlformats.org/officeDocument/2006/relationships/image" Id="rId46" Target="/word/media/hist_levels3313,2333_7.png"/><Relationship Type="http://schemas.openxmlformats.org/officeDocument/2006/relationships/image" Id="rId47" Target="/word/media/hist_levels3313,2333_12.png"/><Relationship Type="http://schemas.openxmlformats.org/officeDocument/2006/relationships/image" Id="rId48" Target="/word/media/hist_levels3313,2333_76.png"/><Relationship Type="http://schemas.openxmlformats.org/officeDocument/2006/relationships/image" Id="rId49" Target="/word/media/hist_levels3313,2333_97.png"/><Relationship Type="http://schemas.openxmlformats.org/officeDocument/2006/relationships/image" Id="rId50" Target="/word/media/hist_levels3313,2333_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1982</TotalTime>
  <Pages>26</Pages>
  <Words>6426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193</cp:revision>
  <cp:lastPrinted>2013-11-19T10:46:00Z</cp:lastPrinted>
  <dcterms:created xsi:type="dcterms:W3CDTF">2013-12-07T08:26:00Z</dcterms:created>
  <dcterms:modified xsi:type="dcterms:W3CDTF">2018-02-14T07:28:00Z</dcterms:modified>
</cp:coreProperties>
</file>