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21.03.01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Нефтегазовое дело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21.03.01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21.03.01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3941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1919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3782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3916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3905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63,23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127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172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1501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374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63,23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21.03.01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Нефтегазовое дело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Нефтегазовое дело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21.03.01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2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58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58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83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2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1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Правоведение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Гидравлика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110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Начертательная геометрия, инженерная и компьютерная графика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108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21.03.01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Нефтегазовое дело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2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63%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79%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58%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Правоведение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68%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Гидравлика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40%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79%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87%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Теоретическая механика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25%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33%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54%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84%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47%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Гидравлика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48%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79%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Начертательная геометрия, инженерная и компьютерная графика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31%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31%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50%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Сопротивление материалов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72%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55%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57%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Теплотехника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77%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21.03.01</w:t>
      </w:r>
      <w:r w:rsidRPr="00085038">
        <w:t xml:space="preserve"> «</w:t>
      </w:r>
      <w:r>
        <w:rPr>
          <w:noProof/>
        </w:rPr>
        <w:t xml:space="preserve">Нефтегазовое дело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Правоведение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63,2351_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4.3 и 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Гидравлика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63,2351_29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Физика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63,2351_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4.5 и 4.6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Безопасность жизнедеятельности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63,2351_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Начертательная геометрия, инженерная и компьютерная графика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63,2351_52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6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263,2351.png"/><Relationship Type="http://schemas.openxmlformats.org/officeDocument/2006/relationships/image" Id="rId40" Target="/word/media/fepo3years_vuz_np3263,2351.png"/><Relationship Type="http://schemas.openxmlformats.org/officeDocument/2006/relationships/image" Id="rId41" Target="/word/media/range_diag_bg_np21.03.01.png"/><Relationship Type="http://schemas.openxmlformats.org/officeDocument/2006/relationships/image" Id="rId42" Target="/word/media/hist_partic_np21.03.01.png"/><Relationship Type="http://schemas.openxmlformats.org/officeDocument/2006/relationships/image" Id="rId43" Target="/word/media/hist_levels_np21.03.01.png"/><Relationship Type="http://schemas.openxmlformats.org/officeDocument/2006/relationships/image" Id="rId44" Target="/word/media/hist_levels_np21.03.01_all.png"/><Relationship Type="http://schemas.openxmlformats.org/officeDocument/2006/relationships/image" Id="rId45" Target="/word/media/img_hist_np_21.03.01.png"/><Relationship Type="http://schemas.openxmlformats.org/officeDocument/2006/relationships/image" Id="rId46" Target="/word/media/hist_levels3263,2351_13.png"/><Relationship Type="http://schemas.openxmlformats.org/officeDocument/2006/relationships/image" Id="rId47" Target="/word/media/hist_levels3263,2351_290.png"/><Relationship Type="http://schemas.openxmlformats.org/officeDocument/2006/relationships/image" Id="rId48" Target="/word/media/hist_levels3263,2351_6.png"/><Relationship Type="http://schemas.openxmlformats.org/officeDocument/2006/relationships/image" Id="rId49" Target="/word/media/hist_levels3263,2351_43.png"/><Relationship Type="http://schemas.openxmlformats.org/officeDocument/2006/relationships/image" Id="rId50" Target="/word/media/hist_levels3263,2351_52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