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13.03.02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Электроэнергетика и электротехника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13.03.02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Электроэнергетика и электротехника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4773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3854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4137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3456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4342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41,23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41,23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13.03.02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Электроэнергетика и электротехника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Теплотехника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13.03.02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Электроэнергетика и электротехника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69%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64%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46%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Высшая 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Теоретические основы электротехники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Теплотехника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Электрические машины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12%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Электрические станции и подстанции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13.03.02</w:t>
      </w:r>
      <w:r w:rsidRPr="00085038">
        <w:t xml:space="preserve"> «</w:t>
      </w:r>
      <w:r>
        <w:rPr>
          <w:noProof/>
        </w:rPr>
        <w:t xml:space="preserve">Электроэнергетика и электротехника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Электроэнергетика и электротехника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1,2353_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Электроэнергетика и электротехника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Теплотехника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1,2353_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241,2353.png"/><Relationship Type="http://schemas.openxmlformats.org/officeDocument/2006/relationships/image" Id="rId40" Target="/word/media/fepo3years_vuz_np3241,2353.png"/><Relationship Type="http://schemas.openxmlformats.org/officeDocument/2006/relationships/image" Id="rId41" Target="/word/media/range_diag_bg_np13.03.02.png"/><Relationship Type="http://schemas.openxmlformats.org/officeDocument/2006/relationships/image" Id="rId42" Target="/word/media/hist_partic_np13.03.02.png"/><Relationship Type="http://schemas.openxmlformats.org/officeDocument/2006/relationships/image" Id="rId43" Target="/word/media/hist_levels_np13.03.02.png"/><Relationship Type="http://schemas.openxmlformats.org/officeDocument/2006/relationships/image" Id="rId44" Target="/word/media/hist_levels_np13.03.02_all.png"/><Relationship Type="http://schemas.openxmlformats.org/officeDocument/2006/relationships/image" Id="rId45" Target="/word/media/img_hist_np_13.03.02.png"/><Relationship Type="http://schemas.openxmlformats.org/officeDocument/2006/relationships/image" Id="rId46" Target="/word/media/hist_levels3241,2353_6.png"/><Relationship Type="http://schemas.openxmlformats.org/officeDocument/2006/relationships/image" Id="rId47" Target="/word/media/hist_levels3241,2353_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