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22A" w:rsidRPr="00805B45" w:rsidRDefault="0087622A" w:rsidP="00594AE9">
      <w:pPr>
        <w:jc w:val="center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7622A" w:rsidRPr="00805B45" w:rsidRDefault="0087622A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87622A" w:rsidRPr="00805B45" w:rsidRDefault="0087622A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87622A" w:rsidRPr="00805B45" w:rsidRDefault="0087622A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87622A" w:rsidRPr="00805B45" w:rsidRDefault="0087622A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87622A" w:rsidRPr="00805B45" w:rsidRDefault="0087622A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87622A" w:rsidRPr="00B02723" w:rsidRDefault="0087622A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87622A" w:rsidRPr="00805B45" w:rsidRDefault="0087622A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87622A" w:rsidRPr="00805B45" w:rsidRDefault="0087622A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87622A" w:rsidRPr="00805B45" w:rsidRDefault="0087622A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87622A" w:rsidRPr="00805B45" w:rsidRDefault="0087622A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87622A" w:rsidRPr="002511CF" w:rsidRDefault="0087622A" w:rsidP="002511CF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2511CF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7622A" w:rsidRPr="00805B45" w:rsidRDefault="0087622A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805B45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805B45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7622A" w:rsidRPr="002A0993" w:rsidRDefault="0087622A" w:rsidP="00594AE9">
      <w:pPr>
        <w:jc w:val="center"/>
        <w:rPr>
          <w:rFonts w:ascii="Tahoma" w:hAnsi="Tahoma" w:cs="Tahoma"/>
          <w:b/>
          <w:bCs/>
          <w:sz w:val="16"/>
          <w:szCs w:val="16"/>
        </w:rPr>
      </w:pPr>
    </w:p>
    <w:p w:rsidR="0087622A" w:rsidRPr="00805B45" w:rsidRDefault="0087622A" w:rsidP="00594AE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805B45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7622A" w:rsidRPr="00805B45" w:rsidRDefault="0087622A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87622A" w:rsidRPr="00805B45" w:rsidRDefault="0087622A" w:rsidP="00594AE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805B45">
        <w:rPr>
          <w:rFonts w:ascii="Tahoma" w:hAnsi="Tahoma" w:cs="Tahoma"/>
          <w:b/>
          <w:bCs/>
          <w:sz w:val="28"/>
          <w:szCs w:val="28"/>
        </w:rPr>
        <w:t xml:space="preserve">по </w:t>
      </w:r>
      <w:r>
        <w:rPr>
          <w:rFonts w:ascii="Tahoma" w:hAnsi="Tahoma" w:cs="Tahoma"/>
          <w:b/>
          <w:bCs/>
          <w:noProof/>
          <w:sz w:val="28"/>
          <w:szCs w:val="28"/>
        </w:rPr>
        <w:t>вуз</w:t>
      </w:r>
      <w:r w:rsidRPr="00805B45">
        <w:rPr>
          <w:rFonts w:ascii="Tahoma" w:hAnsi="Tahoma" w:cs="Tahoma"/>
          <w:b/>
          <w:bCs/>
          <w:sz w:val="28"/>
          <w:szCs w:val="28"/>
        </w:rPr>
        <w:t>у в целом</w:t>
      </w:r>
    </w:p>
    <w:p w:rsidR="0087622A" w:rsidRPr="002511CF" w:rsidRDefault="0087622A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87622A" w:rsidRDefault="0087622A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87622A" w:rsidRPr="00E252A4" w:rsidRDefault="0087622A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87622A" w:rsidRPr="002511CF" w:rsidRDefault="0087622A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87622A" w:rsidRPr="002511CF" w:rsidRDefault="0087622A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87622A" w:rsidRPr="002511CF" w:rsidRDefault="0087622A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87622A" w:rsidRPr="002511CF" w:rsidRDefault="0087622A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87622A" w:rsidRPr="002511CF" w:rsidRDefault="0087622A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87622A" w:rsidRPr="002511CF" w:rsidRDefault="0087622A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87622A" w:rsidRDefault="0087622A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87622A" w:rsidRPr="002A0993" w:rsidRDefault="0087622A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87622A" w:rsidRPr="002511CF" w:rsidRDefault="0087622A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87622A" w:rsidRPr="00805B45" w:rsidRDefault="0087622A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87622A" w:rsidRDefault="0087622A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87622A" w:rsidRPr="00805B45" w:rsidRDefault="0087622A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87622A" w:rsidRPr="00805B45" w:rsidRDefault="0087622A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87622A" w:rsidRPr="002511CF" w:rsidRDefault="0087622A" w:rsidP="00BE4378">
      <w:pPr>
        <w:jc w:val="center"/>
        <w:rPr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805B45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  <w:r>
        <w:rPr>
          <w:rFonts w:ascii="Arial" w:hAnsi="Arial" w:cs="Arial"/>
        </w:rPr>
        <w:br w:type="page"/>
      </w:r>
      <w:r w:rsidRPr="002511CF">
        <w:rPr>
          <w:sz w:val="28"/>
          <w:szCs w:val="28"/>
        </w:rPr>
        <w:t>Оглавление</w:t>
      </w:r>
    </w:p>
    <w:p w:rsidR="0087622A" w:rsidRPr="0013504D" w:rsidRDefault="0087622A" w:rsidP="00B97C06"/>
    <w:p w:rsidR="0087622A" w:rsidRPr="00EE3DEC" w:rsidRDefault="0087622A" w:rsidP="00B97C06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7622A" w:rsidRPr="002511CF" w:rsidRDefault="0087622A" w:rsidP="002511CF">
      <w:pPr>
        <w:pStyle w:val="Heading1"/>
        <w:numPr>
          <w:ilvl w:val="0"/>
          <w:numId w:val="0"/>
        </w:numPr>
      </w:pPr>
      <w:r>
        <w:br w:type="page"/>
      </w:r>
      <w:r w:rsidRPr="002511CF">
        <w:t>Введение</w:t>
      </w:r>
    </w:p>
    <w:p w:rsidR="0087622A" w:rsidRDefault="0087622A" w:rsidP="002740AE">
      <w:pPr>
        <w:spacing w:line="288" w:lineRule="auto"/>
        <w:ind w:firstLine="709"/>
        <w:jc w:val="both"/>
        <w:rPr>
          <w:sz w:val="28"/>
          <w:szCs w:val="28"/>
        </w:rPr>
      </w:pPr>
    </w:p>
    <w:p w:rsidR="0087622A" w:rsidRDefault="0087622A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87622A" w:rsidRDefault="0087622A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7622A" w:rsidRDefault="0087622A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>педагогический анализ/мониторингпо результатам ФЭПО в рамках компетентностного подхода предназначен для представителей ректората</w:t>
      </w:r>
      <w:r>
        <w:rPr>
          <w:b/>
          <w:bCs/>
          <w:i/>
          <w:iCs/>
          <w:sz w:val="28"/>
          <w:szCs w:val="28"/>
        </w:rPr>
        <w:t>/директората</w:t>
      </w:r>
      <w:r>
        <w:rPr>
          <w:sz w:val="28"/>
          <w:szCs w:val="28"/>
        </w:rPr>
        <w:t xml:space="preserve"> и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5D0BD6">
        <w:rPr>
          <w:sz w:val="28"/>
          <w:szCs w:val="28"/>
        </w:rPr>
        <w:t>, реализую</w:t>
      </w:r>
      <w:r w:rsidRPr="004C1866">
        <w:rPr>
          <w:sz w:val="28"/>
          <w:szCs w:val="28"/>
        </w:rPr>
        <w:t>щим</w:t>
      </w:r>
      <w:r>
        <w:rPr>
          <w:sz w:val="28"/>
          <w:szCs w:val="28"/>
        </w:rPr>
        <w:t xml:space="preserve"> ФГОС.</w:t>
      </w:r>
    </w:p>
    <w:p w:rsidR="0087622A" w:rsidRDefault="0087622A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87622A" w:rsidRPr="00A6528F" w:rsidRDefault="0087622A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7622A" w:rsidRDefault="0087622A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Третий р</w:t>
      </w:r>
      <w:r w:rsidRPr="00AE675D">
        <w:rPr>
          <w:b/>
          <w:bCs/>
          <w:i/>
          <w:iCs/>
          <w:sz w:val="28"/>
          <w:szCs w:val="28"/>
        </w:rPr>
        <w:t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 проекта</w:t>
      </w:r>
      <w:r>
        <w:rPr>
          <w:sz w:val="28"/>
          <w:szCs w:val="28"/>
        </w:rPr>
        <w:t>.</w:t>
      </w:r>
    </w:p>
    <w:p w:rsidR="0087622A" w:rsidRDefault="0087622A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по дисциплинам циклов ФГОС,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у в целом.</w:t>
      </w:r>
    </w:p>
    <w:p w:rsidR="0087622A" w:rsidRDefault="0087622A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Пятый </w:t>
      </w:r>
      <w:r w:rsidRPr="00B1783F">
        <w:rPr>
          <w:b/>
          <w:bCs/>
          <w:i/>
          <w:iCs/>
          <w:sz w:val="28"/>
          <w:szCs w:val="28"/>
        </w:rPr>
        <w:t>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7622A" w:rsidRDefault="0087622A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7622A" w:rsidRPr="002511CF" w:rsidRDefault="0087622A" w:rsidP="00E67462">
      <w:pPr>
        <w:pStyle w:val="Heading1"/>
        <w:tabs>
          <w:tab w:val="clear" w:pos="706"/>
          <w:tab w:val="num" w:pos="540"/>
        </w:tabs>
        <w:ind w:left="540" w:hanging="360"/>
      </w:pPr>
      <w:r>
        <w:br w:type="page"/>
      </w:r>
      <w:r w:rsidRPr="002511CF">
        <w:t xml:space="preserve">Показатели участия в </w:t>
      </w:r>
      <w:r>
        <w:rPr>
          <w:noProof/>
        </w:rPr>
        <w:t>ФЭПО-19</w:t>
      </w:r>
      <w:r w:rsidRPr="004C23F1">
        <w:t xml:space="preserve"> –</w:t>
      </w:r>
      <w:r>
        <w:rPr>
          <w:noProof/>
        </w:rPr>
        <w:t>ФЭПО-23</w:t>
      </w:r>
    </w:p>
    <w:p w:rsidR="0087622A" w:rsidRPr="002511CF" w:rsidRDefault="0087622A" w:rsidP="000C04BF">
      <w:pPr>
        <w:pStyle w:val="8"/>
        <w:spacing w:before="480"/>
        <w:ind w:left="0" w:firstLine="357"/>
      </w:pPr>
      <w:r w:rsidRPr="002511CF">
        <w:t>Количественные показатели участия образовательных организаций в ФЭПО</w:t>
      </w:r>
    </w:p>
    <w:p w:rsidR="0087622A" w:rsidRPr="002511CF" w:rsidRDefault="0087622A" w:rsidP="002511CF">
      <w:pPr>
        <w:spacing w:line="288" w:lineRule="auto"/>
        <w:rPr>
          <w:sz w:val="28"/>
          <w:szCs w:val="28"/>
        </w:rPr>
      </w:pPr>
    </w:p>
    <w:p w:rsidR="0087622A" w:rsidRDefault="0087622A" w:rsidP="00556D50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о количестве </w:t>
      </w:r>
      <w:r>
        <w:rPr>
          <w:noProof/>
          <w:sz w:val="28"/>
          <w:szCs w:val="28"/>
        </w:rPr>
        <w:t>вузов-участников проекта</w:t>
      </w:r>
      <w:r>
        <w:rPr>
          <w:sz w:val="28"/>
          <w:szCs w:val="28"/>
        </w:rPr>
        <w:t xml:space="preserve"> в рамках компетентностного подхода ФЭПО представлены в таблице 1.1 и на рисунке 1.1.</w:t>
      </w:r>
    </w:p>
    <w:p w:rsidR="0087622A" w:rsidRPr="00A6528F" w:rsidRDefault="0087622A" w:rsidP="00956B6F">
      <w:pPr>
        <w:spacing w:line="288" w:lineRule="auto"/>
        <w:ind w:firstLine="539"/>
        <w:jc w:val="both"/>
        <w:rPr>
          <w:sz w:val="28"/>
          <w:szCs w:val="28"/>
        </w:rPr>
      </w:pPr>
    </w:p>
    <w:p w:rsidR="0087622A" w:rsidRPr="002511CF" w:rsidRDefault="0087622A" w:rsidP="00956B6F">
      <w:pPr>
        <w:spacing w:after="60"/>
        <w:ind w:firstLine="539"/>
        <w:rPr>
          <w:b/>
          <w:bCs/>
          <w:sz w:val="10"/>
          <w:szCs w:val="10"/>
        </w:rPr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6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4"/>
        <w:gridCol w:w="1517"/>
        <w:gridCol w:w="2712"/>
        <w:gridCol w:w="2600"/>
      </w:tblGrid>
      <w:tr w:rsidR="0087622A" w:rsidRPr="00C22CC9">
        <w:trPr>
          <w:jc w:val="center"/>
        </w:trPr>
        <w:tc>
          <w:tcPr>
            <w:tcW w:w="2834" w:type="dxa"/>
            <w:vAlign w:val="center"/>
          </w:tcPr>
          <w:p w:rsidR="0087622A" w:rsidRPr="0063399E" w:rsidRDefault="0087622A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517" w:type="dxa"/>
            <w:vAlign w:val="center"/>
          </w:tcPr>
          <w:p w:rsidR="0087622A" w:rsidRPr="0063399E" w:rsidRDefault="0087622A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712" w:type="dxa"/>
            <w:vAlign w:val="center"/>
          </w:tcPr>
          <w:p w:rsidR="0087622A" w:rsidRPr="00981F9B" w:rsidRDefault="0087622A" w:rsidP="00F10873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>Количество</w:t>
            </w:r>
            <w:r w:rsidRPr="00981F9B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600" w:type="dxa"/>
            <w:vAlign w:val="center"/>
          </w:tcPr>
          <w:p w:rsidR="0087622A" w:rsidRPr="0063399E" w:rsidRDefault="0087622A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>тестирования</w:t>
            </w:r>
          </w:p>
        </w:tc>
      </w:tr>
      <w:tr w:rsidR="0087622A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87622A" w:rsidRPr="00B5301E" w:rsidRDefault="0087622A" w:rsidP="0063151B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7622A" w:rsidRPr="00B5301E" w:rsidRDefault="0087622A" w:rsidP="0063151B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17" w:type="dxa"/>
            <w:vAlign w:val="center"/>
          </w:tcPr>
          <w:p w:rsidR="0087622A" w:rsidRPr="00B5301E" w:rsidRDefault="0087622A" w:rsidP="00F1087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12" w:type="dxa"/>
            <w:vAlign w:val="center"/>
          </w:tcPr>
          <w:p w:rsidR="0087622A" w:rsidRPr="00B5301E" w:rsidRDefault="0087622A" w:rsidP="00F10873">
            <w:pPr>
              <w:jc w:val="center"/>
            </w:pPr>
            <w:r>
              <w:rPr>
                <w:noProof/>
              </w:rPr>
              <w:t>368</w:t>
            </w:r>
          </w:p>
        </w:tc>
        <w:tc>
          <w:tcPr>
            <w:tcW w:w="2600" w:type="dxa"/>
            <w:vAlign w:val="center"/>
          </w:tcPr>
          <w:p w:rsidR="0087622A" w:rsidRPr="009D75AF" w:rsidRDefault="0087622A" w:rsidP="00F10873">
            <w:pPr>
              <w:jc w:val="center"/>
            </w:pPr>
            <w:r>
              <w:rPr>
                <w:noProof/>
              </w:rPr>
              <w:t>421998</w:t>
            </w:r>
          </w:p>
        </w:tc>
      </w:tr>
      <w:tr w:rsidR="0087622A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87622A" w:rsidRPr="00B5301E" w:rsidRDefault="0087622A" w:rsidP="0063151B">
            <w:pPr>
              <w:jc w:val="center"/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7622A" w:rsidRPr="00B5301E" w:rsidRDefault="0087622A" w:rsidP="0063151B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17" w:type="dxa"/>
            <w:vAlign w:val="center"/>
          </w:tcPr>
          <w:p w:rsidR="0087622A" w:rsidRPr="00B5301E" w:rsidRDefault="0087622A" w:rsidP="00F1087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12" w:type="dxa"/>
            <w:vAlign w:val="center"/>
          </w:tcPr>
          <w:p w:rsidR="0087622A" w:rsidRPr="00B5301E" w:rsidRDefault="0087622A" w:rsidP="00F10873">
            <w:pPr>
              <w:jc w:val="center"/>
            </w:pPr>
            <w:r>
              <w:rPr>
                <w:noProof/>
              </w:rPr>
              <w:t>342</w:t>
            </w:r>
          </w:p>
        </w:tc>
        <w:tc>
          <w:tcPr>
            <w:tcW w:w="2600" w:type="dxa"/>
            <w:vAlign w:val="center"/>
          </w:tcPr>
          <w:p w:rsidR="0087622A" w:rsidRPr="009D75AF" w:rsidRDefault="0087622A" w:rsidP="00F10873">
            <w:pPr>
              <w:jc w:val="center"/>
            </w:pPr>
            <w:r>
              <w:rPr>
                <w:noProof/>
              </w:rPr>
              <w:t>359328</w:t>
            </w:r>
          </w:p>
        </w:tc>
      </w:tr>
      <w:tr w:rsidR="0087622A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87622A" w:rsidRPr="00B5301E" w:rsidRDefault="0087622A" w:rsidP="0063151B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7622A" w:rsidRPr="00B5301E" w:rsidRDefault="0087622A" w:rsidP="0063151B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17" w:type="dxa"/>
            <w:vAlign w:val="center"/>
          </w:tcPr>
          <w:p w:rsidR="0087622A" w:rsidRPr="00B5301E" w:rsidRDefault="0087622A" w:rsidP="00F1087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12" w:type="dxa"/>
            <w:vAlign w:val="center"/>
          </w:tcPr>
          <w:p w:rsidR="0087622A" w:rsidRPr="00B5301E" w:rsidRDefault="0087622A" w:rsidP="00F10873">
            <w:pPr>
              <w:jc w:val="center"/>
            </w:pPr>
            <w:r>
              <w:rPr>
                <w:noProof/>
              </w:rPr>
              <w:t>273</w:t>
            </w:r>
          </w:p>
        </w:tc>
        <w:tc>
          <w:tcPr>
            <w:tcW w:w="2600" w:type="dxa"/>
            <w:vAlign w:val="center"/>
          </w:tcPr>
          <w:p w:rsidR="0087622A" w:rsidRPr="009D75AF" w:rsidRDefault="0087622A" w:rsidP="00F10873">
            <w:pPr>
              <w:jc w:val="center"/>
            </w:pPr>
            <w:r>
              <w:rPr>
                <w:noProof/>
              </w:rPr>
              <w:t>276937</w:t>
            </w:r>
          </w:p>
        </w:tc>
      </w:tr>
      <w:tr w:rsidR="0087622A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87622A" w:rsidRPr="00B5301E" w:rsidRDefault="0087622A" w:rsidP="0063151B">
            <w:pPr>
              <w:jc w:val="center"/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7622A" w:rsidRPr="00B5301E" w:rsidRDefault="0087622A" w:rsidP="0063151B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17" w:type="dxa"/>
            <w:vAlign w:val="center"/>
          </w:tcPr>
          <w:p w:rsidR="0087622A" w:rsidRPr="00B5301E" w:rsidRDefault="0087622A" w:rsidP="00F1087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12" w:type="dxa"/>
            <w:vAlign w:val="center"/>
          </w:tcPr>
          <w:p w:rsidR="0087622A" w:rsidRPr="00B5301E" w:rsidRDefault="0087622A" w:rsidP="00F10873">
            <w:pPr>
              <w:jc w:val="center"/>
            </w:pPr>
            <w:r>
              <w:rPr>
                <w:noProof/>
              </w:rPr>
              <w:t>239</w:t>
            </w:r>
          </w:p>
        </w:tc>
        <w:tc>
          <w:tcPr>
            <w:tcW w:w="2600" w:type="dxa"/>
            <w:vAlign w:val="center"/>
          </w:tcPr>
          <w:p w:rsidR="0087622A" w:rsidRPr="009D75AF" w:rsidRDefault="0087622A" w:rsidP="00F10873">
            <w:pPr>
              <w:jc w:val="center"/>
            </w:pPr>
            <w:r>
              <w:rPr>
                <w:noProof/>
              </w:rPr>
              <w:t>274449</w:t>
            </w:r>
          </w:p>
        </w:tc>
      </w:tr>
      <w:tr w:rsidR="0087622A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87622A" w:rsidRPr="00B5301E" w:rsidRDefault="0087622A" w:rsidP="0063151B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7622A" w:rsidRPr="00B5301E" w:rsidRDefault="0087622A" w:rsidP="0063151B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17" w:type="dxa"/>
            <w:vAlign w:val="center"/>
          </w:tcPr>
          <w:p w:rsidR="0087622A" w:rsidRPr="00B5301E" w:rsidRDefault="0087622A" w:rsidP="00F1087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12" w:type="dxa"/>
            <w:vAlign w:val="center"/>
          </w:tcPr>
          <w:p w:rsidR="0087622A" w:rsidRPr="00B5301E" w:rsidRDefault="0087622A" w:rsidP="00F10873">
            <w:pPr>
              <w:jc w:val="center"/>
            </w:pPr>
            <w:r>
              <w:rPr>
                <w:noProof/>
              </w:rPr>
              <w:t>181</w:t>
            </w:r>
          </w:p>
        </w:tc>
        <w:tc>
          <w:tcPr>
            <w:tcW w:w="2600" w:type="dxa"/>
            <w:vAlign w:val="center"/>
          </w:tcPr>
          <w:p w:rsidR="0087622A" w:rsidRPr="009D75AF" w:rsidRDefault="0087622A" w:rsidP="00F10873">
            <w:pPr>
              <w:jc w:val="center"/>
            </w:pPr>
            <w:r>
              <w:rPr>
                <w:noProof/>
              </w:rPr>
              <w:t>190622</w:t>
            </w:r>
          </w:p>
        </w:tc>
      </w:tr>
    </w:tbl>
    <w:p w:rsidR="0087622A" w:rsidRPr="00956B6F" w:rsidRDefault="0087622A" w:rsidP="00A4052F">
      <w:pPr>
        <w:jc w:val="center"/>
      </w:pPr>
    </w:p>
    <w:p w:rsidR="0087622A" w:rsidRDefault="0087622A" w:rsidP="002D786C">
      <w:pPr>
        <w:keepNext/>
        <w:keepLines/>
        <w:jc w:val="center"/>
        <w:rPr>
          <w:sz w:val="28"/>
          <w:szCs w:val="28"/>
        </w:rPr>
      </w:pPr>
      <w:r w:rsidRPr="009E226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17.75pt;height:263.25pt;visibility:visible">
            <v:imagedata r:id="rId7" o:title=""/>
          </v:shape>
        </w:pict>
      </w:r>
      <w:r>
        <w:br/>
        <w:t xml:space="preserve">Рисунок 1.1 –Динамика сеансов тестирования студентов </w:t>
      </w:r>
      <w:r>
        <w:rPr>
          <w:noProof/>
        </w:rPr>
        <w:t>вузов-участников</w:t>
      </w:r>
    </w:p>
    <w:p w:rsidR="0087622A" w:rsidRPr="00F403F6" w:rsidRDefault="0087622A" w:rsidP="00556D50">
      <w:pPr>
        <w:ind w:firstLine="540"/>
        <w:jc w:val="both"/>
        <w:rPr>
          <w:sz w:val="20"/>
          <w:szCs w:val="20"/>
        </w:rPr>
      </w:pPr>
    </w:p>
    <w:p w:rsidR="0087622A" w:rsidRPr="002511CF" w:rsidRDefault="0087622A" w:rsidP="009379DA">
      <w:pPr>
        <w:pStyle w:val="8"/>
        <w:ind w:left="0" w:firstLine="360"/>
      </w:pPr>
      <w:r>
        <w:br w:type="page"/>
      </w:r>
      <w:r w:rsidRPr="002511CF">
        <w:t>Количественные показатели участия студентов</w:t>
      </w:r>
      <w:r>
        <w:rPr>
          <w:noProof/>
        </w:rPr>
        <w:t>вуз</w:t>
      </w:r>
      <w:r>
        <w:t>а</w:t>
      </w:r>
      <w:r w:rsidRPr="002511CF">
        <w:t>в ФЭПО</w:t>
      </w:r>
    </w:p>
    <w:p w:rsidR="0087622A" w:rsidRPr="002511CF" w:rsidRDefault="0087622A" w:rsidP="002511CF">
      <w:pPr>
        <w:spacing w:line="288" w:lineRule="auto"/>
        <w:rPr>
          <w:sz w:val="28"/>
          <w:szCs w:val="28"/>
        </w:rPr>
      </w:pPr>
    </w:p>
    <w:p w:rsidR="0087622A" w:rsidRDefault="0087622A" w:rsidP="002952C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отражено в таблице 1.2 и на рисунке 1.2.</w:t>
      </w:r>
    </w:p>
    <w:p w:rsidR="0087622A" w:rsidRPr="00A6528F" w:rsidRDefault="0087622A" w:rsidP="002952C5">
      <w:pPr>
        <w:spacing w:line="288" w:lineRule="auto"/>
        <w:ind w:firstLine="539"/>
        <w:jc w:val="both"/>
        <w:rPr>
          <w:sz w:val="28"/>
          <w:szCs w:val="28"/>
        </w:rPr>
      </w:pPr>
    </w:p>
    <w:p w:rsidR="0087622A" w:rsidRPr="002511CF" w:rsidRDefault="0087622A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W w:w="9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1483"/>
        <w:gridCol w:w="2003"/>
        <w:gridCol w:w="3057"/>
      </w:tblGrid>
      <w:tr w:rsidR="0087622A" w:rsidRPr="00C22CC9">
        <w:trPr>
          <w:jc w:val="center"/>
        </w:trPr>
        <w:tc>
          <w:tcPr>
            <w:tcW w:w="3369" w:type="dxa"/>
            <w:vAlign w:val="center"/>
          </w:tcPr>
          <w:p w:rsidR="0087622A" w:rsidRPr="0063399E" w:rsidRDefault="0087622A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483" w:type="dxa"/>
            <w:vAlign w:val="center"/>
          </w:tcPr>
          <w:p w:rsidR="0087622A" w:rsidRPr="0063399E" w:rsidRDefault="0087622A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003" w:type="dxa"/>
            <w:vAlign w:val="center"/>
          </w:tcPr>
          <w:p w:rsidR="0087622A" w:rsidRPr="0063399E" w:rsidRDefault="0087622A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57" w:type="dxa"/>
            <w:vAlign w:val="center"/>
          </w:tcPr>
          <w:p w:rsidR="0087622A" w:rsidRPr="0063399E" w:rsidRDefault="0087622A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>тестирования</w:t>
            </w:r>
          </w:p>
        </w:tc>
      </w:tr>
      <w:tr w:rsidR="0087622A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87622A" w:rsidRPr="0063399E" w:rsidRDefault="0087622A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87622A" w:rsidRPr="0063399E" w:rsidRDefault="0087622A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1483" w:type="dxa"/>
            <w:vAlign w:val="center"/>
          </w:tcPr>
          <w:p w:rsidR="0087622A" w:rsidRPr="00B5301E" w:rsidRDefault="0087622A" w:rsidP="00F1087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03" w:type="dxa"/>
            <w:vAlign w:val="center"/>
          </w:tcPr>
          <w:p w:rsidR="0087622A" w:rsidRPr="00B5301E" w:rsidRDefault="0087622A" w:rsidP="00F10873">
            <w:pPr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3057" w:type="dxa"/>
            <w:vAlign w:val="center"/>
          </w:tcPr>
          <w:p w:rsidR="0087622A" w:rsidRPr="009D75AF" w:rsidRDefault="0087622A" w:rsidP="00F10873">
            <w:pPr>
              <w:jc w:val="center"/>
            </w:pPr>
            <w:r>
              <w:rPr>
                <w:noProof/>
              </w:rPr>
              <w:t>2353</w:t>
            </w:r>
          </w:p>
        </w:tc>
      </w:tr>
      <w:tr w:rsidR="0087622A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87622A" w:rsidRPr="0063399E" w:rsidRDefault="0087622A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63399E">
              <w:rPr>
                <w:lang w:val="en-US"/>
              </w:rPr>
              <w:t xml:space="preserve"> –</w:t>
            </w:r>
          </w:p>
          <w:p w:rsidR="0087622A" w:rsidRPr="0063399E" w:rsidRDefault="0087622A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1483" w:type="dxa"/>
            <w:vAlign w:val="center"/>
          </w:tcPr>
          <w:p w:rsidR="0087622A" w:rsidRPr="00B5301E" w:rsidRDefault="0087622A" w:rsidP="00F1087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03" w:type="dxa"/>
            <w:vAlign w:val="center"/>
          </w:tcPr>
          <w:p w:rsidR="0087622A" w:rsidRPr="00B5301E" w:rsidRDefault="0087622A" w:rsidP="00F10873">
            <w:pPr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057" w:type="dxa"/>
            <w:vAlign w:val="center"/>
          </w:tcPr>
          <w:p w:rsidR="0087622A" w:rsidRPr="009D75AF" w:rsidRDefault="0087622A" w:rsidP="00F10873">
            <w:pPr>
              <w:jc w:val="center"/>
            </w:pPr>
            <w:r>
              <w:rPr>
                <w:noProof/>
              </w:rPr>
              <w:t>2339</w:t>
            </w:r>
          </w:p>
        </w:tc>
      </w:tr>
      <w:tr w:rsidR="0087622A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87622A" w:rsidRPr="0063399E" w:rsidRDefault="0087622A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87622A" w:rsidRPr="0063399E" w:rsidRDefault="0087622A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1483" w:type="dxa"/>
            <w:vAlign w:val="center"/>
          </w:tcPr>
          <w:p w:rsidR="0087622A" w:rsidRPr="00B5301E" w:rsidRDefault="0087622A" w:rsidP="00F1087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03" w:type="dxa"/>
            <w:vAlign w:val="center"/>
          </w:tcPr>
          <w:p w:rsidR="0087622A" w:rsidRPr="00B5301E" w:rsidRDefault="0087622A" w:rsidP="00F10873">
            <w:pPr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3057" w:type="dxa"/>
            <w:vAlign w:val="center"/>
          </w:tcPr>
          <w:p w:rsidR="0087622A" w:rsidRPr="009D75AF" w:rsidRDefault="0087622A" w:rsidP="00F10873">
            <w:pPr>
              <w:jc w:val="center"/>
            </w:pPr>
            <w:r>
              <w:rPr>
                <w:noProof/>
              </w:rPr>
              <w:t>2056</w:t>
            </w:r>
          </w:p>
        </w:tc>
      </w:tr>
      <w:tr w:rsidR="0087622A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87622A" w:rsidRPr="0063399E" w:rsidRDefault="0087622A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63399E">
              <w:rPr>
                <w:lang w:val="en-US"/>
              </w:rPr>
              <w:t xml:space="preserve"> –</w:t>
            </w:r>
          </w:p>
          <w:p w:rsidR="0087622A" w:rsidRPr="0063399E" w:rsidRDefault="0087622A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1483" w:type="dxa"/>
            <w:vAlign w:val="center"/>
          </w:tcPr>
          <w:p w:rsidR="0087622A" w:rsidRPr="00B5301E" w:rsidRDefault="0087622A" w:rsidP="00F1087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03" w:type="dxa"/>
            <w:vAlign w:val="center"/>
          </w:tcPr>
          <w:p w:rsidR="0087622A" w:rsidRPr="00B5301E" w:rsidRDefault="0087622A" w:rsidP="00F10873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057" w:type="dxa"/>
            <w:vAlign w:val="center"/>
          </w:tcPr>
          <w:p w:rsidR="0087622A" w:rsidRPr="009D75AF" w:rsidRDefault="0087622A" w:rsidP="00F10873">
            <w:pPr>
              <w:jc w:val="center"/>
            </w:pPr>
            <w:r>
              <w:rPr>
                <w:noProof/>
              </w:rPr>
              <w:t>1473</w:t>
            </w:r>
          </w:p>
        </w:tc>
      </w:tr>
      <w:tr w:rsidR="0087622A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87622A" w:rsidRPr="0063399E" w:rsidRDefault="0087622A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87622A" w:rsidRPr="0063399E" w:rsidRDefault="0087622A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1483" w:type="dxa"/>
            <w:vAlign w:val="center"/>
          </w:tcPr>
          <w:p w:rsidR="0087622A" w:rsidRPr="00B5301E" w:rsidRDefault="0087622A" w:rsidP="00F1087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03" w:type="dxa"/>
            <w:vAlign w:val="center"/>
          </w:tcPr>
          <w:p w:rsidR="0087622A" w:rsidRPr="00B5301E" w:rsidRDefault="0087622A" w:rsidP="00F10873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057" w:type="dxa"/>
            <w:vAlign w:val="center"/>
          </w:tcPr>
          <w:p w:rsidR="0087622A" w:rsidRPr="009D75AF" w:rsidRDefault="0087622A" w:rsidP="00F10873">
            <w:pPr>
              <w:jc w:val="center"/>
            </w:pPr>
            <w:r>
              <w:rPr>
                <w:noProof/>
              </w:rPr>
              <w:t>1905</w:t>
            </w:r>
          </w:p>
        </w:tc>
      </w:tr>
    </w:tbl>
    <w:p w:rsidR="0087622A" w:rsidRPr="002511CF" w:rsidRDefault="0087622A" w:rsidP="002952C5">
      <w:pPr>
        <w:ind w:firstLine="540"/>
        <w:jc w:val="both"/>
      </w:pPr>
    </w:p>
    <w:p w:rsidR="0087622A" w:rsidRDefault="0087622A" w:rsidP="002D786C">
      <w:pPr>
        <w:keepNext/>
        <w:keepLines/>
        <w:jc w:val="center"/>
      </w:pPr>
      <w:r w:rsidRPr="009E226A">
        <w:rPr>
          <w:noProof/>
        </w:rPr>
        <w:pict>
          <v:shape id="_x0000_i1026" type="#_x0000_t75" style="width:417.75pt;height:263.25pt;visibility:visible">
            <v:imagedata r:id="rId8" o:title=""/>
          </v:shape>
        </w:pict>
      </w:r>
      <w:r>
        <w:br/>
      </w:r>
      <w:r w:rsidRPr="00621276">
        <w:t>Рис</w:t>
      </w:r>
      <w:r>
        <w:t xml:space="preserve">унок 1.2 –Динамика сеансов тестирования студентов </w:t>
      </w:r>
      <w:r>
        <w:rPr>
          <w:noProof/>
        </w:rPr>
        <w:t>вуз</w:t>
      </w:r>
      <w:r>
        <w:t>а</w:t>
      </w:r>
    </w:p>
    <w:p w:rsidR="0087622A" w:rsidRPr="00A6528F" w:rsidRDefault="0087622A" w:rsidP="007656FD">
      <w:pPr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7656F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 xml:space="preserve"> за пять этапов проекта ФЭПО отражено</w:t>
      </w:r>
      <w:r>
        <w:rPr>
          <w:sz w:val="28"/>
          <w:szCs w:val="28"/>
        </w:rPr>
        <w:br/>
        <w:t>в таблице 1.3.</w:t>
      </w:r>
    </w:p>
    <w:p w:rsidR="0087622A" w:rsidRPr="00CA3314" w:rsidRDefault="0087622A" w:rsidP="00EB1DE8">
      <w:pPr>
        <w:ind w:firstLine="539"/>
        <w:jc w:val="both"/>
      </w:pPr>
      <w:r>
        <w:br w:type="page"/>
      </w:r>
      <w:r w:rsidRPr="00900492">
        <w:t xml:space="preserve">Таблица </w:t>
      </w:r>
      <w:r>
        <w:t>1</w:t>
      </w:r>
      <w:r w:rsidRPr="00900492">
        <w:t xml:space="preserve">.3 – Количественные показатели участия в ФЭПО студентов </w:t>
      </w:r>
      <w:r>
        <w:rPr>
          <w:noProof/>
        </w:rPr>
        <w:t>вуз</w:t>
      </w:r>
      <w:r w:rsidRPr="00900492">
        <w:t xml:space="preserve">апо </w:t>
      </w:r>
      <w:r>
        <w:rPr>
          <w:noProof/>
        </w:rPr>
        <w:t>направлениям подготовки</w:t>
      </w:r>
    </w:p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87622A">
        <w:trPr>
          <w:jc w:val="center"/>
        </w:trPr>
        <w:tc>
          <w:tcPr>
            <w:tcW w:w="861" w:type="pct"/>
            <w:vMerge w:val="restart"/>
            <w:vAlign w:val="center"/>
          </w:tcPr>
          <w:p w:rsidR="0087622A" w:rsidRPr="000902FB" w:rsidRDefault="0087622A" w:rsidP="000902FB">
            <w:pPr>
              <w:spacing w:line="288" w:lineRule="auto"/>
              <w:jc w:val="center"/>
              <w:rPr>
                <w:b/>
                <w:bCs/>
              </w:rPr>
            </w:pPr>
            <w:r w:rsidRPr="00AC118E">
              <w:rPr>
                <w:b/>
                <w:bCs/>
              </w:rPr>
              <w:t>Шифр</w:t>
            </w:r>
            <w:r w:rsidRPr="00AC118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1282" w:type="pct"/>
            <w:vMerge w:val="restart"/>
            <w:vAlign w:val="center"/>
          </w:tcPr>
          <w:p w:rsidR="0087622A" w:rsidRDefault="0087622A" w:rsidP="00AC118E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>Наименование</w:t>
            </w:r>
            <w:r w:rsidRPr="00AC118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857" w:type="pct"/>
            <w:gridSpan w:val="5"/>
            <w:vAlign w:val="center"/>
          </w:tcPr>
          <w:p w:rsidR="0087622A" w:rsidRDefault="0087622A" w:rsidP="00AC118E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>Количество сеансов</w:t>
            </w:r>
            <w:r w:rsidRPr="00AC118E">
              <w:rPr>
                <w:b/>
                <w:bCs/>
              </w:rPr>
              <w:br/>
              <w:t>тестирования</w:t>
            </w:r>
          </w:p>
        </w:tc>
      </w:tr>
      <w:tr w:rsidR="0087622A">
        <w:trPr>
          <w:trHeight w:val="390"/>
          <w:jc w:val="center"/>
        </w:trPr>
        <w:tc>
          <w:tcPr>
            <w:tcW w:w="861" w:type="pct"/>
            <w:vMerge/>
            <w:vAlign w:val="center"/>
          </w:tcPr>
          <w:p w:rsidR="0087622A" w:rsidRDefault="0087622A" w:rsidP="00AC118E">
            <w:pPr>
              <w:spacing w:line="288" w:lineRule="auto"/>
              <w:jc w:val="center"/>
            </w:pPr>
          </w:p>
        </w:tc>
        <w:tc>
          <w:tcPr>
            <w:tcW w:w="1282" w:type="pct"/>
            <w:vMerge/>
            <w:vAlign w:val="center"/>
          </w:tcPr>
          <w:p w:rsidR="0087622A" w:rsidRDefault="0087622A" w:rsidP="00AC118E">
            <w:pPr>
              <w:spacing w:line="288" w:lineRule="auto"/>
              <w:jc w:val="center"/>
            </w:pPr>
          </w:p>
        </w:tc>
        <w:tc>
          <w:tcPr>
            <w:tcW w:w="570" w:type="pct"/>
            <w:vAlign w:val="center"/>
          </w:tcPr>
          <w:p w:rsidR="0087622A" w:rsidRPr="00DA602C" w:rsidRDefault="0087622A" w:rsidP="00AC118E">
            <w:pPr>
              <w:spacing w:line="288" w:lineRule="auto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ФЭПО-19</w:t>
            </w:r>
          </w:p>
        </w:tc>
        <w:tc>
          <w:tcPr>
            <w:tcW w:w="571" w:type="pct"/>
            <w:vAlign w:val="center"/>
          </w:tcPr>
          <w:p w:rsidR="0087622A" w:rsidRPr="00DA602C" w:rsidRDefault="0087622A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ФЭПО-20</w:t>
            </w:r>
          </w:p>
        </w:tc>
        <w:tc>
          <w:tcPr>
            <w:tcW w:w="570" w:type="pct"/>
            <w:vAlign w:val="center"/>
          </w:tcPr>
          <w:p w:rsidR="0087622A" w:rsidRPr="00DA602C" w:rsidRDefault="0087622A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ФЭПО-21</w:t>
            </w:r>
          </w:p>
        </w:tc>
        <w:tc>
          <w:tcPr>
            <w:tcW w:w="571" w:type="pct"/>
            <w:vAlign w:val="center"/>
          </w:tcPr>
          <w:p w:rsidR="0087622A" w:rsidRPr="00DA602C" w:rsidRDefault="0087622A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ФЭПО-22</w:t>
            </w:r>
          </w:p>
        </w:tc>
        <w:tc>
          <w:tcPr>
            <w:tcW w:w="575" w:type="pct"/>
            <w:vAlign w:val="center"/>
          </w:tcPr>
          <w:p w:rsidR="0087622A" w:rsidRPr="00DA602C" w:rsidRDefault="0087622A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ФЭПО-23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01.03.01 (010100.62)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Математика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01.03.02 (010400.62)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Прикладная математика и информатика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19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24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01.03.03 (010800.62)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Механика и математическое моделирование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02.03.01 (010200.62)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Математика и компьютерные науки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27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31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16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02.03.02 (010300.62)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Фундаментальная информатика и информационные технологии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16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04.03.01 (020100.62)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Химия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18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70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31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39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31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04.05.01 (020201.65)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Фундаментальная и прикладная химия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05.03.02 (021000.62)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География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63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87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59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05.03.03 (021300.62)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Картография и геоинформатика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18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62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35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05.03.06 (022000.62)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Экология и природопользование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24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66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16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54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06.03.01 (020400.62)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Биология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110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233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104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113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101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09.03.01 (230100.62)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Информатика и вычислительная техника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19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09.03.02 (230400.62)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Информационные системы и технологии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21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09.03.03 (230700.62)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Прикладная информатика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40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15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10.03.01 (090900.62)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Информационная безопасность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13.03.01 (140100.62)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Теплоэнергетика и теплотехника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54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75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44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45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13.03.02 (140400.62)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Электроэнергетика и электротехника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56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75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54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48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19.03.01 (240700.62)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Биотехнология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26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13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20.03.01 (280700.62)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Техносферная безопасность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48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20.03.02 (280100.62)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Природообустройство и водопользование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21.03.01 (131000.62)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Нефтегазовое дело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89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136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100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127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21.05.02 (130101.65)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Прикладная геология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37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47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46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45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38.03.01 (080100.62)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Экономика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363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237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219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273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345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38.03.02 (080200.62)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Менеджмент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188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100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131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73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104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38.03.03 (080400.62)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Управление персоналом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50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59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73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23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25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38.03.04 (081100.62)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Государственное и муниципальное управление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163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135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149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103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153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38.03.05 (080500.62)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Бизнес-информатика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84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59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92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44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21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38.03.06 (100700.62)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Торговое дело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25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20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39.03.01 (040100.62)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Социология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55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82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39.03.03 (040700.62)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Организация работы с молодежью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30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72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30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87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31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40.03.01 (030900.62)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Юриспруденция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239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113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155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108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234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40.05.01 (030901.65)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Правовое обеспечение национальной безопасности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31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33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40.05.02 (031001.65)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Правоохранительная деятельность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58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24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41.03.04 (030200.62)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Политология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19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41.03.05 (031900.62)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Международные отношения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29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20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42.03.01 (031600.62)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Реклама и связи с общественностью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83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122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111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122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113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42.03.02 (031300.62)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Журналистика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49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42.03.03 (035000.62)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Издательское дело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23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19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43.03.02 (100400.62)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Туризм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68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106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79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108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75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44.03.01 (050100.62)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Педагогическое образование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18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44.03.04 (051000.62)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Профессиональное обучение (по отраслям)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19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44.03.05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Педагогическое образование (с двумя профилями подготовки)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16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15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45.03.01 (032700.62)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Филология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150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121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140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41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110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45.03.02 (035700.62)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Лингвистика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54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82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62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69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46.03.01 (030600.62)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История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25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23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43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46.03.02 (034700.62)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Документоведение и архивоведение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51.03.01 (033000.62)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Культурология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28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26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40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18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51.03.06 (071900.62)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Библиотечно-информационная деятельность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87622A">
        <w:trPr>
          <w:jc w:val="center"/>
        </w:trPr>
        <w:tc>
          <w:tcPr>
            <w:tcW w:w="861" w:type="pct"/>
            <w:vAlign w:val="center"/>
          </w:tcPr>
          <w:p w:rsidR="0087622A" w:rsidRPr="00CE48FD" w:rsidRDefault="0087622A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54.03.01 (072500.62)</w:t>
            </w:r>
          </w:p>
        </w:tc>
        <w:tc>
          <w:tcPr>
            <w:tcW w:w="1282" w:type="pct"/>
            <w:vAlign w:val="center"/>
          </w:tcPr>
          <w:p w:rsidR="0087622A" w:rsidRPr="00AC118E" w:rsidRDefault="0087622A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Дизайн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87622A" w:rsidRPr="00FC588F" w:rsidRDefault="0087622A" w:rsidP="00AC118E">
            <w:pPr>
              <w:spacing w:line="288" w:lineRule="auto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570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20</w:t>
            </w:r>
          </w:p>
        </w:tc>
        <w:tc>
          <w:tcPr>
            <w:tcW w:w="575" w:type="pct"/>
            <w:vAlign w:val="center"/>
          </w:tcPr>
          <w:p w:rsidR="0087622A" w:rsidRPr="00AC118E" w:rsidRDefault="0087622A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</w:tbl>
    <w:p w:rsidR="0087622A" w:rsidRPr="000240C9" w:rsidRDefault="0087622A" w:rsidP="00F34BDE">
      <w:pPr>
        <w:spacing w:line="288" w:lineRule="auto"/>
        <w:jc w:val="center"/>
        <w:rPr>
          <w:sz w:val="20"/>
          <w:szCs w:val="20"/>
          <w:lang w:val="en-US"/>
        </w:rPr>
      </w:pPr>
    </w:p>
    <w:p w:rsidR="0087622A" w:rsidRPr="002511CF" w:rsidRDefault="0087622A" w:rsidP="002511CF">
      <w:pPr>
        <w:pStyle w:val="Heading1"/>
        <w:tabs>
          <w:tab w:val="left" w:pos="540"/>
        </w:tabs>
        <w:ind w:hanging="324"/>
      </w:pPr>
      <w:r>
        <w:br w:type="page"/>
      </w:r>
      <w:r w:rsidRPr="002511CF">
        <w:t>ФЭПО: модель оценки результатов обучения</w:t>
      </w:r>
    </w:p>
    <w:p w:rsidR="0087622A" w:rsidRPr="002511CF" w:rsidRDefault="0087622A" w:rsidP="002511CF">
      <w:pPr>
        <w:rPr>
          <w:sz w:val="28"/>
          <w:szCs w:val="28"/>
        </w:rPr>
      </w:pPr>
    </w:p>
    <w:p w:rsidR="0087622A" w:rsidRPr="00024E94" w:rsidRDefault="0087622A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унок2.1</w:t>
      </w:r>
      <w:r w:rsidRPr="00024E94">
        <w:rPr>
          <w:sz w:val="28"/>
          <w:szCs w:val="28"/>
        </w:rPr>
        <w:t>).</w:t>
      </w:r>
    </w:p>
    <w:p w:rsidR="0087622A" w:rsidRPr="00102E7A" w:rsidRDefault="0087622A" w:rsidP="00CC7C6E">
      <w:pPr>
        <w:keepNext/>
        <w:keepLines/>
        <w:jc w:val="center"/>
      </w:pPr>
      <w:r w:rsidRPr="00B0083C">
        <w:rPr>
          <w:noProof/>
          <w:sz w:val="28"/>
          <w:szCs w:val="28"/>
        </w:rPr>
        <w:pict>
          <v:shape id="Рисунок 1" o:spid="_x0000_i1027" type="#_x0000_t75" style="width:336pt;height:198.75pt;visibility:visible">
            <v:imagedata r:id="rId9" o:title=""/>
          </v:shape>
        </w:pict>
      </w:r>
      <w:r>
        <w:rPr>
          <w:sz w:val="28"/>
          <w:szCs w:val="28"/>
        </w:rPr>
        <w:br/>
      </w:r>
      <w:r>
        <w:t>Рисунок2.1 –Принципы восхождения по методологии В. П. Беспалько</w:t>
      </w:r>
    </w:p>
    <w:p w:rsidR="0087622A" w:rsidRPr="002511CF" w:rsidRDefault="0087622A" w:rsidP="0039394F">
      <w:pPr>
        <w:ind w:firstLine="720"/>
        <w:jc w:val="both"/>
        <w:rPr>
          <w:sz w:val="20"/>
          <w:szCs w:val="20"/>
        </w:rPr>
      </w:pPr>
    </w:p>
    <w:p w:rsidR="0087622A" w:rsidRPr="00024E94" w:rsidRDefault="0087622A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7622A" w:rsidRPr="00024E94" w:rsidRDefault="0087622A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7622A" w:rsidRPr="00766A92" w:rsidRDefault="0087622A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7622A" w:rsidRPr="00024E94" w:rsidRDefault="0087622A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7622A" w:rsidRDefault="0087622A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дляформирования общекультурных и профессиональных компетенций, соответствующих требованиям ФГОС.</w:t>
      </w:r>
    </w:p>
    <w:p w:rsidR="0087622A" w:rsidRDefault="0087622A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7622A" w:rsidRPr="002511CF" w:rsidRDefault="0087622A" w:rsidP="0039394F">
      <w:pPr>
        <w:spacing w:line="264" w:lineRule="auto"/>
        <w:ind w:firstLine="539"/>
        <w:jc w:val="both"/>
        <w:rPr>
          <w:sz w:val="20"/>
          <w:szCs w:val="20"/>
        </w:rPr>
      </w:pPr>
    </w:p>
    <w:p w:rsidR="0087622A" w:rsidRPr="002511CF" w:rsidRDefault="0087622A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0"/>
        <w:gridCol w:w="5468"/>
        <w:gridCol w:w="2437"/>
      </w:tblGrid>
      <w:tr w:rsidR="0087622A" w:rsidRPr="00BF24CB">
        <w:trPr>
          <w:jc w:val="center"/>
        </w:trPr>
        <w:tc>
          <w:tcPr>
            <w:tcW w:w="1290" w:type="dxa"/>
            <w:vAlign w:val="center"/>
          </w:tcPr>
          <w:p w:rsidR="0087622A" w:rsidRPr="0063399E" w:rsidRDefault="0087622A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87622A" w:rsidRPr="0063399E" w:rsidRDefault="0087622A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87622A" w:rsidRPr="0063399E" w:rsidRDefault="0087622A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63399E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87622A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87622A" w:rsidRPr="0063399E" w:rsidRDefault="0087622A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7622A" w:rsidRPr="0063399E" w:rsidRDefault="0087622A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7622A" w:rsidRPr="0063399E" w:rsidRDefault="0087622A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Первый</w:t>
            </w:r>
          </w:p>
        </w:tc>
      </w:tr>
      <w:tr w:rsidR="0087622A" w:rsidRPr="00BF24CB">
        <w:trPr>
          <w:jc w:val="center"/>
        </w:trPr>
        <w:tc>
          <w:tcPr>
            <w:tcW w:w="1290" w:type="dxa"/>
            <w:vMerge/>
          </w:tcPr>
          <w:p w:rsidR="0087622A" w:rsidRPr="0063399E" w:rsidRDefault="0087622A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7622A" w:rsidRPr="0063399E" w:rsidRDefault="0087622A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  <w:p w:rsidR="0087622A" w:rsidRPr="0063399E" w:rsidRDefault="0087622A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7622A" w:rsidRPr="0063399E" w:rsidRDefault="0087622A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87622A" w:rsidRPr="0063399E" w:rsidRDefault="0087622A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87622A" w:rsidRPr="0063399E" w:rsidRDefault="0087622A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7622A" w:rsidRPr="0063399E" w:rsidRDefault="0087622A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87622A" w:rsidRPr="0063399E" w:rsidRDefault="0087622A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87622A" w:rsidRPr="0063399E" w:rsidRDefault="0087622A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7622A" w:rsidRPr="0063399E" w:rsidRDefault="0087622A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Второй</w:t>
            </w:r>
          </w:p>
        </w:tc>
      </w:tr>
      <w:tr w:rsidR="0087622A" w:rsidRPr="00BF24CB">
        <w:trPr>
          <w:jc w:val="center"/>
        </w:trPr>
        <w:tc>
          <w:tcPr>
            <w:tcW w:w="1290" w:type="dxa"/>
            <w:vMerge/>
          </w:tcPr>
          <w:p w:rsidR="0087622A" w:rsidRPr="0063399E" w:rsidRDefault="0087622A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7622A" w:rsidRPr="0063399E" w:rsidRDefault="0087622A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87622A" w:rsidRPr="0063399E" w:rsidRDefault="0087622A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87622A" w:rsidRPr="0063399E" w:rsidRDefault="0087622A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87622A" w:rsidRPr="0063399E" w:rsidRDefault="0087622A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7622A" w:rsidRPr="0063399E" w:rsidRDefault="0087622A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87622A" w:rsidRPr="0063399E" w:rsidRDefault="0087622A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87622A" w:rsidRPr="0063399E" w:rsidRDefault="0087622A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7622A" w:rsidRPr="0063399E" w:rsidRDefault="0087622A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7622A" w:rsidRPr="0063399E" w:rsidRDefault="0087622A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Третий</w:t>
            </w:r>
          </w:p>
        </w:tc>
      </w:tr>
      <w:tr w:rsidR="0087622A" w:rsidRPr="00BF24CB">
        <w:trPr>
          <w:jc w:val="center"/>
        </w:trPr>
        <w:tc>
          <w:tcPr>
            <w:tcW w:w="1290" w:type="dxa"/>
            <w:vMerge/>
          </w:tcPr>
          <w:p w:rsidR="0087622A" w:rsidRPr="0063399E" w:rsidRDefault="0087622A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7622A" w:rsidRPr="0063399E" w:rsidRDefault="0087622A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7622A" w:rsidRPr="0063399E" w:rsidRDefault="0087622A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Четвертый</w:t>
            </w:r>
          </w:p>
        </w:tc>
      </w:tr>
    </w:tbl>
    <w:p w:rsidR="0087622A" w:rsidRPr="000C04BF" w:rsidRDefault="0087622A" w:rsidP="0039394F">
      <w:pPr>
        <w:spacing w:line="264" w:lineRule="auto"/>
        <w:ind w:firstLine="539"/>
        <w:jc w:val="both"/>
        <w:rPr>
          <w:sz w:val="16"/>
          <w:szCs w:val="16"/>
        </w:rPr>
      </w:pPr>
    </w:p>
    <w:p w:rsidR="0087622A" w:rsidRDefault="0087622A" w:rsidP="0039394F">
      <w:pPr>
        <w:spacing w:line="264" w:lineRule="auto"/>
        <w:ind w:firstLine="539"/>
        <w:jc w:val="both"/>
        <w:rPr>
          <w:sz w:val="28"/>
          <w:szCs w:val="28"/>
        </w:rPr>
      </w:pPr>
    </w:p>
    <w:p w:rsidR="0087622A" w:rsidRDefault="0087622A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7622A" w:rsidRPr="002511CF" w:rsidRDefault="0087622A" w:rsidP="0039394F">
      <w:pPr>
        <w:spacing w:line="288" w:lineRule="auto"/>
        <w:ind w:firstLine="540"/>
        <w:jc w:val="both"/>
        <w:rPr>
          <w:sz w:val="20"/>
          <w:szCs w:val="20"/>
        </w:rPr>
      </w:pPr>
    </w:p>
    <w:p w:rsidR="0087622A" w:rsidRPr="002511CF" w:rsidRDefault="0087622A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8"/>
        <w:gridCol w:w="3270"/>
        <w:gridCol w:w="4096"/>
      </w:tblGrid>
      <w:tr w:rsidR="0087622A" w:rsidRPr="00FC0393">
        <w:trPr>
          <w:jc w:val="center"/>
        </w:trPr>
        <w:tc>
          <w:tcPr>
            <w:tcW w:w="1778" w:type="dxa"/>
            <w:vAlign w:val="center"/>
          </w:tcPr>
          <w:p w:rsidR="0087622A" w:rsidRPr="0063399E" w:rsidRDefault="0087622A" w:rsidP="0063399E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>Объект</w:t>
            </w:r>
            <w:r w:rsidRPr="0063399E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7622A" w:rsidRPr="0063399E" w:rsidRDefault="0087622A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87622A" w:rsidRPr="0063399E" w:rsidRDefault="0087622A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7622A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87622A" w:rsidRPr="0063399E" w:rsidRDefault="0087622A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7622A" w:rsidRPr="0063399E" w:rsidRDefault="0087622A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Достигнутый уровень</w:t>
            </w:r>
            <w:r w:rsidRPr="0063399E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87622A" w:rsidRPr="0063399E" w:rsidRDefault="0087622A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>Уровень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7622A" w:rsidRPr="00FC0393">
        <w:trPr>
          <w:jc w:val="center"/>
        </w:trPr>
        <w:tc>
          <w:tcPr>
            <w:tcW w:w="1778" w:type="dxa"/>
            <w:vAlign w:val="center"/>
          </w:tcPr>
          <w:p w:rsidR="0087622A" w:rsidRPr="0063399E" w:rsidRDefault="0087622A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Выборка</w:t>
            </w:r>
            <w:r w:rsidRPr="0063399E">
              <w:rPr>
                <w:sz w:val="22"/>
                <w:szCs w:val="22"/>
              </w:rPr>
              <w:br/>
              <w:t>студентов</w:t>
            </w:r>
            <w:r w:rsidRPr="0063399E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7622A" w:rsidRPr="0063399E" w:rsidRDefault="0087622A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Процент студентов</w:t>
            </w:r>
            <w:r w:rsidRPr="0063399E">
              <w:rPr>
                <w:sz w:val="22"/>
                <w:szCs w:val="22"/>
              </w:rPr>
              <w:br/>
              <w:t>на уровне обученности</w:t>
            </w:r>
            <w:r w:rsidRPr="0063399E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87622A" w:rsidRPr="0063399E" w:rsidRDefault="0087622A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60%</w:t>
            </w:r>
            <w:r w:rsidRPr="0063399E">
              <w:rPr>
                <w:sz w:val="22"/>
                <w:szCs w:val="22"/>
              </w:rPr>
              <w:t xml:space="preserve"> студентов на уровне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7622A" w:rsidRDefault="0087622A" w:rsidP="008F3E4D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Pr="002511CF" w:rsidRDefault="0087622A" w:rsidP="00E67462">
      <w:pPr>
        <w:pStyle w:val="Heading1"/>
        <w:tabs>
          <w:tab w:val="clear" w:pos="706"/>
          <w:tab w:val="num" w:pos="540"/>
        </w:tabs>
        <w:ind w:left="360" w:hanging="180"/>
      </w:pPr>
      <w:r>
        <w:rPr>
          <w:i/>
          <w:iCs/>
        </w:rPr>
        <w:br w:type="page"/>
      </w:r>
      <w:r w:rsidRPr="002511CF">
        <w:t>Результаты обучения студентов в рамках</w:t>
      </w:r>
      <w:r>
        <w:rPr>
          <w:noProof/>
        </w:rPr>
        <w:t>ФЭПО-23</w:t>
      </w:r>
    </w:p>
    <w:p w:rsidR="0087622A" w:rsidRPr="002511CF" w:rsidRDefault="0087622A" w:rsidP="003F52CE">
      <w:pPr>
        <w:tabs>
          <w:tab w:val="left" w:pos="144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Default="0087622A" w:rsidP="00FB645B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87622A" w:rsidRDefault="0087622A" w:rsidP="00C9176C">
      <w:pPr>
        <w:numPr>
          <w:ilvl w:val="0"/>
          <w:numId w:val="10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7622A" w:rsidRDefault="0087622A" w:rsidP="00C9176C">
      <w:pPr>
        <w:numPr>
          <w:ilvl w:val="0"/>
          <w:numId w:val="10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7622A" w:rsidRDefault="0087622A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2511CF" w:rsidRDefault="0087622A" w:rsidP="009379DA">
      <w:pPr>
        <w:pStyle w:val="8"/>
        <w:ind w:left="0" w:firstLine="360"/>
      </w:pPr>
      <w:r w:rsidRPr="002511CF">
        <w:t xml:space="preserve">Результаты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в целом</w:t>
      </w:r>
    </w:p>
    <w:p w:rsidR="0087622A" w:rsidRPr="002511CF" w:rsidRDefault="0087622A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в целом по показателю «Доля студентов по проценту набранных баллов за выполнение ПИМ» представленын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87622A" w:rsidRPr="000240C9" w:rsidRDefault="0087622A" w:rsidP="00204977">
      <w:pPr>
        <w:tabs>
          <w:tab w:val="left" w:pos="720"/>
        </w:tabs>
        <w:spacing w:line="288" w:lineRule="auto"/>
        <w:ind w:firstLine="539"/>
        <w:jc w:val="both"/>
        <w:rPr>
          <w:sz w:val="22"/>
          <w:szCs w:val="22"/>
        </w:rPr>
      </w:pPr>
    </w:p>
    <w:p w:rsidR="0087622A" w:rsidRDefault="0087622A" w:rsidP="005A0AC7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28" type="#_x0000_t75" style="width:453.75pt;height:180pt;visibility:visible">
            <v:imagedata r:id="rId10" o:title=""/>
          </v:shape>
        </w:pict>
      </w:r>
      <w:r>
        <w:rPr>
          <w:sz w:val="28"/>
          <w:szCs w:val="28"/>
        </w:rPr>
        <w:br/>
      </w:r>
      <w:r w:rsidRPr="00621276">
        <w:t>Рис</w:t>
      </w:r>
      <w:r>
        <w:t xml:space="preserve">унок3.1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7622A" w:rsidRPr="00443AE9" w:rsidRDefault="0087622A" w:rsidP="002E56E9">
      <w:pPr>
        <w:spacing w:line="288" w:lineRule="auto"/>
        <w:jc w:val="center"/>
        <w:rPr>
          <w:sz w:val="28"/>
          <w:szCs w:val="28"/>
        </w:rPr>
      </w:pPr>
    </w:p>
    <w:p w:rsidR="0087622A" w:rsidRDefault="0087622A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671E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в целом по показателю «Доля студентов на уровне обученности не ниже второго» в соответствии с моделью оценки результатов обучения представленон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7622A" w:rsidRPr="00A13CD5" w:rsidRDefault="0087622A" w:rsidP="00167B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F83E9E" w:rsidRDefault="0087622A" w:rsidP="00BC20CD">
      <w:pPr>
        <w:keepNext/>
        <w:keepLines/>
      </w:pPr>
      <w:r>
        <w:rPr>
          <w:noProof/>
        </w:rPr>
        <w:pict>
          <v:rect id="Rectangle 2" o:spid="_x0000_s1026" style="position:absolute;margin-left:388.5pt;margin-top:102.75pt;width:75pt;height:24.4pt;z-index:25149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S+tsAIAALE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bookmarkStart w:id="0" w:name="_GoBack"/>
                  <w:bookmarkEnd w:id="0"/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" o:spid="_x0000_s1027" style="position:absolute;margin-left:357pt;margin-top:1in;width:75pt;height:24.4pt;z-index:25149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" o:spid="_x0000_s1028" style="position:absolute;margin-left:321pt;margin-top:42pt;width:75pt;height:27pt;z-index:25149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WUfswIAALg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5" o:spid="_x0000_s1029" style="position:absolute;margin-left:303pt;margin-top:12pt;width:75pt;height:24.4pt;z-index:25149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6" o:spid="_x0000_s1030" style="position:absolute;margin-left:-.75pt;margin-top:102pt;width:75pt;height:24.4pt;z-index:25148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e7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SYYCdoBSZ+hbVSsW4amtkFDr1Pwe+oflS1R9w+y/KaRkIsGvNidUnJoGK0AVmj9/bMLdqPh&#10;KloNH2QF0enGSNerXa06GxC6gHaOkucjJWxnUAmHySSaBEBcCabrIIljR5lP08PlXmnzjskO2UWG&#10;FU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" filled="f" stroked="f">
            <v:textbox>
              <w:txbxContent>
                <w:p w:rsidR="0087622A" w:rsidRPr="00A85067" w:rsidRDefault="0087622A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7" o:spid="_x0000_s1031" style="position:absolute;margin-left:237pt;margin-top:5.25pt;width:75pt;height:24.4pt;z-index:25148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jGqtQIAALg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" filled="f" stroked="f">
            <v:textbox>
              <w:txbxContent>
                <w:p w:rsidR="0087622A" w:rsidRPr="00A85067" w:rsidRDefault="0087622A" w:rsidP="00167BA8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8" o:spid="_x0000_s1032" style="position:absolute;margin-left:189.75pt;margin-top:5.25pt;width:75pt;height:24.4pt;z-index:25148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6DN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Y4wErQDkj5D26hYtwzFtkFDr1Pwe+oflS1R9w+y/KaRkIsGvNidUnJoGK0AVmj9/bMLdqPh&#10;KloNH2QF0enGSNerXa06GxC6gHaOkucjJWxnUAmHySSaBEBcCabrIIljR5lP08PlXmnzjskO2UWG&#10;FU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" filled="f" stroked="f">
            <v:textbox>
              <w:txbxContent>
                <w:p w:rsidR="0087622A" w:rsidRPr="00A85067" w:rsidRDefault="0087622A" w:rsidP="00167BA8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9" o:spid="_x0000_s1033" style="position:absolute;margin-left:33pt;margin-top:70.5pt;width:75pt;height:24.4pt;z-index:25148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LUN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Q4xErQDkj5D26hYtwwltkFDr1Pwe+oflS1R9w+y/KaRkIsGvNidUnJoGK0AVmj9/bMLdqPh&#10;KloNH2QF0enGSNerXa06GxC6gHaOkucjJWxnUAmHySSaBEBcCabrIIljR5lP08PlXmnzjskO2UWG&#10;FU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" filled="f" stroked="f">
            <v:textbox>
              <w:txbxContent>
                <w:p w:rsidR="0087622A" w:rsidRPr="00A85067" w:rsidRDefault="0087622A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0" o:spid="_x0000_s1034" style="position:absolute;margin-left:67.5pt;margin-top:42pt;width:75pt;height:24.4pt;z-index:25148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udtQ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" filled="f" stroked="f">
            <v:textbox>
              <w:txbxContent>
                <w:p w:rsidR="0087622A" w:rsidRPr="00A85067" w:rsidRDefault="0087622A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1" o:spid="_x0000_s1035" style="position:absolute;margin-left:86.25pt;margin-top:11.25pt;width:75pt;height:24.4pt;z-index:25148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OX7tgIAALk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" filled="f" stroked="f">
            <v:textbox>
              <w:txbxContent>
                <w:p w:rsidR="0087622A" w:rsidRPr="00A85067" w:rsidRDefault="0087622A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Pr="009E226A">
        <w:rPr>
          <w:noProof/>
        </w:rPr>
        <w:pict>
          <v:shape id="Рисунок 2" o:spid="_x0000_i1029" type="#_x0000_t75" style="width:467.25pt;height:134.25pt;visibility:visible">
            <v:imagedata r:id="rId11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36" type="#_x0000_t202" style="position:absolute;margin-left:-162.7pt;margin-top:38.8pt;width:36pt;height:18pt;z-index:251483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akpXo7cC&#10;AADDBQAADgAAAAAAAAAAAAAAAAAuAgAAZHJzL2Uyb0RvYy54bWxQSwECLQAUAAYACAAAACEAOFL+&#10;fOAAAAAMAQAADwAAAAAAAAAAAAAAAAARBQAAZHJzL2Rvd25yZXYueG1sUEsFBgAAAAAEAAQA8wAA&#10;AB4GAAAAAA==&#10;" filled="f" stroked="f">
            <v:textbox>
              <w:txbxContent>
                <w:p w:rsidR="0087622A" w:rsidRPr="000C17E9" w:rsidRDefault="0087622A" w:rsidP="00167BA8"/>
              </w:txbxContent>
            </v:textbox>
          </v:shape>
        </w:pict>
      </w:r>
    </w:p>
    <w:tbl>
      <w:tblPr>
        <w:tblW w:w="0" w:type="auto"/>
        <w:tblInd w:w="-106" w:type="dxa"/>
        <w:tblLook w:val="01E0"/>
      </w:tblPr>
      <w:tblGrid>
        <w:gridCol w:w="4821"/>
        <w:gridCol w:w="4855"/>
      </w:tblGrid>
      <w:tr w:rsidR="0087622A">
        <w:tc>
          <w:tcPr>
            <w:tcW w:w="5068" w:type="dxa"/>
            <w:vAlign w:val="center"/>
          </w:tcPr>
          <w:p w:rsidR="0087622A" w:rsidRPr="004E4959" w:rsidRDefault="0087622A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87622A" w:rsidRPr="009A278A" w:rsidRDefault="0087622A" w:rsidP="00BC20CD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7622A" w:rsidRPr="00C510CE" w:rsidRDefault="0087622A" w:rsidP="00BC20CD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</w:p>
    <w:p w:rsidR="0087622A" w:rsidRDefault="0087622A" w:rsidP="00BC20CD">
      <w:pPr>
        <w:keepNext/>
        <w:keepLines/>
        <w:jc w:val="center"/>
      </w:pPr>
      <w:r w:rsidRPr="00621276">
        <w:t>Рис</w:t>
      </w:r>
      <w:r>
        <w:t>унок 3.2 –Диаграмма р</w:t>
      </w:r>
      <w:r w:rsidRPr="00621276">
        <w:t>аспределени</w:t>
      </w:r>
      <w:r>
        <w:t>я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>по уровням обученности</w:t>
      </w:r>
    </w:p>
    <w:p w:rsidR="0087622A" w:rsidRDefault="0087622A" w:rsidP="00556D5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556D50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>
        <w:rPr>
          <w:b/>
          <w:bCs/>
          <w:noProof/>
          <w:sz w:val="28"/>
          <w:szCs w:val="28"/>
        </w:rPr>
        <w:t>87</w:t>
      </w:r>
      <w:r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(по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у в целом), а доля</w:t>
      </w:r>
      <w:r w:rsidRPr="009A278A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>
        <w:rPr>
          <w:b/>
          <w:bCs/>
          <w:noProof/>
          <w:sz w:val="28"/>
          <w:szCs w:val="28"/>
        </w:rPr>
        <w:t>86</w:t>
      </w:r>
      <w:r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>
        <w:rPr>
          <w:noProof/>
          <w:sz w:val="28"/>
          <w:szCs w:val="28"/>
        </w:rPr>
        <w:t>вузов-участников</w:t>
      </w:r>
      <w:r w:rsidRPr="000E22DD">
        <w:rPr>
          <w:sz w:val="28"/>
          <w:szCs w:val="28"/>
        </w:rPr>
        <w:t xml:space="preserve"> в целом</w:t>
      </w:r>
      <w:r>
        <w:rPr>
          <w:sz w:val="28"/>
          <w:szCs w:val="28"/>
        </w:rPr>
        <w:t>).</w:t>
      </w:r>
    </w:p>
    <w:p w:rsidR="0087622A" w:rsidRDefault="0087622A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t xml:space="preserve">На диаграмме (рисунок 3.3) отмечено положение </w:t>
      </w:r>
      <w:r>
        <w:rPr>
          <w:noProof/>
          <w:sz w:val="28"/>
          <w:szCs w:val="28"/>
        </w:rPr>
        <w:t>вуз</w:t>
      </w:r>
      <w:r w:rsidRPr="00EE1E6C"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на уровне обученности не ниже второго» 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>
        <w:t>)</w:t>
      </w:r>
      <w:r w:rsidRPr="00CA3314">
        <w:rPr>
          <w:sz w:val="28"/>
          <w:szCs w:val="28"/>
        </w:rPr>
        <w:t>.</w:t>
      </w:r>
    </w:p>
    <w:p w:rsidR="0087622A" w:rsidRPr="00A6528F" w:rsidRDefault="0087622A" w:rsidP="00BB0170">
      <w:pPr>
        <w:tabs>
          <w:tab w:val="left" w:pos="720"/>
        </w:tabs>
        <w:jc w:val="center"/>
        <w:rPr>
          <w:sz w:val="28"/>
          <w:szCs w:val="28"/>
        </w:rPr>
      </w:pPr>
    </w:p>
    <w:p w:rsidR="0087622A" w:rsidRDefault="0087622A" w:rsidP="002D786C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30" type="#_x0000_t75" style="width:453.75pt;height:212.25pt;visibility:visible">
            <v:imagedata r:id="rId12" o:title=""/>
          </v:shape>
        </w:pict>
      </w:r>
      <w:r>
        <w:rPr>
          <w:sz w:val="16"/>
          <w:szCs w:val="16"/>
        </w:rPr>
        <w:br/>
      </w:r>
      <w:r w:rsidRPr="00621276">
        <w:t>Рис</w:t>
      </w:r>
      <w:r>
        <w:t xml:space="preserve">унок3.3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87622A" w:rsidRPr="00443AE9" w:rsidRDefault="0087622A" w:rsidP="00294D0E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87622A" w:rsidRPr="003D28E9" w:rsidRDefault="0087622A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а.</w:t>
      </w:r>
    </w:p>
    <w:p w:rsidR="0087622A" w:rsidRDefault="0087622A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>унок 3.4)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87622A" w:rsidRDefault="0087622A" w:rsidP="003F52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  <w:r>
        <w:br/>
      </w:r>
      <w:r w:rsidRPr="00621276">
        <w:t>Рис</w:t>
      </w:r>
      <w:r>
        <w:t xml:space="preserve">унок3.4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7622A" w:rsidRDefault="0087622A" w:rsidP="003F52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2D786C">
      <w:pPr>
        <w:keepNext/>
        <w:keepLines/>
        <w:tabs>
          <w:tab w:val="left" w:pos="720"/>
        </w:tabs>
        <w:ind w:right="-74"/>
        <w:jc w:val="center"/>
      </w:pPr>
      <w:r w:rsidRPr="009E226A"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  <w:r>
        <w:br/>
      </w:r>
      <w:r w:rsidRPr="00621276">
        <w:t>Рис</w:t>
      </w:r>
      <w:r>
        <w:t xml:space="preserve">унок3.5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7622A" w:rsidRPr="00443AE9" w:rsidRDefault="0087622A" w:rsidP="00DA1674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87622A" w:rsidRDefault="0087622A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аналогичным </w:t>
      </w:r>
      <w:r w:rsidRPr="00EE1E6C">
        <w:rPr>
          <w:sz w:val="28"/>
          <w:szCs w:val="28"/>
        </w:rPr>
        <w:t xml:space="preserve">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7622A" w:rsidRPr="00A01626" w:rsidRDefault="0087622A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A6528F" w:rsidRDefault="0087622A" w:rsidP="008B709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7622A" w:rsidRPr="002511CF" w:rsidRDefault="0087622A" w:rsidP="008B709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>ПРИМЕЧАНИЕ:</w:t>
      </w:r>
    </w:p>
    <w:p w:rsidR="0087622A" w:rsidRDefault="0087622A" w:rsidP="008B7097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7622A" w:rsidRPr="000240C9" w:rsidRDefault="0087622A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32"/>
          <w:szCs w:val="32"/>
        </w:rPr>
      </w:pPr>
    </w:p>
    <w:p w:rsidR="0087622A" w:rsidRPr="002511CF" w:rsidRDefault="0087622A" w:rsidP="00443AE9">
      <w:pPr>
        <w:pStyle w:val="8"/>
        <w:ind w:left="0" w:firstLine="360"/>
      </w:pPr>
      <w:r w:rsidRPr="002511CF">
        <w:t xml:space="preserve">Результаты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по </w:t>
      </w:r>
      <w:r>
        <w:rPr>
          <w:noProof/>
        </w:rPr>
        <w:t>направлениям подготовки</w:t>
      </w:r>
    </w:p>
    <w:p w:rsidR="0087622A" w:rsidRPr="00F403F6" w:rsidRDefault="0087622A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подготовки02.03.01 (010200.62)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Математика и компьютерные науки</w:t>
      </w:r>
      <w:r w:rsidRPr="00F403F6">
        <w:rPr>
          <w:lang w:val="pl-PL"/>
        </w:rPr>
        <w:t>»</w:t>
      </w:r>
    </w:p>
    <w:p w:rsidR="0087622A" w:rsidRPr="00F403F6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87622A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>
        <w:rPr>
          <w:noProof/>
          <w:sz w:val="28"/>
          <w:szCs w:val="28"/>
        </w:rPr>
        <w:t>вузов-участниковнаправления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>.</w:t>
      </w:r>
    </w:p>
    <w:p w:rsidR="0087622A" w:rsidRPr="000240C9" w:rsidRDefault="0087622A" w:rsidP="001E6C4D">
      <w:pPr>
        <w:tabs>
          <w:tab w:val="left" w:pos="720"/>
        </w:tabs>
        <w:spacing w:line="288" w:lineRule="auto"/>
        <w:ind w:firstLine="539"/>
        <w:jc w:val="both"/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33" type="#_x0000_t75" style="width:453.75pt;height:180pt;visibility:visible">
            <v:imagedata r:id="rId15" o:title=""/>
          </v:shape>
        </w:pict>
      </w:r>
      <w:r>
        <w:rPr>
          <w:sz w:val="28"/>
          <w:szCs w:val="28"/>
        </w:rPr>
        <w:br/>
      </w:r>
      <w:r w:rsidRPr="00621276">
        <w:t>Рис</w:t>
      </w:r>
      <w:r>
        <w:t>унок3.</w:t>
      </w:r>
      <w:r>
        <w:rPr>
          <w:noProof/>
        </w:rPr>
        <w:t>6</w:t>
      </w:r>
      <w:r>
        <w:t xml:space="preserve">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7622A" w:rsidRPr="00A6528F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.</w:t>
      </w:r>
    </w:p>
    <w:p w:rsidR="0087622A" w:rsidRPr="00A6528F" w:rsidRDefault="0087622A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Default="0087622A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7" style="position:absolute;left:0;text-align:left;margin-left:234pt;margin-top:5pt;width:63pt;height:20.25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DCftwIAALo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EWUMJ+3AgAA&#10;ugUAAA4AAAAAAAAAAAAAAAAALgIAAGRycy9lMm9Eb2MueG1sUEsBAi0AFAAGAAgAAAAhAAmKI9je&#10;AAAACQEAAA8AAAAAAAAAAAAAAAAAEQUAAGRycy9kb3ducmV2LnhtbFBLBQYAAAAABAAEAPMAAAAc&#10;BgAAAAA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8" style="position:absolute;left:0;text-align:left;margin-left:191.25pt;margin-top:5pt;width:43.5pt;height:20.25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GdtgIAALo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DFSZGdtgIA&#10;ALo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39" style="position:absolute;left:0;text-align:left;margin-left:93.75pt;margin-top:11pt;width:75pt;height:24.4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Idj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CNNIdjtwIA&#10;ALoFAAAOAAAAAAAAAAAAAAAAAC4CAABkcnMvZTJvRG9jLnhtbFBLAQItABQABgAIAAAAIQAAi9+2&#10;3wAAAAkBAAAPAAAAAAAAAAAAAAAAABEFAABkcnMvZG93bnJldi54bWxQSwUGAAAAAAQABADzAAAA&#10;HQYAAAAA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0" style="position:absolute;left:0;text-align:left;margin-left:9.75pt;margin-top:95.75pt;width:75pt;height:24.4pt;z-index:25155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olZ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ASuolZtwIA&#10;ALo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1" style="position:absolute;left:0;text-align:left;margin-left:39pt;margin-top:66.5pt;width:75pt;height:24.4pt;z-index:25158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6bqtwIAALo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zROm6rcC&#10;AAC6BQAADgAAAAAAAAAAAAAAAAAuAgAAZHJzL2Uyb0RvYy54bWxQSwECLQAUAAYACAAAACEAUaAR&#10;nOAAAAAKAQAADwAAAAAAAAAAAAAAAAAR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2" style="position:absolute;left:0;text-align:left;margin-left:72.75pt;margin-top:39.5pt;width:75pt;height:24.4pt;z-index:25161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TT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XLIE07cC&#10;AAC6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81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3" style="position:absolute;left:0;text-align:left;margin-left:297pt;margin-top:11.75pt;width:75pt;height:24.4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g+V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P26D5W3&#10;AgAAugUAAA4AAAAAAAAAAAAAAAAALgIAAGRycy9lMm9Eb2MueG1sUEsBAi0AFAAGAAgAAAAhADoY&#10;30nhAAAACQEAAA8AAAAAAAAAAAAAAAAAEQ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4" style="position:absolute;left:0;text-align:left;margin-left:315pt;margin-top:39.5pt;width:75pt;height:24.4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AHttT7YC&#10;AAC6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5" style="position:absolute;left:0;text-align:left;margin-left:348pt;margin-top:66.5pt;width:75pt;height:24.4pt;z-index:25152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6" style="position:absolute;left:0;text-align:left;margin-left:378pt;margin-top:95.75pt;width:75pt;height:24.4pt;z-index:25149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PFPtAIAALo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Pr="009E226A">
        <w:rPr>
          <w:noProof/>
        </w:rPr>
        <w:pict>
          <v:shape id="Рисунок 3" o:spid="_x0000_i1034" type="#_x0000_t75" style="width:447.75pt;height:126.75pt;visibility:visible">
            <v:imagedata r:id="rId11" o:title=""/>
          </v:shape>
        </w:pict>
      </w:r>
    </w:p>
    <w:p w:rsidR="0087622A" w:rsidRPr="007802F8" w:rsidRDefault="0087622A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87622A">
        <w:trPr>
          <w:jc w:val="center"/>
        </w:trPr>
        <w:tc>
          <w:tcPr>
            <w:tcW w:w="5146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7622A" w:rsidRPr="00A33FAF" w:rsidRDefault="0087622A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87622A" w:rsidRDefault="0087622A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7</w:t>
      </w:r>
      <w:r>
        <w:t xml:space="preserve"> – Диаграмма р</w:t>
      </w:r>
      <w:r w:rsidRPr="00621276">
        <w:t>аспределени</w:t>
      </w:r>
      <w:r>
        <w:t>я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7622A" w:rsidRPr="00A6528F" w:rsidRDefault="0087622A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87622A" w:rsidRDefault="0087622A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адоля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данногонаправления подготовкивузов-участников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87622A" w:rsidRPr="00CA3314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 xml:space="preserve">) темным столбиком отмечен результатпо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данноенаправление подготовки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35" type="#_x0000_t75" style="width:453.75pt;height:212.25pt;visibility:visible">
            <v:imagedata r:id="rId16" o:title=""/>
          </v:shape>
        </w:pict>
      </w:r>
      <w:r>
        <w:rPr>
          <w:sz w:val="16"/>
          <w:szCs w:val="16"/>
        </w:rPr>
        <w:br/>
      </w:r>
      <w:r w:rsidRPr="00621276">
        <w:t>Рис</w:t>
      </w:r>
      <w:r>
        <w:t>унок3.</w:t>
      </w:r>
      <w:r>
        <w:rPr>
          <w:noProof/>
        </w:rPr>
        <w:t>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</w:p>
    <w:p w:rsidR="0087622A" w:rsidRPr="00220E38" w:rsidRDefault="0087622A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87622A" w:rsidRPr="002511CF" w:rsidRDefault="0087622A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данномунаправлению подготовки</w:t>
      </w:r>
      <w:r w:rsidRPr="002511CF">
        <w:t xml:space="preserve"> не превышает 5.</w:t>
      </w:r>
    </w:p>
    <w:p w:rsidR="0087622A" w:rsidRPr="0013589F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3D28E9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7622A" w:rsidRPr="00A6528F" w:rsidRDefault="0087622A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36" type="#_x0000_t75" style="width:453.75pt;height:180pt;visibility:visible">
            <v:imagedata r:id="rId17" o:title=""/>
          </v:shape>
        </w:pict>
      </w:r>
      <w:r>
        <w:br/>
      </w:r>
      <w:r w:rsidRPr="00621276">
        <w:t>Рис</w:t>
      </w:r>
      <w:r>
        <w:t>унок3.</w:t>
      </w:r>
      <w:r>
        <w:rPr>
          <w:noProof/>
        </w:rPr>
        <w:t>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Default="0087622A" w:rsidP="00401931">
      <w:pPr>
        <w:tabs>
          <w:tab w:val="left" w:pos="720"/>
        </w:tabs>
        <w:jc w:val="center"/>
      </w:pPr>
    </w:p>
    <w:p w:rsidR="0087622A" w:rsidRDefault="0087622A" w:rsidP="002D786C">
      <w:pPr>
        <w:keepNext/>
        <w:keepLines/>
        <w:tabs>
          <w:tab w:val="left" w:pos="720"/>
        </w:tabs>
        <w:ind w:right="-74"/>
        <w:jc w:val="center"/>
      </w:pPr>
      <w:r w:rsidRPr="009E226A">
        <w:rPr>
          <w:noProof/>
        </w:rPr>
        <w:pict>
          <v:shape id="_x0000_i1037" type="#_x0000_t75" style="width:453.75pt;height:180pt;visibility:visible">
            <v:imagedata r:id="rId18" o:title=""/>
          </v:shape>
        </w:pict>
      </w:r>
      <w:r w:rsidRPr="00A05632">
        <w:rPr>
          <w:sz w:val="28"/>
          <w:szCs w:val="28"/>
        </w:rPr>
        <w:br/>
      </w:r>
      <w:r w:rsidRPr="00621276">
        <w:t>Рис</w:t>
      </w:r>
      <w:r>
        <w:t>унок</w:t>
      </w:r>
      <w:r w:rsidRPr="00A05632">
        <w:t xml:space="preserve"> 3.</w:t>
      </w:r>
      <w:r>
        <w:rPr>
          <w:noProof/>
        </w:rPr>
        <w:t>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Pr="00A6528F" w:rsidRDefault="0087622A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Pr="00282BF9" w:rsidRDefault="0087622A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подготовкивузов-участников</w:t>
      </w:r>
      <w:r w:rsidRPr="00282BF9">
        <w:rPr>
          <w:sz w:val="28"/>
          <w:szCs w:val="28"/>
        </w:rPr>
        <w:t>.</w:t>
      </w:r>
    </w:p>
    <w:p w:rsidR="0087622A" w:rsidRPr="00A01626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0240C9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Pr="00A05632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Pr="00F403F6" w:rsidRDefault="0087622A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подготовки04.03.01 (020100.62)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Химия</w:t>
      </w:r>
      <w:r w:rsidRPr="00F403F6">
        <w:rPr>
          <w:lang w:val="pl-PL"/>
        </w:rPr>
        <w:t>»</w:t>
      </w:r>
    </w:p>
    <w:p w:rsidR="0087622A" w:rsidRPr="00F403F6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87622A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>
        <w:rPr>
          <w:noProof/>
          <w:sz w:val="28"/>
          <w:szCs w:val="28"/>
        </w:rPr>
        <w:t>вузов-участниковнаправления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>.</w:t>
      </w:r>
    </w:p>
    <w:p w:rsidR="0087622A" w:rsidRPr="000240C9" w:rsidRDefault="0087622A" w:rsidP="001E6C4D">
      <w:pPr>
        <w:tabs>
          <w:tab w:val="left" w:pos="720"/>
        </w:tabs>
        <w:spacing w:line="288" w:lineRule="auto"/>
        <w:ind w:firstLine="539"/>
        <w:jc w:val="both"/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38" type="#_x0000_t75" style="width:453.75pt;height:180pt;visibility:visible">
            <v:imagedata r:id="rId19" o:title=""/>
          </v:shape>
        </w:pict>
      </w:r>
      <w:r>
        <w:rPr>
          <w:sz w:val="28"/>
          <w:szCs w:val="28"/>
        </w:rPr>
        <w:br/>
      </w:r>
      <w:r w:rsidRPr="00621276">
        <w:t>Рис</w:t>
      </w:r>
      <w:r>
        <w:t>унок3.</w:t>
      </w:r>
      <w:r>
        <w:rPr>
          <w:noProof/>
        </w:rPr>
        <w:t>11</w:t>
      </w:r>
      <w:r>
        <w:t xml:space="preserve">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7622A" w:rsidRPr="00A6528F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</w:t>
      </w:r>
      <w:r>
        <w:rPr>
          <w:sz w:val="28"/>
          <w:szCs w:val="28"/>
        </w:rPr>
        <w:t>.</w:t>
      </w:r>
    </w:p>
    <w:p w:rsidR="0087622A" w:rsidRPr="00A6528F" w:rsidRDefault="0087622A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Default="0087622A" w:rsidP="00BC20CD">
      <w:pPr>
        <w:keepNext/>
        <w:ind w:left="-540" w:firstLine="540"/>
        <w:jc w:val="center"/>
      </w:pPr>
      <w:r>
        <w:rPr>
          <w:noProof/>
        </w:rPr>
        <w:pict>
          <v:rect id="Rectangle 393" o:spid="_x0000_s1047" style="position:absolute;left:0;text-align:left;margin-left:234pt;margin-top:5pt;width:63pt;height:20.25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vRouAIAALs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Dj4vRouAIA&#10;ALsFAAAOAAAAAAAAAAAAAAAAAC4CAABkcnMvZTJvRG9jLnhtbFBLAQItABQABgAIAAAAIQAJiiPY&#10;3gAAAAkBAAAPAAAAAAAAAAAAAAAAABIFAABkcnMvZG93bnJldi54bWxQSwUGAAAAAAQABADzAAAA&#10;HQYAAAAA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92" o:spid="_x0000_s1048" style="position:absolute;left:0;text-align:left;margin-left:191.25pt;margin-top:5pt;width:43.5pt;height:20.2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YN5tw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nIWDebcC&#10;AAC7BQAADgAAAAAAAAAAAAAAAAAuAgAAZHJzL2Uyb0RvYy54bWxQSwECLQAUAAYACAAAACEARFO+&#10;6eAAAAAJAQAADwAAAAAAAAAAAAAAAAARBQAAZHJzL2Rvd25yZXYueG1sUEsFBgAAAAAEAAQA8wAA&#10;AB4GAAAAAA=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68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91" o:spid="_x0000_s1049" style="position:absolute;left:0;text-align:left;margin-left:93.75pt;margin-top:11pt;width:75pt;height:24.4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3dkDt7gC&#10;AAC7BQAADgAAAAAAAAAAAAAAAAAuAgAAZHJzL2Uyb0RvYy54bWxQSwECLQAUAAYACAAAACEAAIvf&#10;tt8AAAAJAQAADwAAAAAAAAAAAAAAAAAS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90" o:spid="_x0000_s1050" style="position:absolute;left:0;text-align:left;margin-left:9.75pt;margin-top:95.75pt;width:75pt;height:24.4pt;z-index:25155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q2ctwIAALs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C5Gq2ctwIA&#10;ALs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89" o:spid="_x0000_s1051" style="position:absolute;left:0;text-align:left;margin-left:39pt;margin-top:66.5pt;width:75pt;height:24.4pt;z-index:25158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c20uAIAALs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JqxzbS4&#10;AgAAuwUAAA4AAAAAAAAAAAAAAAAALgIAAGRycy9lMm9Eb2MueG1sUEsBAi0AFAAGAAgAAAAhAFGg&#10;EZz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88" o:spid="_x0000_s1052" style="position:absolute;left:0;text-align:left;margin-left:72.75pt;margin-top:39.5pt;width:75pt;height:24.4pt;z-index:25161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FSa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SOMBO2ApM/QNirWLUPXcWx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9H0oP6VrJ5BwUqC&#10;wkCMMPFg0Uj1A6MBpkeG9fcNVQyj9r2AV5CEhNhx4zZkMotgo04tq1MLFSWEyrDBaFwuzDiiNr3i&#10;6wYyha5XQt7By6m5U7V9VSOq/XuDCeGK208zO4JO987rZebOfwM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PxEVJq4&#10;AgAAuwUAAA4AAAAAAAAAAAAAAAAALgIAAGRycy9lMm9Eb2MueG1sUEsBAi0AFAAGAAgAAAAhADwL&#10;xFr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87" o:spid="_x0000_s1053" style="position:absolute;left:0;text-align:left;margin-left:297pt;margin-top:11.75pt;width:75pt;height:24.4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FLqtwIAALs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Fh0Uuq3&#10;AgAAuwUAAA4AAAAAAAAAAAAAAAAALgIAAGRycy9lMm9Eb2MueG1sUEsBAi0AFAAGAAgAAAAhADoY&#10;30nhAAAACQEAAA8AAAAAAAAAAAAAAAAAEQ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86" o:spid="_x0000_s1054" style="position:absolute;left:0;text-align:left;margin-left:315pt;margin-top:39.5pt;width:75pt;height:24.4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5LLuA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A425LL&#10;uAIAALsFAAAOAAAAAAAAAAAAAAAAAC4CAABkcnMvZTJvRG9jLnhtbFBLAQItABQABgAIAAAAIQBy&#10;0R8O4QAAAAoBAAAPAAAAAAAAAAAAAAAAABIFAABkcnMvZG93bnJldi54bWxQSwUGAAAAAAQABADz&#10;AAAAIA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85" o:spid="_x0000_s1055" style="position:absolute;left:0;text-align:left;margin-left:348pt;margin-top:66.5pt;width:75pt;height:24.4pt;z-index:25152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um6uAIAALs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APbpurgC&#10;AAC7BQAADgAAAAAAAAAAAAAAAAAuAgAAZHJzL2Uyb0RvYy54bWxQSwECLQAUAAYACAAAACEAHgGC&#10;Wd8AAAALAQAADwAAAAAAAAAAAAAAAAASBQAAZHJzL2Rvd25yZXYueG1sUEsFBgAAAAAEAAQA8wAA&#10;AB4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84" o:spid="_x0000_s1056" style="position:absolute;left:0;text-align:left;margin-left:378pt;margin-top:95.75pt;width:75pt;height:24.4pt;z-index:25149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xaK/SrUC&#10;AAC7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Pr="009E226A">
        <w:rPr>
          <w:noProof/>
        </w:rPr>
        <w:pict>
          <v:shape id="Рисунок 4" o:spid="_x0000_i1039" type="#_x0000_t75" style="width:447.75pt;height:126.75pt;visibility:visible">
            <v:imagedata r:id="rId11" o:title=""/>
          </v:shape>
        </w:pict>
      </w:r>
    </w:p>
    <w:p w:rsidR="0087622A" w:rsidRPr="007802F8" w:rsidRDefault="0087622A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87622A">
        <w:trPr>
          <w:jc w:val="center"/>
        </w:trPr>
        <w:tc>
          <w:tcPr>
            <w:tcW w:w="5146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7622A" w:rsidRPr="00A33FAF" w:rsidRDefault="0087622A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87622A" w:rsidRDefault="0087622A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12</w:t>
      </w:r>
      <w:r>
        <w:t xml:space="preserve"> – Диаграмма р</w:t>
      </w:r>
      <w:r w:rsidRPr="00621276">
        <w:t>аспределени</w:t>
      </w:r>
      <w:r>
        <w:t>я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7622A" w:rsidRPr="00A6528F" w:rsidRDefault="0087622A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87622A" w:rsidRDefault="0087622A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9A7625">
        <w:rPr>
          <w:sz w:val="28"/>
          <w:szCs w:val="28"/>
        </w:rPr>
        <w:t>»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адоля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данногонаправления подготовкивузов-участников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87622A" w:rsidRPr="00CA3314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) темным столбиком отмечен результатпо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9A7625">
        <w:rPr>
          <w:sz w:val="28"/>
          <w:szCs w:val="28"/>
        </w:rPr>
        <w:t>»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данноенаправление подготовки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40" type="#_x0000_t75" style="width:453.75pt;height:212.25pt;visibility:visible">
            <v:imagedata r:id="rId20" o:title=""/>
          </v:shape>
        </w:pict>
      </w:r>
      <w:r>
        <w:rPr>
          <w:sz w:val="16"/>
          <w:szCs w:val="16"/>
        </w:rPr>
        <w:br/>
      </w:r>
      <w:r w:rsidRPr="00621276">
        <w:t>Рис</w:t>
      </w:r>
      <w:r>
        <w:t>унок3.</w:t>
      </w:r>
      <w:r>
        <w:rPr>
          <w:noProof/>
        </w:rPr>
        <w:t>13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</w:p>
    <w:p w:rsidR="0087622A" w:rsidRPr="00220E38" w:rsidRDefault="0087622A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87622A" w:rsidRPr="002511CF" w:rsidRDefault="0087622A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данномунаправлению подготовки</w:t>
      </w:r>
      <w:r w:rsidRPr="002511CF">
        <w:t xml:space="preserve"> не превышает 5.</w:t>
      </w:r>
    </w:p>
    <w:p w:rsidR="0087622A" w:rsidRPr="0013589F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3D28E9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7622A" w:rsidRPr="00A6528F" w:rsidRDefault="0087622A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41" type="#_x0000_t75" style="width:453.75pt;height:180pt;visibility:visible">
            <v:imagedata r:id="rId21" o:title=""/>
          </v:shape>
        </w:pict>
      </w:r>
      <w:r>
        <w:br/>
      </w:r>
      <w:r w:rsidRPr="00621276">
        <w:t>Рис</w:t>
      </w:r>
      <w:r>
        <w:t>унок3.</w:t>
      </w:r>
      <w:r>
        <w:rPr>
          <w:noProof/>
        </w:rPr>
        <w:t>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Default="0087622A" w:rsidP="00401931">
      <w:pPr>
        <w:tabs>
          <w:tab w:val="left" w:pos="720"/>
        </w:tabs>
        <w:jc w:val="center"/>
      </w:pPr>
    </w:p>
    <w:p w:rsidR="0087622A" w:rsidRDefault="0087622A" w:rsidP="002D786C">
      <w:pPr>
        <w:keepNext/>
        <w:keepLines/>
        <w:tabs>
          <w:tab w:val="left" w:pos="720"/>
        </w:tabs>
        <w:ind w:right="-74"/>
        <w:jc w:val="center"/>
      </w:pPr>
      <w:r w:rsidRPr="009E226A">
        <w:rPr>
          <w:noProof/>
        </w:rPr>
        <w:pict>
          <v:shape id="_x0000_i1042" type="#_x0000_t75" style="width:453.75pt;height:180pt;visibility:visible">
            <v:imagedata r:id="rId22" o:title=""/>
          </v:shape>
        </w:pict>
      </w:r>
      <w:r w:rsidRPr="00A05632">
        <w:rPr>
          <w:sz w:val="28"/>
          <w:szCs w:val="28"/>
        </w:rPr>
        <w:br/>
      </w:r>
      <w:r w:rsidRPr="00621276">
        <w:t>Рис</w:t>
      </w:r>
      <w:r>
        <w:t>унок</w:t>
      </w:r>
      <w:r w:rsidRPr="00A05632">
        <w:t xml:space="preserve"> 3.</w:t>
      </w:r>
      <w:r>
        <w:rPr>
          <w:noProof/>
        </w:rPr>
        <w:t>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Pr="00A6528F" w:rsidRDefault="0087622A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Pr="00282BF9" w:rsidRDefault="0087622A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подготовкивузов-участников</w:t>
      </w:r>
      <w:r w:rsidRPr="00282BF9">
        <w:rPr>
          <w:sz w:val="28"/>
          <w:szCs w:val="28"/>
        </w:rPr>
        <w:t>.</w:t>
      </w:r>
    </w:p>
    <w:p w:rsidR="0087622A" w:rsidRPr="00A01626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0240C9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Pr="00A05632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Pr="00F403F6" w:rsidRDefault="0087622A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подготовки06.03.01 (020400.62)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Биология</w:t>
      </w:r>
      <w:r w:rsidRPr="00F403F6">
        <w:rPr>
          <w:lang w:val="pl-PL"/>
        </w:rPr>
        <w:t>»</w:t>
      </w:r>
    </w:p>
    <w:p w:rsidR="0087622A" w:rsidRPr="00F403F6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87622A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>
        <w:rPr>
          <w:noProof/>
          <w:sz w:val="28"/>
          <w:szCs w:val="28"/>
        </w:rPr>
        <w:t>вузов-участниковнаправления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>.</w:t>
      </w:r>
    </w:p>
    <w:p w:rsidR="0087622A" w:rsidRPr="000240C9" w:rsidRDefault="0087622A" w:rsidP="001E6C4D">
      <w:pPr>
        <w:tabs>
          <w:tab w:val="left" w:pos="720"/>
        </w:tabs>
        <w:spacing w:line="288" w:lineRule="auto"/>
        <w:ind w:firstLine="539"/>
        <w:jc w:val="both"/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43" type="#_x0000_t75" style="width:453.75pt;height:180pt;visibility:visible">
            <v:imagedata r:id="rId23" o:title=""/>
          </v:shape>
        </w:pict>
      </w:r>
      <w:r>
        <w:rPr>
          <w:sz w:val="28"/>
          <w:szCs w:val="28"/>
        </w:rPr>
        <w:br/>
      </w:r>
      <w:r w:rsidRPr="00621276">
        <w:t>Рис</w:t>
      </w:r>
      <w:r>
        <w:t>унок3.</w:t>
      </w:r>
      <w:r>
        <w:rPr>
          <w:noProof/>
        </w:rPr>
        <w:t>16</w:t>
      </w:r>
      <w:r>
        <w:t xml:space="preserve">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7622A" w:rsidRPr="00A6528F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17</w:t>
      </w:r>
      <w:r>
        <w:rPr>
          <w:sz w:val="28"/>
          <w:szCs w:val="28"/>
        </w:rPr>
        <w:t>.</w:t>
      </w:r>
    </w:p>
    <w:p w:rsidR="0087622A" w:rsidRPr="00A6528F" w:rsidRDefault="0087622A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Default="0087622A" w:rsidP="00BC20CD">
      <w:pPr>
        <w:keepNext/>
        <w:ind w:left="-540" w:firstLine="540"/>
        <w:jc w:val="center"/>
      </w:pPr>
      <w:r>
        <w:rPr>
          <w:noProof/>
        </w:rPr>
        <w:pict>
          <v:rect id="Rectangle 382" o:spid="_x0000_s1057" style="position:absolute;left:0;text-align:left;margin-left:234pt;margin-top:5pt;width:63pt;height:20.25pt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C3qZO7uAIA&#10;ALsFAAAOAAAAAAAAAAAAAAAAAC4CAABkcnMvZTJvRG9jLnhtbFBLAQItABQABgAIAAAAIQAJiiPY&#10;3gAAAAkBAAAPAAAAAAAAAAAAAAAAABIFAABkcnMvZG93bnJldi54bWxQSwUGAAAAAAQABADzAAAA&#10;HQYAAAAA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81" o:spid="_x0000_s1058" style="position:absolute;left:0;text-align:left;margin-left:191.25pt;margin-top:5pt;width:43.5pt;height:20.2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d+ruAIAALs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Eq136u4&#10;AgAAuwUAAA4AAAAAAAAAAAAAAAAALgIAAGRycy9lMm9Eb2MueG1sUEsBAi0AFAAGAAgAAAAhAERT&#10;vungAAAACQEAAA8AAAAAAAAAAAAAAAAAEgUAAGRycy9kb3ducmV2LnhtbFBLBQYAAAAABAAEAPMA&#10;AAAfBgAAAAA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80" o:spid="_x0000_s1059" style="position:absolute;left:0;text-align:left;margin-left:93.75pt;margin-top:11pt;width:75pt;height:24.4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mSZGS2AgAA&#10;uw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79" o:spid="_x0000_s1060" style="position:absolute;left:0;text-align:left;margin-left:9.75pt;margin-top:95.75pt;width:75pt;height:24.4pt;z-index:25155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kOt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GhCMBO2ApM/QNio2LUOTeWJ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xNyVP9aVk+gYCVB&#10;YSBGmHiwaKT6gdEA0yPD+vuWKoZR+17AK0hCQuy4cRsynUewUeeW9bmFihJCZdhgNC6XZhxR217x&#10;TQOZQtcrIW/h5dTcqdq+qhHV4b3BhHDFHaaZHUHne+f1PHMXvwE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O95DrbgC&#10;AAC7BQAADgAAAAAAAAAAAAAAAAAuAgAAZHJzL2Uyb0RvYy54bWxQSwECLQAUAAYACAAAACEAZ6t1&#10;zt8AAAAKAQAADwAAAAAAAAAAAAAAAAAS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78" o:spid="_x0000_s1061" style="position:absolute;left:0;text-align:left;margin-left:39pt;margin-top:66.5pt;width:75pt;height:24.4pt;z-index:25158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Iv0rW24&#10;AgAAuwUAAA4AAAAAAAAAAAAAAAAALgIAAGRycy9lMm9Eb2MueG1sUEsBAi0AFAAGAAgAAAAhAFGg&#10;EZz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77" o:spid="_x0000_s1062" style="position:absolute;left:0;text-align:left;margin-left:72.75pt;margin-top:39.5pt;width:75pt;height:24.4pt;z-index:25161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5REuAIAALs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GNjlES4&#10;AgAAuwUAAA4AAAAAAAAAAAAAAAAALgIAAGRycy9lMm9Eb2MueG1sUEsBAi0AFAAGAAgAAAAhADwL&#10;xFr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76" o:spid="_x0000_s1063" style="position:absolute;left:0;text-align:left;margin-left:297pt;margin-top:11.75pt;width:75pt;height:24.4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IzuAIAALs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BJMTIz&#10;uAIAALsFAAAOAAAAAAAAAAAAAAAAAC4CAABkcnMvZTJvRG9jLnhtbFBLAQItABQABgAIAAAAIQA6&#10;GN9J4QAAAAkBAAAPAAAAAAAAAAAAAAAAABIFAABkcnMvZG93bnJldi54bWxQSwUGAAAAAAQABADz&#10;AAAAIA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75" o:spid="_x0000_s1064" style="position:absolute;left:0;text-align:left;margin-left:315pt;margin-top:39.5pt;width:75pt;height:24.4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KvlyRO3&#10;AgAAuwUAAA4AAAAAAAAAAAAAAAAALgIAAGRycy9lMm9Eb2MueG1sUEsBAi0AFAAGAAgAAAAhAHLR&#10;Hw7hAAAACgEAAA8AAAAAAAAAAAAAAAAAEQ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74" o:spid="_x0000_s1065" style="position:absolute;left:0;text-align:left;margin-left:348pt;margin-top:66.5pt;width:75pt;height:24.4pt;z-index:25152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7eb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QF+3m7gC&#10;AAC7BQAADgAAAAAAAAAAAAAAAAAuAgAAZHJzL2Uyb0RvYy54bWxQSwECLQAUAAYACAAAACEAHgGC&#10;Wd8AAAALAQAADwAAAAAAAAAAAAAAAAASBQAAZHJzL2Rvd25yZXYueG1sUEsFBgAAAAAEAAQA8wAA&#10;AB4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73" o:spid="_x0000_s1066" style="position:absolute;left:0;text-align:left;margin-left:378pt;margin-top:95.75pt;width:75pt;height:24.4pt;z-index:25149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FHqi8bUC&#10;AAC7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Pr="009E226A">
        <w:rPr>
          <w:noProof/>
        </w:rPr>
        <w:pict>
          <v:shape id="Рисунок 5" o:spid="_x0000_i1044" type="#_x0000_t75" style="width:447.75pt;height:126.75pt;visibility:visible">
            <v:imagedata r:id="rId11" o:title=""/>
          </v:shape>
        </w:pict>
      </w:r>
    </w:p>
    <w:p w:rsidR="0087622A" w:rsidRPr="007802F8" w:rsidRDefault="0087622A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87622A">
        <w:trPr>
          <w:jc w:val="center"/>
        </w:trPr>
        <w:tc>
          <w:tcPr>
            <w:tcW w:w="5146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7622A" w:rsidRPr="00A33FAF" w:rsidRDefault="0087622A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87622A" w:rsidRDefault="0087622A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17</w:t>
      </w:r>
      <w:r>
        <w:t xml:space="preserve"> – Диаграмма р</w:t>
      </w:r>
      <w:r w:rsidRPr="00621276">
        <w:t>аспределени</w:t>
      </w:r>
      <w:r>
        <w:t>я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7622A" w:rsidRPr="00A6528F" w:rsidRDefault="0087622A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87622A" w:rsidRDefault="0087622A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адоля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данногонаправления подготовкивузов-участников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87622A" w:rsidRPr="00CA3314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) темным столбиком отмечен результатпо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данноенаправление подготовки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45" type="#_x0000_t75" style="width:453.75pt;height:212.25pt;visibility:visible">
            <v:imagedata r:id="rId24" o:title=""/>
          </v:shape>
        </w:pict>
      </w:r>
      <w:r>
        <w:rPr>
          <w:sz w:val="16"/>
          <w:szCs w:val="16"/>
        </w:rPr>
        <w:br/>
      </w:r>
      <w:r w:rsidRPr="00621276">
        <w:t>Рис</w:t>
      </w:r>
      <w:r>
        <w:t>унок3.</w:t>
      </w:r>
      <w:r>
        <w:rPr>
          <w:noProof/>
        </w:rPr>
        <w:t>18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</w:p>
    <w:p w:rsidR="0087622A" w:rsidRPr="00220E38" w:rsidRDefault="0087622A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87622A" w:rsidRPr="002511CF" w:rsidRDefault="0087622A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данномунаправлению подготовки</w:t>
      </w:r>
      <w:r w:rsidRPr="002511CF">
        <w:t xml:space="preserve"> не превышает 5.</w:t>
      </w:r>
    </w:p>
    <w:p w:rsidR="0087622A" w:rsidRPr="0013589F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3D28E9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7622A" w:rsidRPr="00A6528F" w:rsidRDefault="0087622A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46" type="#_x0000_t75" style="width:453.75pt;height:180pt;visibility:visible">
            <v:imagedata r:id="rId25" o:title=""/>
          </v:shape>
        </w:pict>
      </w:r>
      <w:r>
        <w:br/>
      </w:r>
      <w:r w:rsidRPr="00621276">
        <w:t>Рис</w:t>
      </w:r>
      <w:r>
        <w:t>унок3.</w:t>
      </w:r>
      <w:r>
        <w:rPr>
          <w:noProof/>
        </w:rPr>
        <w:t>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Default="0087622A" w:rsidP="00401931">
      <w:pPr>
        <w:tabs>
          <w:tab w:val="left" w:pos="720"/>
        </w:tabs>
        <w:jc w:val="center"/>
      </w:pPr>
    </w:p>
    <w:p w:rsidR="0087622A" w:rsidRDefault="0087622A" w:rsidP="002D786C">
      <w:pPr>
        <w:keepNext/>
        <w:keepLines/>
        <w:tabs>
          <w:tab w:val="left" w:pos="720"/>
        </w:tabs>
        <w:ind w:right="-74"/>
        <w:jc w:val="center"/>
      </w:pPr>
      <w:r w:rsidRPr="009E226A">
        <w:rPr>
          <w:noProof/>
        </w:rPr>
        <w:pict>
          <v:shape id="_x0000_i1047" type="#_x0000_t75" style="width:453.75pt;height:180pt;visibility:visible">
            <v:imagedata r:id="rId26" o:title=""/>
          </v:shape>
        </w:pict>
      </w:r>
      <w:r w:rsidRPr="00A05632">
        <w:rPr>
          <w:sz w:val="28"/>
          <w:szCs w:val="28"/>
        </w:rPr>
        <w:br/>
      </w:r>
      <w:r w:rsidRPr="00621276">
        <w:t>Рис</w:t>
      </w:r>
      <w:r>
        <w:t>унок</w:t>
      </w:r>
      <w:r w:rsidRPr="00A05632">
        <w:t xml:space="preserve"> 3.</w:t>
      </w:r>
      <w:r>
        <w:rPr>
          <w:noProof/>
        </w:rPr>
        <w:t>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Pr="00A6528F" w:rsidRDefault="0087622A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Pr="00282BF9" w:rsidRDefault="0087622A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подготовкивузов-участников</w:t>
      </w:r>
      <w:r w:rsidRPr="00282BF9">
        <w:rPr>
          <w:sz w:val="28"/>
          <w:szCs w:val="28"/>
        </w:rPr>
        <w:t>.</w:t>
      </w:r>
    </w:p>
    <w:p w:rsidR="0087622A" w:rsidRPr="00A01626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0240C9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Pr="00A05632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Pr="00F403F6" w:rsidRDefault="0087622A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подготовки13.03.01 (140100.62)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Теплоэнергетика и теплотехника</w:t>
      </w:r>
      <w:r w:rsidRPr="00F403F6">
        <w:rPr>
          <w:lang w:val="pl-PL"/>
        </w:rPr>
        <w:t>»</w:t>
      </w:r>
    </w:p>
    <w:p w:rsidR="0087622A" w:rsidRPr="00F403F6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87622A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>
        <w:rPr>
          <w:noProof/>
          <w:sz w:val="28"/>
          <w:szCs w:val="28"/>
        </w:rPr>
        <w:t>вузов-участниковнаправления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.</w:t>
      </w:r>
    </w:p>
    <w:p w:rsidR="0087622A" w:rsidRPr="000240C9" w:rsidRDefault="0087622A" w:rsidP="001E6C4D">
      <w:pPr>
        <w:tabs>
          <w:tab w:val="left" w:pos="720"/>
        </w:tabs>
        <w:spacing w:line="288" w:lineRule="auto"/>
        <w:ind w:firstLine="539"/>
        <w:jc w:val="both"/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48" type="#_x0000_t75" style="width:453.75pt;height:180pt;visibility:visible">
            <v:imagedata r:id="rId27" o:title=""/>
          </v:shape>
        </w:pict>
      </w:r>
      <w:r>
        <w:rPr>
          <w:sz w:val="28"/>
          <w:szCs w:val="28"/>
        </w:rPr>
        <w:br/>
      </w:r>
      <w:r w:rsidRPr="00621276">
        <w:t>Рис</w:t>
      </w:r>
      <w:r>
        <w:t>унок3.</w:t>
      </w:r>
      <w:r>
        <w:rPr>
          <w:noProof/>
        </w:rPr>
        <w:t>21</w:t>
      </w:r>
      <w:r>
        <w:t xml:space="preserve">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7622A" w:rsidRPr="00A6528F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.</w:t>
      </w:r>
    </w:p>
    <w:p w:rsidR="0087622A" w:rsidRPr="00A6528F" w:rsidRDefault="0087622A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Default="0087622A" w:rsidP="00BC20CD">
      <w:pPr>
        <w:keepNext/>
        <w:ind w:left="-540" w:firstLine="540"/>
        <w:jc w:val="center"/>
      </w:pPr>
      <w:r>
        <w:rPr>
          <w:noProof/>
        </w:rPr>
        <w:pict>
          <v:rect id="Rectangle 371" o:spid="_x0000_s1067" style="position:absolute;left:0;text-align:left;margin-left:234pt;margin-top:5pt;width:63pt;height:20.25pt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Yob4ArYCAAC7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70" o:spid="_x0000_s1068" style="position:absolute;left:0;text-align:left;margin-left:191.25pt;margin-top:5pt;width:43.5pt;height:20.25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Y8TuA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B3hjxO4&#10;AgAAuwUAAA4AAAAAAAAAAAAAAAAALgIAAGRycy9lMm9Eb2MueG1sUEsBAi0AFAAGAAgAAAAhAERT&#10;vungAAAACQEAAA8AAAAAAAAAAAAAAAAAEgUAAGRycy9kb3ducmV2LnhtbFBLBQYAAAAABAAEAPMA&#10;AAAfBgAAAAA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69" o:spid="_x0000_s1069" style="position:absolute;left:0;text-align:left;margin-left:93.75pt;margin-top:11pt;width:75pt;height:24.4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7o0tw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JFOMBO2ApM/QNio2LUOTWWJ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/34JiZH9a9l9QQKVhIU&#10;BmKEiQeLRqofGA0wPTKsv2+pYhi17wW8giQkxI4btyHTeQQbdW5Zn1uoKCFUhg1G43JpxhG17RXf&#10;NJApdL0S8hZeTs2dqu2rGlEd3htMCFfcYZrZEXS+d17PM3fxGw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BNR7o0twIA&#10;ALsFAAAOAAAAAAAAAAAAAAAAAC4CAABkcnMvZTJvRG9jLnhtbFBLAQItABQABgAIAAAAIQAAi9+2&#10;3wAAAAkBAAAPAAAAAAAAAAAAAAAAABEFAABkcnMvZG93bnJldi54bWxQSwUGAAAAAAQABADzAAAA&#10;HQYAAAAA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68" o:spid="_x0000_s1070" style="position:absolute;left:0;text-align:left;margin-left:9.75pt;margin-top:95.75pt;width:75pt;height:24.4pt;z-index:25155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BQf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KRoB2Q9BnaRsW6Zeh6Gts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MQRF6cl/TABfv3ktAwsupYOgF9UVvgvte1&#10;0bTjBoZGy7sMx0cnmloFLkXlqDWUt+P6pBUW/ksrgO4D0U6vVqKj1M1utRvfBDmofyWrZ1CwkqAw&#10;ECNMPFg0Uv3AaIDpkWH9fUMVw6h9L+AVJCEhdty4DZnMItioU8vq1EJFCaEybDAalwszjqhNr/i6&#10;gUyh65WQd/Byau5UbV/ViGr/3mBCuOL208yOoNO983qZufPf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AphBQftwIA&#10;ALs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67" o:spid="_x0000_s1071" style="position:absolute;left:0;text-align:left;margin-left:39pt;margin-top:66.5pt;width:75pt;height:24.4pt;z-index:25158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FrY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JBOMBO2ApM/QNio2LUOT2dy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/vxTUyP6l/L6gkUrCQo&#10;DMQIEw8WjVQ/MBpgemRYf99SxTBq3wt4BUlIiB03bkOm8wg26tyyPrdQUUKoDBuMxuXSjCNq2yu+&#10;aSBT6Hol5C28nJo7VdtXNaI6vDeYEK64wzSzI+h877yeZ+7iN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BfMWti4&#10;AgAAuwUAAA4AAAAAAAAAAAAAAAAALgIAAGRycy9lMm9Eb2MueG1sUEsBAi0AFAAGAAgAAAAhAFGg&#10;EZz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66" o:spid="_x0000_s1072" style="position:absolute;left:0;text-align:left;margin-left:72.75pt;margin-top:39.5pt;width:75pt;height:24.4pt;z-index:25161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cP2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kggjQTsg6TO0jYp1y9D1dGp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934Jo7qX8nqGRSsJCgM&#10;xAgTDxaNVD8wGmB6ZFh/31DFMGrfC3gFSUiIHTduQyazCDbq1LI6tVBRQqgMG4zG5cKMI2rTK75u&#10;IFPoeiXkHbycmjtV21c1otq/N5gQrrj9NLMj6HTvvF5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cTnD9rcC&#10;AAC7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65" o:spid="_x0000_s1073" style="position:absolute;left:0;text-align:left;margin-left:297pt;margin-top:11.75pt;width:75pt;height:24.4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6A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khAjQTsg6TO0jYp1y9D1dGJ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934JmYH9a9k9QwKVhIU&#10;BmKEiQeLRqofGA0wPTKsv2+oYhi17wW8giQkxI4btyGTWQQbdWpZnVqoKCFUhg1G43JhxhG16RVf&#10;N5ApdL0S8g5eTs2dqu2rGlHt3xtMCFfcfprZEXS6d14vM3f+Gw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NkQXoC3&#10;AgAAuwUAAA4AAAAAAAAAAAAAAAAALgIAAGRycy9lMm9Eb2MueG1sUEsBAi0AFAAGAAgAAAAhADoY&#10;30nhAAAACQEAAA8AAAAAAAAAAAAAAAAAEQ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64" o:spid="_x0000_s1074" style="position:absolute;left:0;text-align:left;margin-left:315pt;margin-top:39.5pt;width:75pt;height:24.4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56htw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Lm/nqG3&#10;AgAAuwUAAA4AAAAAAAAAAAAAAAAALgIAAGRycy9lMm9Eb2MueG1sUEsBAi0AFAAGAAgAAAAhAHLR&#10;Hw7hAAAACgEAAA8AAAAAAAAAAAAAAAAAEQ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63" o:spid="_x0000_s1075" style="position:absolute;left:0;text-align:left;margin-left:348pt;margin-top:66.5pt;width:75pt;height:24.4pt;z-index:25152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PStw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xAlGgnZA0mdoGxWblqHJbGJ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/34JpKj+teyegIFKwkK&#10;AzHCxINFI9UPjAaYHhnW37dUMYza9wJeQRISYseN25DpPIKNOreszy1UlBAqwwajcbk044ja9opv&#10;GsgUul4JeQsvp+ZO1fZVjagO7w0mhCvuMM3sCDrfO6/nmbv4DQ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CFZZPStwIA&#10;ALsFAAAOAAAAAAAAAAAAAAAAAC4CAABkcnMvZTJvRG9jLnhtbFBLAQItABQABgAIAAAAIQAeAYJZ&#10;3wAAAAsBAAAPAAAAAAAAAAAAAAAAABEFAABkcnMvZG93bnJldi54bWxQSwUGAAAAAAQABADzAAAA&#10;HQ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62" o:spid="_x0000_s1076" style="position:absolute;left:0;text-align:left;margin-left:378pt;margin-top:95.75pt;width:75pt;height:24.4pt;z-index:25149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cUi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EAxxSK2&#10;AgAAuwUAAA4AAAAAAAAAAAAAAAAALgIAAGRycy9lMm9Eb2MueG1sUEsBAi0AFAAGAAgAAAAhADZl&#10;boLiAAAACwEAAA8AAAAAAAAAAAAAAAAAEA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Pr="009E226A">
        <w:rPr>
          <w:noProof/>
        </w:rPr>
        <w:pict>
          <v:shape id="Рисунок 6" o:spid="_x0000_i1049" type="#_x0000_t75" style="width:447.75pt;height:126.75pt;visibility:visible">
            <v:imagedata r:id="rId11" o:title=""/>
          </v:shape>
        </w:pict>
      </w:r>
    </w:p>
    <w:p w:rsidR="0087622A" w:rsidRPr="007802F8" w:rsidRDefault="0087622A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87622A">
        <w:trPr>
          <w:jc w:val="center"/>
        </w:trPr>
        <w:tc>
          <w:tcPr>
            <w:tcW w:w="5146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7622A" w:rsidRPr="00A33FAF" w:rsidRDefault="0087622A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87622A" w:rsidRDefault="0087622A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22</w:t>
      </w:r>
      <w:r>
        <w:t xml:space="preserve"> – Диаграмма р</w:t>
      </w:r>
      <w:r w:rsidRPr="00621276">
        <w:t>аспределени</w:t>
      </w:r>
      <w:r>
        <w:t>я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7622A" w:rsidRPr="00A6528F" w:rsidRDefault="0087622A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87622A" w:rsidRDefault="0087622A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9A7625">
        <w:rPr>
          <w:sz w:val="28"/>
          <w:szCs w:val="28"/>
        </w:rPr>
        <w:t>»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адоля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данногонаправления подготовкивузов-участников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87622A" w:rsidRPr="00CA3314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) темным столбиком отмечен результатпо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9A7625">
        <w:rPr>
          <w:sz w:val="28"/>
          <w:szCs w:val="28"/>
        </w:rPr>
        <w:t>»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данноенаправление подготовки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50" type="#_x0000_t75" style="width:453.75pt;height:212.25pt;visibility:visible">
            <v:imagedata r:id="rId28" o:title=""/>
          </v:shape>
        </w:pict>
      </w:r>
      <w:r>
        <w:rPr>
          <w:sz w:val="16"/>
          <w:szCs w:val="16"/>
        </w:rPr>
        <w:br/>
      </w:r>
      <w:r w:rsidRPr="00621276">
        <w:t>Рис</w:t>
      </w:r>
      <w:r>
        <w:t>унок3.</w:t>
      </w:r>
      <w:r>
        <w:rPr>
          <w:noProof/>
        </w:rPr>
        <w:t>23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</w:p>
    <w:p w:rsidR="0087622A" w:rsidRPr="00220E38" w:rsidRDefault="0087622A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87622A" w:rsidRPr="002511CF" w:rsidRDefault="0087622A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данномунаправлению подготовки</w:t>
      </w:r>
      <w:r w:rsidRPr="002511CF">
        <w:t xml:space="preserve"> не превышает 5.</w:t>
      </w:r>
    </w:p>
    <w:p w:rsidR="0087622A" w:rsidRPr="0013589F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3D28E9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7622A" w:rsidRPr="00A6528F" w:rsidRDefault="0087622A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51" type="#_x0000_t75" style="width:453.75pt;height:180pt;visibility:visible">
            <v:imagedata r:id="rId29" o:title=""/>
          </v:shape>
        </w:pict>
      </w:r>
      <w:r>
        <w:br/>
      </w:r>
      <w:r w:rsidRPr="00621276">
        <w:t>Рис</w:t>
      </w:r>
      <w:r>
        <w:t>унок3.</w:t>
      </w:r>
      <w:r>
        <w:rPr>
          <w:noProof/>
        </w:rPr>
        <w:t>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Default="0087622A" w:rsidP="00401931">
      <w:pPr>
        <w:tabs>
          <w:tab w:val="left" w:pos="720"/>
        </w:tabs>
        <w:jc w:val="center"/>
      </w:pPr>
    </w:p>
    <w:p w:rsidR="0087622A" w:rsidRDefault="0087622A" w:rsidP="002D786C">
      <w:pPr>
        <w:keepNext/>
        <w:keepLines/>
        <w:tabs>
          <w:tab w:val="left" w:pos="720"/>
        </w:tabs>
        <w:ind w:right="-74"/>
        <w:jc w:val="center"/>
      </w:pPr>
      <w:r w:rsidRPr="009E226A">
        <w:rPr>
          <w:noProof/>
        </w:rPr>
        <w:pict>
          <v:shape id="_x0000_i1052" type="#_x0000_t75" style="width:453.75pt;height:180pt;visibility:visible">
            <v:imagedata r:id="rId30" o:title=""/>
          </v:shape>
        </w:pict>
      </w:r>
      <w:r w:rsidRPr="00A05632">
        <w:rPr>
          <w:sz w:val="28"/>
          <w:szCs w:val="28"/>
        </w:rPr>
        <w:br/>
      </w:r>
      <w:r w:rsidRPr="00621276">
        <w:t>Рис</w:t>
      </w:r>
      <w:r>
        <w:t>унок</w:t>
      </w:r>
      <w:r w:rsidRPr="00A05632">
        <w:t xml:space="preserve"> 3.</w:t>
      </w:r>
      <w:r>
        <w:rPr>
          <w:noProof/>
        </w:rPr>
        <w:t>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Pr="00A6528F" w:rsidRDefault="0087622A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Pr="00282BF9" w:rsidRDefault="0087622A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подготовкивузов-участников</w:t>
      </w:r>
      <w:r w:rsidRPr="00282BF9">
        <w:rPr>
          <w:sz w:val="28"/>
          <w:szCs w:val="28"/>
        </w:rPr>
        <w:t>.</w:t>
      </w:r>
    </w:p>
    <w:p w:rsidR="0087622A" w:rsidRPr="00A01626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0240C9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Pr="00A05632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Pr="00F403F6" w:rsidRDefault="0087622A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подготовки13.03.02 (140400.62)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Электроэнергетика и электротехника</w:t>
      </w:r>
      <w:r w:rsidRPr="00F403F6">
        <w:rPr>
          <w:lang w:val="pl-PL"/>
        </w:rPr>
        <w:t>»</w:t>
      </w:r>
    </w:p>
    <w:p w:rsidR="0087622A" w:rsidRPr="00F403F6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87622A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>
        <w:rPr>
          <w:noProof/>
          <w:sz w:val="28"/>
          <w:szCs w:val="28"/>
        </w:rPr>
        <w:t>вузов-участниковнаправления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26</w:t>
      </w:r>
      <w:r>
        <w:rPr>
          <w:sz w:val="28"/>
          <w:szCs w:val="28"/>
        </w:rPr>
        <w:t>.</w:t>
      </w:r>
    </w:p>
    <w:p w:rsidR="0087622A" w:rsidRPr="000240C9" w:rsidRDefault="0087622A" w:rsidP="001E6C4D">
      <w:pPr>
        <w:tabs>
          <w:tab w:val="left" w:pos="720"/>
        </w:tabs>
        <w:spacing w:line="288" w:lineRule="auto"/>
        <w:ind w:firstLine="539"/>
        <w:jc w:val="both"/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53" type="#_x0000_t75" style="width:453.75pt;height:180pt;visibility:visible">
            <v:imagedata r:id="rId31" o:title=""/>
          </v:shape>
        </w:pict>
      </w:r>
      <w:r>
        <w:rPr>
          <w:sz w:val="28"/>
          <w:szCs w:val="28"/>
        </w:rPr>
        <w:br/>
      </w:r>
      <w:r w:rsidRPr="00621276">
        <w:t>Рис</w:t>
      </w:r>
      <w:r>
        <w:t>унок3.</w:t>
      </w:r>
      <w:r>
        <w:rPr>
          <w:noProof/>
        </w:rPr>
        <w:t>26</w:t>
      </w:r>
      <w:r>
        <w:t xml:space="preserve">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7622A" w:rsidRPr="00A6528F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>.</w:t>
      </w:r>
    </w:p>
    <w:p w:rsidR="0087622A" w:rsidRPr="00A6528F" w:rsidRDefault="0087622A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Default="0087622A" w:rsidP="00BC20CD">
      <w:pPr>
        <w:keepNext/>
        <w:ind w:left="-540" w:firstLine="540"/>
        <w:jc w:val="center"/>
      </w:pPr>
      <w:r>
        <w:rPr>
          <w:noProof/>
        </w:rPr>
        <w:pict>
          <v:rect id="Rectangle 360" o:spid="_x0000_s1077" style="position:absolute;left:0;text-align:left;margin-left:234pt;margin-top:5pt;width:63pt;height:20.25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A2zZ/RuAIA&#10;ALsFAAAOAAAAAAAAAAAAAAAAAC4CAABkcnMvZTJvRG9jLnhtbFBLAQItABQABgAIAAAAIQAJiiPY&#10;3gAAAAkBAAAPAAAAAAAAAAAAAAAAABIFAABkcnMvZG93bnJldi54bWxQSwUGAAAAAAQABADzAAAA&#10;HQYAAAAA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59" o:spid="_x0000_s1078" style="position:absolute;left:0;text-align:left;margin-left:191.25pt;margin-top:5pt;width:43.5pt;height:20.25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tEruA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K3y0Su4&#10;AgAAuwUAAA4AAAAAAAAAAAAAAAAALgIAAGRycy9lMm9Eb2MueG1sUEsBAi0AFAAGAAgAAAAhAERT&#10;vungAAAACQEAAA8AAAAAAAAAAAAAAAAAEgUAAGRycy9kb3ducmV2LnhtbFBLBQYAAAAABAAEAPMA&#10;AAAfBgAAAAA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58" o:spid="_x0000_s1079" style="position:absolute;left:0;text-align:left;margin-left:93.75pt;margin-top:11pt;width:75pt;height:24.4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Bu1WrktwIA&#10;ALsFAAAOAAAAAAAAAAAAAAAAAC4CAABkcnMvZTJvRG9jLnhtbFBLAQItABQABgAIAAAAIQAAi9+2&#10;3wAAAAkBAAAPAAAAAAAAAAAAAAAAABEFAABkcnMvZG93bnJldi54bWxQSwUGAAAAAAQABADzAAAA&#10;HQYAAAAA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57" o:spid="_x0000_s1080" style="position:absolute;left:0;text-align:left;margin-left:9.75pt;margin-top:95.75pt;width:75pt;height:24.4pt;z-index:25155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GTItwIAALs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CEdGTItwIA&#10;ALs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56" o:spid="_x0000_s1081" style="position:absolute;left:0;text-align:left;margin-left:39pt;margin-top:66.5pt;width:75pt;height:24.4pt;z-index:25158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DReigi4&#10;AgAAuwUAAA4AAAAAAAAAAAAAAAAALgIAAGRycy9lMm9Eb2MueG1sUEsBAi0AFAAGAAgAAAAhAFGg&#10;EZz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55" o:spid="_x0000_s1082" style="position:absolute;left:0;text-align:left;margin-left:72.75pt;margin-top:39.5pt;width:75pt;height:24.4pt;z-index:25161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NDQKCe4&#10;AgAAuwUAAA4AAAAAAAAAAAAAAAAALgIAAGRycy9lMm9Eb2MueG1sUEsBAi0AFAAGAAgAAAAhADwL&#10;xFr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54" o:spid="_x0000_s1083" style="position:absolute;left:0;text-align:left;margin-left:297pt;margin-top:11.75pt;width:75pt;height:24.4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o5QtwIAALs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PqCjlC3&#10;AgAAuwUAAA4AAAAAAAAAAAAAAAAALgIAAGRycy9lMm9Eb2MueG1sUEsBAi0AFAAGAAgAAAAhADoY&#10;30nhAAAACQEAAA8AAAAAAAAAAAAAAAAAEQ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53" o:spid="_x0000_s1084" style="position:absolute;left:0;text-align:left;margin-left:315pt;margin-top:39.5pt;width:75pt;height:24.4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52" o:spid="_x0000_s1085" style="position:absolute;left:0;text-align:left;margin-left:348pt;margin-top:66.5pt;width:75pt;height:24.4pt;z-index:25152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I6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glGgnZA0mdoGxXrlqHrSWR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5PkoP6VrJ5BwUqC&#10;wkCMMPFg0Uj1A6MBpkeG9fcNVQyj9r2AV5CEhNhx4zZkMotgo04tq1MLFSWEyrDBaFwuzDiiNr3i&#10;6wYyha5XQt7By6m5U7V9VSOq/XuDCeGK208zO4JO987rZebOfwM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0TjCOrgC&#10;AAC7BQAADgAAAAAAAAAAAAAAAAAuAgAAZHJzL2Uyb0RvYy54bWxQSwECLQAUAAYACAAAACEAHgGC&#10;Wd8AAAALAQAADwAAAAAAAAAAAAAAAAASBQAAZHJzL2Rvd25yZXYueG1sUEsFBgAAAAAEAAQA8wAA&#10;AB4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51" o:spid="_x0000_s1086" style="position:absolute;left:0;text-align:left;margin-left:378pt;margin-top:95.75pt;width:75pt;height:24.4pt;z-index:25149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Ju8qry2&#10;AgAAuwUAAA4AAAAAAAAAAAAAAAAALgIAAGRycy9lMm9Eb2MueG1sUEsBAi0AFAAGAAgAAAAhADZl&#10;boLiAAAACwEAAA8AAAAAAAAAAAAAAAAAEA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Pr="009E226A">
        <w:rPr>
          <w:noProof/>
        </w:rPr>
        <w:pict>
          <v:shape id="Рисунок 7" o:spid="_x0000_i1054" type="#_x0000_t75" style="width:447.75pt;height:126.75pt;visibility:visible">
            <v:imagedata r:id="rId11" o:title=""/>
          </v:shape>
        </w:pict>
      </w:r>
    </w:p>
    <w:p w:rsidR="0087622A" w:rsidRPr="007802F8" w:rsidRDefault="0087622A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87622A">
        <w:trPr>
          <w:jc w:val="center"/>
        </w:trPr>
        <w:tc>
          <w:tcPr>
            <w:tcW w:w="5146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7622A" w:rsidRPr="00A33FAF" w:rsidRDefault="0087622A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87622A" w:rsidRDefault="0087622A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27</w:t>
      </w:r>
      <w:r>
        <w:t xml:space="preserve"> – Диаграмма р</w:t>
      </w:r>
      <w:r w:rsidRPr="00621276">
        <w:t>аспределени</w:t>
      </w:r>
      <w:r>
        <w:t>я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7622A" w:rsidRPr="00A6528F" w:rsidRDefault="0087622A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87622A" w:rsidRDefault="0087622A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9A7625">
        <w:rPr>
          <w:sz w:val="28"/>
          <w:szCs w:val="28"/>
        </w:rPr>
        <w:t>»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адоля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данногонаправления подготовкивузов-участников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87622A" w:rsidRPr="00CA3314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 xml:space="preserve">) темным столбиком отмечен результатпо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9A7625">
        <w:rPr>
          <w:sz w:val="28"/>
          <w:szCs w:val="28"/>
        </w:rPr>
        <w:t>»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данноенаправление подготовки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55" type="#_x0000_t75" style="width:453.75pt;height:212.25pt;visibility:visible">
            <v:imagedata r:id="rId32" o:title=""/>
          </v:shape>
        </w:pict>
      </w:r>
      <w:r>
        <w:rPr>
          <w:sz w:val="16"/>
          <w:szCs w:val="16"/>
        </w:rPr>
        <w:br/>
      </w:r>
      <w:r w:rsidRPr="00621276">
        <w:t>Рис</w:t>
      </w:r>
      <w:r>
        <w:t>унок3.</w:t>
      </w:r>
      <w:r>
        <w:rPr>
          <w:noProof/>
        </w:rPr>
        <w:t>28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</w:p>
    <w:p w:rsidR="0087622A" w:rsidRPr="00220E38" w:rsidRDefault="0087622A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87622A" w:rsidRPr="002511CF" w:rsidRDefault="0087622A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данномунаправлению подготовки</w:t>
      </w:r>
      <w:r w:rsidRPr="002511CF">
        <w:t xml:space="preserve"> не превышает 5.</w:t>
      </w:r>
    </w:p>
    <w:p w:rsidR="0087622A" w:rsidRPr="0013589F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3D28E9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7622A" w:rsidRPr="00A6528F" w:rsidRDefault="0087622A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56" type="#_x0000_t75" style="width:453.75pt;height:180pt;visibility:visible">
            <v:imagedata r:id="rId33" o:title=""/>
          </v:shape>
        </w:pict>
      </w:r>
      <w:r>
        <w:br/>
      </w:r>
      <w:r w:rsidRPr="00621276">
        <w:t>Рис</w:t>
      </w:r>
      <w:r>
        <w:t>унок3.</w:t>
      </w:r>
      <w:r>
        <w:rPr>
          <w:noProof/>
        </w:rPr>
        <w:t>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Default="0087622A" w:rsidP="00401931">
      <w:pPr>
        <w:tabs>
          <w:tab w:val="left" w:pos="720"/>
        </w:tabs>
        <w:jc w:val="center"/>
      </w:pPr>
    </w:p>
    <w:p w:rsidR="0087622A" w:rsidRDefault="0087622A" w:rsidP="002D786C">
      <w:pPr>
        <w:keepNext/>
        <w:keepLines/>
        <w:tabs>
          <w:tab w:val="left" w:pos="720"/>
        </w:tabs>
        <w:ind w:right="-74"/>
        <w:jc w:val="center"/>
      </w:pPr>
      <w:r w:rsidRPr="009E226A">
        <w:rPr>
          <w:noProof/>
        </w:rPr>
        <w:pict>
          <v:shape id="_x0000_i1057" type="#_x0000_t75" style="width:453.75pt;height:180pt;visibility:visible">
            <v:imagedata r:id="rId34" o:title=""/>
          </v:shape>
        </w:pict>
      </w:r>
      <w:r w:rsidRPr="00A05632">
        <w:rPr>
          <w:sz w:val="28"/>
          <w:szCs w:val="28"/>
        </w:rPr>
        <w:br/>
      </w:r>
      <w:r w:rsidRPr="00621276">
        <w:t>Рис</w:t>
      </w:r>
      <w:r>
        <w:t>унок</w:t>
      </w:r>
      <w:r w:rsidRPr="00A05632">
        <w:t xml:space="preserve"> 3.</w:t>
      </w:r>
      <w:r>
        <w:rPr>
          <w:noProof/>
        </w:rPr>
        <w:t>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Pr="00A6528F" w:rsidRDefault="0087622A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Pr="00282BF9" w:rsidRDefault="0087622A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подготовкивузов-участников</w:t>
      </w:r>
      <w:r w:rsidRPr="00282BF9">
        <w:rPr>
          <w:sz w:val="28"/>
          <w:szCs w:val="28"/>
        </w:rPr>
        <w:t>.</w:t>
      </w:r>
    </w:p>
    <w:p w:rsidR="0087622A" w:rsidRPr="00A01626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0240C9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Pr="00A05632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Pr="00F403F6" w:rsidRDefault="0087622A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подготовки21.03.01 (131000.62)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Нефтегазовое дело</w:t>
      </w:r>
      <w:r w:rsidRPr="00F403F6">
        <w:rPr>
          <w:lang w:val="pl-PL"/>
        </w:rPr>
        <w:t>»</w:t>
      </w:r>
    </w:p>
    <w:p w:rsidR="0087622A" w:rsidRPr="00F403F6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87622A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>
        <w:rPr>
          <w:noProof/>
          <w:sz w:val="28"/>
          <w:szCs w:val="28"/>
        </w:rPr>
        <w:t>вузов-участниковнаправления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31</w:t>
      </w:r>
      <w:r>
        <w:rPr>
          <w:sz w:val="28"/>
          <w:szCs w:val="28"/>
        </w:rPr>
        <w:t>.</w:t>
      </w:r>
    </w:p>
    <w:p w:rsidR="0087622A" w:rsidRPr="000240C9" w:rsidRDefault="0087622A" w:rsidP="001E6C4D">
      <w:pPr>
        <w:tabs>
          <w:tab w:val="left" w:pos="720"/>
        </w:tabs>
        <w:spacing w:line="288" w:lineRule="auto"/>
        <w:ind w:firstLine="539"/>
        <w:jc w:val="both"/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58" type="#_x0000_t75" style="width:453.75pt;height:180pt;visibility:visible">
            <v:imagedata r:id="rId35" o:title=""/>
          </v:shape>
        </w:pict>
      </w:r>
      <w:r>
        <w:rPr>
          <w:sz w:val="28"/>
          <w:szCs w:val="28"/>
        </w:rPr>
        <w:br/>
      </w:r>
      <w:r w:rsidRPr="00621276">
        <w:t>Рис</w:t>
      </w:r>
      <w:r>
        <w:t>унок3.</w:t>
      </w:r>
      <w:r>
        <w:rPr>
          <w:noProof/>
        </w:rPr>
        <w:t>31</w:t>
      </w:r>
      <w:r>
        <w:t xml:space="preserve">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7622A" w:rsidRPr="00A6528F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>.</w:t>
      </w:r>
    </w:p>
    <w:p w:rsidR="0087622A" w:rsidRPr="00A6528F" w:rsidRDefault="0087622A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Default="0087622A" w:rsidP="00BC20CD">
      <w:pPr>
        <w:keepNext/>
        <w:ind w:left="-540" w:firstLine="540"/>
        <w:jc w:val="center"/>
      </w:pPr>
      <w:r>
        <w:rPr>
          <w:noProof/>
        </w:rPr>
        <w:pict>
          <v:rect id="Rectangle 349" o:spid="_x0000_s1087" style="position:absolute;left:0;text-align:left;margin-left:234pt;margin-top:5pt;width:63pt;height:20.25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Py6Raa3AgAA&#10;uwUAAA4AAAAAAAAAAAAAAAAALgIAAGRycy9lMm9Eb2MueG1sUEsBAi0AFAAGAAgAAAAhAAmKI9je&#10;AAAACQEAAA8AAAAAAAAAAAAAAAAAEQUAAGRycy9kb3ducmV2LnhtbFBLBQYAAAAABAAEAPMAAAAc&#10;BgAAAAA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48" o:spid="_x0000_s1088" style="position:absolute;left:0;text-align:left;margin-left:191.25pt;margin-top:5pt;width:43.5pt;height:20.25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TK3uA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IPdMre4&#10;AgAAuwUAAA4AAAAAAAAAAAAAAAAALgIAAGRycy9lMm9Eb2MueG1sUEsBAi0AFAAGAAgAAAAhAERT&#10;vungAAAACQEAAA8AAAAAAAAAAAAAAAAAEgUAAGRycy9kb3ducmV2LnhtbFBLBQYAAAAABAAEAPMA&#10;AAAfBgAAAAA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47" o:spid="_x0000_s1089" style="position:absolute;left:0;text-align:left;margin-left:93.75pt;margin-top:11pt;width:75pt;height:24.4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Cl/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zKcYCdoBSZ+hbVRsWoYmZG5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7PJUf1rWT2BgpUE&#10;hYEYYeLBopHqB0YDTI8M6+9bqhhG7XsBryAJCbHjxm3IdB7BRp1b1ucWKkoIlWGD0bhcmnFEbXvF&#10;Nw1kCl2vhLyFl1Nzp2r7qkZUh/cGE8IVd5hmdgSd753X88xd/AY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zpgpf7gC&#10;AAC7BQAADgAAAAAAAAAAAAAAAAAuAgAAZHJzL2Uyb0RvYy54bWxQSwECLQAUAAYACAAAACEAAIvf&#10;tt8AAAAJAQAADwAAAAAAAAAAAAAAAAAS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46" o:spid="_x0000_s1090" style="position:absolute;left:0;text-align:left;margin-left:9.75pt;margin-top:95.75pt;width:75pt;height:24.4pt;z-index:25155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4dUtwIAALs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CqW4dUtwIA&#10;ALs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45" o:spid="_x0000_s1091" style="position:absolute;left:0;text-align:left;margin-left:39pt;margin-top:66.5pt;width:75pt;height:24.4pt;z-index:25158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lKVtw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zCcYCdoBSZ+hbVRsWoYmZGp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7OT+teyegIFKwkK&#10;AzHCxINFI9UPjAaYHhnW37dUMYza9wJeQRISYseN25DpPIKNOreszy1UlBAqwwajcbk044ja9opv&#10;GsgUul4JeQsvp+ZO1fZVjagO7w0mhCvuMM3sCDrfO6/nmbv4DQ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mApSlbcC&#10;AAC7BQAADgAAAAAAAAAAAAAAAAAuAgAAZHJzL2Uyb0RvYy54bWxQSwECLQAUAAYACAAAACEAUaAR&#10;nOAAAAAKAQAADwAAAAAAAAAAAAAAAAAR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44" o:spid="_x0000_s1092" style="position:absolute;left:0;text-align:left;margin-left:72.75pt;margin-top:39.5pt;width:75pt;height:24.4pt;z-index:25161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8u7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FGgnZA0mdoGxXrlqFrQm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Yjo9qH8lq2dQsJKg&#10;MBAjTDxYNFL9wGiA6ZFh/X1DFcOofS/gFSQhIXbcuA2ZzCLYqFPL6tRCRQmhMmwwGpcLM46oTa/4&#10;uoFMoeuVkHfwcmruVG1f1Yhq/95gQrji9tPMjqDTvfN6mbnz3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P7/y7u4&#10;AgAAuwUAAA4AAAAAAAAAAAAAAAAALgIAAGRycy9lMm9Eb2MueG1sUEsBAi0AFAAGAAgAAAAhADwL&#10;xFr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43" o:spid="_x0000_s1093" style="position:absolute;left:0;text-align:left;margin-left:297pt;margin-top:11.75pt;width:75pt;height:24.4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DP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zEOMBO2ApM/QNio2LUMTMrE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dn8qP61rJ5AwUqC&#10;wkCMMPFg0Uj1A6MBpkeG9fctVQyj9r2AV5CEhNhx4zZkOo9go84t63MLFSWEyrDBaFwuzTiitr3i&#10;mwYyha5XQt7Cy6m5U7V9VSOqw3uDCeGKO0wzO4LO987reeYufgM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BSISDP&#10;uAIAALsFAAAOAAAAAAAAAAAAAAAAAC4CAABkcnMvZTJvRG9jLnhtbFBLAQItABQABgAIAAAAIQA6&#10;GN9J4QAAAAkBAAAPAAAAAAAAAAAAAAAAABIFAABkcnMvZG93bnJldi54bWxQSwUGAAAAAAQABADz&#10;AAAAIA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42" o:spid="_x0000_s1094" style="position:absolute;left:0;text-align:left;margin-left:315pt;margin-top:39.5pt;width:75pt;height:24.4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uDuuA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AyjuDu&#10;uAIAALsFAAAOAAAAAAAAAAAAAAAAAC4CAABkcnMvZTJvRG9jLnhtbFBLAQItABQABgAIAAAAIQBy&#10;0R8O4QAAAAoBAAAPAAAAAAAAAAAAAAAAABIFAABkcnMvZG93bnJldi54bWxQSwUGAAAAAAQABADz&#10;AAAAIA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41" o:spid="_x0000_s1095" style="position:absolute;left:0;text-align:left;margin-left:348pt;margin-top:66.5pt;width:75pt;height:24.4pt;z-index:25152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5uftwIAALs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AKo5uftwIA&#10;ALsFAAAOAAAAAAAAAAAAAAAAAC4CAABkcnMvZTJvRG9jLnhtbFBLAQItABQABgAIAAAAIQAeAYJZ&#10;3wAAAAsBAAAPAAAAAAAAAAAAAAAAABEFAABkcnMvZG93bnJldi54bWxQSwUGAAAAAAQABADzAAAA&#10;HQ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40" o:spid="_x0000_s1096" style="position:absolute;left:0;text-align:left;margin-left:378pt;margin-top:95.75pt;width:75pt;height:24.4pt;z-index:25149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81v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Pr="009E226A">
        <w:rPr>
          <w:noProof/>
        </w:rPr>
        <w:pict>
          <v:shape id="Рисунок 8" o:spid="_x0000_i1059" type="#_x0000_t75" style="width:447.75pt;height:126.75pt;visibility:visible">
            <v:imagedata r:id="rId11" o:title=""/>
          </v:shape>
        </w:pict>
      </w:r>
    </w:p>
    <w:p w:rsidR="0087622A" w:rsidRPr="007802F8" w:rsidRDefault="0087622A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87622A">
        <w:trPr>
          <w:jc w:val="center"/>
        </w:trPr>
        <w:tc>
          <w:tcPr>
            <w:tcW w:w="5146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7622A" w:rsidRPr="00A33FAF" w:rsidRDefault="0087622A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87622A" w:rsidRDefault="0087622A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32</w:t>
      </w:r>
      <w:r>
        <w:t xml:space="preserve"> – Диаграмма р</w:t>
      </w:r>
      <w:r w:rsidRPr="00621276">
        <w:t>аспределени</w:t>
      </w:r>
      <w:r>
        <w:t>я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7622A" w:rsidRPr="00A6528F" w:rsidRDefault="0087622A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87622A" w:rsidRDefault="0087622A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9A7625">
        <w:rPr>
          <w:sz w:val="28"/>
          <w:szCs w:val="28"/>
        </w:rPr>
        <w:t>»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адоля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данногонаправления подготовкивузов-участников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87622A" w:rsidRPr="00CA3314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33</w:t>
      </w:r>
      <w:r>
        <w:rPr>
          <w:sz w:val="28"/>
          <w:szCs w:val="28"/>
        </w:rPr>
        <w:t xml:space="preserve">) темным столбиком отмечен результатпо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9A7625">
        <w:rPr>
          <w:sz w:val="28"/>
          <w:szCs w:val="28"/>
        </w:rPr>
        <w:t>»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данноенаправление подготовки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60" type="#_x0000_t75" style="width:453.75pt;height:212.25pt;visibility:visible">
            <v:imagedata r:id="rId36" o:title=""/>
          </v:shape>
        </w:pict>
      </w:r>
      <w:r>
        <w:rPr>
          <w:sz w:val="16"/>
          <w:szCs w:val="16"/>
        </w:rPr>
        <w:br/>
      </w:r>
      <w:r w:rsidRPr="00621276">
        <w:t>Рис</w:t>
      </w:r>
      <w:r>
        <w:t>унок3.</w:t>
      </w:r>
      <w:r>
        <w:rPr>
          <w:noProof/>
        </w:rPr>
        <w:t>33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</w:p>
    <w:p w:rsidR="0087622A" w:rsidRPr="00220E38" w:rsidRDefault="0087622A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87622A" w:rsidRPr="002511CF" w:rsidRDefault="0087622A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данномунаправлению подготовки</w:t>
      </w:r>
      <w:r w:rsidRPr="002511CF">
        <w:t xml:space="preserve"> не превышает 5.</w:t>
      </w:r>
    </w:p>
    <w:p w:rsidR="0087622A" w:rsidRPr="0013589F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3D28E9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7622A" w:rsidRPr="00A6528F" w:rsidRDefault="0087622A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61" type="#_x0000_t75" style="width:453.75pt;height:180pt;visibility:visible">
            <v:imagedata r:id="rId37" o:title=""/>
          </v:shape>
        </w:pict>
      </w:r>
      <w:r>
        <w:br/>
      </w:r>
      <w:r w:rsidRPr="00621276">
        <w:t>Рис</w:t>
      </w:r>
      <w:r>
        <w:t>унок3.</w:t>
      </w:r>
      <w:r>
        <w:rPr>
          <w:noProof/>
        </w:rPr>
        <w:t>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Default="0087622A" w:rsidP="00401931">
      <w:pPr>
        <w:tabs>
          <w:tab w:val="left" w:pos="720"/>
        </w:tabs>
        <w:jc w:val="center"/>
      </w:pPr>
    </w:p>
    <w:p w:rsidR="0087622A" w:rsidRDefault="0087622A" w:rsidP="002D786C">
      <w:pPr>
        <w:keepNext/>
        <w:keepLines/>
        <w:tabs>
          <w:tab w:val="left" w:pos="720"/>
        </w:tabs>
        <w:ind w:right="-74"/>
        <w:jc w:val="center"/>
      </w:pPr>
      <w:r w:rsidRPr="009E226A">
        <w:rPr>
          <w:noProof/>
        </w:rPr>
        <w:pict>
          <v:shape id="_x0000_i1062" type="#_x0000_t75" style="width:453.75pt;height:180pt;visibility:visible">
            <v:imagedata r:id="rId38" o:title=""/>
          </v:shape>
        </w:pict>
      </w:r>
      <w:r w:rsidRPr="00A05632">
        <w:rPr>
          <w:sz w:val="28"/>
          <w:szCs w:val="28"/>
        </w:rPr>
        <w:br/>
      </w:r>
      <w:r w:rsidRPr="00621276">
        <w:t>Рис</w:t>
      </w:r>
      <w:r>
        <w:t>унок</w:t>
      </w:r>
      <w:r w:rsidRPr="00A05632">
        <w:t xml:space="preserve"> 3.</w:t>
      </w:r>
      <w:r>
        <w:rPr>
          <w:noProof/>
        </w:rPr>
        <w:t>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Pr="00A6528F" w:rsidRDefault="0087622A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Pr="00282BF9" w:rsidRDefault="0087622A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34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подготовкивузов-участников</w:t>
      </w:r>
      <w:r w:rsidRPr="00282BF9">
        <w:rPr>
          <w:sz w:val="28"/>
          <w:szCs w:val="28"/>
        </w:rPr>
        <w:t>.</w:t>
      </w:r>
    </w:p>
    <w:p w:rsidR="0087622A" w:rsidRPr="00A01626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0240C9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Pr="00A05632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Pr="00F403F6" w:rsidRDefault="0087622A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подготовки21.05.02 (130101.65)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Прикладная геология</w:t>
      </w:r>
      <w:r w:rsidRPr="00F403F6">
        <w:rPr>
          <w:lang w:val="pl-PL"/>
        </w:rPr>
        <w:t>»</w:t>
      </w:r>
    </w:p>
    <w:p w:rsidR="0087622A" w:rsidRPr="00F403F6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87622A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>
        <w:rPr>
          <w:noProof/>
          <w:sz w:val="28"/>
          <w:szCs w:val="28"/>
        </w:rPr>
        <w:t>вузов-участниковнаправления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36</w:t>
      </w:r>
      <w:r>
        <w:rPr>
          <w:sz w:val="28"/>
          <w:szCs w:val="28"/>
        </w:rPr>
        <w:t>.</w:t>
      </w:r>
    </w:p>
    <w:p w:rsidR="0087622A" w:rsidRPr="000240C9" w:rsidRDefault="0087622A" w:rsidP="001E6C4D">
      <w:pPr>
        <w:tabs>
          <w:tab w:val="left" w:pos="720"/>
        </w:tabs>
        <w:spacing w:line="288" w:lineRule="auto"/>
        <w:ind w:firstLine="539"/>
        <w:jc w:val="both"/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63" type="#_x0000_t75" style="width:453.75pt;height:180pt;visibility:visible">
            <v:imagedata r:id="rId39" o:title=""/>
          </v:shape>
        </w:pict>
      </w:r>
      <w:r>
        <w:rPr>
          <w:sz w:val="28"/>
          <w:szCs w:val="28"/>
        </w:rPr>
        <w:br/>
      </w:r>
      <w:r w:rsidRPr="00621276">
        <w:t>Рис</w:t>
      </w:r>
      <w:r>
        <w:t>унок3.</w:t>
      </w:r>
      <w:r>
        <w:rPr>
          <w:noProof/>
        </w:rPr>
        <w:t>36</w:t>
      </w:r>
      <w:r>
        <w:t xml:space="preserve">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7622A" w:rsidRPr="00A6528F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>.</w:t>
      </w:r>
    </w:p>
    <w:p w:rsidR="0087622A" w:rsidRPr="00A6528F" w:rsidRDefault="0087622A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Default="0087622A" w:rsidP="00BC20CD">
      <w:pPr>
        <w:keepNext/>
        <w:ind w:left="-540" w:firstLine="540"/>
        <w:jc w:val="center"/>
      </w:pPr>
      <w:r>
        <w:rPr>
          <w:noProof/>
        </w:rPr>
        <w:pict>
          <v:rect id="Rectangle 338" o:spid="_x0000_s1097" style="position:absolute;left:0;text-align:left;margin-left:234pt;margin-top:5pt;width:63pt;height:20.25pt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AxmvpxuAIA&#10;ALsFAAAOAAAAAAAAAAAAAAAAAC4CAABkcnMvZTJvRG9jLnhtbFBLAQItABQABgAIAAAAIQAJiiPY&#10;3gAAAAkBAAAPAAAAAAAAAAAAAAAAABIFAABkcnMvZG93bnJldi54bWxQSwUGAAAAAAQABADzAAAA&#10;HQYAAAAA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37" o:spid="_x0000_s1098" style="position:absolute;left:0;text-align:left;margin-left:191.25pt;margin-top:5pt;width:43.5pt;height:20.25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y1nuA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MCfLWe4&#10;AgAAuwUAAA4AAAAAAAAAAAAAAAAALgIAAGRycy9lMm9Eb2MueG1sUEsBAi0AFAAGAAgAAAAhAERT&#10;vungAAAACQEAAA8AAAAAAAAAAAAAAAAAEgUAAGRycy9kb3ducmV2LnhtbFBLBQYAAAAABAAEAPMA&#10;AAAfBgAAAAA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60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36" o:spid="_x0000_s1099" style="position:absolute;left:0;text-align:left;margin-left:93.75pt;margin-top:11pt;width:75pt;height:24.4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Jao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A7iWqLgC&#10;AAC7BQAADgAAAAAAAAAAAAAAAAAuAgAAZHJzL2Uyb0RvYy54bWxQSwECLQAUAAYACAAAACEAAIvf&#10;tt8AAAAJAQAADwAAAAAAAAAAAAAAAAAS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35" o:spid="_x0000_s1100" style="position:absolute;left:0;text-align:left;margin-left:9.75pt;margin-top:95.75pt;width:75pt;height:24.4pt;z-index:25155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AOC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zAhGgnZA0mdoGxWblqHJZGp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3NyVP9aVk+gYCVB&#10;YSBGmHiwaKT6gdEA0yPD+vuWKoZR+17AK0hCQuy4cRsynUewUeeW9bmFihJCZdhgNC6XZhxR217x&#10;TQOZQtcrIW/h5dTcqdq+qhHV4b3BhHDFHaaZHUHne+f1PHMXvwE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5QADgrgC&#10;AAC7BQAADgAAAAAAAAAAAAAAAAAuAgAAZHJzL2Uyb0RvYy54bWxQSwECLQAUAAYACAAAACEAZ6t1&#10;zt8AAAAKAQAADwAAAAAAAAAAAAAAAAAS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34" o:spid="_x0000_s1101" style="position:absolute;left:0;text-align:left;margin-left:39pt;margin-top:66.5pt;width:75pt;height:24.4pt;z-index:25158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1C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zCYYCdoBSZ+hbVRsWoYmE2J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/PpUf1rWT2BgpUE&#10;hYEYYeLBopHqB0YDTI8M6+9bqhhG7XsBryAJCbHjxm3IdB7BRp1b1ucWKkoIlWGD0bhcmnFEbXvF&#10;Nw1kCl2vhLyFl1Nzp2r7qkZUh/cGE8IVd5hmdgSd753X88xd/AY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FUq7UK4&#10;AgAAuwUAAA4AAAAAAAAAAAAAAAAALgIAAGRycy9lMm9Eb2MueG1sUEsBAi0AFAAGAAgAAAAhAFGg&#10;EZz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33" o:spid="_x0000_s1102" style="position:absolute;left:0;text-align:left;margin-left:72.75pt;margin-top:39.5pt;width:75pt;height:24.4pt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zlv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zCKMBO2ApM/QNio2LUOTycS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uazo/rXsnoCBSsJ&#10;CgMxwsSDRSPVD4wGmB4Z1t+3VDGM2vcCXkESEmLHjduQ6TyCjTq3rM8tVJQQKsMGo3G5NOOI2vaK&#10;bxrIFLpeCXkLL6fmTtX2VY2oDu8NJoQr7jDN7Ag63zuv55m7+A0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LVTOW+4&#10;AgAAuwUAAA4AAAAAAAAAAAAAAAAALgIAAGRycy9lMm9Eb2MueG1sUEsBAi0AFAAGAAgAAAAhADwL&#10;xFr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32" o:spid="_x0000_s1103" style="position:absolute;left:0;text-align:left;margin-left:297pt;margin-top:11.75pt;width:75pt;height:24.4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Z8Y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zEKMBO2ApM/QNio2LUOTSWR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/P5Uf1rWT2BgpUE&#10;hYEYYeLBopHqB0YDTI8M6+9bqhhG7XsBryAJCbHjxm3IdB7BRp1b1ucWKkoIlWGD0bhcmnFEbXvF&#10;Nw1kCl2vhLyFl1Nzp2r7qkZUh/cGE8IVd5hmdgSd753X88xd/AY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CfAZ8Y&#10;uAIAALsFAAAOAAAAAAAAAAAAAAAAAC4CAABkcnMvZTJvRG9jLnhtbFBLAQItABQABgAIAAAAIQA6&#10;GN9J4QAAAAkBAAAPAAAAAAAAAAAAAAAAABIFAABkcnMvZG93bnJldi54bWxQSwUGAAAAAAQABADz&#10;AAAAIA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31" o:spid="_x0000_s1104" style="position:absolute;left:0;text-align:left;margin-left:315pt;margin-top:39.5pt;width:75pt;height:24.4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H3VZDi3&#10;AgAAuwUAAA4AAAAAAAAAAAAAAAAALgIAAGRycy9lMm9Eb2MueG1sUEsBAi0AFAAGAAgAAAAhAHLR&#10;Hw7hAAAACgEAAA8AAAAAAAAAAAAAAAAAEQ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30" o:spid="_x0000_s1105" style="position:absolute;left:0;text-align:left;margin-left:348pt;margin-top:66.5pt;width:75pt;height:24.4pt;z-index:25153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DWGhJAtwIA&#10;ALsFAAAOAAAAAAAAAAAAAAAAAC4CAABkcnMvZTJvRG9jLnhtbFBLAQItABQABgAIAAAAIQAeAYJZ&#10;3wAAAAsBAAAPAAAAAAAAAAAAAAAAABEFAABkcnMvZG93bnJldi54bWxQSwUGAAAAAAQABADzAAAA&#10;HQ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29" o:spid="_x0000_s1106" style="position:absolute;left:0;text-align:left;margin-left:378pt;margin-top:95.75pt;width:75pt;height:24.4pt;z-index:25150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PGtQ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4pijxrUC&#10;AAC7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Pr="009E226A">
        <w:rPr>
          <w:noProof/>
        </w:rPr>
        <w:pict>
          <v:shape id="Рисунок 9" o:spid="_x0000_i1064" type="#_x0000_t75" style="width:447.75pt;height:126.75pt;visibility:visible">
            <v:imagedata r:id="rId11" o:title=""/>
          </v:shape>
        </w:pict>
      </w:r>
    </w:p>
    <w:p w:rsidR="0087622A" w:rsidRPr="007802F8" w:rsidRDefault="0087622A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87622A">
        <w:trPr>
          <w:jc w:val="center"/>
        </w:trPr>
        <w:tc>
          <w:tcPr>
            <w:tcW w:w="5146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7622A" w:rsidRPr="00A33FAF" w:rsidRDefault="0087622A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87622A" w:rsidRDefault="0087622A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37</w:t>
      </w:r>
      <w:r>
        <w:t xml:space="preserve"> – Диаграмма р</w:t>
      </w:r>
      <w:r w:rsidRPr="00621276">
        <w:t>аспределени</w:t>
      </w:r>
      <w:r>
        <w:t>я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7622A" w:rsidRPr="00A6528F" w:rsidRDefault="0087622A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87622A" w:rsidRDefault="0087622A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9A7625">
        <w:rPr>
          <w:sz w:val="28"/>
          <w:szCs w:val="28"/>
        </w:rPr>
        <w:t>»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адоля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данногонаправления подготовкивузов-участников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87622A" w:rsidRPr="00CA3314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38</w:t>
      </w:r>
      <w:r>
        <w:rPr>
          <w:sz w:val="28"/>
          <w:szCs w:val="28"/>
        </w:rPr>
        <w:t xml:space="preserve">) темным столбиком отмечен результатпо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9A7625">
        <w:rPr>
          <w:sz w:val="28"/>
          <w:szCs w:val="28"/>
        </w:rPr>
        <w:t>»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данноенаправление подготовки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65" type="#_x0000_t75" style="width:453.75pt;height:212.25pt;visibility:visible">
            <v:imagedata r:id="rId40" o:title=""/>
          </v:shape>
        </w:pict>
      </w:r>
      <w:r>
        <w:rPr>
          <w:sz w:val="16"/>
          <w:szCs w:val="16"/>
        </w:rPr>
        <w:br/>
      </w:r>
      <w:r w:rsidRPr="00621276">
        <w:t>Рис</w:t>
      </w:r>
      <w:r>
        <w:t>унок3.</w:t>
      </w:r>
      <w:r>
        <w:rPr>
          <w:noProof/>
        </w:rPr>
        <w:t>38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</w:p>
    <w:p w:rsidR="0087622A" w:rsidRPr="00220E38" w:rsidRDefault="0087622A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87622A" w:rsidRPr="002511CF" w:rsidRDefault="0087622A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данномунаправлению подготовки</w:t>
      </w:r>
      <w:r w:rsidRPr="002511CF">
        <w:t xml:space="preserve"> не превышает 5.</w:t>
      </w:r>
    </w:p>
    <w:p w:rsidR="0087622A" w:rsidRPr="0013589F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3D28E9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7622A" w:rsidRPr="00A6528F" w:rsidRDefault="0087622A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66" type="#_x0000_t75" style="width:453.75pt;height:180pt;visibility:visible">
            <v:imagedata r:id="rId41" o:title=""/>
          </v:shape>
        </w:pict>
      </w:r>
      <w:r>
        <w:br/>
      </w:r>
      <w:r w:rsidRPr="00621276">
        <w:t>Рис</w:t>
      </w:r>
      <w:r>
        <w:t>унок3.</w:t>
      </w:r>
      <w:r>
        <w:rPr>
          <w:noProof/>
        </w:rPr>
        <w:t>39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Default="0087622A" w:rsidP="00401931">
      <w:pPr>
        <w:tabs>
          <w:tab w:val="left" w:pos="720"/>
        </w:tabs>
        <w:jc w:val="center"/>
      </w:pPr>
    </w:p>
    <w:p w:rsidR="0087622A" w:rsidRDefault="0087622A" w:rsidP="002D786C">
      <w:pPr>
        <w:keepNext/>
        <w:keepLines/>
        <w:tabs>
          <w:tab w:val="left" w:pos="720"/>
        </w:tabs>
        <w:ind w:right="-74"/>
        <w:jc w:val="center"/>
      </w:pPr>
      <w:r w:rsidRPr="009E226A">
        <w:rPr>
          <w:noProof/>
        </w:rPr>
        <w:pict>
          <v:shape id="_x0000_i1067" type="#_x0000_t75" style="width:453.75pt;height:180pt;visibility:visible">
            <v:imagedata r:id="rId42" o:title=""/>
          </v:shape>
        </w:pict>
      </w:r>
      <w:r w:rsidRPr="00A05632">
        <w:rPr>
          <w:sz w:val="28"/>
          <w:szCs w:val="28"/>
        </w:rPr>
        <w:br/>
      </w:r>
      <w:r w:rsidRPr="00621276">
        <w:t>Рис</w:t>
      </w:r>
      <w:r>
        <w:t>унок</w:t>
      </w:r>
      <w:r w:rsidRPr="00A05632">
        <w:t xml:space="preserve"> 3.</w:t>
      </w:r>
      <w:r>
        <w:rPr>
          <w:noProof/>
        </w:rPr>
        <w:t>40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Pr="00A6528F" w:rsidRDefault="0087622A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Pr="00282BF9" w:rsidRDefault="0087622A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39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подготовкивузов-участников</w:t>
      </w:r>
      <w:r w:rsidRPr="00282BF9">
        <w:rPr>
          <w:sz w:val="28"/>
          <w:szCs w:val="28"/>
        </w:rPr>
        <w:t>.</w:t>
      </w:r>
    </w:p>
    <w:p w:rsidR="0087622A" w:rsidRPr="00A01626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0240C9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Pr="00A05632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Pr="00F403F6" w:rsidRDefault="0087622A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подготовки38.03.01 (080100.62)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Pr="00F403F6">
        <w:rPr>
          <w:lang w:val="pl-PL"/>
        </w:rPr>
        <w:t>»</w:t>
      </w:r>
    </w:p>
    <w:p w:rsidR="0087622A" w:rsidRPr="00F403F6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87622A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>
        <w:rPr>
          <w:noProof/>
          <w:sz w:val="28"/>
          <w:szCs w:val="28"/>
        </w:rPr>
        <w:t>вузов-участниковнаправления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41</w:t>
      </w:r>
      <w:r>
        <w:rPr>
          <w:sz w:val="28"/>
          <w:szCs w:val="28"/>
        </w:rPr>
        <w:t>.</w:t>
      </w:r>
    </w:p>
    <w:p w:rsidR="0087622A" w:rsidRPr="000240C9" w:rsidRDefault="0087622A" w:rsidP="001E6C4D">
      <w:pPr>
        <w:tabs>
          <w:tab w:val="left" w:pos="720"/>
        </w:tabs>
        <w:spacing w:line="288" w:lineRule="auto"/>
        <w:ind w:firstLine="539"/>
        <w:jc w:val="both"/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68" type="#_x0000_t75" style="width:453.75pt;height:180pt;visibility:visible">
            <v:imagedata r:id="rId43" o:title=""/>
          </v:shape>
        </w:pict>
      </w:r>
      <w:r>
        <w:rPr>
          <w:sz w:val="28"/>
          <w:szCs w:val="28"/>
        </w:rPr>
        <w:br/>
      </w:r>
      <w:r w:rsidRPr="00621276">
        <w:t>Рис</w:t>
      </w:r>
      <w:r>
        <w:t>унок3.</w:t>
      </w:r>
      <w:r>
        <w:rPr>
          <w:noProof/>
        </w:rPr>
        <w:t>41</w:t>
      </w:r>
      <w:r>
        <w:t xml:space="preserve">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7622A" w:rsidRPr="00A6528F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>.</w:t>
      </w:r>
    </w:p>
    <w:p w:rsidR="0087622A" w:rsidRPr="00A6528F" w:rsidRDefault="0087622A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Default="0087622A" w:rsidP="00BC20CD">
      <w:pPr>
        <w:keepNext/>
        <w:ind w:left="-540" w:firstLine="540"/>
        <w:jc w:val="center"/>
      </w:pPr>
      <w:r>
        <w:rPr>
          <w:noProof/>
        </w:rPr>
        <w:pict>
          <v:rect id="Rectangle 327" o:spid="_x0000_s1107" style="position:absolute;left:0;text-align:left;margin-left:234pt;margin-top:5pt;width:63pt;height:20.25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Jh9YjO3AgAA&#10;uwUAAA4AAAAAAAAAAAAAAAAALgIAAGRycy9lMm9Eb2MueG1sUEsBAi0AFAAGAAgAAAAhAAmKI9je&#10;AAAACQEAAA8AAAAAAAAAAAAAAAAAEQUAAGRycy9kb3ducmV2LnhtbFBLBQYAAAAABAAEAPMAAAAc&#10;BgAAAAA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26" o:spid="_x0000_s1108" style="position:absolute;left:0;text-align:left;margin-left:191.25pt;margin-top:5pt;width:43.5pt;height:20.2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hUiuA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OcaFSK4&#10;AgAAuwUAAA4AAAAAAAAAAAAAAAAALgIAAGRycy9lMm9Eb2MueG1sUEsBAi0AFAAGAAgAAAAhAERT&#10;vungAAAACQEAAA8AAAAAAAAAAAAAAAAAEgUAAGRycy9kb3ducmV2LnhtbFBLBQYAAAAABAAEAPMA&#10;AAAfBgAAAAA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25" o:spid="_x0000_s1109" style="position:absolute;left:0;text-align:left;margin-left:93.75pt;margin-top:11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pkaV7LgC&#10;AAC7BQAADgAAAAAAAAAAAAAAAAAuAgAAZHJzL2Uyb0RvYy54bWxQSwECLQAUAAYACAAAACEAAIvf&#10;tt8AAAAJAQAADwAAAAAAAAAAAAAAAAAS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24" o:spid="_x0000_s1110" style="position:absolute;left:0;text-align:left;margin-left:9.75pt;margin-top:95.75pt;width:75pt;height:24.4pt;z-index:25156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vH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gQjQTsg6TO0jYp1y9B1RG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j6qfyWrZ1CwkqAw&#10;ECNMPFg0Uv3AaIDpkWH9fUMVw6h9L+AVJCEhdty4DZnMItioU8vq1EJFCaEybDAalwszjqhNr/i6&#10;gUyh65WQd/Byau5UbV/ViGr/3mBCuOL208yOoNO983qZufPf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DChTvHtwIA&#10;ALs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23" o:spid="_x0000_s1111" style="position:absolute;left:0;text-align:left;margin-left:39pt;margin-top:66.5pt;width:75pt;height:24.4pt;z-index:25159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5gE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TCcYCdoBSZ+hbVRsWoYm0cS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uLpUf1rWT2BgpUE&#10;hYEYYeLBopHqB0YDTI8M6+9bqhhG7XsBryAJCbHjxm3IdB7BRp1b1ucWKkoIlWGD0bhcmnFEbXvF&#10;Nw1kCl2vhLyFl1Nzp2r7qkZUh/cGE8IVd5hmdgSd753X88xd/AY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PQjmAS4&#10;AgAAuwUAAA4AAAAAAAAAAAAAAAAALgIAAGRycy9lMm9Eb2MueG1sUEsBAi0AFAAGAAgAAAAhAFGg&#10;EZz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22" o:spid="_x0000_s1112" style="position:absolute;left:0;text-align:left;margin-left:72.75pt;margin-top:39.5pt;width:75pt;height:24.4pt;z-index:25162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gEq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FGgnZA0mdoGxXrlqHrKLI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Xh6UP9KVs+gYCVB&#10;YSBGmHiwaKT6gdEA0yPD+vuGKoZR+17AK0hCQuy4cRsymUWwUaeW1amFihJCZdhgNC4XZhxRm17x&#10;dQOZQtcrIe/g5dTcqdq+qhHV/r3BhHDF7aeZHUGne+f1MnPnvwE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JLWASq4&#10;AgAAuwUAAA4AAAAAAAAAAAAAAAAALgIAAGRycy9lMm9Eb2MueG1sUEsBAi0AFAAGAAgAAAAhADwL&#10;xFr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21" o:spid="_x0000_s1113" style="position:absolute;left:0;text-align:left;margin-left:297pt;margin-top:11.75pt;width:75pt;height:24.4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A6/5xc&#10;uAIAALsFAAAOAAAAAAAAAAAAAAAAAC4CAABkcnMvZTJvRG9jLnhtbFBLAQItABQABgAIAAAAIQA6&#10;GN9J4QAAAAkBAAAPAAAAAAAAAAAAAAAAABIFAABkcnMvZG93bnJldi54bWxQSwUGAAAAAAQABADz&#10;AAAAIA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20" o:spid="_x0000_s1114" style="position:absolute;left:0;text-align:left;margin-left:315pt;margin-top:39.5pt;width:75pt;height:24.4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x9twIAALs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FpQXH23&#10;AgAAuwUAAA4AAAAAAAAAAAAAAAAALgIAAGRycy9lMm9Eb2MueG1sUEsBAi0AFAAGAAgAAAAhAHLR&#10;Hw7hAAAACgEAAA8AAAAAAAAAAAAAAAAAEQ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19" o:spid="_x0000_s1115" style="position:absolute;left:0;text-align:left;margin-left:348pt;margin-top:66.5pt;width:75pt;height:24.4pt;z-index:25153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Xm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SIKRoB2Q9BnaRsW6Zeg6TG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j6qfyWrZ1CwkqAw&#10;ECNMPFg0Uv3AaIDpkWH9fUMVw6h9L+AVJCEhdty4DZnMItioU8vq1EJFCaEybDAalwszjqhNr/i6&#10;gUyh65WQd/Byau5UbV/ViGr/3mBCuOL208yOoNO983qZufPfAA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AEXiXmtwIA&#10;ALsFAAAOAAAAAAAAAAAAAAAAAC4CAABkcnMvZTJvRG9jLnhtbFBLAQItABQABgAIAAAAIQAeAYJZ&#10;3wAAAAsBAAAPAAAAAAAAAAAAAAAAABEFAABkcnMvZG93bnJldi54bWxQSwUGAAAAAAQABADzAAAA&#10;HQ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18" o:spid="_x0000_s1116" style="position:absolute;left:0;text-align:left;margin-left:378pt;margin-top:95.75pt;width:75pt;height:24.4pt;z-index:25150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nMWtQ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wQpzFrUC&#10;AAC7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Pr="009E226A">
        <w:rPr>
          <w:noProof/>
        </w:rPr>
        <w:pict>
          <v:shape id="Рисунок 10" o:spid="_x0000_i1069" type="#_x0000_t75" style="width:447.75pt;height:126.75pt;visibility:visible">
            <v:imagedata r:id="rId11" o:title=""/>
          </v:shape>
        </w:pict>
      </w:r>
    </w:p>
    <w:p w:rsidR="0087622A" w:rsidRPr="007802F8" w:rsidRDefault="0087622A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87622A">
        <w:trPr>
          <w:jc w:val="center"/>
        </w:trPr>
        <w:tc>
          <w:tcPr>
            <w:tcW w:w="5146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7622A" w:rsidRPr="00A33FAF" w:rsidRDefault="0087622A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87622A" w:rsidRDefault="0087622A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42</w:t>
      </w:r>
      <w:r>
        <w:t xml:space="preserve"> – Диаграмма р</w:t>
      </w:r>
      <w:r w:rsidRPr="00621276">
        <w:t>аспределени</w:t>
      </w:r>
      <w:r>
        <w:t>я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7622A" w:rsidRPr="00A6528F" w:rsidRDefault="0087622A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87622A" w:rsidRDefault="0087622A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адоля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данногонаправления подготовкивузов-участников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87622A" w:rsidRPr="00CA3314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 xml:space="preserve">) темным столбиком отмечен результатпо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данноенаправление подготовки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70" type="#_x0000_t75" style="width:453.75pt;height:212.25pt;visibility:visible">
            <v:imagedata r:id="rId44" o:title=""/>
          </v:shape>
        </w:pict>
      </w:r>
      <w:r>
        <w:rPr>
          <w:sz w:val="16"/>
          <w:szCs w:val="16"/>
        </w:rPr>
        <w:br/>
      </w:r>
      <w:r w:rsidRPr="00621276">
        <w:t>Рис</w:t>
      </w:r>
      <w:r>
        <w:t>унок3.</w:t>
      </w:r>
      <w:r>
        <w:rPr>
          <w:noProof/>
        </w:rPr>
        <w:t>43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</w:p>
    <w:p w:rsidR="0087622A" w:rsidRPr="00220E38" w:rsidRDefault="0087622A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87622A" w:rsidRPr="002511CF" w:rsidRDefault="0087622A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данномунаправлению подготовки</w:t>
      </w:r>
      <w:r w:rsidRPr="002511CF">
        <w:t xml:space="preserve"> не превышает 5.</w:t>
      </w:r>
    </w:p>
    <w:p w:rsidR="0087622A" w:rsidRPr="0013589F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3D28E9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7622A" w:rsidRPr="00A6528F" w:rsidRDefault="0087622A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71" type="#_x0000_t75" style="width:453.75pt;height:180pt;visibility:visible">
            <v:imagedata r:id="rId45" o:title=""/>
          </v:shape>
        </w:pict>
      </w:r>
      <w:r>
        <w:br/>
      </w:r>
      <w:r w:rsidRPr="00621276">
        <w:t>Рис</w:t>
      </w:r>
      <w:r>
        <w:t>унок3.</w:t>
      </w:r>
      <w:r>
        <w:rPr>
          <w:noProof/>
        </w:rPr>
        <w:t>44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Default="0087622A" w:rsidP="00401931">
      <w:pPr>
        <w:tabs>
          <w:tab w:val="left" w:pos="720"/>
        </w:tabs>
        <w:jc w:val="center"/>
      </w:pPr>
    </w:p>
    <w:p w:rsidR="0087622A" w:rsidRDefault="0087622A" w:rsidP="002D786C">
      <w:pPr>
        <w:keepNext/>
        <w:keepLines/>
        <w:tabs>
          <w:tab w:val="left" w:pos="720"/>
        </w:tabs>
        <w:ind w:right="-74"/>
        <w:jc w:val="center"/>
      </w:pPr>
      <w:r w:rsidRPr="009E226A">
        <w:rPr>
          <w:noProof/>
        </w:rPr>
        <w:pict>
          <v:shape id="_x0000_i1072" type="#_x0000_t75" style="width:453.75pt;height:180pt;visibility:visible">
            <v:imagedata r:id="rId46" o:title=""/>
          </v:shape>
        </w:pict>
      </w:r>
      <w:r w:rsidRPr="00A05632">
        <w:rPr>
          <w:sz w:val="28"/>
          <w:szCs w:val="28"/>
        </w:rPr>
        <w:br/>
      </w:r>
      <w:r w:rsidRPr="00621276">
        <w:t>Рис</w:t>
      </w:r>
      <w:r>
        <w:t>унок</w:t>
      </w:r>
      <w:r w:rsidRPr="00A05632">
        <w:t xml:space="preserve"> 3.</w:t>
      </w:r>
      <w:r>
        <w:rPr>
          <w:noProof/>
        </w:rPr>
        <w:t>45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Pr="00A6528F" w:rsidRDefault="0087622A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Pr="00282BF9" w:rsidRDefault="0087622A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44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подготовкивузов-участников</w:t>
      </w:r>
      <w:r w:rsidRPr="00282BF9">
        <w:rPr>
          <w:sz w:val="28"/>
          <w:szCs w:val="28"/>
        </w:rPr>
        <w:t>.</w:t>
      </w:r>
    </w:p>
    <w:p w:rsidR="0087622A" w:rsidRPr="00A01626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0240C9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Pr="00A05632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Pr="00F403F6" w:rsidRDefault="0087622A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подготовки38.03.02 (080200.62)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Менеджмент</w:t>
      </w:r>
      <w:r w:rsidRPr="00F403F6">
        <w:rPr>
          <w:lang w:val="pl-PL"/>
        </w:rPr>
        <w:t>»</w:t>
      </w:r>
    </w:p>
    <w:p w:rsidR="0087622A" w:rsidRPr="00F403F6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87622A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>
        <w:rPr>
          <w:noProof/>
          <w:sz w:val="28"/>
          <w:szCs w:val="28"/>
        </w:rPr>
        <w:t>вузов-участниковнаправления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46</w:t>
      </w:r>
      <w:r>
        <w:rPr>
          <w:sz w:val="28"/>
          <w:szCs w:val="28"/>
        </w:rPr>
        <w:t>.</w:t>
      </w:r>
    </w:p>
    <w:p w:rsidR="0087622A" w:rsidRPr="000240C9" w:rsidRDefault="0087622A" w:rsidP="001E6C4D">
      <w:pPr>
        <w:tabs>
          <w:tab w:val="left" w:pos="720"/>
        </w:tabs>
        <w:spacing w:line="288" w:lineRule="auto"/>
        <w:ind w:firstLine="539"/>
        <w:jc w:val="both"/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73" type="#_x0000_t75" style="width:453.75pt;height:180pt;visibility:visible">
            <v:imagedata r:id="rId47" o:title=""/>
          </v:shape>
        </w:pict>
      </w:r>
      <w:r>
        <w:rPr>
          <w:sz w:val="28"/>
          <w:szCs w:val="28"/>
        </w:rPr>
        <w:br/>
      </w:r>
      <w:r w:rsidRPr="00621276">
        <w:t>Рис</w:t>
      </w:r>
      <w:r>
        <w:t>унок3.</w:t>
      </w:r>
      <w:r>
        <w:rPr>
          <w:noProof/>
        </w:rPr>
        <w:t>46</w:t>
      </w:r>
      <w:r>
        <w:t xml:space="preserve">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7622A" w:rsidRPr="00A6528F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47</w:t>
      </w:r>
      <w:r>
        <w:rPr>
          <w:sz w:val="28"/>
          <w:szCs w:val="28"/>
        </w:rPr>
        <w:t>.</w:t>
      </w:r>
    </w:p>
    <w:p w:rsidR="0087622A" w:rsidRPr="00A6528F" w:rsidRDefault="0087622A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Default="0087622A" w:rsidP="00BC20CD">
      <w:pPr>
        <w:keepNext/>
        <w:ind w:left="-540" w:firstLine="540"/>
        <w:jc w:val="center"/>
      </w:pPr>
      <w:r>
        <w:rPr>
          <w:noProof/>
        </w:rPr>
        <w:pict>
          <v:rect id="Rectangle 316" o:spid="_x0000_s1117" style="position:absolute;left:0;text-align:left;margin-left:234pt;margin-top:5pt;width:63pt;height:20.2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7LjtwIAALs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LvvsuO3AgAA&#10;uwUAAA4AAAAAAAAAAAAAAAAALgIAAGRycy9lMm9Eb2MueG1sUEsBAi0AFAAGAAgAAAAhAAmKI9je&#10;AAAACQEAAA8AAAAAAAAAAAAAAAAAEQUAAGRycy9kb3ducmV2LnhtbFBLBQYAAAAABAAEAPMAAAAc&#10;BgAAAAA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15" o:spid="_x0000_s1118" style="position:absolute;left:0;text-align:left;margin-left:191.25pt;margin-top:5pt;width:43.5pt;height:20.2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/7zuQ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BG8/7z&#10;uQIAALsFAAAOAAAAAAAAAAAAAAAAAC4CAABkcnMvZTJvRG9jLnhtbFBLAQItABQABgAIAAAAIQBE&#10;U77p4AAAAAkBAAAPAAAAAAAAAAAAAAAAABMFAABkcnMvZG93bnJldi54bWxQSwUGAAAAAAQABADz&#10;AAAAIAYAAAAA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14" o:spid="_x0000_s1119" style="position:absolute;left:0;text-align:left;margin-left:93.75pt;margin-top:11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EU8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hdRFPLgC&#10;AAC7BQAADgAAAAAAAAAAAAAAAAAuAgAAZHJzL2Uyb0RvYy54bWxQSwECLQAUAAYACAAAACEAAIvf&#10;tt8AAAAJAQAADwAAAAAAAAAAAAAAAAAS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13" o:spid="_x0000_s1120" style="position:absolute;left:0;text-align:left;margin-left:9.75pt;margin-top:95.75pt;width:75pt;height:24.4pt;z-index:25156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6YUtw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nm6YUtwIA&#10;ALs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12" o:spid="_x0000_s1121" style="position:absolute;left:0;text-align:left;margin-left:39pt;margin-top:66.5pt;width:75pt;height:24.4pt;z-index:25159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UjU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NexSNS4&#10;AgAAuwUAAA4AAAAAAAAAAAAAAAAALgIAAGRycy9lMm9Eb2MueG1sUEsBAi0AFAAGAAgAAAAhAFGg&#10;EZz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11" o:spid="_x0000_s1122" style="position:absolute;left:0;text-align:left;margin-left:72.75pt;margin-top:39.5pt;width:75pt;height:24.4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+r7twIAALs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Mz/q+7cC&#10;AAC7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10" o:spid="_x0000_s1123" style="position:absolute;left:0;text-align:left;margin-left:297pt;margin-top:11.75pt;width:75pt;height:24.4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UyMtwIAALs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BltTIy3&#10;AgAAuwUAAA4AAAAAAAAAAAAAAAAALgIAAGRycy9lMm9Eb2MueG1sUEsBAi0AFAAGAAgAAAAhADoY&#10;30nhAAAACQEAAA8AAAAAAAAAAAAAAAAAEQ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09" o:spid="_x0000_s1124" style="position:absolute;left:0;text-align:left;margin-left:315pt;margin-top:39.5pt;width:75pt;height:24.4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JFtgIAALs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6kMCRbYC&#10;AAC7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08" o:spid="_x0000_s1125" style="position:absolute;left:0;text-align:left;margin-left:348pt;margin-top:66.5pt;width:75pt;height:24.4pt;z-index:25153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kt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TBKMBO2ApM/QNio2LUOTILY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SQ5qn8tqydQsJKg&#10;MBAjTDxYNFL9wGiA6ZFh/X1LFcOofS/gFSQhIXbcuA2ZziPYqHPL+txCRQmhMmwwGpdLM46oba/4&#10;poFMoeuVkLfwcmruVG1f1Yjq8N5gQrjiDtPMjqDzvfN6nrmL3wA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Y74ZLbgC&#10;AAC7BQAADgAAAAAAAAAAAAAAAAAuAgAAZHJzL2Uyb0RvYy54bWxQSwECLQAUAAYACAAAACEAHgGC&#10;Wd8AAAALAQAADwAAAAAAAAAAAAAAAAASBQAAZHJzL2Rvd25yZXYueG1sUEsFBgAAAAAEAAQA8wAA&#10;AB4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07" o:spid="_x0000_s1126" style="position:absolute;left:0;text-align:left;margin-left:378pt;margin-top:95.75pt;width:75pt;height:24.4pt;z-index:251502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JIuxtS2&#10;AgAAvAUAAA4AAAAAAAAAAAAAAAAALgIAAGRycy9lMm9Eb2MueG1sUEsBAi0AFAAGAAgAAAAhADZl&#10;boLiAAAACwEAAA8AAAAAAAAAAAAAAAAAEA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Pr="009E226A">
        <w:rPr>
          <w:noProof/>
        </w:rPr>
        <w:pict>
          <v:shape id="Рисунок 11" o:spid="_x0000_i1074" type="#_x0000_t75" style="width:447.75pt;height:126.75pt;visibility:visible">
            <v:imagedata r:id="rId11" o:title=""/>
          </v:shape>
        </w:pict>
      </w:r>
    </w:p>
    <w:p w:rsidR="0087622A" w:rsidRPr="007802F8" w:rsidRDefault="0087622A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87622A">
        <w:trPr>
          <w:jc w:val="center"/>
        </w:trPr>
        <w:tc>
          <w:tcPr>
            <w:tcW w:w="5146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7622A" w:rsidRPr="00A33FAF" w:rsidRDefault="0087622A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87622A" w:rsidRDefault="0087622A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47</w:t>
      </w:r>
      <w:r>
        <w:t xml:space="preserve"> – Диаграмма р</w:t>
      </w:r>
      <w:r w:rsidRPr="00621276">
        <w:t>аспределени</w:t>
      </w:r>
      <w:r>
        <w:t>я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7622A" w:rsidRPr="00A6528F" w:rsidRDefault="0087622A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87622A" w:rsidRDefault="0087622A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47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адоля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данногонаправления подготовкивузов-участников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87622A" w:rsidRPr="00CA3314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 xml:space="preserve">) темным столбиком отмечен результатпо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данноенаправление подготовки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75" type="#_x0000_t75" style="width:453.75pt;height:212.25pt;visibility:visible">
            <v:imagedata r:id="rId48" o:title=""/>
          </v:shape>
        </w:pict>
      </w:r>
      <w:r>
        <w:rPr>
          <w:sz w:val="16"/>
          <w:szCs w:val="16"/>
        </w:rPr>
        <w:br/>
      </w:r>
      <w:r w:rsidRPr="00621276">
        <w:t>Рис</w:t>
      </w:r>
      <w:r>
        <w:t>унок3.</w:t>
      </w:r>
      <w:r>
        <w:rPr>
          <w:noProof/>
        </w:rPr>
        <w:t>48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</w:p>
    <w:p w:rsidR="0087622A" w:rsidRPr="00220E38" w:rsidRDefault="0087622A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87622A" w:rsidRPr="002511CF" w:rsidRDefault="0087622A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данномунаправлению подготовки</w:t>
      </w:r>
      <w:r w:rsidRPr="002511CF">
        <w:t xml:space="preserve"> не превышает 5.</w:t>
      </w:r>
    </w:p>
    <w:p w:rsidR="0087622A" w:rsidRPr="0013589F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3D28E9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7622A" w:rsidRPr="00A6528F" w:rsidRDefault="0087622A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76" type="#_x0000_t75" style="width:453.75pt;height:180pt;visibility:visible">
            <v:imagedata r:id="rId49" o:title=""/>
          </v:shape>
        </w:pict>
      </w:r>
      <w:r>
        <w:br/>
      </w:r>
      <w:r w:rsidRPr="00621276">
        <w:t>Рис</w:t>
      </w:r>
      <w:r>
        <w:t>унок3.</w:t>
      </w:r>
      <w:r>
        <w:rPr>
          <w:noProof/>
        </w:rPr>
        <w:t>49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Default="0087622A" w:rsidP="00401931">
      <w:pPr>
        <w:tabs>
          <w:tab w:val="left" w:pos="720"/>
        </w:tabs>
        <w:jc w:val="center"/>
      </w:pPr>
    </w:p>
    <w:p w:rsidR="0087622A" w:rsidRDefault="0087622A" w:rsidP="002D786C">
      <w:pPr>
        <w:keepNext/>
        <w:keepLines/>
        <w:tabs>
          <w:tab w:val="left" w:pos="720"/>
        </w:tabs>
        <w:ind w:right="-74"/>
        <w:jc w:val="center"/>
      </w:pPr>
      <w:r w:rsidRPr="009E226A">
        <w:rPr>
          <w:noProof/>
        </w:rPr>
        <w:pict>
          <v:shape id="_x0000_i1077" type="#_x0000_t75" style="width:453.75pt;height:180pt;visibility:visible">
            <v:imagedata r:id="rId50" o:title=""/>
          </v:shape>
        </w:pict>
      </w:r>
      <w:r w:rsidRPr="00A05632">
        <w:rPr>
          <w:sz w:val="28"/>
          <w:szCs w:val="28"/>
        </w:rPr>
        <w:br/>
      </w:r>
      <w:r w:rsidRPr="00621276">
        <w:t>Рис</w:t>
      </w:r>
      <w:r>
        <w:t>унок</w:t>
      </w:r>
      <w:r w:rsidRPr="00A05632">
        <w:t xml:space="preserve"> 3.</w:t>
      </w:r>
      <w:r>
        <w:rPr>
          <w:noProof/>
        </w:rPr>
        <w:t>50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Pr="00A6528F" w:rsidRDefault="0087622A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Pr="00282BF9" w:rsidRDefault="0087622A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49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подготовкивузов-участников</w:t>
      </w:r>
      <w:r w:rsidRPr="00282BF9">
        <w:rPr>
          <w:sz w:val="28"/>
          <w:szCs w:val="28"/>
        </w:rPr>
        <w:t>.</w:t>
      </w:r>
    </w:p>
    <w:p w:rsidR="0087622A" w:rsidRPr="00A01626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0240C9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Pr="00A05632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Pr="00F403F6" w:rsidRDefault="0087622A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подготовки38.03.03 (080400.62)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Управление персоналом</w:t>
      </w:r>
      <w:r w:rsidRPr="00F403F6">
        <w:rPr>
          <w:lang w:val="pl-PL"/>
        </w:rPr>
        <w:t>»</w:t>
      </w:r>
    </w:p>
    <w:p w:rsidR="0087622A" w:rsidRPr="00F403F6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87622A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>
        <w:rPr>
          <w:noProof/>
          <w:sz w:val="28"/>
          <w:szCs w:val="28"/>
        </w:rPr>
        <w:t>вузов-участниковнаправления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51</w:t>
      </w:r>
      <w:r>
        <w:rPr>
          <w:sz w:val="28"/>
          <w:szCs w:val="28"/>
        </w:rPr>
        <w:t>.</w:t>
      </w:r>
    </w:p>
    <w:p w:rsidR="0087622A" w:rsidRPr="000240C9" w:rsidRDefault="0087622A" w:rsidP="001E6C4D">
      <w:pPr>
        <w:tabs>
          <w:tab w:val="left" w:pos="720"/>
        </w:tabs>
        <w:spacing w:line="288" w:lineRule="auto"/>
        <w:ind w:firstLine="539"/>
        <w:jc w:val="both"/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78" type="#_x0000_t75" style="width:453.75pt;height:180pt;visibility:visible">
            <v:imagedata r:id="rId51" o:title=""/>
          </v:shape>
        </w:pict>
      </w:r>
      <w:r>
        <w:rPr>
          <w:sz w:val="28"/>
          <w:szCs w:val="28"/>
        </w:rPr>
        <w:br/>
      </w:r>
      <w:r w:rsidRPr="00621276">
        <w:t>Рис</w:t>
      </w:r>
      <w:r>
        <w:t>унок3.</w:t>
      </w:r>
      <w:r>
        <w:rPr>
          <w:noProof/>
        </w:rPr>
        <w:t>51</w:t>
      </w:r>
      <w:r>
        <w:t xml:space="preserve">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7622A" w:rsidRPr="00A6528F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52</w:t>
      </w:r>
      <w:r>
        <w:rPr>
          <w:sz w:val="28"/>
          <w:szCs w:val="28"/>
        </w:rPr>
        <w:t>.</w:t>
      </w:r>
    </w:p>
    <w:p w:rsidR="0087622A" w:rsidRPr="00A6528F" w:rsidRDefault="0087622A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Default="0087622A" w:rsidP="00BC20CD">
      <w:pPr>
        <w:keepNext/>
        <w:ind w:left="-540" w:firstLine="540"/>
        <w:jc w:val="center"/>
      </w:pPr>
      <w:r>
        <w:rPr>
          <w:noProof/>
        </w:rPr>
        <w:pict>
          <v:rect id="Rectangle 305" o:spid="_x0000_s1127" style="position:absolute;left:0;text-align:left;margin-left:234pt;margin-top:5pt;width:63pt;height:20.25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BhuJxXuAIA&#10;ALwFAAAOAAAAAAAAAAAAAAAAAC4CAABkcnMvZTJvRG9jLnhtbFBLAQItABQABgAIAAAAIQAJiiPY&#10;3gAAAAkBAAAPAAAAAAAAAAAAAAAAABIFAABkcnMvZG93bnJldi54bWxQSwUGAAAAAAQABADzAAAA&#10;HQYAAAAA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04" o:spid="_x0000_s1128" style="position:absolute;left:0;text-align:left;margin-left:191.25pt;margin-top:5pt;width:43.5pt;height:20.2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2bY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KGLZti4&#10;AgAAvAUAAA4AAAAAAAAAAAAAAAAALgIAAGRycy9lMm9Eb2MueG1sUEsBAi0AFAAGAAgAAAAhAERT&#10;vungAAAACQEAAA8AAAAAAAAAAAAAAAAAEgUAAGRycy9kb3ducmV2LnhtbFBLBQYAAAAABAAEAPMA&#10;AAAfBgAAAAA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03" o:spid="_x0000_s1129" style="position:absolute;left:0;text-align:left;margin-left:93.75pt;margin-top:11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BPQ0+S2AgAA&#10;vA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02" o:spid="_x0000_s1130" style="position:absolute;left:0;text-align:left;margin-left:9.75pt;margin-top:95.75pt;width:75pt;height:24.4pt;z-index:25156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0oK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g5NKCrgC&#10;AAC8BQAADgAAAAAAAAAAAAAAAAAuAgAAZHJzL2Uyb0RvYy54bWxQSwECLQAUAAYACAAAACEAZ6t1&#10;zt8AAAAKAQAADwAAAAAAAAAAAAAAAAAS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01" o:spid="_x0000_s1131" style="position:absolute;left:0;text-align:left;margin-left:39pt;margin-top:66.5pt;width:75pt;height:24.4pt;z-index:25159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FQPk/i4&#10;AgAAvAUAAA4AAAAAAAAAAAAAAAAALgIAAGRycy9lMm9Eb2MueG1sUEsBAi0AFAAGAAgAAAAhAFGg&#10;EZz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00" o:spid="_x0000_s1132" style="position:absolute;left:0;text-align:left;margin-left:72.75pt;margin-top:39.5pt;width:75pt;height:24.4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xno9E7cC&#10;AAC8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99" o:spid="_x0000_s1133" style="position:absolute;left:0;text-align:left;margin-left:297pt;margin-top:11.75pt;width:75pt;height:24.4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wNb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kOMBO2ApM/QNirWLUNRktg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BjMDvJfyeoZJKwk&#10;SAzUCCMPFo1UPzAaYHxkWH/fUMUwat8LeAZJSIidN25DJrMINurUsjq1UFFCqAwbjMblwowzatMr&#10;vm4gU+iaJeQdPJ2aO1nbZzWi2j84GBGuuv04szPodO+8Xobu/DcA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2sMD&#10;W7kCAAC8BQAADgAAAAAAAAAAAAAAAAAuAgAAZHJzL2Uyb0RvYy54bWxQSwECLQAUAAYACAAAACEA&#10;OhjfSeEAAAAJAQAADwAAAAAAAAAAAAAAAAATBQAAZHJzL2Rvd25yZXYueG1sUEsFBgAAAAAEAAQA&#10;8wAAACE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98" o:spid="_x0000_s1134" style="position:absolute;left:0;text-align:left;margin-left:315pt;margin-top:39.5pt;width:75pt;height:24.4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PS/tw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E7s9L+3&#10;AgAAvAUAAA4AAAAAAAAAAAAAAAAALgIAAGRycy9lMm9Eb2MueG1sUEsBAi0AFAAGAAgAAAAhAHLR&#10;Hw7hAAAACgEAAA8AAAAAAAAAAAAAAAAAEQ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97" o:spid="_x0000_s1135" style="position:absolute;left:0;text-align:left;margin-left:348pt;margin-top:66.5pt;width:75pt;height:24.4pt;z-index:25153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Pik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ogQjQTsg6TO0jYp1y1CUzG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gySg/xXsnoGCSsJ&#10;EgM1wsiDRSPVD4wGGB8Z1t83VDGM2vcCnkESEmLnjduQySyCjTq1rE4tVJQQKsMGo3G5MOOM2vSK&#10;rxvIFLpmCXkHT6fmTtb2WY2o9g8ORoSrbj/O7Aw63Tuvl6E7/w0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yeD4pLgC&#10;AAC8BQAADgAAAAAAAAAAAAAAAAAuAgAAZHJzL2Uyb0RvYy54bWxQSwECLQAUAAYACAAAACEAHgGC&#10;Wd8AAAALAQAADwAAAAAAAAAAAAAAAAASBQAAZHJzL2Rvd25yZXYueG1sUEsFBgAAAAAEAAQA8wAA&#10;AB4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96" o:spid="_x0000_s1136" style="position:absolute;left:0;text-align:left;margin-left:378pt;margin-top:95.75pt;width:75pt;height:24.4pt;z-index:251503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JmR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Pg0mZG2&#10;AgAAvAUAAA4AAAAAAAAAAAAAAAAALgIAAGRycy9lMm9Eb2MueG1sUEsBAi0AFAAGAAgAAAAhADZl&#10;boLiAAAACwEAAA8AAAAAAAAAAAAAAAAAEA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Pr="009E226A">
        <w:rPr>
          <w:noProof/>
        </w:rPr>
        <w:pict>
          <v:shape id="Рисунок 12" o:spid="_x0000_i1079" type="#_x0000_t75" style="width:447.75pt;height:126.75pt;visibility:visible">
            <v:imagedata r:id="rId11" o:title=""/>
          </v:shape>
        </w:pict>
      </w:r>
    </w:p>
    <w:p w:rsidR="0087622A" w:rsidRPr="007802F8" w:rsidRDefault="0087622A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87622A">
        <w:trPr>
          <w:jc w:val="center"/>
        </w:trPr>
        <w:tc>
          <w:tcPr>
            <w:tcW w:w="5146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7622A" w:rsidRPr="00A33FAF" w:rsidRDefault="0087622A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87622A" w:rsidRDefault="0087622A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52</w:t>
      </w:r>
      <w:r>
        <w:t xml:space="preserve"> – Диаграмма р</w:t>
      </w:r>
      <w:r w:rsidRPr="00621276">
        <w:t>аспределени</w:t>
      </w:r>
      <w:r>
        <w:t>я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7622A" w:rsidRPr="00A6528F" w:rsidRDefault="0087622A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87622A" w:rsidRDefault="0087622A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52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9A7625">
        <w:rPr>
          <w:sz w:val="28"/>
          <w:szCs w:val="28"/>
        </w:rPr>
        <w:t>»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адоля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данногонаправления подготовкивузов-участников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87622A" w:rsidRPr="00CA3314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 xml:space="preserve">) темным столбиком отмечен результатпо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9A7625">
        <w:rPr>
          <w:sz w:val="28"/>
          <w:szCs w:val="28"/>
        </w:rPr>
        <w:t>»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данноенаправление подготовки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80" type="#_x0000_t75" style="width:453.75pt;height:212.25pt;visibility:visible">
            <v:imagedata r:id="rId52" o:title=""/>
          </v:shape>
        </w:pict>
      </w:r>
      <w:r>
        <w:rPr>
          <w:sz w:val="16"/>
          <w:szCs w:val="16"/>
        </w:rPr>
        <w:br/>
      </w:r>
      <w:r w:rsidRPr="00621276">
        <w:t>Рис</w:t>
      </w:r>
      <w:r>
        <w:t>унок3.</w:t>
      </w:r>
      <w:r>
        <w:rPr>
          <w:noProof/>
        </w:rPr>
        <w:t>53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</w:p>
    <w:p w:rsidR="0087622A" w:rsidRPr="00220E38" w:rsidRDefault="0087622A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87622A" w:rsidRPr="002511CF" w:rsidRDefault="0087622A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данномунаправлению подготовки</w:t>
      </w:r>
      <w:r w:rsidRPr="002511CF">
        <w:t xml:space="preserve"> не превышает 5.</w:t>
      </w:r>
    </w:p>
    <w:p w:rsidR="0087622A" w:rsidRPr="0013589F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3D28E9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7622A" w:rsidRPr="00A6528F" w:rsidRDefault="0087622A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81" type="#_x0000_t75" style="width:453.75pt;height:180pt;visibility:visible">
            <v:imagedata r:id="rId53" o:title=""/>
          </v:shape>
        </w:pict>
      </w:r>
      <w:r>
        <w:br/>
      </w:r>
      <w:r w:rsidRPr="00621276">
        <w:t>Рис</w:t>
      </w:r>
      <w:r>
        <w:t>унок3.</w:t>
      </w:r>
      <w:r>
        <w:rPr>
          <w:noProof/>
        </w:rPr>
        <w:t>54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Default="0087622A" w:rsidP="00401931">
      <w:pPr>
        <w:tabs>
          <w:tab w:val="left" w:pos="720"/>
        </w:tabs>
        <w:jc w:val="center"/>
      </w:pPr>
    </w:p>
    <w:p w:rsidR="0087622A" w:rsidRDefault="0087622A" w:rsidP="002D786C">
      <w:pPr>
        <w:keepNext/>
        <w:keepLines/>
        <w:tabs>
          <w:tab w:val="left" w:pos="720"/>
        </w:tabs>
        <w:ind w:right="-74"/>
        <w:jc w:val="center"/>
      </w:pPr>
      <w:r w:rsidRPr="009E226A">
        <w:rPr>
          <w:noProof/>
        </w:rPr>
        <w:pict>
          <v:shape id="_x0000_i1082" type="#_x0000_t75" style="width:453.75pt;height:180pt;visibility:visible">
            <v:imagedata r:id="rId54" o:title=""/>
          </v:shape>
        </w:pict>
      </w:r>
      <w:r w:rsidRPr="00A05632">
        <w:rPr>
          <w:sz w:val="28"/>
          <w:szCs w:val="28"/>
        </w:rPr>
        <w:br/>
      </w:r>
      <w:r w:rsidRPr="00621276">
        <w:t>Рис</w:t>
      </w:r>
      <w:r>
        <w:t>унок</w:t>
      </w:r>
      <w:r w:rsidRPr="00A05632">
        <w:t xml:space="preserve"> 3.</w:t>
      </w:r>
      <w:r>
        <w:rPr>
          <w:noProof/>
        </w:rPr>
        <w:t>55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Pr="00A6528F" w:rsidRDefault="0087622A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Pr="00282BF9" w:rsidRDefault="0087622A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54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подготовкивузов-участников</w:t>
      </w:r>
      <w:r w:rsidRPr="00282BF9">
        <w:rPr>
          <w:sz w:val="28"/>
          <w:szCs w:val="28"/>
        </w:rPr>
        <w:t>.</w:t>
      </w:r>
    </w:p>
    <w:p w:rsidR="0087622A" w:rsidRPr="00A01626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0240C9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Pr="00A05632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Pr="00F403F6" w:rsidRDefault="0087622A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подготовки38.03.04 (081100.62)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Государственное и муниципальное управление</w:t>
      </w:r>
      <w:r w:rsidRPr="00F403F6">
        <w:rPr>
          <w:lang w:val="pl-PL"/>
        </w:rPr>
        <w:t>»</w:t>
      </w:r>
    </w:p>
    <w:p w:rsidR="0087622A" w:rsidRPr="00F403F6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87622A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>
        <w:rPr>
          <w:noProof/>
          <w:sz w:val="28"/>
          <w:szCs w:val="28"/>
        </w:rPr>
        <w:t>вузов-участниковнаправления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56</w:t>
      </w:r>
      <w:r>
        <w:rPr>
          <w:sz w:val="28"/>
          <w:szCs w:val="28"/>
        </w:rPr>
        <w:t>.</w:t>
      </w:r>
    </w:p>
    <w:p w:rsidR="0087622A" w:rsidRPr="000240C9" w:rsidRDefault="0087622A" w:rsidP="001E6C4D">
      <w:pPr>
        <w:tabs>
          <w:tab w:val="left" w:pos="720"/>
        </w:tabs>
        <w:spacing w:line="288" w:lineRule="auto"/>
        <w:ind w:firstLine="539"/>
        <w:jc w:val="both"/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83" type="#_x0000_t75" style="width:453.75pt;height:180pt;visibility:visible">
            <v:imagedata r:id="rId55" o:title=""/>
          </v:shape>
        </w:pict>
      </w:r>
      <w:r>
        <w:rPr>
          <w:sz w:val="28"/>
          <w:szCs w:val="28"/>
        </w:rPr>
        <w:br/>
      </w:r>
      <w:r w:rsidRPr="00621276">
        <w:t>Рис</w:t>
      </w:r>
      <w:r>
        <w:t>унок3.</w:t>
      </w:r>
      <w:r>
        <w:rPr>
          <w:noProof/>
        </w:rPr>
        <w:t>56</w:t>
      </w:r>
      <w:r>
        <w:t xml:space="preserve">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7622A" w:rsidRPr="00A6528F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57</w:t>
      </w:r>
      <w:r>
        <w:rPr>
          <w:sz w:val="28"/>
          <w:szCs w:val="28"/>
        </w:rPr>
        <w:t>.</w:t>
      </w:r>
    </w:p>
    <w:p w:rsidR="0087622A" w:rsidRPr="00A6528F" w:rsidRDefault="0087622A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Default="0087622A" w:rsidP="00BC20CD">
      <w:pPr>
        <w:keepNext/>
        <w:ind w:left="-540" w:firstLine="540"/>
        <w:jc w:val="center"/>
      </w:pPr>
      <w:r>
        <w:rPr>
          <w:noProof/>
        </w:rPr>
        <w:pict>
          <v:rect id="Rectangle 294" o:spid="_x0000_s1137" style="position:absolute;left:0;text-align:left;margin-left:234pt;margin-top:5pt;width:63pt;height:20.2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AuiwxK3AgAA&#10;vAUAAA4AAAAAAAAAAAAAAAAALgIAAGRycy9lMm9Eb2MueG1sUEsBAi0AFAAGAAgAAAAhAAmKI9je&#10;AAAACQEAAA8AAAAAAAAAAAAAAAAAEQUAAGRycy9kb3ducmV2LnhtbFBLBQYAAAAABAAEAPMAAAAc&#10;BgAAAAA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93" o:spid="_x0000_s1138" style="position:absolute;left:0;text-align:left;margin-left:191.25pt;margin-top:5pt;width:43.5pt;height:20.2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uGZ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FL64Zm4&#10;AgAAvAUAAA4AAAAAAAAAAAAAAAAALgIAAGRycy9lMm9Eb2MueG1sUEsBAi0AFAAGAAgAAAAhAERT&#10;vungAAAACQEAAA8AAAAAAAAAAAAAAAAAEgUAAGRycy9kb3ducmV2LnhtbFBLBQYAAAAABAAEAPMA&#10;AAAfBgAAAAA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92" o:spid="_x0000_s1139" style="position:absolute;left:0;text-align:left;margin-left:93.75pt;margin-top:11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oyh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oglGgnZA0mdoGxXrlqEoiW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gyvD/JfyeoZJKwk&#10;SAzUCCMPFo1UPzAaYHxkWH/fUMUwat8LeAZJSIidN25DJrMINurUsjq1UFFCqAwbjMblwowzatMr&#10;vm4gU+iaJeQdPJ2aO1nbZzWi2j84GBGuuv04szPodO+8Xobu/Dc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HnKjKG5&#10;AgAAvAUAAA4AAAAAAAAAAAAAAAAALgIAAGRycy9lMm9Eb2MueG1sUEsBAi0AFAAGAAgAAAAhAACL&#10;37bfAAAACQEAAA8AAAAAAAAAAAAAAAAAEw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91" o:spid="_x0000_s1140" style="position:absolute;left:0;text-align:left;margin-left:9.75pt;margin-top:95.75pt;width:75pt;height:24.4pt;z-index:25156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KJMuAIAALw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nlCiTLgC&#10;AAC8BQAADgAAAAAAAAAAAAAAAAAuAgAAZHJzL2Uyb0RvYy54bWxQSwECLQAUAAYACAAAACEAZ6t1&#10;zt8AAAAKAQAADwAAAAAAAAAAAAAAAAAS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90" o:spid="_x0000_s1141" style="position:absolute;left:0;text-align:left;margin-left:39pt;margin-top:66.5pt;width:75pt;height:24.4pt;z-index:25159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cy9uA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D4VzL24&#10;AgAAvAUAAA4AAAAAAAAAAAAAAAAALgIAAGRycy9lMm9Eb2MueG1sUEsBAi0AFAAGAAgAAAAhAFGg&#10;EZz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89" o:spid="_x0000_s1142" style="position:absolute;left:0;text-align:left;margin-left:72.75pt;margin-top:39.5pt;width:75pt;height:24.4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Iw/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oggjQTsg6TO0jYp1y1AUJ7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EYbTg/xXsnoGCSsJ&#10;EgM1wsiDRSPVD4wGGB8Z1t83VDGM2vcCnkESEmLnjduQySyCjTq1rE4tVJQQKsMGo3G5MOOM2vSK&#10;rxvIFLpmCXkHT6fmTtb2WY2o9g8ORoSrbj/O7Aw63Tuvl6E7/w0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NMsjD+4&#10;AgAAvAUAAA4AAAAAAAAAAAAAAAAALgIAAGRycy9lMm9Eb2MueG1sUEsBAi0AFAAGAAgAAAAhADwL&#10;xFr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88" o:spid="_x0000_s1143" style="position:absolute;left:0;text-align:left;margin-left:297pt;margin-top:11.75pt;width:75pt;height:24.4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4/e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ohAjQTsg6TO0jYp1y1AUx7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EYazg/xXsnoGCSsJ&#10;EgM1wsiDRSPVD4wGGB8Z1t83VDGM2vcCnkESEmLnjduQySyCjTq1rE4tVJQQKsMGo3G5MOOM2vSK&#10;rxvIFLpmCXkHT6fmTtb2WY2o9g8ORoSrbj/O7Aw63Tuvl6E7/w0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BRW4/e&#10;uAIAALwFAAAOAAAAAAAAAAAAAAAAAC4CAABkcnMvZTJvRG9jLnhtbFBLAQItABQABgAIAAAAIQA6&#10;GN9J4QAAAAkBAAAPAAAAAAAAAAAAAAAAABIFAABkcnMvZG93bnJldi54bWxQSwUGAAAAAAQABADz&#10;AAAAIA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87" o:spid="_x0000_s1144" style="position:absolute;left:0;text-align:left;margin-left:315pt;margin-top:39.5pt;width:75pt;height:24.4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8wuAIAALw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CAen8w&#10;uAIAALwFAAAOAAAAAAAAAAAAAAAAAC4CAABkcnMvZTJvRG9jLnhtbFBLAQItABQABgAIAAAAIQBy&#10;0R8O4QAAAAoBAAAPAAAAAAAAAAAAAAAAABIFAABkcnMvZG93bnJldi54bWxQSwUGAAAAAAQABADz&#10;AAAAIA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86" o:spid="_x0000_s1145" style="position:absolute;left:0;text-align:left;margin-left:348pt;margin-top:66.5pt;width:75pt;height:24.4pt;z-index:25153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xLtwIAALw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ApbsxLtwIA&#10;ALwFAAAOAAAAAAAAAAAAAAAAAC4CAABkcnMvZTJvRG9jLnhtbFBLAQItABQABgAIAAAAIQAeAYJZ&#10;3wAAAAsBAAAPAAAAAAAAAAAAAAAAABEFAABkcnMvZG93bnJldi54bWxQSwUGAAAAAAQABADzAAAA&#10;HQ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85" o:spid="_x0000_s1146" style="position:absolute;left:0;text-align:left;margin-left:378pt;margin-top:95.75pt;width:75pt;height:24.4pt;z-index:251504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B8KtQIAALw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YsgfCrUC&#10;AAC8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Pr="009E226A">
        <w:rPr>
          <w:noProof/>
        </w:rPr>
        <w:pict>
          <v:shape id="Рисунок 13" o:spid="_x0000_i1084" type="#_x0000_t75" style="width:447.75pt;height:126.75pt;visibility:visible">
            <v:imagedata r:id="rId11" o:title=""/>
          </v:shape>
        </w:pict>
      </w:r>
    </w:p>
    <w:p w:rsidR="0087622A" w:rsidRPr="007802F8" w:rsidRDefault="0087622A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87622A">
        <w:trPr>
          <w:jc w:val="center"/>
        </w:trPr>
        <w:tc>
          <w:tcPr>
            <w:tcW w:w="5146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7622A" w:rsidRPr="00A33FAF" w:rsidRDefault="0087622A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87622A" w:rsidRDefault="0087622A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57</w:t>
      </w:r>
      <w:r>
        <w:t xml:space="preserve"> – Диаграмма р</w:t>
      </w:r>
      <w:r w:rsidRPr="00621276">
        <w:t>аспределени</w:t>
      </w:r>
      <w:r>
        <w:t>я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7622A" w:rsidRPr="00A6528F" w:rsidRDefault="0087622A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87622A" w:rsidRDefault="0087622A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57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адоля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данногонаправления подготовкивузов-участников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87622A" w:rsidRPr="00CA3314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58</w:t>
      </w:r>
      <w:r>
        <w:rPr>
          <w:sz w:val="28"/>
          <w:szCs w:val="28"/>
        </w:rPr>
        <w:t xml:space="preserve">) темным столбиком отмечен результатпо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A7625">
        <w:rPr>
          <w:sz w:val="28"/>
          <w:szCs w:val="28"/>
        </w:rPr>
        <w:t>»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данноенаправление подготовки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85" type="#_x0000_t75" style="width:453.75pt;height:212.25pt;visibility:visible">
            <v:imagedata r:id="rId56" o:title=""/>
          </v:shape>
        </w:pict>
      </w:r>
      <w:r>
        <w:rPr>
          <w:sz w:val="16"/>
          <w:szCs w:val="16"/>
        </w:rPr>
        <w:br/>
      </w:r>
      <w:r w:rsidRPr="00621276">
        <w:t>Рис</w:t>
      </w:r>
      <w:r>
        <w:t>унок3.</w:t>
      </w:r>
      <w:r>
        <w:rPr>
          <w:noProof/>
        </w:rPr>
        <w:t>58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</w:p>
    <w:p w:rsidR="0087622A" w:rsidRPr="00220E38" w:rsidRDefault="0087622A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87622A" w:rsidRPr="002511CF" w:rsidRDefault="0087622A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данномунаправлению подготовки</w:t>
      </w:r>
      <w:r w:rsidRPr="002511CF">
        <w:t xml:space="preserve"> не превышает 5.</w:t>
      </w:r>
    </w:p>
    <w:p w:rsidR="0087622A" w:rsidRPr="0013589F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3D28E9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7622A" w:rsidRPr="00A6528F" w:rsidRDefault="0087622A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86" type="#_x0000_t75" style="width:453.75pt;height:180pt;visibility:visible">
            <v:imagedata r:id="rId57" o:title=""/>
          </v:shape>
        </w:pict>
      </w:r>
      <w:r>
        <w:br/>
      </w:r>
      <w:r w:rsidRPr="00621276">
        <w:t>Рис</w:t>
      </w:r>
      <w:r>
        <w:t>унок3.</w:t>
      </w:r>
      <w:r>
        <w:rPr>
          <w:noProof/>
        </w:rPr>
        <w:t>59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Default="0087622A" w:rsidP="00401931">
      <w:pPr>
        <w:tabs>
          <w:tab w:val="left" w:pos="720"/>
        </w:tabs>
        <w:jc w:val="center"/>
      </w:pPr>
    </w:p>
    <w:p w:rsidR="0087622A" w:rsidRDefault="0087622A" w:rsidP="002D786C">
      <w:pPr>
        <w:keepNext/>
        <w:keepLines/>
        <w:tabs>
          <w:tab w:val="left" w:pos="720"/>
        </w:tabs>
        <w:ind w:right="-74"/>
        <w:jc w:val="center"/>
      </w:pPr>
      <w:r w:rsidRPr="009E226A">
        <w:rPr>
          <w:noProof/>
        </w:rPr>
        <w:pict>
          <v:shape id="_x0000_i1087" type="#_x0000_t75" style="width:453.75pt;height:180pt;visibility:visible">
            <v:imagedata r:id="rId58" o:title=""/>
          </v:shape>
        </w:pict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60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Pr="00A6528F" w:rsidRDefault="0087622A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Pr="00282BF9" w:rsidRDefault="0087622A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59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подготовкивузов-участников</w:t>
      </w:r>
      <w:r w:rsidRPr="00282BF9">
        <w:rPr>
          <w:sz w:val="28"/>
          <w:szCs w:val="28"/>
        </w:rPr>
        <w:t>.</w:t>
      </w:r>
    </w:p>
    <w:p w:rsidR="0087622A" w:rsidRPr="00A01626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0240C9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87622A" w:rsidRPr="00F403F6" w:rsidRDefault="0087622A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подготовки38.03.05 (080500.62)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Бизнес-информатика</w:t>
      </w:r>
      <w:r w:rsidRPr="00F403F6">
        <w:rPr>
          <w:lang w:val="pl-PL"/>
        </w:rPr>
        <w:t>»</w:t>
      </w:r>
    </w:p>
    <w:p w:rsidR="0087622A" w:rsidRPr="00F403F6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87622A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>
        <w:rPr>
          <w:noProof/>
          <w:sz w:val="28"/>
          <w:szCs w:val="28"/>
        </w:rPr>
        <w:t>вузов-участниковнаправления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61</w:t>
      </w:r>
      <w:r>
        <w:rPr>
          <w:sz w:val="28"/>
          <w:szCs w:val="28"/>
        </w:rPr>
        <w:t>.</w:t>
      </w:r>
    </w:p>
    <w:p w:rsidR="0087622A" w:rsidRPr="000240C9" w:rsidRDefault="0087622A" w:rsidP="001E6C4D">
      <w:pPr>
        <w:tabs>
          <w:tab w:val="left" w:pos="720"/>
        </w:tabs>
        <w:spacing w:line="288" w:lineRule="auto"/>
        <w:ind w:firstLine="539"/>
        <w:jc w:val="both"/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88" type="#_x0000_t75" style="width:453.75pt;height:180pt;visibility:visible">
            <v:imagedata r:id="rId59" o:title=""/>
          </v:shape>
        </w:pict>
      </w:r>
      <w:r>
        <w:rPr>
          <w:sz w:val="28"/>
          <w:szCs w:val="28"/>
        </w:rPr>
        <w:br/>
      </w:r>
      <w:r w:rsidRPr="00621276">
        <w:t>Рис</w:t>
      </w:r>
      <w:r>
        <w:t>унок3.</w:t>
      </w:r>
      <w:r>
        <w:rPr>
          <w:noProof/>
        </w:rPr>
        <w:t>61</w:t>
      </w:r>
      <w:r>
        <w:t xml:space="preserve">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7622A" w:rsidRPr="00A6528F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62</w:t>
      </w:r>
      <w:r>
        <w:rPr>
          <w:sz w:val="28"/>
          <w:szCs w:val="28"/>
        </w:rPr>
        <w:t>.</w:t>
      </w:r>
    </w:p>
    <w:p w:rsidR="0087622A" w:rsidRPr="00A6528F" w:rsidRDefault="0087622A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Default="0087622A" w:rsidP="00BC20CD">
      <w:pPr>
        <w:keepNext/>
        <w:ind w:left="-540" w:firstLine="540"/>
        <w:jc w:val="center"/>
      </w:pPr>
      <w:r>
        <w:rPr>
          <w:noProof/>
        </w:rPr>
        <w:pict>
          <v:rect id="Rectangle 283" o:spid="_x0000_s1147" style="position:absolute;left:0;text-align:left;margin-left:234pt;margin-top:5pt;width:63pt;height:20.2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B/7CqOuAIA&#10;ALwFAAAOAAAAAAAAAAAAAAAAAC4CAABkcnMvZTJvRG9jLnhtbFBLAQItABQABgAIAAAAIQAJiiPY&#10;3gAAAAkBAAAPAAAAAAAAAAAAAAAAABIFAABkcnMvZG93bnJldi54bWxQSwUGAAAAAAQABADzAAAA&#10;HQYAAAAA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82" o:spid="_x0000_s1148" style="position:absolute;left:0;text-align:left;margin-left:191.25pt;margin-top:5pt;width:43.5pt;height:20.2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9ABuAIAALw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L/f0AG4&#10;AgAAvAUAAA4AAAAAAAAAAAAAAAAALgIAAGRycy9lMm9Eb2MueG1sUEsBAi0AFAAGAAgAAAAhAERT&#10;vungAAAACQEAAA8AAAAAAAAAAAAAAAAAEgUAAGRycy9kb3ducmV2LnhtbFBLBQYAAAAABAAEAPMA&#10;AAAfBgAAAAA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81" o:spid="_x0000_s1149" style="position:absolute;left:0;text-align:left;margin-left:93.75pt;margin-top:11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go6uAIAALw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4zYKOrgC&#10;AAC8BQAADgAAAAAAAAAAAAAAAAAuAgAAZHJzL2Uyb0RvYy54bWxQSwECLQAUAAYACAAAACEAAIvf&#10;tt8AAAAJAQAADwAAAAAAAAAAAAAAAAAS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80" o:spid="_x0000_s1150" style="position:absolute;left:0;text-align:left;margin-left:9.75pt;margin-top:95.75pt;width:75pt;height:24.4pt;z-index:25156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PUtgIAALw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HN1k9S2AgAA&#10;vAUAAA4AAAAAAAAAAAAAAAAALgIAAGRycy9lMm9Eb2MueG1sUEsBAi0AFAAGAAgAAAAhAGerdc7f&#10;AAAACgEAAA8AAAAAAAAAAAAAAAAAEAUAAGRycy9kb3ducmV2LnhtbFBLBQYAAAAABAAEAPMAAAAc&#10;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79" o:spid="_x0000_s1151" style="position:absolute;left:0;text-align:left;margin-left:39pt;margin-top:66.5pt;width:75pt;height:24.4pt;z-index:25159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9K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wmuMBO2ApM/QNirWLUPRLLE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TCaHOS/ktUzSFhJ&#10;kBioEUYeLBqpfmA0wPjIsP6+oYph1L4X8AySkBA7b9yGTGYRbNSpZXVqoaKEUBk2GI3LhRln1KZX&#10;fN1AptA1S8g7eDo1d7K2z2pEtX9wMCJcdftxZmfQ6d55vQzd+W8A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C9zq9K&#10;uQIAALwFAAAOAAAAAAAAAAAAAAAAAC4CAABkcnMvZTJvRG9jLnhtbFBLAQItABQABgAIAAAAIQBR&#10;oBGc4AAAAAoBAAAPAAAAAAAAAAAAAAAAABMFAABkcnMvZG93bnJldi54bWxQSwUGAAAAAAQABADz&#10;AAAAIAYAAAAA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78" o:spid="_x0000_s1152" style="position:absolute;left:0;text-align:left;margin-left:72.75pt;margin-top:39.5pt;width:75pt;height:24.4pt;z-index: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wGh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wggjQTsg6TO0jYp1y1A0i22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oymB/mvZPUMElYS&#10;JAZqhJEHi0aqHxgNMD4yrL9vqGIYte8FPIMkJMTOG7chk1kEG3VqWZ1aqCghVIYNRuNyYcYZtekV&#10;XzeQKXTNEvIOnk7NnaztsxpR7R8cjAhX3X6c2Rl0undeL0N3/hs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C+7AaG4&#10;AgAAvAUAAA4AAAAAAAAAAAAAAAAALgIAAGRycy9lMm9Eb2MueG1sUEsBAi0AFAAGAAgAAAAhADwL&#10;xFr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77" o:spid="_x0000_s1153" style="position:absolute;left:0;text-align:left;margin-left:297pt;margin-top:11.75pt;width:75pt;height:24.4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VK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whAjQTsg6TO0jYp1y1A0m9k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Bgd5b+S1TNIWEmQ&#10;GKgRRh4sGql+YDTA+Miw/r6himHUvhfwDJKQEDtv3IZMZhFs1KlldWqhooRQGTYYjcuFGWfUpld8&#10;3UCm0DVLyDt4OjV3srbPakS1f3AwIlx1+3FmZ9Dp3nm9DN35b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DowgVK&#10;uAIAALwFAAAOAAAAAAAAAAAAAAAAAC4CAABkcnMvZTJvRG9jLnhtbFBLAQItABQABgAIAAAAIQA6&#10;GN9J4QAAAAkBAAAPAAAAAAAAAAAAAAAAABIFAABkcnMvZG93bnJldi54bWxQSwUGAAAAAAQABADz&#10;AAAAIA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76" o:spid="_x0000_s1154" style="position:absolute;left:0;text-align:left;margin-left:315pt;margin-top:39.5pt;width:75pt;height:24.4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fKuuA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B87fKu&#10;uAIAALwFAAAOAAAAAAAAAAAAAAAAAC4CAABkcnMvZTJvRG9jLnhtbFBLAQItABQABgAIAAAAIQBy&#10;0R8O4QAAAAoBAAAPAAAAAAAAAAAAAAAAABIFAABkcnMvZG93bnJldi54bWxQSwUGAAAAAAQABADz&#10;AAAAIA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75" o:spid="_x0000_s1155" style="position:absolute;left:0;text-align:left;margin-left:348pt;margin-top:66.5pt;width:75pt;height:24.4pt;z-index:25153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k68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gQjQTsg6TO0jYp1y1A0m9g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BglB/mvZPUMElYS&#10;JAZqhJEHi0aqHxgNMD4yrL9vqGIYte8FPIMkJMTOG7chk1kEG3VqWZ1aqCghVIYNRuNyYcYZtekV&#10;XzeQKXTNEvIOnk7NnaztsxpR7R8cjAhX3X6c2Rl0undeL0N3/hs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yTZOvLgC&#10;AAC8BQAADgAAAAAAAAAAAAAAAAAuAgAAZHJzL2Uyb0RvYy54bWxQSwECLQAUAAYACAAAACEAHgGC&#10;Wd8AAAALAQAADwAAAAAAAAAAAAAAAAASBQAAZHJzL2Rvd25yZXYueG1sUEsFBgAAAAAEAAQA8wAA&#10;AB4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74" o:spid="_x0000_s1156" style="position:absolute;left:0;text-align:left;margin-left:378pt;margin-top:95.75pt;width:75pt;height:24.4pt;z-index:25150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i+J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PjiL4m2&#10;AgAAvAUAAA4AAAAAAAAAAAAAAAAALgIAAGRycy9lMm9Eb2MueG1sUEsBAi0AFAAGAAgAAAAhADZl&#10;boLiAAAACwEAAA8AAAAAAAAAAAAAAAAAEA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Pr="009E226A">
        <w:rPr>
          <w:noProof/>
        </w:rPr>
        <w:pict>
          <v:shape id="Рисунок 14" o:spid="_x0000_i1089" type="#_x0000_t75" style="width:447.75pt;height:126.75pt;visibility:visible">
            <v:imagedata r:id="rId11" o:title=""/>
          </v:shape>
        </w:pict>
      </w:r>
    </w:p>
    <w:p w:rsidR="0087622A" w:rsidRPr="007802F8" w:rsidRDefault="0087622A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87622A">
        <w:trPr>
          <w:jc w:val="center"/>
        </w:trPr>
        <w:tc>
          <w:tcPr>
            <w:tcW w:w="5146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7622A" w:rsidRPr="00A33FAF" w:rsidRDefault="0087622A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87622A" w:rsidRDefault="0087622A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62</w:t>
      </w:r>
      <w:r>
        <w:t xml:space="preserve"> – Диаграмма р</w:t>
      </w:r>
      <w:r w:rsidRPr="00621276">
        <w:t>аспределени</w:t>
      </w:r>
      <w:r>
        <w:t>я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7622A" w:rsidRPr="00A6528F" w:rsidRDefault="0087622A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87622A" w:rsidRDefault="0087622A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62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9A7625">
        <w:rPr>
          <w:sz w:val="28"/>
          <w:szCs w:val="28"/>
        </w:rPr>
        <w:t>»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адоля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данногонаправления подготовкивузов-участников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87622A" w:rsidRPr="00CA3314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63</w:t>
      </w:r>
      <w:r>
        <w:rPr>
          <w:sz w:val="28"/>
          <w:szCs w:val="28"/>
        </w:rPr>
        <w:t xml:space="preserve">) темным столбиком отмечен результатпо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9A7625">
        <w:rPr>
          <w:sz w:val="28"/>
          <w:szCs w:val="28"/>
        </w:rPr>
        <w:t>»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данноенаправление подготовки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90" type="#_x0000_t75" style="width:453.75pt;height:212.25pt;visibility:visible">
            <v:imagedata r:id="rId60" o:title=""/>
          </v:shape>
        </w:pict>
      </w:r>
      <w:r>
        <w:rPr>
          <w:sz w:val="16"/>
          <w:szCs w:val="16"/>
        </w:rPr>
        <w:br/>
      </w:r>
      <w:r w:rsidRPr="00621276">
        <w:t>Рис</w:t>
      </w:r>
      <w:r>
        <w:t>унок3.</w:t>
      </w:r>
      <w:r>
        <w:rPr>
          <w:noProof/>
        </w:rPr>
        <w:t>63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</w:p>
    <w:p w:rsidR="0087622A" w:rsidRPr="00220E38" w:rsidRDefault="0087622A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87622A" w:rsidRPr="002511CF" w:rsidRDefault="0087622A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данномунаправлению подготовки</w:t>
      </w:r>
      <w:r w:rsidRPr="002511CF">
        <w:t xml:space="preserve"> не превышает 5.</w:t>
      </w:r>
    </w:p>
    <w:p w:rsidR="0087622A" w:rsidRPr="0013589F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3D28E9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64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7622A" w:rsidRPr="00A6528F" w:rsidRDefault="0087622A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91" type="#_x0000_t75" style="width:453.75pt;height:180pt;visibility:visible">
            <v:imagedata r:id="rId61" o:title=""/>
          </v:shape>
        </w:pict>
      </w:r>
      <w:r>
        <w:br/>
      </w:r>
      <w:r w:rsidRPr="00621276">
        <w:t>Рис</w:t>
      </w:r>
      <w:r>
        <w:t>унок3.</w:t>
      </w:r>
      <w:r>
        <w:rPr>
          <w:noProof/>
        </w:rPr>
        <w:t>64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Default="0087622A" w:rsidP="00401931">
      <w:pPr>
        <w:tabs>
          <w:tab w:val="left" w:pos="720"/>
        </w:tabs>
        <w:jc w:val="center"/>
      </w:pPr>
    </w:p>
    <w:p w:rsidR="0087622A" w:rsidRDefault="0087622A" w:rsidP="002D786C">
      <w:pPr>
        <w:keepNext/>
        <w:keepLines/>
        <w:tabs>
          <w:tab w:val="left" w:pos="720"/>
        </w:tabs>
        <w:ind w:right="-74"/>
        <w:jc w:val="center"/>
      </w:pPr>
      <w:r w:rsidRPr="009E226A">
        <w:rPr>
          <w:noProof/>
        </w:rPr>
        <w:pict>
          <v:shape id="_x0000_i1092" type="#_x0000_t75" style="width:453.75pt;height:180pt;visibility:visible">
            <v:imagedata r:id="rId62" o:title=""/>
          </v:shape>
        </w:pict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65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Pr="00A6528F" w:rsidRDefault="0087622A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Pr="00282BF9" w:rsidRDefault="0087622A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64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подготовкивузов-участников</w:t>
      </w:r>
      <w:r w:rsidRPr="00282BF9">
        <w:rPr>
          <w:sz w:val="28"/>
          <w:szCs w:val="28"/>
        </w:rPr>
        <w:t>.</w:t>
      </w:r>
    </w:p>
    <w:p w:rsidR="0087622A" w:rsidRPr="00A01626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0240C9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87622A" w:rsidRPr="00F403F6" w:rsidRDefault="0087622A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подготовки38.03.06 (100700.62)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Торговое дело</w:t>
      </w:r>
      <w:r w:rsidRPr="00F403F6">
        <w:rPr>
          <w:lang w:val="pl-PL"/>
        </w:rPr>
        <w:t>»</w:t>
      </w:r>
    </w:p>
    <w:p w:rsidR="0087622A" w:rsidRPr="00F403F6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87622A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>
        <w:rPr>
          <w:noProof/>
          <w:sz w:val="28"/>
          <w:szCs w:val="28"/>
        </w:rPr>
        <w:t>вузов-участниковнаправления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Торговое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66</w:t>
      </w:r>
      <w:r>
        <w:rPr>
          <w:sz w:val="28"/>
          <w:szCs w:val="28"/>
        </w:rPr>
        <w:t>.</w:t>
      </w:r>
    </w:p>
    <w:p w:rsidR="0087622A" w:rsidRPr="000240C9" w:rsidRDefault="0087622A" w:rsidP="001E6C4D">
      <w:pPr>
        <w:tabs>
          <w:tab w:val="left" w:pos="720"/>
        </w:tabs>
        <w:spacing w:line="288" w:lineRule="auto"/>
        <w:ind w:firstLine="539"/>
        <w:jc w:val="both"/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93" type="#_x0000_t75" style="width:453.75pt;height:180pt;visibility:visible">
            <v:imagedata r:id="rId63" o:title=""/>
          </v:shape>
        </w:pict>
      </w:r>
      <w:r>
        <w:rPr>
          <w:sz w:val="28"/>
          <w:szCs w:val="28"/>
        </w:rPr>
        <w:br/>
      </w:r>
      <w:r w:rsidRPr="00621276">
        <w:t>Рис</w:t>
      </w:r>
      <w:r>
        <w:t>унок3.</w:t>
      </w:r>
      <w:r>
        <w:rPr>
          <w:noProof/>
        </w:rPr>
        <w:t>66</w:t>
      </w:r>
      <w:r>
        <w:t xml:space="preserve">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7622A" w:rsidRPr="00A6528F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67</w:t>
      </w:r>
      <w:r>
        <w:rPr>
          <w:sz w:val="28"/>
          <w:szCs w:val="28"/>
        </w:rPr>
        <w:t>.</w:t>
      </w:r>
    </w:p>
    <w:p w:rsidR="0087622A" w:rsidRPr="00A6528F" w:rsidRDefault="0087622A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Default="0087622A" w:rsidP="00BC20CD">
      <w:pPr>
        <w:keepNext/>
        <w:ind w:left="-540" w:firstLine="540"/>
        <w:jc w:val="center"/>
      </w:pPr>
      <w:r>
        <w:rPr>
          <w:noProof/>
        </w:rPr>
        <w:pict>
          <v:rect id="Rectangle 272" o:spid="_x0000_s1157" style="position:absolute;left:0;text-align:left;margin-left:234pt;margin-top:5pt;width:63pt;height:20.2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DlxhoNuAIA&#10;ALwFAAAOAAAAAAAAAAAAAAAAAC4CAABkcnMvZTJvRG9jLnhtbFBLAQItABQABgAIAAAAIQAJiiPY&#10;3gAAAAkBAAAPAAAAAAAAAAAAAAAAABIFAABkcnMvZG93bnJldi54bWxQSwUGAAAAAAQABADzAAAA&#10;HQYAAAAA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71" o:spid="_x0000_s1158" style="position:absolute;left:0;text-align:left;margin-left:191.25pt;margin-top:5pt;width:43.5pt;height:20.2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FeBuAIAALw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FIsV4G4&#10;AgAAvAUAAA4AAAAAAAAAAAAAAAAALgIAAGRycy9lMm9Eb2MueG1sUEsBAi0AFAAGAAgAAAAhAERT&#10;vungAAAACQEAAA8AAAAAAAAAAAAAAAAAEgUAAGRycy9kb3ducmV2LnhtbFBLBQYAAAAABAAEAPMA&#10;AAAfBgAAAAA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70" o:spid="_x0000_s1159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B5HDq5twIA&#10;ALwFAAAOAAAAAAAAAAAAAAAAAC4CAABkcnMvZTJvRG9jLnhtbFBLAQItABQABgAIAAAAIQAAi9+2&#10;3wAAAAkBAAAPAAAAAAAAAAAAAAAAABEFAABkcnMvZG93bnJldi54bWxQSwUGAAAAAAQABADzAAAA&#10;HQYAAAAA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69" o:spid="_x0000_s1160" style="position:absolute;left:0;text-align:left;margin-left:9.75pt;margin-top:95.75pt;width:75pt;height:24.4pt;z-index:25156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0+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AoKRoB2Q9BnaRsW6ZSiaJr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EV6Tg/xXsnoGCSsJ&#10;EgM1wsiDRSPVD4wGGB8Z1t83VDGM2vcCnkESEmLnjduQySyCjTq1rE4tVJQQKsMGo3G5MOOM2vSK&#10;rxvIFLpmCXkHT6fmTtb2WY2o9g8ORoSrbj/O7Aw63Tuvl6E7/w0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lhNNPrgC&#10;AAC8BQAADgAAAAAAAAAAAAAAAAAuAgAAZHJzL2Uyb0RvYy54bWxQSwECLQAUAAYACAAAACEAZ6t1&#10;zt8AAAAKAQAADwAAAAAAAAAAAAAAAAAS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68" o:spid="_x0000_s1161" style="position:absolute;left:0;text-align:left;margin-left:39pt;margin-top:66.5pt;width:75pt;height:24.4pt;z-index:25159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iPP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BBOMBO2ApM/QNio2LUPRLLY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XAyPcp/LasnkLCS&#10;IDFQI4w8WDRS/cBogPGRYf19SxXDqH0v4BkkISF23rgNmc4j2Khzy/rcQkUJoTJsMBqXSzPOqG2v&#10;+KaBTKFrlpC38HRq7mRtn9WI6vDgYES46g7jzM6g873zeh66i98A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A2ViPP&#10;uQIAALwFAAAOAAAAAAAAAAAAAAAAAC4CAABkcnMvZTJvRG9jLnhtbFBLAQItABQABgAIAAAAIQBR&#10;oBGc4AAAAAoBAAAPAAAAAAAAAAAAAAAAABMFAABkcnMvZG93bnJldi54bWxQSwUGAAAAAAQABADz&#10;AAAAIAYAAAAA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67" o:spid="_x0000_s1162" style="position:absolute;left:0;text-align:left;margin-left:72.75pt;margin-top:39.5pt;width:75pt;height:24.4pt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You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ggjQTsg6TO0jYp1y1A0ndk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Hg9Pch/JatnkLCS&#10;IDFQI4w8WDRS/cBogPGRYf19QxXDqH0v4BkkISF23rgNmcwi2KhTy+rUQkUJoTJsMBqXCzPOqE2v&#10;+LqBTKFrlpB38HRq7mRtn9WIav/gYES46vbjzM6g073zehm6898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DhLYou&#10;uQIAALwFAAAOAAAAAAAAAAAAAAAAAC4CAABkcnMvZTJvRG9jLnhtbFBLAQItABQABgAIAAAAIQA8&#10;C8Ra4AAAAAoBAAAPAAAAAAAAAAAAAAAAABMFAABkcnMvZG93bnJldi54bWxQSwUGAAAAAAQABADz&#10;AAAAIAYAAAAA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66" o:spid="_x0000_s1163" style="position:absolute;left:0;text-align:left;margin-left:297pt;margin-top:11.75pt;width:75pt;height:24.4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onP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hAjQTsg6TO0jYp1y1A0ndo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Hg9O8h/JatnkLCS&#10;IDFQI4w8WDRS/cBogPGRYf19QxXDqH0v4BkkISF23rgNmcwi2KhTy+rUQkUJoTJsMBqXCzPOqE2v&#10;+LqBTKFrlpB38HRq7mRtn9WIav/gYES46vbjzM6g073zehm6898A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Y1qJ&#10;z7kCAAC8BQAADgAAAAAAAAAAAAAAAAAuAgAAZHJzL2Uyb0RvYy54bWxQSwECLQAUAAYACAAAACEA&#10;OhjfSeEAAAAJAQAADwAAAAAAAAAAAAAAAAATBQAAZHJzL2Rvd25yZXYueG1sUEsFBgAAAAAEAAQA&#10;8wAAACE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65" o:spid="_x0000_s1164" style="position:absolute;left:0;text-align:left;margin-left:315pt;margin-top:39.5pt;width:75pt;height:24.4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MkouA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CArMko&#10;uAIAALwFAAAOAAAAAAAAAAAAAAAAAC4CAABkcnMvZTJvRG9jLnhtbFBLAQItABQABgAIAAAAIQBy&#10;0R8O4QAAAAoBAAAPAAAAAAAAAAAAAAAAABIFAABkcnMvZG93bnJldi54bWxQSwUGAAAAAAQABADz&#10;AAAAIA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64" o:spid="_x0000_s1165" style="position:absolute;left:0;text-align:left;margin-left:348pt;margin-top:66.5pt;width:75pt;height:24.4pt;z-index:25153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jmQ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iQYCdoBSZ+hbVRsWoaiGbE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XCSHOW/ltUTSFhJ&#10;kBioEUYeLBqpfmA0wPjIsP6+pYph1L4X8AySkBA7b9yGTOcRbNS5ZX1uoaKEUBk2GI3LpRln1LZX&#10;fNNAptA1S8hbeDo1d7K2z2pEdXhwMCJcdYdxZmfQ+d55PQ/dxW8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Mf2OZC5&#10;AgAAvAUAAA4AAAAAAAAAAAAAAAAALgIAAGRycy9lMm9Eb2MueG1sUEsBAi0AFAAGAAgAAAAhAB4B&#10;glnfAAAACwEAAA8AAAAAAAAAAAAAAAAAEw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63" o:spid="_x0000_s1166" style="position:absolute;left:0;text-align:left;margin-left:378pt;margin-top:95.75pt;width:75pt;height:24.4pt;z-index:25150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I44twIAALw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B4tI44&#10;twIAALwFAAAOAAAAAAAAAAAAAAAAAC4CAABkcnMvZTJvRG9jLnhtbFBLAQItABQABgAIAAAAIQA2&#10;ZW6C4gAAAAsBAAAPAAAAAAAAAAAAAAAAABEFAABkcnMvZG93bnJldi54bWxQSwUGAAAAAAQABADz&#10;AAAAIA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Pr="009E226A">
        <w:rPr>
          <w:noProof/>
        </w:rPr>
        <w:pict>
          <v:shape id="Рисунок 15" o:spid="_x0000_i1094" type="#_x0000_t75" style="width:447.75pt;height:126.75pt;visibility:visible">
            <v:imagedata r:id="rId11" o:title=""/>
          </v:shape>
        </w:pict>
      </w:r>
    </w:p>
    <w:p w:rsidR="0087622A" w:rsidRPr="007802F8" w:rsidRDefault="0087622A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87622A">
        <w:trPr>
          <w:jc w:val="center"/>
        </w:trPr>
        <w:tc>
          <w:tcPr>
            <w:tcW w:w="5146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7622A" w:rsidRPr="00A33FAF" w:rsidRDefault="0087622A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87622A" w:rsidRDefault="0087622A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67</w:t>
      </w:r>
      <w:r>
        <w:t xml:space="preserve"> – Диаграмма р</w:t>
      </w:r>
      <w:r w:rsidRPr="00621276">
        <w:t>аспределени</w:t>
      </w:r>
      <w:r>
        <w:t>я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7622A" w:rsidRPr="00A6528F" w:rsidRDefault="0087622A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87622A" w:rsidRDefault="0087622A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67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Торговое дело</w:t>
      </w:r>
      <w:r w:rsidRPr="009A7625">
        <w:rPr>
          <w:sz w:val="28"/>
          <w:szCs w:val="28"/>
        </w:rPr>
        <w:t>»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адоля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данногонаправления подготовкивузов-участников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87622A" w:rsidRPr="00CA3314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68</w:t>
      </w:r>
      <w:r>
        <w:rPr>
          <w:sz w:val="28"/>
          <w:szCs w:val="28"/>
        </w:rPr>
        <w:t xml:space="preserve">) темным столбиком отмечен результатпо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 w:rsidRPr="009A7625">
        <w:rPr>
          <w:sz w:val="28"/>
          <w:szCs w:val="28"/>
        </w:rPr>
        <w:t>»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данноенаправление подготовки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95" type="#_x0000_t75" style="width:453.75pt;height:212.25pt;visibility:visible">
            <v:imagedata r:id="rId64" o:title=""/>
          </v:shape>
        </w:pict>
      </w:r>
      <w:r>
        <w:rPr>
          <w:sz w:val="16"/>
          <w:szCs w:val="16"/>
        </w:rPr>
        <w:br/>
      </w:r>
      <w:r w:rsidRPr="00621276">
        <w:t>Рис</w:t>
      </w:r>
      <w:r>
        <w:t>унок3.</w:t>
      </w:r>
      <w:r>
        <w:rPr>
          <w:noProof/>
        </w:rPr>
        <w:t>68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</w:p>
    <w:p w:rsidR="0087622A" w:rsidRPr="00220E38" w:rsidRDefault="0087622A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87622A" w:rsidRPr="002511CF" w:rsidRDefault="0087622A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данномунаправлению подготовки</w:t>
      </w:r>
      <w:r w:rsidRPr="002511CF">
        <w:t xml:space="preserve"> не превышает 5.</w:t>
      </w:r>
    </w:p>
    <w:p w:rsidR="0087622A" w:rsidRPr="0013589F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3D28E9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69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7622A" w:rsidRPr="00A6528F" w:rsidRDefault="0087622A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96" type="#_x0000_t75" style="width:453.75pt;height:180pt;visibility:visible">
            <v:imagedata r:id="rId65" o:title=""/>
          </v:shape>
        </w:pict>
      </w:r>
      <w:r>
        <w:br/>
      </w:r>
      <w:r w:rsidRPr="00621276">
        <w:t>Рис</w:t>
      </w:r>
      <w:r>
        <w:t>унок3.</w:t>
      </w:r>
      <w:r>
        <w:rPr>
          <w:noProof/>
        </w:rPr>
        <w:t>69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Default="0087622A" w:rsidP="00401931">
      <w:pPr>
        <w:tabs>
          <w:tab w:val="left" w:pos="720"/>
        </w:tabs>
        <w:jc w:val="center"/>
      </w:pPr>
    </w:p>
    <w:p w:rsidR="0087622A" w:rsidRDefault="0087622A" w:rsidP="002D786C">
      <w:pPr>
        <w:keepNext/>
        <w:keepLines/>
        <w:tabs>
          <w:tab w:val="left" w:pos="720"/>
        </w:tabs>
        <w:ind w:right="-74"/>
        <w:jc w:val="center"/>
      </w:pPr>
      <w:r w:rsidRPr="009E226A">
        <w:rPr>
          <w:noProof/>
        </w:rPr>
        <w:pict>
          <v:shape id="_x0000_i1097" type="#_x0000_t75" style="width:453.75pt;height:180pt;visibility:visible">
            <v:imagedata r:id="rId66" o:title=""/>
          </v:shape>
        </w:pict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70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Pr="00A6528F" w:rsidRDefault="0087622A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Pr="00282BF9" w:rsidRDefault="0087622A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69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70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Торговое дело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подготовкивузов-участников</w:t>
      </w:r>
      <w:r w:rsidRPr="00282BF9">
        <w:rPr>
          <w:sz w:val="28"/>
          <w:szCs w:val="28"/>
        </w:rPr>
        <w:t>.</w:t>
      </w:r>
    </w:p>
    <w:p w:rsidR="0087622A" w:rsidRPr="00A01626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0240C9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87622A" w:rsidRPr="00F403F6" w:rsidRDefault="0087622A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подготовки39.03.03 (040700.62)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Организация работы с молодежью</w:t>
      </w:r>
      <w:r w:rsidRPr="00F403F6">
        <w:rPr>
          <w:lang w:val="pl-PL"/>
        </w:rPr>
        <w:t>»</w:t>
      </w:r>
    </w:p>
    <w:p w:rsidR="0087622A" w:rsidRPr="00F403F6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87622A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>
        <w:rPr>
          <w:noProof/>
          <w:sz w:val="28"/>
          <w:szCs w:val="28"/>
        </w:rPr>
        <w:t>вузов-участниковнаправления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71</w:t>
      </w:r>
      <w:r>
        <w:rPr>
          <w:sz w:val="28"/>
          <w:szCs w:val="28"/>
        </w:rPr>
        <w:t>.</w:t>
      </w:r>
    </w:p>
    <w:p w:rsidR="0087622A" w:rsidRPr="000240C9" w:rsidRDefault="0087622A" w:rsidP="001E6C4D">
      <w:pPr>
        <w:tabs>
          <w:tab w:val="left" w:pos="720"/>
        </w:tabs>
        <w:spacing w:line="288" w:lineRule="auto"/>
        <w:ind w:firstLine="539"/>
        <w:jc w:val="both"/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098" type="#_x0000_t75" style="width:453.75pt;height:180pt;visibility:visible">
            <v:imagedata r:id="rId67" o:title=""/>
          </v:shape>
        </w:pict>
      </w:r>
      <w:r>
        <w:rPr>
          <w:sz w:val="28"/>
          <w:szCs w:val="28"/>
        </w:rPr>
        <w:br/>
      </w:r>
      <w:r w:rsidRPr="00621276">
        <w:t>Рис</w:t>
      </w:r>
      <w:r>
        <w:t>унок3.</w:t>
      </w:r>
      <w:r>
        <w:rPr>
          <w:noProof/>
        </w:rPr>
        <w:t>71</w:t>
      </w:r>
      <w:r>
        <w:t xml:space="preserve">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7622A" w:rsidRPr="00A6528F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72</w:t>
      </w:r>
      <w:r>
        <w:rPr>
          <w:sz w:val="28"/>
          <w:szCs w:val="28"/>
        </w:rPr>
        <w:t>.</w:t>
      </w:r>
    </w:p>
    <w:p w:rsidR="0087622A" w:rsidRPr="00A6528F" w:rsidRDefault="0087622A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Default="0087622A" w:rsidP="00BC20CD">
      <w:pPr>
        <w:keepNext/>
        <w:ind w:left="-540" w:firstLine="540"/>
        <w:jc w:val="center"/>
      </w:pPr>
      <w:r>
        <w:rPr>
          <w:noProof/>
        </w:rPr>
        <w:pict>
          <v:rect id="Rectangle 261" o:spid="_x0000_s1167" style="position:absolute;left:0;text-align:left;margin-left:234pt;margin-top:5pt;width:63pt;height:20.2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CLItS7uAIA&#10;ALwFAAAOAAAAAAAAAAAAAAAAAC4CAABkcnMvZTJvRG9jLnhtbFBLAQItABQABgAIAAAAIQAJiiPY&#10;3gAAAAkBAAAPAAAAAAAAAAAAAAAAABIFAABkcnMvZG93bnJldi54bWxQSwUGAAAAAAQABADzAAAA&#10;HQYAAAAA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60" o:spid="_x0000_s1168" style="position:absolute;left:0;text-align:left;margin-left:191.25pt;margin-top:5pt;width:43.5pt;height:20.2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BLES40&#10;uQIAALwFAAAOAAAAAAAAAAAAAAAAAC4CAABkcnMvZTJvRG9jLnhtbFBLAQItABQABgAIAAAAIQBE&#10;U77p4AAAAAkBAAAPAAAAAAAAAAAAAAAAABMFAABkcnMvZG93bnJldi54bWxQSwUGAAAAAAQABADz&#10;AAAAIAYAAAAA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59" o:spid="_x0000_s1169" style="position:absolute;left:0;text-align:left;margin-left:93.75pt;margin-top:11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s+r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kwxErQDkj5D26jYtAxF08S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kIyOcp/LasnkLCS&#10;IDFQI4w8WDRS/cBogPGRYf19SxXDqH0v4BkkISF23rgNmc4j2Khzy/rcQkUJoTJsMBqXSzPOqG2v&#10;+KaBTKFrlpC38HRq7mRtn9WI6vDgYES46g7jzM6g873zeh66i98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Fk+z6u5&#10;AgAAvAUAAA4AAAAAAAAAAAAAAAAALgIAAGRycy9lMm9Eb2MueG1sUEsBAi0AFAAGAAgAAAAhAACL&#10;37bfAAAACQEAAA8AAAAAAAAAAAAAAAAAEw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58" o:spid="_x0000_s1170" style="position:absolute;left:0;text-align:left;margin-left:9.75pt;margin-top:95.75pt;width:75pt;height:24.4pt;z-index:25156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VZF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RCMBO2ApM/QNirWLUPRJLY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ZCQg/xXsnoGCSsJ&#10;EgM1wsiDRSPVD4wGGB8Z1t83VDGM2vcCnkECV+28cRsymUWwUaeW1amFihJCZdhgNC4XZpxRm17x&#10;dQOZQtcsIe/g6dTcydo+qxHV/sHBiHDV7ceZnUGne+f1MnTnvwE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yX1WRbgC&#10;AAC8BQAADgAAAAAAAAAAAAAAAAAuAgAAZHJzL2Uyb0RvYy54bWxQSwECLQAUAAYACAAAACEAZ6t1&#10;zt8AAAAKAQAADwAAAAAAAAAAAAAAAAAS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57" o:spid="_x0000_s1171" style="position:absolute;left:0;text-align:left;margin-left:39pt;margin-top:66.5pt;width:75pt;height:24.4pt;z-index:25159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j++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AsNj++&#10;uQIAALwFAAAOAAAAAAAAAAAAAAAAAC4CAABkcnMvZTJvRG9jLnhtbFBLAQItABQABgAIAAAAIQBR&#10;oBGc4AAAAAoBAAAPAAAAAAAAAAAAAAAAABMFAABkcnMvZG93bnJldi54bWxQSwUGAAAAAAQABADz&#10;AAAAIAYAAAAA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56" o:spid="_x0000_s1172" style="position:absolute;left:0;text-align:left;margin-left:72.75pt;margin-top:39.5pt;width:75pt;height:24.4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5FV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L5DkVW4&#10;AgAAvAUAAA4AAAAAAAAAAAAAAAAALgIAAGRycy9lMm9Eb2MueG1sUEsBAi0AFAAGAAgAAAAhADwL&#10;xFr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55" o:spid="_x0000_s1173" style="position:absolute;left:0;text-align:left;margin-left:297pt;margin-top:11.75pt;width:75pt;height:24.4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SW3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S+0l&#10;t7kCAAC8BQAADgAAAAAAAAAAAAAAAAAuAgAAZHJzL2Uyb0RvYy54bWxQSwECLQAUAAYACAAAACEA&#10;OhjfSeEAAAAJAQAADwAAAAAAAAAAAAAAAAATBQAAZHJzL2Rvd25yZXYueG1sUEsFBgAAAAAEAAQA&#10;8wAAACE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54" o:spid="_x0000_s1174" style="position:absolute;left:0;text-align:left;margin-left:315pt;margin-top:39.5pt;width:75pt;height:24.4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tJTuA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DfwtJT&#10;uAIAALwFAAAOAAAAAAAAAAAAAAAAAC4CAABkcnMvZTJvRG9jLnhtbFBLAQItABQABgAIAAAAIQBy&#10;0R8O4QAAAAoBAAAPAAAAAAAAAAAAAAAAABIFAABkcnMvZG93bnJldi54bWxQSwUGAAAAAAQABADz&#10;AAAAIA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53" o:spid="_x0000_s1175" style="position:absolute;left:0;text-align:left;margin-left:348pt;margin-top:66.5pt;width:75pt;height:24.4pt;z-index:25153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wFG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icYCdoBSZ+hbVRsWoai6cS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kKSHOW/ltUTSFhJ&#10;kBioEUYeLBqpfmA0wPjIsP6+pYph1L4X8AySkBA7b9yGTOcRbNS5ZX1uoaKEUBk2GI3LpRln1LZX&#10;fNNAptA1S8hbeDo1d7K2z2pEdXhwMCJcdYdxZmfQ+d55PQ/dxW8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ISrAUa5&#10;AgAAvAUAAA4AAAAAAAAAAAAAAAAALgIAAGRycy9lMm9Eb2MueG1sUEsBAi0AFAAGAAgAAAAhAB4B&#10;glnfAAAACwEAAA8AAAAAAAAAAAAAAAAAEw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52" o:spid="_x0000_s1176" style="position:absolute;left:0;text-align:left;margin-left:378pt;margin-top:95.75pt;width:75pt;height:24.4pt;z-index:251507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C1f2Bz&#10;twIAALwFAAAOAAAAAAAAAAAAAAAAAC4CAABkcnMvZTJvRG9jLnhtbFBLAQItABQABgAIAAAAIQA2&#10;ZW6C4gAAAAsBAAAPAAAAAAAAAAAAAAAAABEFAABkcnMvZG93bnJldi54bWxQSwUGAAAAAAQABADz&#10;AAAAIA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Pr="009E226A">
        <w:rPr>
          <w:noProof/>
        </w:rPr>
        <w:pict>
          <v:shape id="Рисунок 16" o:spid="_x0000_i1099" type="#_x0000_t75" style="width:447.75pt;height:126.75pt;visibility:visible">
            <v:imagedata r:id="rId11" o:title=""/>
          </v:shape>
        </w:pict>
      </w:r>
    </w:p>
    <w:p w:rsidR="0087622A" w:rsidRPr="007802F8" w:rsidRDefault="0087622A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87622A">
        <w:trPr>
          <w:jc w:val="center"/>
        </w:trPr>
        <w:tc>
          <w:tcPr>
            <w:tcW w:w="5146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7622A" w:rsidRPr="00A33FAF" w:rsidRDefault="0087622A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87622A" w:rsidRDefault="0087622A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72</w:t>
      </w:r>
      <w:r>
        <w:t xml:space="preserve"> – Диаграмма р</w:t>
      </w:r>
      <w:r w:rsidRPr="00621276">
        <w:t>аспределени</w:t>
      </w:r>
      <w:r>
        <w:t>я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7622A" w:rsidRPr="00A6528F" w:rsidRDefault="0087622A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87622A" w:rsidRDefault="0087622A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72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адоля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данногонаправления подготовкивузов-участников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87622A" w:rsidRPr="00CA3314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73</w:t>
      </w:r>
      <w:r>
        <w:rPr>
          <w:sz w:val="28"/>
          <w:szCs w:val="28"/>
        </w:rPr>
        <w:t xml:space="preserve">) темным столбиком отмечен результатпо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данноенаправление подготовки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00" type="#_x0000_t75" style="width:453.75pt;height:212.25pt;visibility:visible">
            <v:imagedata r:id="rId68" o:title=""/>
          </v:shape>
        </w:pict>
      </w:r>
      <w:r>
        <w:rPr>
          <w:sz w:val="16"/>
          <w:szCs w:val="16"/>
        </w:rPr>
        <w:br/>
      </w:r>
      <w:r w:rsidRPr="00621276">
        <w:t>Рис</w:t>
      </w:r>
      <w:r>
        <w:t>унок3.</w:t>
      </w:r>
      <w:r>
        <w:rPr>
          <w:noProof/>
        </w:rPr>
        <w:t>73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</w:p>
    <w:p w:rsidR="0087622A" w:rsidRPr="00220E38" w:rsidRDefault="0087622A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87622A" w:rsidRPr="002511CF" w:rsidRDefault="0087622A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данномунаправлению подготовки</w:t>
      </w:r>
      <w:r w:rsidRPr="002511CF">
        <w:t xml:space="preserve"> не превышает 5.</w:t>
      </w:r>
    </w:p>
    <w:p w:rsidR="0087622A" w:rsidRPr="0013589F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3D28E9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74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7622A" w:rsidRPr="00A6528F" w:rsidRDefault="0087622A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01" type="#_x0000_t75" style="width:453.75pt;height:180pt;visibility:visible">
            <v:imagedata r:id="rId69" o:title=""/>
          </v:shape>
        </w:pict>
      </w:r>
      <w:r>
        <w:br/>
      </w:r>
      <w:r w:rsidRPr="00621276">
        <w:t>Рис</w:t>
      </w:r>
      <w:r>
        <w:t>унок3.</w:t>
      </w:r>
      <w:r>
        <w:rPr>
          <w:noProof/>
        </w:rPr>
        <w:t>74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Default="0087622A" w:rsidP="00401931">
      <w:pPr>
        <w:tabs>
          <w:tab w:val="left" w:pos="720"/>
        </w:tabs>
        <w:jc w:val="center"/>
      </w:pPr>
    </w:p>
    <w:p w:rsidR="0087622A" w:rsidRDefault="0087622A" w:rsidP="002D786C">
      <w:pPr>
        <w:keepNext/>
        <w:keepLines/>
        <w:tabs>
          <w:tab w:val="left" w:pos="720"/>
        </w:tabs>
        <w:ind w:right="-74"/>
        <w:jc w:val="center"/>
      </w:pPr>
      <w:r w:rsidRPr="009E226A">
        <w:rPr>
          <w:noProof/>
        </w:rPr>
        <w:pict>
          <v:shape id="_x0000_i1102" type="#_x0000_t75" style="width:453.75pt;height:180pt;visibility:visible">
            <v:imagedata r:id="rId70" o:title=""/>
          </v:shape>
        </w:pict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75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Pr="00A6528F" w:rsidRDefault="0087622A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Pr="00282BF9" w:rsidRDefault="0087622A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74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75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подготовкивузов-участников</w:t>
      </w:r>
      <w:r w:rsidRPr="00282BF9">
        <w:rPr>
          <w:sz w:val="28"/>
          <w:szCs w:val="28"/>
        </w:rPr>
        <w:t>.</w:t>
      </w:r>
    </w:p>
    <w:p w:rsidR="0087622A" w:rsidRPr="00A01626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0240C9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87622A" w:rsidRPr="00F403F6" w:rsidRDefault="0087622A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подготовки40.03.01 (030900.62)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Юриспруденция</w:t>
      </w:r>
      <w:r w:rsidRPr="00F403F6">
        <w:rPr>
          <w:lang w:val="pl-PL"/>
        </w:rPr>
        <w:t>»</w:t>
      </w:r>
    </w:p>
    <w:p w:rsidR="0087622A" w:rsidRPr="00F403F6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87622A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>
        <w:rPr>
          <w:noProof/>
          <w:sz w:val="28"/>
          <w:szCs w:val="28"/>
        </w:rPr>
        <w:t>вузов-участниковнаправления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76</w:t>
      </w:r>
      <w:r>
        <w:rPr>
          <w:sz w:val="28"/>
          <w:szCs w:val="28"/>
        </w:rPr>
        <w:t>.</w:t>
      </w:r>
    </w:p>
    <w:p w:rsidR="0087622A" w:rsidRPr="000240C9" w:rsidRDefault="0087622A" w:rsidP="001E6C4D">
      <w:pPr>
        <w:tabs>
          <w:tab w:val="left" w:pos="720"/>
        </w:tabs>
        <w:spacing w:line="288" w:lineRule="auto"/>
        <w:ind w:firstLine="539"/>
        <w:jc w:val="both"/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03" type="#_x0000_t75" style="width:453.75pt;height:180pt;visibility:visible">
            <v:imagedata r:id="rId71" o:title=""/>
          </v:shape>
        </w:pict>
      </w:r>
      <w:r>
        <w:rPr>
          <w:sz w:val="28"/>
          <w:szCs w:val="28"/>
        </w:rPr>
        <w:br/>
      </w:r>
      <w:r w:rsidRPr="00621276">
        <w:t>Рис</w:t>
      </w:r>
      <w:r>
        <w:t>унок3.</w:t>
      </w:r>
      <w:r>
        <w:rPr>
          <w:noProof/>
        </w:rPr>
        <w:t>76</w:t>
      </w:r>
      <w:r>
        <w:t xml:space="preserve">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7622A" w:rsidRPr="00A6528F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77</w:t>
      </w:r>
      <w:r>
        <w:rPr>
          <w:sz w:val="28"/>
          <w:szCs w:val="28"/>
        </w:rPr>
        <w:t>.</w:t>
      </w:r>
    </w:p>
    <w:p w:rsidR="0087622A" w:rsidRPr="00A6528F" w:rsidRDefault="0087622A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Default="0087622A" w:rsidP="00BC20CD">
      <w:pPr>
        <w:keepNext/>
        <w:ind w:left="-540" w:firstLine="540"/>
        <w:jc w:val="center"/>
      </w:pPr>
      <w:r>
        <w:rPr>
          <w:noProof/>
        </w:rPr>
        <w:pict>
          <v:rect id="Rectangle 250" o:spid="_x0000_s1177" style="position:absolute;left:0;text-align:left;margin-left:234pt;margin-top:5pt;width:63pt;height:20.2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49" o:spid="_x0000_s1178" style="position:absolute;left:0;text-align:left;margin-left:191.25pt;margin-top:5pt;width:43.5pt;height:20.2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i4W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PmWLha4&#10;AgAAvAUAAA4AAAAAAAAAAAAAAAAALgIAAGRycy9lMm9Eb2MueG1sUEsBAi0AFAAGAAgAAAAhAERT&#10;vungAAAACQEAAA8AAAAAAAAAAAAAAAAAEgUAAGRycy9kb3ducmV2LnhtbFBLBQYAAAAABAAEAPMA&#10;AAAfBgAAAAA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48" o:spid="_x0000_s1179" style="position:absolute;left:0;text-align:left;margin-left:93.75pt;margin-top:11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kMu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k8xErQDkj5D26jYtAxFJLY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XA6Ocp/LasnkLCS&#10;IDFQI4w8WDRS/cBogPGRYf19SxXDqH0v4BkkISF23rgNmc4j2Khzy/rcQkUJoTJsMBqXSzPOqG2v&#10;+KaBTKFrlpC38HRq7mRtn9WI6vDgYES46g7jzM6g873zeh66i98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NKmQy65&#10;AgAAvAUAAA4AAAAAAAAAAAAAAAAALgIAAGRycy9lMm9Eb2MueG1sUEsBAi0AFAAGAAgAAAAhAACL&#10;37bfAAAACQEAAA8AAAAAAAAAAAAAAAAAEw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47" o:spid="_x0000_s1180" style="position:absolute;left:0;text-align:left;margin-left:9.75pt;margin-top:95.75pt;width:75pt;height:24.4pt;z-index:25156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93K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ROMBO2ApM/QNirWLUMRmdk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DghB/mvZPUMElYS&#10;JAZqhJEHi0aqHxgNMD4yrL9vqGIYte8FPIMkJMTOG7chk1kEG3VqWZ1aqCghVIYNRuNyYcYZtekV&#10;XzeQKXTNEvIOnk7NnaztsxpR7R8cjAhX3X6c2Rl0undeL0N3/hs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B+vdyrgC&#10;AAC8BQAADgAAAAAAAAAAAAAAAAAuAgAAZHJzL2Uyb0RvYy54bWxQSwECLQAUAAYACAAAACEAZ6t1&#10;zt8AAAAKAQAADwAAAAAAAAAAAAAAAAAS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46" o:spid="_x0000_s1181" style="position:absolute;left:0;text-align:left;margin-left:39pt;margin-top:66.5pt;width:75pt;height:24.4pt;z-index:25159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rM7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k8wErQDkj5D26jYtAxFZGZ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+F0epT/WlZPIGEl&#10;QWKgRhh5sGik+oHRAOMjw/r7liqGUftewDNIQkLsvHEbMp1HsFHnlvW5hYoSQmXYYDQul2acUdte&#10;8U0DmULXLCFv4enU3MnaPqsR1eHBwYhw1R3GmZ1B53vn9Tx0F78B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CnrrM7&#10;uQIAALwFAAAOAAAAAAAAAAAAAAAAAC4CAABkcnMvZTJvRG9jLnhtbFBLAQItABQABgAIAAAAIQBR&#10;oBGc4AAAAAoBAAAPAAAAAAAAAAAAAAAAABMFAABkcnMvZG93bnJldi54bWxQSwUGAAAAAAQABADz&#10;AAAAIAYAAAAA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45" o:spid="_x0000_s1182" style="position:absolute;left:0;text-align:left;margin-left:72.75pt;margin-top:39.5pt;width:75pt;height:24.4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qrT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UcYCdoBSZ+hbVSsW4YiMrE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XAyPch/JatnkLCS&#10;IDFQI4w8WDRS/cBogPGRYf19QxXDqH0v4BkkISF23rgNmcwi2KhTy+rUQkUJoTJsMBqXCzPOqE2v&#10;+LqBTKFrlpB38HRq7mRtn9WIav/gYES46vbjzM6g073zehm6898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BCAqrT&#10;uQIAALwFAAAOAAAAAAAAAAAAAAAAAC4CAABkcnMvZTJvRG9jLnhtbFBLAQItABQABgAIAAAAIQA8&#10;C8Ra4AAAAAoBAAAPAAAAAAAAAAAAAAAAABMFAABkcnMvZG93bnJldi54bWxQSwUGAAAAAAQABADz&#10;AAAAIAYAAAAA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44" o:spid="_x0000_s1183" style="position:absolute;left:0;text-align:left;margin-left:297pt;margin-top:11.75pt;width:75pt;height:24.4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aky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YcYCdoBSZ+hbVSsW4YiQm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pzMDvJfyeoZJKwk&#10;SAzUCCMPFo1UPzAaYHxkWH/fUMUwat8LeAZJSIidN25DJrMINurUsjq1UFFCqAwbjMblwowzatMr&#10;vm4gU+iaJeQdPJ2aO1nbZzWi2j84GBGuuv04szPodO+8Xobu/DcA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wHWp&#10;MrkCAAC8BQAADgAAAAAAAAAAAAAAAAAuAgAAZHJzL2Uyb0RvYy54bWxQSwECLQAUAAYACAAAACEA&#10;OhjfSeEAAAAJAQAADwAAAAAAAAAAAAAAAAATBQAAZHJzL2Rvd25yZXYueG1sUEsFBgAAAAAEAAQA&#10;8wAAACE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43" o:spid="_x0000_s1184" style="position:absolute;left:0;text-align:left;margin-left:315pt;margin-top:39.5pt;width:75pt;height:24.4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YbStgIAALw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zTGG0rYC&#10;AAC8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42" o:spid="_x0000_s1185" style="position:absolute;left:0;text-align:left;margin-left:348pt;margin-top:66.5pt;width:75pt;height:24.4pt;z-index:25153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tQN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UswErQDkj5D26hYtwxFJLI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XCSHOS/ktUzSFhJ&#10;kBioEUYeLBqpfmA0wPjIsP6+oYph1L4X8AySkBA7b9yGTGYRbNSpZXVqoaKEUBk2GI3LhRln1KZX&#10;fN1AptA1S8g7eDo1d7K2z2pEtX9wMCJcdftxZmfQ6d55vQzd+W8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F9W1A25&#10;AgAAvAUAAA4AAAAAAAAAAAAAAAAALgIAAGRycy9lMm9Eb2MueG1sUEsBAi0AFAAGAAgAAAAhAB4B&#10;glnfAAAACwEAAA8AAAAAAAAAAAAAAAAAEw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41" o:spid="_x0000_s1186" style="position:absolute;left:0;text-align:left;margin-left:378pt;margin-top:95.75pt;width:75pt;height:24.4pt;z-index:25150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AU8AdM&#10;twIAALwFAAAOAAAAAAAAAAAAAAAAAC4CAABkcnMvZTJvRG9jLnhtbFBLAQItABQABgAIAAAAIQA2&#10;ZW6C4gAAAAsBAAAPAAAAAAAAAAAAAAAAABEFAABkcnMvZG93bnJldi54bWxQSwUGAAAAAAQABADz&#10;AAAAIA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Pr="009E226A">
        <w:rPr>
          <w:noProof/>
        </w:rPr>
        <w:pict>
          <v:shape id="Рисунок 17" o:spid="_x0000_i1104" type="#_x0000_t75" style="width:447.75pt;height:126.75pt;visibility:visible">
            <v:imagedata r:id="rId11" o:title=""/>
          </v:shape>
        </w:pict>
      </w:r>
    </w:p>
    <w:p w:rsidR="0087622A" w:rsidRPr="007802F8" w:rsidRDefault="0087622A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87622A">
        <w:trPr>
          <w:jc w:val="center"/>
        </w:trPr>
        <w:tc>
          <w:tcPr>
            <w:tcW w:w="5146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7622A" w:rsidRPr="00A33FAF" w:rsidRDefault="0087622A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87622A" w:rsidRDefault="0087622A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77</w:t>
      </w:r>
      <w:r>
        <w:t xml:space="preserve"> – Диаграмма р</w:t>
      </w:r>
      <w:r w:rsidRPr="00621276">
        <w:t>аспределени</w:t>
      </w:r>
      <w:r>
        <w:t>я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7622A" w:rsidRPr="00A6528F" w:rsidRDefault="0087622A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87622A" w:rsidRDefault="0087622A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77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адоля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данногонаправления подготовкивузов-участников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87622A" w:rsidRPr="00CA3314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78</w:t>
      </w:r>
      <w:r>
        <w:rPr>
          <w:sz w:val="28"/>
          <w:szCs w:val="28"/>
        </w:rPr>
        <w:t xml:space="preserve">) темным столбиком отмечен результатпо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данноенаправление подготовки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05" type="#_x0000_t75" style="width:453.75pt;height:212.25pt;visibility:visible">
            <v:imagedata r:id="rId72" o:title=""/>
          </v:shape>
        </w:pict>
      </w:r>
      <w:r>
        <w:rPr>
          <w:sz w:val="16"/>
          <w:szCs w:val="16"/>
        </w:rPr>
        <w:br/>
      </w:r>
      <w:r w:rsidRPr="00621276">
        <w:t>Рис</w:t>
      </w:r>
      <w:r>
        <w:t>унок3.</w:t>
      </w:r>
      <w:r>
        <w:rPr>
          <w:noProof/>
        </w:rPr>
        <w:t>78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</w:p>
    <w:p w:rsidR="0087622A" w:rsidRPr="00220E38" w:rsidRDefault="0087622A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87622A" w:rsidRPr="002511CF" w:rsidRDefault="0087622A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данномунаправлению подготовки</w:t>
      </w:r>
      <w:r w:rsidRPr="002511CF">
        <w:t xml:space="preserve"> не превышает 5.</w:t>
      </w:r>
    </w:p>
    <w:p w:rsidR="0087622A" w:rsidRPr="0013589F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3D28E9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79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7622A" w:rsidRPr="00A6528F" w:rsidRDefault="0087622A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06" type="#_x0000_t75" style="width:453.75pt;height:180pt;visibility:visible">
            <v:imagedata r:id="rId73" o:title=""/>
          </v:shape>
        </w:pict>
      </w:r>
      <w:r>
        <w:br/>
      </w:r>
      <w:r w:rsidRPr="00621276">
        <w:t>Рис</w:t>
      </w:r>
      <w:r>
        <w:t>унок3.</w:t>
      </w:r>
      <w:r>
        <w:rPr>
          <w:noProof/>
        </w:rPr>
        <w:t>79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Default="0087622A" w:rsidP="00401931">
      <w:pPr>
        <w:tabs>
          <w:tab w:val="left" w:pos="720"/>
        </w:tabs>
        <w:jc w:val="center"/>
      </w:pPr>
    </w:p>
    <w:p w:rsidR="0087622A" w:rsidRDefault="0087622A" w:rsidP="002D786C">
      <w:pPr>
        <w:keepNext/>
        <w:keepLines/>
        <w:tabs>
          <w:tab w:val="left" w:pos="720"/>
        </w:tabs>
        <w:ind w:right="-74"/>
        <w:jc w:val="center"/>
      </w:pPr>
      <w:r w:rsidRPr="009E226A">
        <w:rPr>
          <w:noProof/>
        </w:rPr>
        <w:pict>
          <v:shape id="_x0000_i1107" type="#_x0000_t75" style="width:453.75pt;height:180pt;visibility:visible">
            <v:imagedata r:id="rId74" o:title=""/>
          </v:shape>
        </w:pict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80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Pr="00A6528F" w:rsidRDefault="0087622A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Pr="00282BF9" w:rsidRDefault="0087622A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79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80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подготовкивузов-участников</w:t>
      </w:r>
      <w:r w:rsidRPr="00282BF9">
        <w:rPr>
          <w:sz w:val="28"/>
          <w:szCs w:val="28"/>
        </w:rPr>
        <w:t>.</w:t>
      </w:r>
    </w:p>
    <w:p w:rsidR="0087622A" w:rsidRPr="00A01626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0240C9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87622A" w:rsidRPr="00F403F6" w:rsidRDefault="0087622A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подготовки40.05.01 (030901.65)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Правовое обеспечение национальной безопасности</w:t>
      </w:r>
      <w:r w:rsidRPr="00F403F6">
        <w:rPr>
          <w:lang w:val="pl-PL"/>
        </w:rPr>
        <w:t>»</w:t>
      </w:r>
    </w:p>
    <w:p w:rsidR="0087622A" w:rsidRPr="00F403F6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87622A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>
        <w:rPr>
          <w:noProof/>
          <w:sz w:val="28"/>
          <w:szCs w:val="28"/>
        </w:rPr>
        <w:t>вузов-участниковнаправления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81</w:t>
      </w:r>
      <w:r>
        <w:rPr>
          <w:sz w:val="28"/>
          <w:szCs w:val="28"/>
        </w:rPr>
        <w:t>.</w:t>
      </w:r>
    </w:p>
    <w:p w:rsidR="0087622A" w:rsidRPr="000240C9" w:rsidRDefault="0087622A" w:rsidP="001E6C4D">
      <w:pPr>
        <w:tabs>
          <w:tab w:val="left" w:pos="720"/>
        </w:tabs>
        <w:spacing w:line="288" w:lineRule="auto"/>
        <w:ind w:firstLine="539"/>
        <w:jc w:val="both"/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08" type="#_x0000_t75" style="width:453.75pt;height:180pt;visibility:visible">
            <v:imagedata r:id="rId75" o:title=""/>
          </v:shape>
        </w:pict>
      </w:r>
      <w:r>
        <w:rPr>
          <w:sz w:val="28"/>
          <w:szCs w:val="28"/>
        </w:rPr>
        <w:br/>
      </w:r>
      <w:r w:rsidRPr="00621276">
        <w:t>Рис</w:t>
      </w:r>
      <w:r>
        <w:t>унок3.</w:t>
      </w:r>
      <w:r>
        <w:rPr>
          <w:noProof/>
        </w:rPr>
        <w:t>81</w:t>
      </w:r>
      <w:r>
        <w:t xml:space="preserve">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7622A" w:rsidRPr="00A6528F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82</w:t>
      </w:r>
      <w:r>
        <w:rPr>
          <w:sz w:val="28"/>
          <w:szCs w:val="28"/>
        </w:rPr>
        <w:t>.</w:t>
      </w:r>
    </w:p>
    <w:p w:rsidR="0087622A" w:rsidRPr="00A6528F" w:rsidRDefault="0087622A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Default="0087622A" w:rsidP="00BC20CD">
      <w:pPr>
        <w:keepNext/>
        <w:ind w:left="-540" w:firstLine="540"/>
        <w:jc w:val="center"/>
      </w:pPr>
      <w:r>
        <w:rPr>
          <w:noProof/>
        </w:rPr>
        <w:pict>
          <v:rect id="Rectangle 239" o:spid="_x0000_s1187" style="position:absolute;left:0;text-align:left;margin-left:234pt;margin-top:5pt;width:63pt;height:20.25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38" o:spid="_x0000_s1188" style="position:absolute;left:0;text-align:left;margin-left:191.25pt;margin-top:5pt;width:43.5pt;height:20.2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ymjuQ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CkMymj&#10;uQIAALwFAAAOAAAAAAAAAAAAAAAAAC4CAABkcnMvZTJvRG9jLnhtbFBLAQItABQABgAIAAAAIQBE&#10;U77p4AAAAAkBAAAPAAAAAAAAAAAAAAAAABMFAABkcnMvZG93bnJldi54bWxQSwUGAAAAAAQABADz&#10;AAAAIAYAAAAA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37" o:spid="_x0000_s1189" style="position:absolute;left:0;text-align:left;margin-left:93.75pt;margin-top:11pt;width:75pt;height:24.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UOR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MoNQ5G5&#10;AgAAvAUAAA4AAAAAAAAAAAAAAAAALgIAAGRycy9lMm9Eb2MueG1sUEsBAi0AFAAGAAgAAAAhAACL&#10;37bfAAAACQEAAA8AAAAAAAAAAAAAAAAAEw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36" o:spid="_x0000_s1190" style="position:absolute;left:0;text-align:left;margin-left:9.75pt;margin-top:95.75pt;width:75pt;height:24.4pt;z-index:25156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p/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icYCdoBSZ+hbVRsWoaiycy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35" o:spid="_x0000_s1191" style="position:absolute;left:0;text-align:left;margin-left:39pt;margin-top:66.5pt;width:75pt;height:24.4pt;z-index:25159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gON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I3SA424&#10;AgAAvAUAAA4AAAAAAAAAAAAAAAAALgIAAGRycy9lMm9Eb2MueG1sUEsBAi0AFAAGAAgAAAAhAFGg&#10;EZz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34" o:spid="_x0000_s1192" style="position:absolute;left:0;text-align:left;margin-left:72.75pt;margin-top:39.5pt;width:75pt;height:24.4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61m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o8wErQDkj5D26jYtAxFE2J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+FsdpT/WlZPIGEl&#10;QWKgRhh5sGik+oHRAOMjw/r7liqGUftewDNIQkLsvHEbMp1HsFHnlvW5hYoSQmXYYDQul2acUdte&#10;8U0DmULXLCFv4enU3MnaPqsR1eHBwYhw1R3GmZ1B53vn9Tx0F78B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Afp61m&#10;uQIAALwFAAAOAAAAAAAAAAAAAAAAAC4CAABkcnMvZTJvRG9jLnhtbFBLAQItABQABgAIAAAAIQA8&#10;C8Ra4AAAAAoBAAAPAAAAAAAAAAAAAAAAABMFAABkcnMvZG93bnJldi54bWxQSwUGAAAAAAQABADz&#10;AAAAIAYAAAAA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33" o:spid="_x0000_s1193" style="position:absolute;left:0;text-align:left;margin-left:297pt;margin-top:11.75pt;width:75pt;height:24.4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3aD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BLt2&#10;g7kCAAC8BQAADgAAAAAAAAAAAAAAAAAuAgAAZHJzL2Uyb0RvYy54bWxQSwECLQAUAAYACAAAACEA&#10;OhjfSeEAAAAJAQAADwAAAAAAAAAAAAAAAAATBQAAZHJzL2Rvd25yZXYueG1sUEsFBgAAAAAEAAQA&#10;8wAAACE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32" o:spid="_x0000_s1194" style="position:absolute;left:0;text-align:left;margin-left:315pt;margin-top:39.5pt;width:75pt;height:24.4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IFnuQIAALw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kJSB&#10;Z7kCAAC8BQAADgAAAAAAAAAAAAAAAAAuAgAAZHJzL2Uyb0RvYy54bWxQSwECLQAUAAYACAAAACEA&#10;ctEfDuEAAAAKAQAADwAAAAAAAAAAAAAAAAATBQAAZHJzL2Rvd25yZXYueG1sUEsFBgAAAAAEAAQA&#10;8wAAACE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31" o:spid="_x0000_s1195" style="position:absolute;left:0;text-align:left;margin-left:348pt;margin-top:66.5pt;width:75pt;height:24.4pt;z-index:25153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z11uQ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CVPPXW5&#10;AgAAvAUAAA4AAAAAAAAAAAAAAAAALgIAAGRycy9lMm9Eb2MueG1sUEsBAi0AFAAGAAgAAAAhAB4B&#10;glnfAAAACwEAAA8AAAAAAAAAAAAAAAAAEw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30" o:spid="_x0000_s1196" style="position:absolute;left:0;text-align:left;margin-left:378pt;margin-top:95.75pt;width:75pt;height:24.4pt;z-index:25150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1xA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Pr="009E226A">
        <w:rPr>
          <w:noProof/>
        </w:rPr>
        <w:pict>
          <v:shape id="Рисунок 18" o:spid="_x0000_i1109" type="#_x0000_t75" style="width:447.75pt;height:126.75pt;visibility:visible">
            <v:imagedata r:id="rId11" o:title=""/>
          </v:shape>
        </w:pict>
      </w:r>
    </w:p>
    <w:p w:rsidR="0087622A" w:rsidRPr="007802F8" w:rsidRDefault="0087622A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87622A">
        <w:trPr>
          <w:jc w:val="center"/>
        </w:trPr>
        <w:tc>
          <w:tcPr>
            <w:tcW w:w="5146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7622A" w:rsidRPr="00A33FAF" w:rsidRDefault="0087622A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87622A" w:rsidRDefault="0087622A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82</w:t>
      </w:r>
      <w:r>
        <w:t xml:space="preserve"> – Диаграмма р</w:t>
      </w:r>
      <w:r w:rsidRPr="00621276">
        <w:t>аспределени</w:t>
      </w:r>
      <w:r>
        <w:t>я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7622A" w:rsidRPr="00A6528F" w:rsidRDefault="0087622A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87622A" w:rsidRDefault="0087622A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82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9A7625">
        <w:rPr>
          <w:sz w:val="28"/>
          <w:szCs w:val="28"/>
        </w:rPr>
        <w:t>»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адоля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данногонаправления подготовкивузов-участников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87622A" w:rsidRPr="00CA3314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83</w:t>
      </w:r>
      <w:r>
        <w:rPr>
          <w:sz w:val="28"/>
          <w:szCs w:val="28"/>
        </w:rPr>
        <w:t xml:space="preserve">) темным столбиком отмечен результатпо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9A7625">
        <w:rPr>
          <w:sz w:val="28"/>
          <w:szCs w:val="28"/>
        </w:rPr>
        <w:t>»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данноенаправление подготовки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10" type="#_x0000_t75" style="width:453.75pt;height:212.25pt;visibility:visible">
            <v:imagedata r:id="rId76" o:title=""/>
          </v:shape>
        </w:pict>
      </w:r>
      <w:r>
        <w:rPr>
          <w:sz w:val="16"/>
          <w:szCs w:val="16"/>
        </w:rPr>
        <w:br/>
      </w:r>
      <w:r w:rsidRPr="00621276">
        <w:t>Рис</w:t>
      </w:r>
      <w:r>
        <w:t>унок3.</w:t>
      </w:r>
      <w:r>
        <w:rPr>
          <w:noProof/>
        </w:rPr>
        <w:t>83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</w:p>
    <w:p w:rsidR="0087622A" w:rsidRPr="00220E38" w:rsidRDefault="0087622A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87622A" w:rsidRPr="002511CF" w:rsidRDefault="0087622A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данномунаправлению подготовки</w:t>
      </w:r>
      <w:r w:rsidRPr="002511CF">
        <w:t xml:space="preserve"> не превышает 5.</w:t>
      </w:r>
    </w:p>
    <w:p w:rsidR="0087622A" w:rsidRPr="0013589F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3D28E9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7622A" w:rsidRPr="00A6528F" w:rsidRDefault="0087622A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11" type="#_x0000_t75" style="width:453.75pt;height:180pt;visibility:visible">
            <v:imagedata r:id="rId77" o:title=""/>
          </v:shape>
        </w:pict>
      </w:r>
      <w:r>
        <w:br/>
      </w:r>
      <w:r w:rsidRPr="00621276">
        <w:t>Рис</w:t>
      </w:r>
      <w:r>
        <w:t>унок3.</w:t>
      </w:r>
      <w:r>
        <w:rPr>
          <w:noProof/>
        </w:rPr>
        <w:t>84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Default="0087622A" w:rsidP="00401931">
      <w:pPr>
        <w:tabs>
          <w:tab w:val="left" w:pos="720"/>
        </w:tabs>
        <w:jc w:val="center"/>
      </w:pPr>
    </w:p>
    <w:p w:rsidR="0087622A" w:rsidRDefault="0087622A" w:rsidP="002D786C">
      <w:pPr>
        <w:keepNext/>
        <w:keepLines/>
        <w:tabs>
          <w:tab w:val="left" w:pos="720"/>
        </w:tabs>
        <w:ind w:right="-74"/>
        <w:jc w:val="center"/>
      </w:pPr>
      <w:r w:rsidRPr="009E226A">
        <w:rPr>
          <w:noProof/>
        </w:rPr>
        <w:pict>
          <v:shape id="_x0000_i1112" type="#_x0000_t75" style="width:453.75pt;height:180pt;visibility:visible">
            <v:imagedata r:id="rId78" o:title=""/>
          </v:shape>
        </w:pict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85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Pr="00A6528F" w:rsidRDefault="0087622A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Pr="00282BF9" w:rsidRDefault="0087622A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84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85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подготовкивузов-участников</w:t>
      </w:r>
      <w:r w:rsidRPr="00282BF9">
        <w:rPr>
          <w:sz w:val="28"/>
          <w:szCs w:val="28"/>
        </w:rPr>
        <w:t>.</w:t>
      </w:r>
    </w:p>
    <w:p w:rsidR="0087622A" w:rsidRPr="00A01626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0240C9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87622A" w:rsidRPr="00F403F6" w:rsidRDefault="0087622A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подготовки40.05.02 (031001.65)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Правоохранительная деятельность</w:t>
      </w:r>
      <w:r w:rsidRPr="00F403F6">
        <w:rPr>
          <w:lang w:val="pl-PL"/>
        </w:rPr>
        <w:t>»</w:t>
      </w:r>
    </w:p>
    <w:p w:rsidR="0087622A" w:rsidRPr="00F403F6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87622A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>
        <w:rPr>
          <w:noProof/>
          <w:sz w:val="28"/>
          <w:szCs w:val="28"/>
        </w:rPr>
        <w:t>вузов-участниковнаправления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86</w:t>
      </w:r>
      <w:r>
        <w:rPr>
          <w:sz w:val="28"/>
          <w:szCs w:val="28"/>
        </w:rPr>
        <w:t>.</w:t>
      </w:r>
    </w:p>
    <w:p w:rsidR="0087622A" w:rsidRPr="000240C9" w:rsidRDefault="0087622A" w:rsidP="001E6C4D">
      <w:pPr>
        <w:tabs>
          <w:tab w:val="left" w:pos="720"/>
        </w:tabs>
        <w:spacing w:line="288" w:lineRule="auto"/>
        <w:ind w:firstLine="539"/>
        <w:jc w:val="both"/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13" type="#_x0000_t75" style="width:453.75pt;height:180pt;visibility:visible">
            <v:imagedata r:id="rId79" o:title=""/>
          </v:shape>
        </w:pict>
      </w:r>
      <w:r>
        <w:rPr>
          <w:sz w:val="28"/>
          <w:szCs w:val="28"/>
        </w:rPr>
        <w:br/>
      </w:r>
      <w:r w:rsidRPr="00621276">
        <w:t>Рис</w:t>
      </w:r>
      <w:r>
        <w:t>унок3.</w:t>
      </w:r>
      <w:r>
        <w:rPr>
          <w:noProof/>
        </w:rPr>
        <w:t>86</w:t>
      </w:r>
      <w:r>
        <w:t xml:space="preserve">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7622A" w:rsidRPr="00A6528F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87</w:t>
      </w:r>
      <w:r>
        <w:rPr>
          <w:sz w:val="28"/>
          <w:szCs w:val="28"/>
        </w:rPr>
        <w:t>.</w:t>
      </w:r>
    </w:p>
    <w:p w:rsidR="0087622A" w:rsidRPr="00A6528F" w:rsidRDefault="0087622A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Default="0087622A" w:rsidP="00BC20CD">
      <w:pPr>
        <w:keepNext/>
        <w:ind w:left="-540" w:firstLine="540"/>
        <w:jc w:val="center"/>
      </w:pPr>
      <w:r>
        <w:rPr>
          <w:noProof/>
        </w:rPr>
        <w:pict>
          <v:rect id="Rectangle 228" o:spid="_x0000_s1197" style="position:absolute;left:0;text-align:left;margin-left:234pt;margin-top:5pt;width:63pt;height:20.25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7" o:spid="_x0000_s1198" style="position:absolute;left:0;text-align:left;margin-left:191.25pt;margin-top:5pt;width:43.5pt;height:20.2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aIsuQ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BqpaIs&#10;uQIAALwFAAAOAAAAAAAAAAAAAAAAAC4CAABkcnMvZTJvRG9jLnhtbFBLAQItABQABgAIAAAAIQBE&#10;U77p4AAAAAkBAAAPAAAAAAAAAAAAAAAAABMFAABkcnMvZG93bnJldi54bWxQSwUGAAAAAAQABADz&#10;AAAAIAYAAAAA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6" o:spid="_x0000_s1199" style="position:absolute;left:0;text-align:left;margin-left:93.75pt;margin-top:11pt;width:75pt;height:24.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c8UuQ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EGVzxS5&#10;AgAAvAUAAA4AAAAAAAAAAAAAAAAALgIAAGRycy9lMm9Eb2MueG1sUEsBAi0AFAAGAAgAAAAhAACL&#10;37bfAAAACQEAAA8AAAAAAAAAAAAAAAAAEw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5" o:spid="_x0000_s1200" style="position:absolute;left:0;text-align:left;margin-left:9.75pt;margin-top:95.75pt;width:75pt;height:24.4pt;z-index:25157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+H5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SUYCdoBSZ+hbVSsW4aiaGJ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4" o:spid="_x0000_s1201" style="position:absolute;left:0;text-align:left;margin-left:39pt;margin-top:66.5pt;width:75pt;height:24.4pt;z-index:25159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o8I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ptgJGgHJH2GtlGxaRmKImJ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0DtUf5rWT2BhJUE&#10;iYEaYeTBopHqB0YDjI8M6+9bqhhG7XsBzyAJCbHzxm3IdB7BRp1b1ucWKkoIlWGD0bhcmnFGbXvF&#10;Nw1kCl2zhLyFp1NzJ2v7rEZUhwcHI8JVdxhndgad753X89Bd/AY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AZKjwi4&#10;AgAAvAUAAA4AAAAAAAAAAAAAAAAALgIAAGRycy9lMm9Eb2MueG1sUEsBAi0AFAAGAAgAAAAhAFGg&#10;EZz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3" o:spid="_x0000_s1202" style="position:absolute;left:0;text-align:left;margin-left:72.75pt;margin-top:39.5pt;width:75pt;height:24.4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PnnuQ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ANVPnn&#10;uQIAALwFAAAOAAAAAAAAAAAAAAAAAC4CAABkcnMvZTJvRG9jLnhtbFBLAQItABQABgAIAAAAIQA8&#10;C8Ra4AAAAAoBAAAPAAAAAAAAAAAAAAAAABMFAABkcnMvZG93bnJldi54bWxQSwUGAAAAAAQABADz&#10;AAAAIAYAAAAA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2" o:spid="_x0000_s1203" style="position:absolute;left:0;text-align:left;margin-left:297pt;margin-top:11.75pt;width:75pt;height:24.4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/oG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Q0xErQDkj5D26hYtwxFUWR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+FsdpD/SlbPIGEl&#10;QWKgRhh5sGik+oHRAOMjw/r7hiqGUftewDNIQkLsvHEbMplFsFGnltWphYoSQmXYYDQuF2acUZte&#10;8XUDmULXLCHv4OnU3MnaPqsR1f7BwYhw1e3HmZ1Bp3vn9TJ0578B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jyP6&#10;BrkCAAC8BQAADgAAAAAAAAAAAAAAAAAuAgAAZHJzL2Uyb0RvYy54bWxQSwECLQAUAAYACAAAACEA&#10;OhjfSeEAAAAJAQAADwAAAAAAAAAAAAAAAAATBQAAZHJzL2Rvd25yZXYueG1sUEsFBgAAAAAEAAQA&#10;8wAAACE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1" o:spid="_x0000_s1204" style="position:absolute;left:0;text-align:left;margin-left:315pt;margin-top:39.5pt;width:75pt;height:24.4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Bs1brh&#10;uAIAALwFAAAOAAAAAAAAAAAAAAAAAC4CAABkcnMvZTJvRG9jLnhtbFBLAQItABQABgAIAAAAIQBy&#10;0R8O4QAAAAoBAAAPAAAAAAAAAAAAAAAAABIFAABkcnMvZG93bnJldi54bWxQSwUGAAAAAAQABADz&#10;AAAAIA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0" o:spid="_x0000_s1205" style="position:absolute;left:0;text-align:left;margin-left:348pt;margin-top:66.5pt;width:75pt;height:24.4pt;z-index:25154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QmauQ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MXBCZq5&#10;AgAAvAUAAA4AAAAAAAAAAAAAAAAALgIAAGRycy9lMm9Eb2MueG1sUEsBAi0AFAAGAAgAAAAhAB4B&#10;glnfAAAACwEAAA8AAAAAAAAAAAAAAAAAEw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9" o:spid="_x0000_s1206" style="position:absolute;left:0;text-align:left;margin-left:378pt;margin-top:95.75pt;width:75pt;height:24.4pt;z-index:25151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2W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K9djZa2&#10;AgAAvAUAAA4AAAAAAAAAAAAAAAAALgIAAGRycy9lMm9Eb2MueG1sUEsBAi0AFAAGAAgAAAAhADZl&#10;boLiAAAACwEAAA8AAAAAAAAAAAAAAAAAEA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Pr="009E226A">
        <w:rPr>
          <w:noProof/>
        </w:rPr>
        <w:pict>
          <v:shape id="Рисунок 19" o:spid="_x0000_i1114" type="#_x0000_t75" style="width:447.75pt;height:126.75pt;visibility:visible">
            <v:imagedata r:id="rId11" o:title=""/>
          </v:shape>
        </w:pict>
      </w:r>
    </w:p>
    <w:p w:rsidR="0087622A" w:rsidRPr="007802F8" w:rsidRDefault="0087622A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87622A">
        <w:trPr>
          <w:jc w:val="center"/>
        </w:trPr>
        <w:tc>
          <w:tcPr>
            <w:tcW w:w="5146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7622A" w:rsidRPr="00A33FAF" w:rsidRDefault="0087622A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87622A" w:rsidRDefault="0087622A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87</w:t>
      </w:r>
      <w:r>
        <w:t xml:space="preserve"> – Диаграмма р</w:t>
      </w:r>
      <w:r w:rsidRPr="00621276">
        <w:t>аспределени</w:t>
      </w:r>
      <w:r>
        <w:t>я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7622A" w:rsidRPr="00A6528F" w:rsidRDefault="0087622A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87622A" w:rsidRDefault="0087622A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87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9A7625">
        <w:rPr>
          <w:sz w:val="28"/>
          <w:szCs w:val="28"/>
        </w:rPr>
        <w:t>»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адоля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данногонаправления подготовкивузов-участников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87622A" w:rsidRPr="00CA3314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88</w:t>
      </w:r>
      <w:r>
        <w:rPr>
          <w:sz w:val="28"/>
          <w:szCs w:val="28"/>
        </w:rPr>
        <w:t xml:space="preserve">) темным столбиком отмечен результатпо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Правоохранительная деятельность</w:t>
      </w:r>
      <w:r w:rsidRPr="009A7625">
        <w:rPr>
          <w:sz w:val="28"/>
          <w:szCs w:val="28"/>
        </w:rPr>
        <w:t>»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данноенаправление подготовки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15" type="#_x0000_t75" style="width:453.75pt;height:212.25pt;visibility:visible">
            <v:imagedata r:id="rId80" o:title=""/>
          </v:shape>
        </w:pict>
      </w:r>
      <w:r>
        <w:rPr>
          <w:sz w:val="16"/>
          <w:szCs w:val="16"/>
        </w:rPr>
        <w:br/>
      </w:r>
      <w:r w:rsidRPr="00621276">
        <w:t>Рис</w:t>
      </w:r>
      <w:r>
        <w:t>унок3.</w:t>
      </w:r>
      <w:r>
        <w:rPr>
          <w:noProof/>
        </w:rPr>
        <w:t>88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</w:p>
    <w:p w:rsidR="0087622A" w:rsidRPr="00220E38" w:rsidRDefault="0087622A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87622A" w:rsidRPr="002511CF" w:rsidRDefault="0087622A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данномунаправлению подготовки</w:t>
      </w:r>
      <w:r w:rsidRPr="002511CF">
        <w:t xml:space="preserve"> не превышает 5.</w:t>
      </w:r>
    </w:p>
    <w:p w:rsidR="0087622A" w:rsidRPr="0013589F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3D28E9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Правоохранительная деятельность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7622A" w:rsidRPr="00A6528F" w:rsidRDefault="0087622A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16" type="#_x0000_t75" style="width:453.75pt;height:180pt;visibility:visible">
            <v:imagedata r:id="rId81" o:title=""/>
          </v:shape>
        </w:pict>
      </w:r>
      <w:r>
        <w:br/>
      </w:r>
      <w:r w:rsidRPr="00621276">
        <w:t>Рис</w:t>
      </w:r>
      <w:r>
        <w:t>унок3.</w:t>
      </w:r>
      <w:r>
        <w:rPr>
          <w:noProof/>
        </w:rPr>
        <w:t>89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Default="0087622A" w:rsidP="00401931">
      <w:pPr>
        <w:tabs>
          <w:tab w:val="left" w:pos="720"/>
        </w:tabs>
        <w:jc w:val="center"/>
      </w:pPr>
    </w:p>
    <w:p w:rsidR="0087622A" w:rsidRDefault="0087622A" w:rsidP="002D786C">
      <w:pPr>
        <w:keepNext/>
        <w:keepLines/>
        <w:tabs>
          <w:tab w:val="left" w:pos="720"/>
        </w:tabs>
        <w:ind w:right="-74"/>
        <w:jc w:val="center"/>
      </w:pPr>
      <w:r w:rsidRPr="009E226A">
        <w:rPr>
          <w:noProof/>
        </w:rPr>
        <w:pict>
          <v:shape id="_x0000_i1117" type="#_x0000_t75" style="width:453.75pt;height:180pt;visibility:visible">
            <v:imagedata r:id="rId82" o:title=""/>
          </v:shape>
        </w:pict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90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Pr="00A6528F" w:rsidRDefault="0087622A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Pr="00282BF9" w:rsidRDefault="0087622A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89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90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подготовкивузов-участников</w:t>
      </w:r>
      <w:r w:rsidRPr="00282BF9">
        <w:rPr>
          <w:sz w:val="28"/>
          <w:szCs w:val="28"/>
        </w:rPr>
        <w:t>.</w:t>
      </w:r>
    </w:p>
    <w:p w:rsidR="0087622A" w:rsidRPr="00A01626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0240C9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87622A" w:rsidRPr="00F403F6" w:rsidRDefault="0087622A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подготовки41.03.04 (030200.62)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Политология</w:t>
      </w:r>
      <w:r w:rsidRPr="00F403F6">
        <w:rPr>
          <w:lang w:val="pl-PL"/>
        </w:rPr>
        <w:t>»</w:t>
      </w:r>
    </w:p>
    <w:p w:rsidR="0087622A" w:rsidRPr="00F403F6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87622A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>
        <w:rPr>
          <w:noProof/>
          <w:sz w:val="28"/>
          <w:szCs w:val="28"/>
        </w:rPr>
        <w:t>вузов-участниковнаправления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91</w:t>
      </w:r>
      <w:r>
        <w:rPr>
          <w:sz w:val="28"/>
          <w:szCs w:val="28"/>
        </w:rPr>
        <w:t>.</w:t>
      </w:r>
    </w:p>
    <w:p w:rsidR="0087622A" w:rsidRPr="000240C9" w:rsidRDefault="0087622A" w:rsidP="001E6C4D">
      <w:pPr>
        <w:tabs>
          <w:tab w:val="left" w:pos="720"/>
        </w:tabs>
        <w:spacing w:line="288" w:lineRule="auto"/>
        <w:ind w:firstLine="539"/>
        <w:jc w:val="both"/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18" type="#_x0000_t75" style="width:453.75pt;height:180pt;visibility:visible">
            <v:imagedata r:id="rId83" o:title=""/>
          </v:shape>
        </w:pict>
      </w:r>
      <w:r>
        <w:rPr>
          <w:sz w:val="28"/>
          <w:szCs w:val="28"/>
        </w:rPr>
        <w:br/>
      </w:r>
      <w:r w:rsidRPr="00621276">
        <w:t>Рис</w:t>
      </w:r>
      <w:r>
        <w:t>унок3.</w:t>
      </w:r>
      <w:r>
        <w:rPr>
          <w:noProof/>
        </w:rPr>
        <w:t>91</w:t>
      </w:r>
      <w:r>
        <w:t xml:space="preserve">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7622A" w:rsidRPr="00A6528F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92</w:t>
      </w:r>
      <w:r>
        <w:rPr>
          <w:sz w:val="28"/>
          <w:szCs w:val="28"/>
        </w:rPr>
        <w:t>.</w:t>
      </w:r>
    </w:p>
    <w:p w:rsidR="0087622A" w:rsidRPr="00A6528F" w:rsidRDefault="0087622A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Default="0087622A" w:rsidP="00BC20CD">
      <w:pPr>
        <w:keepNext/>
        <w:ind w:left="-540" w:firstLine="540"/>
        <w:jc w:val="center"/>
      </w:pPr>
      <w:r>
        <w:rPr>
          <w:noProof/>
        </w:rPr>
        <w:pict>
          <v:rect id="Rectangle 217" o:spid="_x0000_s1207" style="position:absolute;left:0;text-align:left;margin-left:234pt;margin-top:5pt;width:63pt;height:20.25pt;z-index:25177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BuHGccuAIA&#10;ALwFAAAOAAAAAAAAAAAAAAAAAC4CAABkcnMvZTJvRG9jLnhtbFBLAQItABQABgAIAAAAIQAJiiPY&#10;3gAAAAkBAAAPAAAAAAAAAAAAAAAAABIFAABkcnMvZG93bnJldi54bWxQSwUGAAAAAAQABADzAAAA&#10;HQYAAAAA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6" o:spid="_x0000_s1208" style="position:absolute;left:0;text-align:left;margin-left:191.25pt;margin-top:5pt;width:43.5pt;height:20.2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52TuQ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CuL52T&#10;uQIAALwFAAAOAAAAAAAAAAAAAAAAAC4CAABkcnMvZTJvRG9jLnhtbFBLAQItABQABgAIAAAAIQBE&#10;U77p4AAAAAkBAAAPAAAAAAAAAAAAAAAAABMFAABkcnMvZG93bnJldi54bWxQSwUGAAAAAAQABADz&#10;AAAAIAYAAAAA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5" o:spid="_x0000_s1209" style="position:absolute;left:0;text-align:left;margin-left:93.75pt;margin-top:11pt;width:75pt;height:24.4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PLGR6i5&#10;AgAAvAUAAA4AAAAAAAAAAAAAAAAALgIAAGRycy9lMm9Eb2MueG1sUEsBAi0AFAAGAAgAAAAhAACL&#10;37bfAAAACQEAAA8AAAAAAAAAAAAAAAAAEw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4" o:spid="_x0000_s1210" style="position:absolute;left:0;text-align:left;margin-left:9.75pt;margin-top:95.75pt;width:75pt;height:24.4pt;z-index:25157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5G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SEYCdoBSZ+hbVSsW4aikNg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Bgf5b+S1TNIWEmQ&#10;GKgRRh4sGql+YDTA+Miw/r6himHUvhfwDJKQEDtv3IZMZhFs1KlldWqhooRQGTYYjcuFGWfUpld8&#10;3UCm0DVLyDt4OjV3srbPakS1f3AwIlx1+3FmZ9Dp3nm9DN35b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YoXeRrgC&#10;AAC8BQAADgAAAAAAAAAAAAAAAAAuAgAAZHJzL2Uyb0RvYy54bWxQSwECLQAUAAYACAAAACEAZ6t1&#10;zt8AAAAKAQAADwAAAAAAAAAAAAAAAAAS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3" o:spid="_x0000_s1211" style="position:absolute;left:0;text-align:left;margin-left:39pt;margin-top:66.5pt;width:75pt;height:24.4pt;z-index:25160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2izuQ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Bbq2iz&#10;uQIAALwFAAAOAAAAAAAAAAAAAAAAAC4CAABkcnMvZTJvRG9jLnhtbFBLAQItABQABgAIAAAAIQBR&#10;oBGc4AAAAAoBAAAPAAAAAAAAAAAAAAAAABMFAABkcnMvZG93bnJldi54bWxQSwUGAAAAAAQABADz&#10;AAAAIAYAAAAA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2" o:spid="_x0000_s1212" style="position:absolute;left:0;text-align:left;margin-left:72.75pt;margin-top:39.5pt;width:75pt;height:24.4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sZY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YkwErQDkj5D26hYtwxFYWR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2E8Pch/JatnkLCS&#10;IDFQI4w8WDRS/cBogPGRYf19QxXDqH0v4BkkISF23rgNmcwi2KhTy+rUQkUJoTJsMBqXCzPOqE2v&#10;+LqBTKFrlpB38HRq7mRtn9WIav/gYES46vbjzM6g073zehm6898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DJ3sZY&#10;uQIAALwFAAAOAAAAAAAAAAAAAAAAAC4CAABkcnMvZTJvRG9jLnhtbFBLAQItABQABgAIAAAAIQA8&#10;C8Ra4AAAAAoBAAAPAAAAAAAAAAAAAAAAABMFAABkcnMvZG93bnJldi54bWxQSwUGAAAAAAQABADz&#10;AAAAIAYAAAAA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1" o:spid="_x0000_s1213" style="position:absolute;left:0;text-align:left;margin-left:297pt;margin-top:11.75pt;width:75pt;height:24.4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A8cHK6&#10;uAIAALwFAAAOAAAAAAAAAAAAAAAAAC4CAABkcnMvZTJvRG9jLnhtbFBLAQItABQABgAIAAAAIQA6&#10;GN9J4QAAAAkBAAAPAAAAAAAAAAAAAAAAABIFAABkcnMvZG93bnJldi54bWxQSwUGAAAAAAQABADz&#10;AAAAIA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0" o:spid="_x0000_s1214" style="position:absolute;left:0;text-align:left;margin-left:315pt;margin-top:39.5pt;width:75pt;height:24.4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VetwIAALw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KhfhV63&#10;AgAAvAUAAA4AAAAAAAAAAAAAAAAALgIAAGRycy9lMm9Eb2MueG1sUEsBAi0AFAAGAAgAAAAhAHLR&#10;Hw7hAAAACgEAAA8AAAAAAAAAAAAAAAAAEQ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9" o:spid="_x0000_s1215" style="position:absolute;left:0;text-align:left;margin-left:348pt;margin-top:66.5pt;width:75pt;height:24.4pt;z-index:25154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WAm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RKMBO2ApM/QNirWLUNRkNg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Bgf5b+S1TNIWEmQ&#10;GKgRRh4sGql+YDTA+Miw/r6himHUvhfwDJKQEDtv3IZMZhFs1KlldWqhooRQGTYYjcuFGWfUpld8&#10;3UCm0DVLyDt4OjV3srbPakS1f3AwIlx1+3FmZ9Dp3nm9DN35bwA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FRFgJrgC&#10;AAC8BQAADgAAAAAAAAAAAAAAAAAuAgAAZHJzL2Uyb0RvYy54bWxQSwECLQAUAAYACAAAACEAHgGC&#10;Wd8AAAALAQAADwAAAAAAAAAAAAAAAAASBQAAZHJzL2Rvd25yZXYueG1sUEsFBgAAAAAEAAQA8wAA&#10;AB4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8" o:spid="_x0000_s1216" style="position:absolute;left:0;text-align:left;margin-left:378pt;margin-top:95.75pt;width:75pt;height:24.4pt;z-index:25151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QET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CTFARO2&#10;AgAAvAUAAA4AAAAAAAAAAAAAAAAALgIAAGRycy9lMm9Eb2MueG1sUEsBAi0AFAAGAAgAAAAhADZl&#10;boLiAAAACwEAAA8AAAAAAAAAAAAAAAAAEA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Pr="009E226A">
        <w:rPr>
          <w:noProof/>
        </w:rPr>
        <w:pict>
          <v:shape id="Рисунок 20" o:spid="_x0000_i1119" type="#_x0000_t75" style="width:447.75pt;height:126.75pt;visibility:visible">
            <v:imagedata r:id="rId11" o:title=""/>
          </v:shape>
        </w:pict>
      </w:r>
    </w:p>
    <w:p w:rsidR="0087622A" w:rsidRPr="007802F8" w:rsidRDefault="0087622A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87622A">
        <w:trPr>
          <w:jc w:val="center"/>
        </w:trPr>
        <w:tc>
          <w:tcPr>
            <w:tcW w:w="5146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7622A" w:rsidRPr="00A33FAF" w:rsidRDefault="0087622A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87622A" w:rsidRDefault="0087622A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92</w:t>
      </w:r>
      <w:r>
        <w:t xml:space="preserve"> – Диаграмма р</w:t>
      </w:r>
      <w:r w:rsidRPr="00621276">
        <w:t>аспределени</w:t>
      </w:r>
      <w:r>
        <w:t>я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7622A" w:rsidRPr="00A6528F" w:rsidRDefault="0087622A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87622A" w:rsidRDefault="0087622A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92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9A7625">
        <w:rPr>
          <w:sz w:val="28"/>
          <w:szCs w:val="28"/>
        </w:rPr>
        <w:t>»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адоля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данногонаправления подготовкивузов-участников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87622A" w:rsidRPr="00CA3314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93</w:t>
      </w:r>
      <w:r>
        <w:rPr>
          <w:sz w:val="28"/>
          <w:szCs w:val="28"/>
        </w:rPr>
        <w:t xml:space="preserve">) темным столбиком отмечен результатпо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9A7625">
        <w:rPr>
          <w:sz w:val="28"/>
          <w:szCs w:val="28"/>
        </w:rPr>
        <w:t>»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данноенаправление подготовки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20" type="#_x0000_t75" style="width:453.75pt;height:212.25pt;visibility:visible">
            <v:imagedata r:id="rId84" o:title=""/>
          </v:shape>
        </w:pict>
      </w:r>
      <w:r>
        <w:rPr>
          <w:sz w:val="16"/>
          <w:szCs w:val="16"/>
        </w:rPr>
        <w:br/>
      </w:r>
      <w:r w:rsidRPr="00621276">
        <w:t>Рис</w:t>
      </w:r>
      <w:r>
        <w:t>унок3.</w:t>
      </w:r>
      <w:r>
        <w:rPr>
          <w:noProof/>
        </w:rPr>
        <w:t>93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</w:p>
    <w:p w:rsidR="0087622A" w:rsidRPr="00220E38" w:rsidRDefault="0087622A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87622A" w:rsidRPr="002511CF" w:rsidRDefault="0087622A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данномунаправлению подготовки</w:t>
      </w:r>
      <w:r w:rsidRPr="002511CF">
        <w:t xml:space="preserve"> не превышает 5.</w:t>
      </w:r>
    </w:p>
    <w:p w:rsidR="0087622A" w:rsidRPr="0013589F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3D28E9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7622A" w:rsidRPr="00A6528F" w:rsidRDefault="0087622A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21" type="#_x0000_t75" style="width:453.75pt;height:180pt;visibility:visible">
            <v:imagedata r:id="rId85" o:title=""/>
          </v:shape>
        </w:pict>
      </w:r>
      <w:r>
        <w:br/>
      </w:r>
      <w:r w:rsidRPr="00621276">
        <w:t>Рис</w:t>
      </w:r>
      <w:r>
        <w:t>унок3.</w:t>
      </w:r>
      <w:r>
        <w:rPr>
          <w:noProof/>
        </w:rPr>
        <w:t>94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Default="0087622A" w:rsidP="00401931">
      <w:pPr>
        <w:tabs>
          <w:tab w:val="left" w:pos="720"/>
        </w:tabs>
        <w:jc w:val="center"/>
      </w:pPr>
    </w:p>
    <w:p w:rsidR="0087622A" w:rsidRDefault="0087622A" w:rsidP="002D786C">
      <w:pPr>
        <w:keepNext/>
        <w:keepLines/>
        <w:tabs>
          <w:tab w:val="left" w:pos="720"/>
        </w:tabs>
        <w:ind w:right="-74"/>
        <w:jc w:val="center"/>
      </w:pPr>
      <w:r w:rsidRPr="009E226A">
        <w:rPr>
          <w:noProof/>
        </w:rPr>
        <w:pict>
          <v:shape id="_x0000_i1122" type="#_x0000_t75" style="width:453.75pt;height:180pt;visibility:visible">
            <v:imagedata r:id="rId86" o:title=""/>
          </v:shape>
        </w:pict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95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Pr="00A6528F" w:rsidRDefault="0087622A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Pr="00282BF9" w:rsidRDefault="0087622A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94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95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подготовкивузов-участников</w:t>
      </w:r>
      <w:r w:rsidRPr="00282BF9">
        <w:rPr>
          <w:sz w:val="28"/>
          <w:szCs w:val="28"/>
        </w:rPr>
        <w:t>.</w:t>
      </w:r>
    </w:p>
    <w:p w:rsidR="0087622A" w:rsidRPr="00A01626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0240C9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87622A" w:rsidRPr="00F403F6" w:rsidRDefault="0087622A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подготовки41.03.05 (031900.62)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Международные отношения</w:t>
      </w:r>
      <w:r w:rsidRPr="00F403F6">
        <w:rPr>
          <w:lang w:val="pl-PL"/>
        </w:rPr>
        <w:t>»</w:t>
      </w:r>
    </w:p>
    <w:p w:rsidR="0087622A" w:rsidRPr="00F403F6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87622A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>
        <w:rPr>
          <w:noProof/>
          <w:sz w:val="28"/>
          <w:szCs w:val="28"/>
        </w:rPr>
        <w:t>вузов-участниковнаправления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96</w:t>
      </w:r>
      <w:r>
        <w:rPr>
          <w:sz w:val="28"/>
          <w:szCs w:val="28"/>
        </w:rPr>
        <w:t>.</w:t>
      </w:r>
    </w:p>
    <w:p w:rsidR="0087622A" w:rsidRPr="000240C9" w:rsidRDefault="0087622A" w:rsidP="001E6C4D">
      <w:pPr>
        <w:tabs>
          <w:tab w:val="left" w:pos="720"/>
        </w:tabs>
        <w:spacing w:line="288" w:lineRule="auto"/>
        <w:ind w:firstLine="539"/>
        <w:jc w:val="both"/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23" type="#_x0000_t75" style="width:453.75pt;height:180pt;visibility:visible">
            <v:imagedata r:id="rId87" o:title=""/>
          </v:shape>
        </w:pict>
      </w:r>
      <w:r>
        <w:rPr>
          <w:sz w:val="28"/>
          <w:szCs w:val="28"/>
        </w:rPr>
        <w:br/>
      </w:r>
      <w:r w:rsidRPr="00621276">
        <w:t>Рис</w:t>
      </w:r>
      <w:r>
        <w:t>унок3.</w:t>
      </w:r>
      <w:r>
        <w:rPr>
          <w:noProof/>
        </w:rPr>
        <w:t>96</w:t>
      </w:r>
      <w:r>
        <w:t xml:space="preserve">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7622A" w:rsidRPr="00A6528F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97</w:t>
      </w:r>
      <w:r>
        <w:rPr>
          <w:sz w:val="28"/>
          <w:szCs w:val="28"/>
        </w:rPr>
        <w:t>.</w:t>
      </w:r>
    </w:p>
    <w:p w:rsidR="0087622A" w:rsidRPr="00A6528F" w:rsidRDefault="0087622A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Default="0087622A" w:rsidP="00BC20CD">
      <w:pPr>
        <w:keepNext/>
        <w:ind w:left="-540" w:firstLine="540"/>
        <w:jc w:val="center"/>
      </w:pPr>
      <w:r>
        <w:rPr>
          <w:noProof/>
        </w:rPr>
        <w:pict>
          <v:rect id="Rectangle 206" o:spid="_x0000_s1217" style="position:absolute;left:0;text-align:left;margin-left:234pt;margin-top:5pt;width:63pt;height:20.2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OuZuAIAALw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DlhOuZuAIA&#10;ALwFAAAOAAAAAAAAAAAAAAAAAC4CAABkcnMvZTJvRG9jLnhtbFBLAQItABQABgAIAAAAIQAJiiPY&#10;3gAAAAkBAAAPAAAAAAAAAAAAAAAAABIFAABkcnMvZG93bnJldi54bWxQSwUGAAAAAAQABADzAAAA&#10;HQYAAAAA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5" o:spid="_x0000_s1218" style="position:absolute;left:0;text-align:left;margin-left:191.25pt;margin-top:5pt;width:43.5pt;height:20.2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qYVug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4" o:spid="_x0000_s1219" style="position:absolute;left:0;text-align:left;margin-left:93.75pt;margin-top:11pt;width:75pt;height:24.4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sst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Hleyy25&#10;AgAAvAUAAA4AAAAAAAAAAAAAAAAALgIAAGRycy9lMm9Eb2MueG1sUEsBAi0AFAAGAAgAAAAhAACL&#10;37bfAAAACQEAAA8AAAAAAAAAAAAAAAAAEw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3" o:spid="_x0000_s1220" style="position:absolute;left:0;text-align:left;margin-left:9.75pt;margin-top:95.75pt;width:75pt;height:24.4pt;z-index:25157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orH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cHaKx7gC&#10;AAC8BQAADgAAAAAAAAAAAAAAAAAuAgAAZHJzL2Uyb0RvYy54bWxQSwECLQAUAAYACAAAACEAZ6t1&#10;zt8AAAAKAQAADwAAAAAAAAAAAAAAAAAS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2" o:spid="_x0000_s1221" style="position:absolute;left:0;text-align:left;margin-left:39pt;margin-top:66.5pt;width:75pt;height:24.4pt;z-index:25160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+Q2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QiYYCdoBSZ+hbVRsWoaiILI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TCZHuW/ltUTSFhJ&#10;kBioEUYeLBqpfmA0wPjIsP6+pYph1L4X8AySkBA7b9yGTOcRbNS5ZX1uoaKEUBk2GI3LpRln1LZX&#10;fNNAptA1S8hbeDo1d7K2z2pEdXhwMCJcdYdxZmfQ+d55PQ/dxW8A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DQM+Q2&#10;uQIAALwFAAAOAAAAAAAAAAAAAAAAAC4CAABkcnMvZTJvRG9jLnhtbFBLAQItABQABgAIAAAAIQBR&#10;oBGc4AAAAAoBAAAPAAAAAAAAAAAAAAAAABMFAABkcnMvZG93bnJldi54bWxQSwUGAAAAAAQABADz&#10;AAAAIAYAAAAA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1" o:spid="_x0000_s1222" style="position:absolute;left:0;text-align:left;margin-left:72.75pt;margin-top:39.5pt;width:75pt;height:24.4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/3euAIAALw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DWf/d64&#10;AgAAvAUAAA4AAAAAAAAAAAAAAAAALgIAAGRycy9lMm9Eb2MueG1sUEsBAi0AFAAGAAgAAAAhADwL&#10;xFr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0" o:spid="_x0000_s1223" style="position:absolute;left:0;text-align:left;margin-left:297pt;margin-top:11.75pt;width:75pt;height:24.4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P4/uA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C36P4/&#10;uAIAALwFAAAOAAAAAAAAAAAAAAAAAC4CAABkcnMvZTJvRG9jLnhtbFBLAQItABQABgAIAAAAIQA6&#10;GN9J4QAAAAkBAAAPAAAAAAAAAAAAAAAAABIFAABkcnMvZG93bnJldi54bWxQSwUGAAAAAAQABADz&#10;AAAAIA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9" o:spid="_x0000_s1224" style="position:absolute;left:0;text-align:left;margin-left:315pt;margin-top:39.5pt;width:75pt;height:24.4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0XtuAIAALw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BLj0Xt&#10;uAIAALwFAAAOAAAAAAAAAAAAAAAAAC4CAABkcnMvZTJvRG9jLnhtbFBLAQItABQABgAIAAAAIQBy&#10;0R8O4QAAAAoBAAAPAAAAAAAAAAAAAAAAABIFAABkcnMvZG93bnJldi54bWxQSwUGAAAAAAQABADz&#10;AAAAIA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8" o:spid="_x0000_s1225" style="position:absolute;left:0;text-align:left;margin-left:348pt;margin-top:66.5pt;width:75pt;height:24.4pt;z-index:25154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DS3hkO5&#10;AgAAvAUAAA4AAAAAAAAAAAAAAAAALgIAAGRycy9lMm9Eb2MueG1sUEsBAi0AFAAGAAgAAAAhAB4B&#10;glnfAAAACwEAAA8AAAAAAAAAAAAAAAAAEw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7" o:spid="_x0000_s1226" style="position:absolute;left:0;text-align:left;margin-left:378pt;margin-top:95.75pt;width:75pt;height:24.4pt;z-index:25151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I6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gGqBO2ApM/QNio2LUNhMrc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Pr="009E226A">
        <w:rPr>
          <w:noProof/>
        </w:rPr>
        <w:pict>
          <v:shape id="Рисунок 21" o:spid="_x0000_i1124" type="#_x0000_t75" style="width:447.75pt;height:126.75pt;visibility:visible">
            <v:imagedata r:id="rId11" o:title=""/>
          </v:shape>
        </w:pict>
      </w:r>
    </w:p>
    <w:p w:rsidR="0087622A" w:rsidRPr="007802F8" w:rsidRDefault="0087622A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87622A">
        <w:trPr>
          <w:jc w:val="center"/>
        </w:trPr>
        <w:tc>
          <w:tcPr>
            <w:tcW w:w="5146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7622A" w:rsidRPr="00A33FAF" w:rsidRDefault="0087622A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87622A" w:rsidRDefault="0087622A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97</w:t>
      </w:r>
      <w:r>
        <w:t xml:space="preserve"> – Диаграмма р</w:t>
      </w:r>
      <w:r w:rsidRPr="00621276">
        <w:t>аспределени</w:t>
      </w:r>
      <w:r>
        <w:t>я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7622A" w:rsidRPr="00A6528F" w:rsidRDefault="0087622A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87622A" w:rsidRDefault="0087622A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97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9A7625">
        <w:rPr>
          <w:sz w:val="28"/>
          <w:szCs w:val="28"/>
        </w:rPr>
        <w:t>»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адоля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данногонаправления подготовкивузов-участников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87622A" w:rsidRPr="00CA3314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98</w:t>
      </w:r>
      <w:r>
        <w:rPr>
          <w:sz w:val="28"/>
          <w:szCs w:val="28"/>
        </w:rPr>
        <w:t xml:space="preserve">) темным столбиком отмечен результатпо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Международные отношения</w:t>
      </w:r>
      <w:r w:rsidRPr="009A7625">
        <w:rPr>
          <w:sz w:val="28"/>
          <w:szCs w:val="28"/>
        </w:rPr>
        <w:t>»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данноенаправление подготовки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25" type="#_x0000_t75" style="width:453.75pt;height:212.25pt;visibility:visible">
            <v:imagedata r:id="rId88" o:title=""/>
          </v:shape>
        </w:pict>
      </w:r>
      <w:r>
        <w:rPr>
          <w:sz w:val="16"/>
          <w:szCs w:val="16"/>
        </w:rPr>
        <w:br/>
      </w:r>
      <w:r w:rsidRPr="00621276">
        <w:t>Рис</w:t>
      </w:r>
      <w:r>
        <w:t>унок3.</w:t>
      </w:r>
      <w:r>
        <w:rPr>
          <w:noProof/>
        </w:rPr>
        <w:t>98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</w:p>
    <w:p w:rsidR="0087622A" w:rsidRPr="00220E38" w:rsidRDefault="0087622A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87622A" w:rsidRPr="002511CF" w:rsidRDefault="0087622A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данномунаправлению подготовки</w:t>
      </w:r>
      <w:r w:rsidRPr="002511CF">
        <w:t xml:space="preserve"> не превышает 5.</w:t>
      </w:r>
    </w:p>
    <w:p w:rsidR="0087622A" w:rsidRPr="0013589F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3D28E9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Международные отношения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7622A" w:rsidRPr="00A6528F" w:rsidRDefault="0087622A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26" type="#_x0000_t75" style="width:453.75pt;height:180pt;visibility:visible">
            <v:imagedata r:id="rId89" o:title=""/>
          </v:shape>
        </w:pict>
      </w:r>
      <w:r>
        <w:br/>
      </w:r>
      <w:r w:rsidRPr="00621276">
        <w:t>Рис</w:t>
      </w:r>
      <w:r>
        <w:t>унок3.</w:t>
      </w:r>
      <w:r>
        <w:rPr>
          <w:noProof/>
        </w:rPr>
        <w:t>99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Default="0087622A" w:rsidP="00401931">
      <w:pPr>
        <w:tabs>
          <w:tab w:val="left" w:pos="720"/>
        </w:tabs>
        <w:jc w:val="center"/>
      </w:pPr>
    </w:p>
    <w:p w:rsidR="0087622A" w:rsidRDefault="0087622A" w:rsidP="002D786C">
      <w:pPr>
        <w:keepNext/>
        <w:keepLines/>
        <w:tabs>
          <w:tab w:val="left" w:pos="720"/>
        </w:tabs>
        <w:ind w:right="-74"/>
        <w:jc w:val="center"/>
      </w:pPr>
      <w:r w:rsidRPr="009E226A">
        <w:rPr>
          <w:noProof/>
        </w:rPr>
        <w:pict>
          <v:shape id="_x0000_i1127" type="#_x0000_t75" style="width:453.75pt;height:180pt;visibility:visible">
            <v:imagedata r:id="rId90" o:title=""/>
          </v:shape>
        </w:pict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100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Pr="00A6528F" w:rsidRDefault="0087622A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Pr="00282BF9" w:rsidRDefault="0087622A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99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100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подготовкивузов-участников</w:t>
      </w:r>
      <w:r w:rsidRPr="00282BF9">
        <w:rPr>
          <w:sz w:val="28"/>
          <w:szCs w:val="28"/>
        </w:rPr>
        <w:t>.</w:t>
      </w:r>
    </w:p>
    <w:p w:rsidR="0087622A" w:rsidRPr="00A01626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0240C9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87622A" w:rsidRPr="00F403F6" w:rsidRDefault="0087622A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подготовки42.03.01 (031600.62)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Реклама и связи с общественностью</w:t>
      </w:r>
      <w:r w:rsidRPr="00F403F6">
        <w:rPr>
          <w:lang w:val="pl-PL"/>
        </w:rPr>
        <w:t>»</w:t>
      </w:r>
    </w:p>
    <w:p w:rsidR="0087622A" w:rsidRPr="00F403F6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87622A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>
        <w:rPr>
          <w:noProof/>
          <w:sz w:val="28"/>
          <w:szCs w:val="28"/>
        </w:rPr>
        <w:t>вузов-участниковнаправления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101</w:t>
      </w:r>
      <w:r>
        <w:rPr>
          <w:sz w:val="28"/>
          <w:szCs w:val="28"/>
        </w:rPr>
        <w:t>.</w:t>
      </w:r>
    </w:p>
    <w:p w:rsidR="0087622A" w:rsidRPr="000240C9" w:rsidRDefault="0087622A" w:rsidP="001E6C4D">
      <w:pPr>
        <w:tabs>
          <w:tab w:val="left" w:pos="720"/>
        </w:tabs>
        <w:spacing w:line="288" w:lineRule="auto"/>
        <w:ind w:firstLine="539"/>
        <w:jc w:val="both"/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28" type="#_x0000_t75" style="width:453.75pt;height:180pt;visibility:visible">
            <v:imagedata r:id="rId91" o:title=""/>
          </v:shape>
        </w:pict>
      </w:r>
      <w:r>
        <w:rPr>
          <w:sz w:val="28"/>
          <w:szCs w:val="28"/>
        </w:rPr>
        <w:br/>
      </w:r>
      <w:r w:rsidRPr="00621276">
        <w:t>Рис</w:t>
      </w:r>
      <w:r>
        <w:t>унок3.</w:t>
      </w:r>
      <w:r>
        <w:rPr>
          <w:noProof/>
        </w:rPr>
        <w:t>101</w:t>
      </w:r>
      <w:r>
        <w:t xml:space="preserve">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7622A" w:rsidRPr="00A6528F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102</w:t>
      </w:r>
      <w:r>
        <w:rPr>
          <w:sz w:val="28"/>
          <w:szCs w:val="28"/>
        </w:rPr>
        <w:t>.</w:t>
      </w:r>
    </w:p>
    <w:p w:rsidR="0087622A" w:rsidRPr="00A6528F" w:rsidRDefault="0087622A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Default="0087622A" w:rsidP="00BC20CD">
      <w:pPr>
        <w:keepNext/>
        <w:ind w:left="-540" w:firstLine="540"/>
        <w:jc w:val="center"/>
      </w:pPr>
      <w:r>
        <w:rPr>
          <w:noProof/>
        </w:rPr>
        <w:pict>
          <v:rect id="Rectangle 195" o:spid="_x0000_s1227" style="position:absolute;left:0;text-align:left;margin-left:234pt;margin-top:5pt;width:63pt;height:20.2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BbFHi5uAIA&#10;ALwFAAAOAAAAAAAAAAAAAAAAAC4CAABkcnMvZTJvRG9jLnhtbFBLAQItABQABgAIAAAAIQAJiiPY&#10;3gAAAAkBAAAPAAAAAAAAAAAAAAAAABIFAABkcnMvZG93bnJldi54bWxQSwUGAAAAAAQABADzAAAA&#10;HQYAAAAA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4" o:spid="_x0000_s1228" style="position:absolute;left:0;text-align:left;margin-left:191.25pt;margin-top:5pt;width:43.5pt;height:20.2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4I2uQ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CbJ4I2&#10;uQIAALwFAAAOAAAAAAAAAAAAAAAAAC4CAABkcnMvZTJvRG9jLnhtbFBLAQItABQABgAIAAAAIQBE&#10;U77p4AAAAAkBAAAPAAAAAAAAAAAAAAAAABMFAABkcnMvZG93bnJldi54bWxQSwUGAAAAAAQABADz&#10;AAAAIAYAAAAA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3" o:spid="_x0000_s1229" style="position:absolute;left:0;text-align:left;margin-left:93.75pt;margin-top:11pt;width:75pt;height:24.4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cKuAIAALw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KXw3CrgC&#10;AAC8BQAADgAAAAAAAAAAAAAAAAAuAgAAZHJzL2Uyb0RvYy54bWxQSwECLQAUAAYACAAAACEAAIvf&#10;tt8AAAAJAQAADwAAAAAAAAAAAAAAAAAS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2" o:spid="_x0000_s1230" style="position:absolute;left:0;text-align:left;margin-left:9.75pt;margin-top:95.75pt;width:75pt;height:24.4pt;z-index:25157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67k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iEYCdoBSZ+hbVRsWobCJLI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SggR/mvZfUEElYS&#10;JAZqhJEHi0aqHxgNMD4yrL9vqWIYte8FPIMkJMTOG7ch03kEG3VuWZ9bqCghVIYNRuNyacYZte0V&#10;3zSQKXTNEvIWnk7NnaztsxpRHR4cjAhX3WGc2Rl0vndez0N38Rs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uT+u5LgC&#10;AAC8BQAADgAAAAAAAAAAAAAAAAAuAgAAZHJzL2Uyb0RvYy54bWxQSwECLQAUAAYACAAAACEAZ6t1&#10;zt8AAAAKAQAADwAAAAAAAAAAAAAAAAAS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1" o:spid="_x0000_s1231" style="position:absolute;left:0;text-align:left;margin-left:39pt;margin-top:66.5pt;width:75pt;height:24.4pt;z-index:25160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3cWuQ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Buo3cW&#10;uQIAALwFAAAOAAAAAAAAAAAAAAAAAC4CAABkcnMvZTJvRG9jLnhtbFBLAQItABQABgAIAAAAIQBR&#10;oBGc4AAAAAoBAAAPAAAAAAAAAAAAAAAAABMFAABkcnMvZG93bnJldi54bWxQSwUGAAAAAAQABADz&#10;AAAAIAYAAAAA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0" o:spid="_x0000_s1232" style="position:absolute;left:0;text-align:left;margin-left:72.75pt;margin-top:39.5pt;width:75pt;height:24.4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/NbZ/bcC&#10;AAC8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9" o:spid="_x0000_s1233" style="position:absolute;left:0;text-align:left;margin-left:297pt;margin-top:11.75pt;width:75pt;height:24.4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TR1uAIAALw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AB7TR1&#10;uAIAALwFAAAOAAAAAAAAAAAAAAAAAC4CAABkcnMvZTJvRG9jLnhtbFBLAQItABQABgAIAAAAIQA6&#10;GN9J4QAAAAkBAAAPAAAAAAAAAAAAAAAAABIFAABkcnMvZG93bnJldi54bWxQSwUGAAAAAAQABADz&#10;AAAAIA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8" o:spid="_x0000_s1234" style="position:absolute;left:0;text-align:left;margin-left:315pt;margin-top:39.5pt;width:75pt;height:24.4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JXCw5G3&#10;AgAAvAUAAA4AAAAAAAAAAAAAAAAALgIAAGRycy9lMm9Eb2MueG1sUEsBAi0AFAAGAAgAAAAhAHLR&#10;Hw7hAAAACgEAAA8AAAAAAAAAAAAAAAAAEQ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7" o:spid="_x0000_s1235" style="position:absolute;left:0;text-align:left;margin-left:348pt;margin-top:66.5pt;width:75pt;height:24.4pt;z-index:25154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s+KuAIAALw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Es7PirgC&#10;AAC8BQAADgAAAAAAAAAAAAAAAAAuAgAAZHJzL2Uyb0RvYy54bWxQSwECLQAUAAYACAAAACEAHgGC&#10;Wd8AAAALAQAADwAAAAAAAAAAAAAAAAASBQAAZHJzL2Rvd25yZXYueG1sUEsFBgAAAAAEAAQA8wAA&#10;AB4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6" o:spid="_x0000_s1236" style="position:absolute;left:0;text-align:left;margin-left:378pt;margin-top:95.75pt;width:75pt;height:24.4pt;z-index:25151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q6/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CMarr+2&#10;AgAAvAUAAA4AAAAAAAAAAAAAAAAALgIAAGRycy9lMm9Eb2MueG1sUEsBAi0AFAAGAAgAAAAhADZl&#10;boLiAAAACwEAAA8AAAAAAAAAAAAAAAAAEA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Pr="009E226A">
        <w:rPr>
          <w:noProof/>
        </w:rPr>
        <w:pict>
          <v:shape id="Рисунок 22" o:spid="_x0000_i1129" type="#_x0000_t75" style="width:447.75pt;height:126.75pt;visibility:visible">
            <v:imagedata r:id="rId11" o:title=""/>
          </v:shape>
        </w:pict>
      </w:r>
    </w:p>
    <w:p w:rsidR="0087622A" w:rsidRPr="007802F8" w:rsidRDefault="0087622A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87622A">
        <w:trPr>
          <w:jc w:val="center"/>
        </w:trPr>
        <w:tc>
          <w:tcPr>
            <w:tcW w:w="5146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7622A" w:rsidRPr="00A33FAF" w:rsidRDefault="0087622A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87622A" w:rsidRDefault="0087622A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102</w:t>
      </w:r>
      <w:r>
        <w:t xml:space="preserve"> – Диаграмма р</w:t>
      </w:r>
      <w:r w:rsidRPr="00621276">
        <w:t>аспределени</w:t>
      </w:r>
      <w:r>
        <w:t>я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7622A" w:rsidRPr="00A6528F" w:rsidRDefault="0087622A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87622A" w:rsidRDefault="0087622A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102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адоля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данногонаправления подготовкивузов-участников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87622A" w:rsidRPr="00CA3314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103</w:t>
      </w:r>
      <w:r>
        <w:rPr>
          <w:sz w:val="28"/>
          <w:szCs w:val="28"/>
        </w:rPr>
        <w:t xml:space="preserve">) темным столбиком отмечен результатпо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данноенаправление подготовки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30" type="#_x0000_t75" style="width:453.75pt;height:212.25pt;visibility:visible">
            <v:imagedata r:id="rId92" o:title=""/>
          </v:shape>
        </w:pict>
      </w:r>
      <w:r>
        <w:rPr>
          <w:sz w:val="16"/>
          <w:szCs w:val="16"/>
        </w:rPr>
        <w:br/>
      </w:r>
      <w:r w:rsidRPr="00621276">
        <w:t>Рис</w:t>
      </w:r>
      <w:r>
        <w:t>унок3.</w:t>
      </w:r>
      <w:r>
        <w:rPr>
          <w:noProof/>
        </w:rPr>
        <w:t>103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</w:p>
    <w:p w:rsidR="0087622A" w:rsidRPr="00220E38" w:rsidRDefault="0087622A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87622A" w:rsidRPr="002511CF" w:rsidRDefault="0087622A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данномунаправлению подготовки</w:t>
      </w:r>
      <w:r w:rsidRPr="002511CF">
        <w:t xml:space="preserve"> не превышает 5.</w:t>
      </w:r>
    </w:p>
    <w:p w:rsidR="0087622A" w:rsidRPr="0013589F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3D28E9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103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7622A" w:rsidRPr="00A6528F" w:rsidRDefault="0087622A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31" type="#_x0000_t75" style="width:453.75pt;height:180pt;visibility:visible">
            <v:imagedata r:id="rId93" o:title=""/>
          </v:shape>
        </w:pict>
      </w:r>
      <w:r>
        <w:br/>
      </w:r>
      <w:r w:rsidRPr="00621276">
        <w:t>Рис</w:t>
      </w:r>
      <w:r>
        <w:t>унок3.</w:t>
      </w:r>
      <w:r>
        <w:rPr>
          <w:noProof/>
        </w:rPr>
        <w:t>104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Default="0087622A" w:rsidP="00401931">
      <w:pPr>
        <w:tabs>
          <w:tab w:val="left" w:pos="720"/>
        </w:tabs>
        <w:jc w:val="center"/>
      </w:pPr>
    </w:p>
    <w:p w:rsidR="0087622A" w:rsidRDefault="0087622A" w:rsidP="002D786C">
      <w:pPr>
        <w:keepNext/>
        <w:keepLines/>
        <w:tabs>
          <w:tab w:val="left" w:pos="720"/>
        </w:tabs>
        <w:ind w:right="-74"/>
        <w:jc w:val="center"/>
      </w:pPr>
      <w:r w:rsidRPr="009E226A">
        <w:rPr>
          <w:noProof/>
        </w:rPr>
        <w:pict>
          <v:shape id="_x0000_i1132" type="#_x0000_t75" style="width:453.75pt;height:180pt;visibility:visible">
            <v:imagedata r:id="rId94" o:title=""/>
          </v:shape>
        </w:pict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105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Pr="00A6528F" w:rsidRDefault="0087622A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Pr="00282BF9" w:rsidRDefault="0087622A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104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105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подготовкивузов-участников</w:t>
      </w:r>
      <w:r w:rsidRPr="00282BF9">
        <w:rPr>
          <w:sz w:val="28"/>
          <w:szCs w:val="28"/>
        </w:rPr>
        <w:t>.</w:t>
      </w:r>
    </w:p>
    <w:p w:rsidR="0087622A" w:rsidRPr="00A01626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0240C9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87622A" w:rsidRPr="00F403F6" w:rsidRDefault="0087622A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подготовки42.03.03 (035000.62)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Издательское дело</w:t>
      </w:r>
      <w:r w:rsidRPr="00F403F6">
        <w:rPr>
          <w:lang w:val="pl-PL"/>
        </w:rPr>
        <w:t>»</w:t>
      </w:r>
    </w:p>
    <w:p w:rsidR="0087622A" w:rsidRPr="00F403F6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87622A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>
        <w:rPr>
          <w:noProof/>
          <w:sz w:val="28"/>
          <w:szCs w:val="28"/>
        </w:rPr>
        <w:t>вузов-участниковнаправления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106</w:t>
      </w:r>
      <w:r>
        <w:rPr>
          <w:sz w:val="28"/>
          <w:szCs w:val="28"/>
        </w:rPr>
        <w:t>.</w:t>
      </w:r>
    </w:p>
    <w:p w:rsidR="0087622A" w:rsidRPr="000240C9" w:rsidRDefault="0087622A" w:rsidP="001E6C4D">
      <w:pPr>
        <w:tabs>
          <w:tab w:val="left" w:pos="720"/>
        </w:tabs>
        <w:spacing w:line="288" w:lineRule="auto"/>
        <w:ind w:firstLine="539"/>
        <w:jc w:val="both"/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33" type="#_x0000_t75" style="width:453.75pt;height:180pt;visibility:visible">
            <v:imagedata r:id="rId95" o:title=""/>
          </v:shape>
        </w:pict>
      </w:r>
      <w:r>
        <w:rPr>
          <w:sz w:val="28"/>
          <w:szCs w:val="28"/>
        </w:rPr>
        <w:br/>
      </w:r>
      <w:r w:rsidRPr="00621276">
        <w:t>Рис</w:t>
      </w:r>
      <w:r>
        <w:t>унок3.</w:t>
      </w:r>
      <w:r>
        <w:rPr>
          <w:noProof/>
        </w:rPr>
        <w:t>106</w:t>
      </w:r>
      <w:r>
        <w:t xml:space="preserve">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7622A" w:rsidRPr="00A6528F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107</w:t>
      </w:r>
      <w:r>
        <w:rPr>
          <w:sz w:val="28"/>
          <w:szCs w:val="28"/>
        </w:rPr>
        <w:t>.</w:t>
      </w:r>
    </w:p>
    <w:p w:rsidR="0087622A" w:rsidRPr="00A6528F" w:rsidRDefault="0087622A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Default="0087622A" w:rsidP="00BC20CD">
      <w:pPr>
        <w:keepNext/>
        <w:ind w:left="-540" w:firstLine="540"/>
        <w:jc w:val="center"/>
      </w:pPr>
      <w:r>
        <w:rPr>
          <w:noProof/>
        </w:rPr>
        <w:pict>
          <v:rect id="Rectangle 184" o:spid="_x0000_s1237" style="position:absolute;left:0;text-align:left;margin-left:234pt;margin-top:5pt;width:63pt;height:20.25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DQjPQ8uAIA&#10;ALwFAAAOAAAAAAAAAAAAAAAAAC4CAABkcnMvZTJvRG9jLnhtbFBLAQItABQABgAIAAAAIQAJiiPY&#10;3gAAAAkBAAAPAAAAAAAAAAAAAAAAABIFAABkcnMvZG93bnJldi54bWxQSwUGAAAAAAQABADzAAAA&#10;HQYAAAAA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3" o:spid="_x0000_s1238" style="position:absolute;left:0;text-align:left;margin-left:191.25pt;margin-top:5pt;width:43.5pt;height:20.2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Na3uQ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CJ1Na3&#10;uQIAALwFAAAOAAAAAAAAAAAAAAAAAC4CAABkcnMvZTJvRG9jLnhtbFBLAQItABQABgAIAAAAIQBE&#10;U77p4AAAAAkBAAAPAAAAAAAAAAAAAAAAABMFAABkcnMvZG93bnJldi54bWxQSwUGAAAAAAQABADz&#10;AAAAIAYAAAAA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2" o:spid="_x0000_s1239" style="position:absolute;left:0;text-align:left;margin-left:93.75pt;margin-top:11pt;width:75pt;height:24.4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LuP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k0xErQDkj5D26jYtAyFcWR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1E4Ocp/LasnkLCS&#10;IDFQI4w8WDRS/cBogPGRYf19SxXDqH0v4BkkISF23rgNmc4j2Khzy/rcQkUJoTJsMBqXSzPOqG2v&#10;+KaBTKFrlpC38HRq7mRtn9WI6vDgYES46g7jzM6g873zeh66i98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KLku4+5&#10;AgAAvAUAAA4AAAAAAAAAAAAAAAAALgIAAGRycy9lMm9Eb2MueG1sUEsBAi0AFAAGAAgAAAAhAACL&#10;37bfAAAACQEAAA8AAAAAAAAAAAAAAAAAEw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1" o:spid="_x0000_s1240" style="position:absolute;left:0;text-align:left;margin-left:9.75pt;margin-top:95.75pt;width:75pt;height:24.4pt;z-index:25157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ViuAIAALw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RX6VYrgC&#10;AAC8BQAADgAAAAAAAAAAAAAAAAAuAgAAZHJzL2Uyb0RvYy54bWxQSwECLQAUAAYACAAAACEAZ6t1&#10;zt8AAAAKAQAADwAAAAAAAAAAAAAAAAAS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0" o:spid="_x0000_s1241" style="position:absolute;left:0;text-align:left;margin-left:39pt;margin-top:66.5pt;width:75pt;height:24.4pt;z-index:25160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5Tv7k7cC&#10;AAC8BQAADgAAAAAAAAAAAAAAAAAuAgAAZHJzL2Uyb0RvYy54bWxQSwECLQAUAAYACAAAACEAUaAR&#10;nOAAAAAKAQAADwAAAAAAAAAAAAAAAAAR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9" o:spid="_x0000_s1242" style="position:absolute;left:0;text-align:left;margin-left:72.75pt;margin-top:39.5pt;width:75pt;height:24.4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AcXuQ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AZsAcX&#10;uQIAALwFAAAOAAAAAAAAAAAAAAAAAC4CAABkcnMvZTJvRG9jLnhtbFBLAQItABQABgAIAAAAIQA8&#10;C8Ra4AAAAAoBAAAPAAAAAAAAAAAAAAAAABMFAABkcnMvZG93bnJldi54bWxQSwUGAAAAAAQABADz&#10;AAAAIAYAAAAA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8" o:spid="_x0000_s1243" style="position:absolute;left:0;text-align:left;margin-left:297pt;margin-top:11.75pt;width:75pt;height:24.4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wT2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YUYCdoBSZ+hbVSsW4bCWWx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1E4O8h/JatnkLCS&#10;IDFQI4w8WDRS/cBogPGRYf19QxXDqH0v4BkkISF23rgNmcwi2KhTy+rUQkUJoTJsMBqXCzPOqE2v&#10;+LqBTKFrlpB38HRq7mRtn9WIav/gYES46vbjzM6g073zehm6898A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m8cE&#10;9rkCAAC8BQAADgAAAAAAAAAAAAAAAAAuAgAAZHJzL2Uyb0RvYy54bWxQSwECLQAUAAYACAAAACEA&#10;OhjfSeEAAAAJAQAADwAAAAAAAAAAAAAAAAATBQAAZHJzL2Rvd25yZXYueG1sUEsFBgAAAAAEAAQA&#10;8wAAACE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7" o:spid="_x0000_s1244" style="position:absolute;left:0;text-align:left;margin-left:315pt;margin-top:39.5pt;width:75pt;height:24.4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Sub0&#10;GLkCAAC8BQAADgAAAAAAAAAAAAAAAAAuAgAAZHJzL2Uyb0RvYy54bWxQSwECLQAUAAYACAAAACEA&#10;ctEfDuEAAAAKAQAADwAAAAAAAAAAAAAAAAATBQAAZHJzL2Rvd25yZXYueG1sUEsFBgAAAAAEAAQA&#10;8wAAACE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6" o:spid="_x0000_s1245" style="position:absolute;left:0;text-align:left;margin-left:348pt;margin-top:66.5pt;width:75pt;height:24.4pt;z-index:25154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kdjtwIAALw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Dj8kdjtwIA&#10;ALwFAAAOAAAAAAAAAAAAAAAAAC4CAABkcnMvZTJvRG9jLnhtbFBLAQItABQABgAIAAAAIQAeAYJZ&#10;3wAAAAsBAAAPAAAAAAAAAAAAAAAAABEFAABkcnMvZG93bnJldi54bWxQSwUGAAAAAAQABADzAAAA&#10;HQ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5" o:spid="_x0000_s1246" style="position:absolute;left:0;text-align:left;margin-left:378pt;margin-top:95.75pt;width:75pt;height:24.4pt;z-index:25151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JQitQIAALw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qFSUIrUC&#10;AAC8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Pr="009E226A">
        <w:rPr>
          <w:noProof/>
        </w:rPr>
        <w:pict>
          <v:shape id="Рисунок 23" o:spid="_x0000_i1134" type="#_x0000_t75" style="width:447.75pt;height:126.75pt;visibility:visible">
            <v:imagedata r:id="rId11" o:title=""/>
          </v:shape>
        </w:pict>
      </w:r>
    </w:p>
    <w:p w:rsidR="0087622A" w:rsidRPr="007802F8" w:rsidRDefault="0087622A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87622A">
        <w:trPr>
          <w:jc w:val="center"/>
        </w:trPr>
        <w:tc>
          <w:tcPr>
            <w:tcW w:w="5146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7622A" w:rsidRPr="00A33FAF" w:rsidRDefault="0087622A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87622A" w:rsidRDefault="0087622A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107</w:t>
      </w:r>
      <w:r>
        <w:t xml:space="preserve"> – Диаграмма р</w:t>
      </w:r>
      <w:r w:rsidRPr="00621276">
        <w:t>аспределени</w:t>
      </w:r>
      <w:r>
        <w:t>я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7622A" w:rsidRPr="00A6528F" w:rsidRDefault="0087622A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87622A" w:rsidRDefault="0087622A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107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9A7625">
        <w:rPr>
          <w:sz w:val="28"/>
          <w:szCs w:val="28"/>
        </w:rPr>
        <w:t>»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адоля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данногонаправления подготовкивузов-участников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87622A" w:rsidRPr="00CA3314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108</w:t>
      </w:r>
      <w:r>
        <w:rPr>
          <w:sz w:val="28"/>
          <w:szCs w:val="28"/>
        </w:rPr>
        <w:t xml:space="preserve">) темным столбиком отмечен результатпо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9A7625">
        <w:rPr>
          <w:sz w:val="28"/>
          <w:szCs w:val="28"/>
        </w:rPr>
        <w:t>»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данноенаправление подготовки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35" type="#_x0000_t75" style="width:453.75pt;height:212.25pt;visibility:visible">
            <v:imagedata r:id="rId96" o:title=""/>
          </v:shape>
        </w:pict>
      </w:r>
      <w:r>
        <w:rPr>
          <w:sz w:val="16"/>
          <w:szCs w:val="16"/>
        </w:rPr>
        <w:br/>
      </w:r>
      <w:r w:rsidRPr="00621276">
        <w:t>Рис</w:t>
      </w:r>
      <w:r>
        <w:t>унок3.</w:t>
      </w:r>
      <w:r>
        <w:rPr>
          <w:noProof/>
        </w:rPr>
        <w:t>108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</w:p>
    <w:p w:rsidR="0087622A" w:rsidRPr="00220E38" w:rsidRDefault="0087622A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87622A" w:rsidRPr="002511CF" w:rsidRDefault="0087622A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данномунаправлению подготовки</w:t>
      </w:r>
      <w:r w:rsidRPr="002511CF">
        <w:t xml:space="preserve"> не превышает 5.</w:t>
      </w:r>
    </w:p>
    <w:p w:rsidR="0087622A" w:rsidRPr="0013589F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3D28E9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108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7622A" w:rsidRPr="00A6528F" w:rsidRDefault="0087622A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36" type="#_x0000_t75" style="width:453.75pt;height:180pt;visibility:visible">
            <v:imagedata r:id="rId97" o:title=""/>
          </v:shape>
        </w:pict>
      </w:r>
      <w:r>
        <w:br/>
      </w:r>
      <w:r w:rsidRPr="00621276">
        <w:t>Рис</w:t>
      </w:r>
      <w:r>
        <w:t>унок3.</w:t>
      </w:r>
      <w:r>
        <w:rPr>
          <w:noProof/>
        </w:rPr>
        <w:t>109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Default="0087622A" w:rsidP="00401931">
      <w:pPr>
        <w:tabs>
          <w:tab w:val="left" w:pos="720"/>
        </w:tabs>
        <w:jc w:val="center"/>
      </w:pPr>
    </w:p>
    <w:p w:rsidR="0087622A" w:rsidRDefault="0087622A" w:rsidP="002D786C">
      <w:pPr>
        <w:keepNext/>
        <w:keepLines/>
        <w:tabs>
          <w:tab w:val="left" w:pos="720"/>
        </w:tabs>
        <w:ind w:right="-74"/>
        <w:jc w:val="center"/>
      </w:pPr>
      <w:r w:rsidRPr="009E226A">
        <w:rPr>
          <w:noProof/>
        </w:rPr>
        <w:pict>
          <v:shape id="_x0000_i1137" type="#_x0000_t75" style="width:453.75pt;height:180pt;visibility:visible">
            <v:imagedata r:id="rId98" o:title=""/>
          </v:shape>
        </w:pict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Pr="00A6528F" w:rsidRDefault="0087622A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Pr="00282BF9" w:rsidRDefault="0087622A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109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подготовкивузов-участников</w:t>
      </w:r>
      <w:r w:rsidRPr="00282BF9">
        <w:rPr>
          <w:sz w:val="28"/>
          <w:szCs w:val="28"/>
        </w:rPr>
        <w:t>.</w:t>
      </w:r>
    </w:p>
    <w:p w:rsidR="0087622A" w:rsidRPr="00A01626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0240C9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87622A" w:rsidRPr="00F403F6" w:rsidRDefault="0087622A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подготовки43.03.02 (100400.62)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Туризм</w:t>
      </w:r>
      <w:r w:rsidRPr="00F403F6">
        <w:rPr>
          <w:lang w:val="pl-PL"/>
        </w:rPr>
        <w:t>»</w:t>
      </w:r>
    </w:p>
    <w:p w:rsidR="0087622A" w:rsidRPr="00F403F6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87622A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>
        <w:rPr>
          <w:noProof/>
          <w:sz w:val="28"/>
          <w:szCs w:val="28"/>
        </w:rPr>
        <w:t>вузов-участниковнаправления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111</w:t>
      </w:r>
      <w:r>
        <w:rPr>
          <w:sz w:val="28"/>
          <w:szCs w:val="28"/>
        </w:rPr>
        <w:t>.</w:t>
      </w:r>
    </w:p>
    <w:p w:rsidR="0087622A" w:rsidRPr="000240C9" w:rsidRDefault="0087622A" w:rsidP="001E6C4D">
      <w:pPr>
        <w:tabs>
          <w:tab w:val="left" w:pos="720"/>
        </w:tabs>
        <w:spacing w:line="288" w:lineRule="auto"/>
        <w:ind w:firstLine="539"/>
        <w:jc w:val="both"/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38" type="#_x0000_t75" style="width:453.75pt;height:180pt;visibility:visible">
            <v:imagedata r:id="rId99" o:title=""/>
          </v:shape>
        </w:pict>
      </w:r>
      <w:r>
        <w:rPr>
          <w:sz w:val="28"/>
          <w:szCs w:val="28"/>
        </w:rPr>
        <w:br/>
      </w:r>
      <w:r w:rsidRPr="00621276">
        <w:t>Рис</w:t>
      </w:r>
      <w:r>
        <w:t>унок3.</w:t>
      </w:r>
      <w:r>
        <w:rPr>
          <w:noProof/>
        </w:rPr>
        <w:t>111</w:t>
      </w:r>
      <w:r>
        <w:t xml:space="preserve">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7622A" w:rsidRPr="00A6528F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112</w:t>
      </w:r>
      <w:r>
        <w:rPr>
          <w:sz w:val="28"/>
          <w:szCs w:val="28"/>
        </w:rPr>
        <w:t>.</w:t>
      </w:r>
    </w:p>
    <w:p w:rsidR="0087622A" w:rsidRPr="00A6528F" w:rsidRDefault="0087622A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Default="0087622A" w:rsidP="00BC20CD">
      <w:pPr>
        <w:keepNext/>
        <w:ind w:left="-540" w:firstLine="540"/>
        <w:jc w:val="center"/>
      </w:pPr>
      <w:r>
        <w:rPr>
          <w:noProof/>
        </w:rPr>
        <w:pict>
          <v:rect id="Rectangle 173" o:spid="_x0000_s1247" style="position:absolute;left:0;text-align:left;margin-left:234pt;margin-top:5pt;width:63pt;height:20.2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2" o:spid="_x0000_s1248" style="position:absolute;left:0;text-align:left;margin-left:191.25pt;margin-top:5pt;width:43.5pt;height:20.2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1sp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HVDWym4&#10;AgAAvAUAAA4AAAAAAAAAAAAAAAAALgIAAGRycy9lMm9Eb2MueG1sUEsBAi0AFAAGAAgAAAAhAERT&#10;vungAAAACQEAAA8AAAAAAAAAAAAAAAAAEgUAAGRycy9kb3ducmV2LnhtbFBLBQYAAAAABAAEAPMA&#10;AAAfBgAAAAA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1" o:spid="_x0000_s1249" style="position:absolute;left:0;text-align:left;margin-left:93.75pt;margin-top:11pt;width:75pt;height:24.4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oESuQ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CmqgRK5&#10;AgAAvAUAAA4AAAAAAAAAAAAAAAAALgIAAGRycy9lMm9Eb2MueG1sUEsBAi0AFAAGAAgAAAAhAACL&#10;37bfAAAACQEAAA8AAAAAAAAAAAAAAAAAEw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0" o:spid="_x0000_s1250" style="position:absolute;left:0;text-align:left;margin-left:9.75pt;margin-top:95.75pt;width:75pt;height:24.4pt;z-index:25157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Rj8uA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uekY/LgC&#10;AAC8BQAADgAAAAAAAAAAAAAAAAAuAgAAZHJzL2Uyb0RvYy54bWxQSwECLQAUAAYACAAAACEAZ6t1&#10;zt8AAAAKAQAADwAAAAAAAAAAAAAAAAAS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9" o:spid="_x0000_s1251" style="position:absolute;left:0;text-align:left;margin-left:39pt;margin-top:66.5pt;width:75pt;height:24.4pt;z-index:25160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Jhk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k4wErQDkj5D26jYtAyFs8S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qJoepT/WlZPIGEl&#10;QWKgRhh5sGik+oHRAOMjw/r7liqGUftewDNIQkLsvHEbMp1HsFHnlvW5hYoSQmXYYDQul2acUdte&#10;8U0DmULXLCFv4enU3MnaPqsR1eHBwYhw1R3GmZ1B53vn9Tx0F78B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Bm4Jhk&#10;uQIAALwFAAAOAAAAAAAAAAAAAAAAAC4CAABkcnMvZTJvRG9jLnhtbFBLAQItABQABgAIAAAAIQBR&#10;oBGc4AAAAAoBAAAPAAAAAAAAAAAAAAAAABMFAABkcnMvZG93bnJldi54bWxQSwUGAAAAAAQABADz&#10;AAAAIAYAAAAA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8" o:spid="_x0000_s1252" style="position:absolute;left:0;text-align:left;margin-left:72.75pt;margin-top:39.5pt;width:75pt;height:24.4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TaPuQ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D0lTaP&#10;uQIAALwFAAAOAAAAAAAAAAAAAAAAAC4CAABkcnMvZTJvRG9jLnhtbFBLAQItABQABgAIAAAAIQA8&#10;C8Ra4AAAAAoBAAAPAAAAAAAAAAAAAAAAABMFAABkcnMvZG93bnJldi54bWxQSwUGAAAAAAQABADz&#10;AAAAIAYAAAAA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7" o:spid="_x0000_s1253" style="position:absolute;left:0;text-align:left;margin-left:297pt;margin-top:11.75pt;width:75pt;height:24.4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DJk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Az7DJk&#10;uAIAALwFAAAOAAAAAAAAAAAAAAAAAC4CAABkcnMvZTJvRG9jLnhtbFBLAQItABQABgAIAAAAIQA6&#10;GN9J4QAAAAkBAAAPAAAAAAAAAAAAAAAAABIFAABkcnMvZG93bnJldi54bWxQSwUGAAAAAAQABADz&#10;AAAAIA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6" o:spid="_x0000_s1254" style="position:absolute;left:0;text-align:left;margin-left:315pt;margin-top:39.5pt;width:75pt;height:24.4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8WAuQIAALw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p8PF&#10;gLkCAAC8BQAADgAAAAAAAAAAAAAAAAAuAgAAZHJzL2Uyb0RvYy54bWxQSwECLQAUAAYACAAAACEA&#10;ctEfDuEAAAAKAQAADwAAAAAAAAAAAAAAAAATBQAAZHJzL2Rvd25yZXYueG1sUEsFBgAAAAAEAAQA&#10;8wAAACE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5" o:spid="_x0000_s1255" style="position:absolute;left:0;text-align:left;margin-left:348pt;margin-top:66.5pt;width:75pt;height:24.4pt;z-index:25154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HmS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Ehh5krgC&#10;AAC8BQAADgAAAAAAAAAAAAAAAAAuAgAAZHJzL2Uyb0RvYy54bWxQSwECLQAUAAYACAAAACEAHgGC&#10;Wd8AAAALAQAADwAAAAAAAAAAAAAAAAASBQAAZHJzL2Rvd25yZXYueG1sUEsFBgAAAAAEAAQA8wAA&#10;AB4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4" o:spid="_x0000_s1256" style="position:absolute;left:0;text-align:left;margin-left:378pt;margin-top:95.75pt;width:75pt;height:24.4pt;z-index:25151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AjzBin&#10;twIAALwFAAAOAAAAAAAAAAAAAAAAAC4CAABkcnMvZTJvRG9jLnhtbFBLAQItABQABgAIAAAAIQA2&#10;ZW6C4gAAAAsBAAAPAAAAAAAAAAAAAAAAABEFAABkcnMvZG93bnJldi54bWxQSwUGAAAAAAQABADz&#10;AAAAIA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Pr="009E226A">
        <w:rPr>
          <w:noProof/>
        </w:rPr>
        <w:pict>
          <v:shape id="Рисунок 24" o:spid="_x0000_i1139" type="#_x0000_t75" style="width:447.75pt;height:126.75pt;visibility:visible">
            <v:imagedata r:id="rId11" o:title=""/>
          </v:shape>
        </w:pict>
      </w:r>
    </w:p>
    <w:p w:rsidR="0087622A" w:rsidRPr="007802F8" w:rsidRDefault="0087622A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87622A">
        <w:trPr>
          <w:jc w:val="center"/>
        </w:trPr>
        <w:tc>
          <w:tcPr>
            <w:tcW w:w="5146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7622A" w:rsidRPr="00A33FAF" w:rsidRDefault="0087622A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87622A" w:rsidRDefault="0087622A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112</w:t>
      </w:r>
      <w:r>
        <w:t xml:space="preserve"> – Диаграмма р</w:t>
      </w:r>
      <w:r w:rsidRPr="00621276">
        <w:t>аспределени</w:t>
      </w:r>
      <w:r>
        <w:t>я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7622A" w:rsidRPr="00A6528F" w:rsidRDefault="0087622A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87622A" w:rsidRDefault="0087622A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адоля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данногонаправления подготовкивузов-участников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87622A" w:rsidRPr="00CA3314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113</w:t>
      </w:r>
      <w:r>
        <w:rPr>
          <w:sz w:val="28"/>
          <w:szCs w:val="28"/>
        </w:rPr>
        <w:t xml:space="preserve">) темным столбиком отмечен результатпо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данноенаправление подготовки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40" type="#_x0000_t75" style="width:453.75pt;height:212.25pt;visibility:visible">
            <v:imagedata r:id="rId100" o:title=""/>
          </v:shape>
        </w:pict>
      </w:r>
      <w:r>
        <w:rPr>
          <w:sz w:val="16"/>
          <w:szCs w:val="16"/>
        </w:rPr>
        <w:br/>
      </w:r>
      <w:r w:rsidRPr="00621276">
        <w:t>Рис</w:t>
      </w:r>
      <w:r>
        <w:t>унок3.</w:t>
      </w:r>
      <w:r>
        <w:rPr>
          <w:noProof/>
        </w:rPr>
        <w:t>113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</w:p>
    <w:p w:rsidR="0087622A" w:rsidRPr="00220E38" w:rsidRDefault="0087622A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87622A" w:rsidRPr="002511CF" w:rsidRDefault="0087622A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данномунаправлению подготовки</w:t>
      </w:r>
      <w:r w:rsidRPr="002511CF">
        <w:t xml:space="preserve"> не превышает 5.</w:t>
      </w:r>
    </w:p>
    <w:p w:rsidR="0087622A" w:rsidRPr="0013589F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3D28E9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7622A" w:rsidRPr="00A6528F" w:rsidRDefault="0087622A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41" type="#_x0000_t75" style="width:453.75pt;height:180pt;visibility:visible">
            <v:imagedata r:id="rId101" o:title=""/>
          </v:shape>
        </w:pict>
      </w:r>
      <w:r>
        <w:br/>
      </w:r>
      <w:r w:rsidRPr="00621276">
        <w:t>Рис</w:t>
      </w:r>
      <w:r>
        <w:t>унок3.</w:t>
      </w:r>
      <w:r>
        <w:rPr>
          <w:noProof/>
        </w:rPr>
        <w:t>114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Default="0087622A" w:rsidP="00401931">
      <w:pPr>
        <w:tabs>
          <w:tab w:val="left" w:pos="720"/>
        </w:tabs>
        <w:jc w:val="center"/>
      </w:pPr>
    </w:p>
    <w:p w:rsidR="0087622A" w:rsidRDefault="0087622A" w:rsidP="002D786C">
      <w:pPr>
        <w:keepNext/>
        <w:keepLines/>
        <w:tabs>
          <w:tab w:val="left" w:pos="720"/>
        </w:tabs>
        <w:ind w:right="-74"/>
        <w:jc w:val="center"/>
      </w:pPr>
      <w:r w:rsidRPr="009E226A">
        <w:rPr>
          <w:noProof/>
        </w:rPr>
        <w:pict>
          <v:shape id="_x0000_i1142" type="#_x0000_t75" style="width:453.75pt;height:180pt;visibility:visible">
            <v:imagedata r:id="rId102" o:title=""/>
          </v:shape>
        </w:pict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Pr="00A6528F" w:rsidRDefault="0087622A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Pr="00282BF9" w:rsidRDefault="0087622A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114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подготовкивузов-участников</w:t>
      </w:r>
      <w:r w:rsidRPr="00282BF9">
        <w:rPr>
          <w:sz w:val="28"/>
          <w:szCs w:val="28"/>
        </w:rPr>
        <w:t>.</w:t>
      </w:r>
    </w:p>
    <w:p w:rsidR="0087622A" w:rsidRPr="00A01626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0240C9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87622A" w:rsidRPr="00F403F6" w:rsidRDefault="0087622A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подготовки44.03.01 (050100.62)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Педагогическое образование</w:t>
      </w:r>
      <w:r w:rsidRPr="00F403F6">
        <w:rPr>
          <w:lang w:val="pl-PL"/>
        </w:rPr>
        <w:t>»</w:t>
      </w:r>
    </w:p>
    <w:p w:rsidR="0087622A" w:rsidRPr="00F403F6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87622A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>
        <w:rPr>
          <w:noProof/>
          <w:sz w:val="28"/>
          <w:szCs w:val="28"/>
        </w:rPr>
        <w:t>вузов-участниковнаправления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116</w:t>
      </w:r>
      <w:r>
        <w:rPr>
          <w:sz w:val="28"/>
          <w:szCs w:val="28"/>
        </w:rPr>
        <w:t>.</w:t>
      </w:r>
    </w:p>
    <w:p w:rsidR="0087622A" w:rsidRPr="000240C9" w:rsidRDefault="0087622A" w:rsidP="001E6C4D">
      <w:pPr>
        <w:tabs>
          <w:tab w:val="left" w:pos="720"/>
        </w:tabs>
        <w:spacing w:line="288" w:lineRule="auto"/>
        <w:ind w:firstLine="539"/>
        <w:jc w:val="both"/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43" type="#_x0000_t75" style="width:453.75pt;height:180pt;visibility:visible">
            <v:imagedata r:id="rId103" o:title=""/>
          </v:shape>
        </w:pict>
      </w:r>
      <w:r>
        <w:rPr>
          <w:sz w:val="28"/>
          <w:szCs w:val="28"/>
        </w:rPr>
        <w:br/>
      </w:r>
      <w:r w:rsidRPr="00621276">
        <w:t>Рис</w:t>
      </w:r>
      <w:r>
        <w:t>унок3.</w:t>
      </w:r>
      <w:r>
        <w:rPr>
          <w:noProof/>
        </w:rPr>
        <w:t>116</w:t>
      </w:r>
      <w:r>
        <w:t xml:space="preserve">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7622A" w:rsidRPr="00A6528F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117</w:t>
      </w:r>
      <w:r>
        <w:rPr>
          <w:sz w:val="28"/>
          <w:szCs w:val="28"/>
        </w:rPr>
        <w:t>.</w:t>
      </w:r>
    </w:p>
    <w:p w:rsidR="0087622A" w:rsidRPr="00A6528F" w:rsidRDefault="0087622A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Default="0087622A" w:rsidP="00BC20CD">
      <w:pPr>
        <w:keepNext/>
        <w:ind w:left="-540" w:firstLine="540"/>
        <w:jc w:val="center"/>
      </w:pPr>
      <w:r>
        <w:rPr>
          <w:noProof/>
        </w:rPr>
        <w:pict>
          <v:rect id="Rectangle 162" o:spid="_x0000_s1257" style="position:absolute;left:0;text-align:left;margin-left:234pt;margin-top:5pt;width:63pt;height:20.25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C0juAIAALw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A+6C0juAIA&#10;ALwFAAAOAAAAAAAAAAAAAAAAAC4CAABkcnMvZTJvRG9jLnhtbFBLAQItABQABgAIAAAAIQAJiiPY&#10;3gAAAAkBAAAPAAAAAAAAAAAAAAAAABIFAABkcnMvZG93bnJldi54bWxQSwUGAAAAAAQABADzAAAA&#10;HQYAAAAA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1" o:spid="_x0000_s1258" style="position:absolute;left:0;text-align:left;margin-left:191.25pt;margin-top:5pt;width:43.5pt;height:20.2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mCvuQIAALw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0" o:spid="_x0000_s1259" style="position:absolute;left:0;text-align:left;margin-left:93.75pt;margin-top:11pt;width:75pt;height:24.4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ojINl7gC&#10;AAC8BQAADgAAAAAAAAAAAAAAAAAuAgAAZHJzL2Uyb0RvYy54bWxQSwECLQAUAAYACAAAACEAAIvf&#10;tt8AAAAJAQAADwAAAAAAAAAAAAAAAAAS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9" o:spid="_x0000_s1260" style="position:absolute;left:0;text-align:left;margin-left:9.75pt;margin-top:95.75pt;width:75pt;height:24.4pt;z-index:25157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hje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hCMBO2ApM/QNio2LUPhNLE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8" o:spid="_x0000_s1261" style="position:absolute;left:0;text-align:left;margin-left:39pt;margin-top:66.5pt;width:75pt;height:24.4pt;z-index:25160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3YvuAIAALw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Ksrdi+4&#10;AgAAvAUAAA4AAAAAAAAAAAAAAAAALgIAAGRycy9lMm9Eb2MueG1sUEsBAi0AFAAGAAgAAAAhAFGg&#10;EZz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7" o:spid="_x0000_s1262" style="position:absolute;left:0;text-align:left;margin-left:72.75pt;margin-top:39.5pt;width:75pt;height:24.4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N/OuAIAALw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HxQ3864&#10;AgAAvAUAAA4AAAAAAAAAAAAAAAAALgIAAGRycy9lMm9Eb2MueG1sUEsBAi0AFAAGAAgAAAAhADwL&#10;xFr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6" o:spid="_x0000_s1263" style="position:absolute;left:0;text-align:left;margin-left:297pt;margin-top:11.75pt;width:75pt;height:24.4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9wvuAIAALw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D+J9wv&#10;uAIAALwFAAAOAAAAAAAAAAAAAAAAAC4CAABkcnMvZTJvRG9jLnhtbFBLAQItABQABgAIAAAAIQA6&#10;GN9J4QAAAAkBAAAPAAAAAAAAAAAAAAAAABIFAABkcnMvZG93bnJldi54bWxQSwUGAAAAAAQABADz&#10;AAAAIA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5" o:spid="_x0000_s1264" style="position:absolute;left:0;text-align:left;margin-left:315pt;margin-top:39.5pt;width:75pt;height:24.4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Ad0ZzI&#10;uAIAALwFAAAOAAAAAAAAAAAAAAAAAC4CAABkcnMvZTJvRG9jLnhtbFBLAQItABQABgAIAAAAIQBy&#10;0R8O4QAAAAoBAAAPAAAAAAAAAAAAAAAAABIFAABkcnMvZG93bnJldi54bWxQSwUGAAAAAAQABADz&#10;AAAAIA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4" o:spid="_x0000_s1265" style="position:absolute;left:0;text-align:left;margin-left:348pt;margin-top:66.5pt;width:75pt;height:24.4pt;z-index:25154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APF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QlGgnZA0mdoGxXrlqFwQm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RvfxHVykP9KVs8gYSVB&#10;YqBGGHmwaKT6gdEA4yPD+vuGKoZR+17AM0hCQuy8cRsymUWwUaeW1amFihJCZdhgNC4XZpxRm17x&#10;dQOZQtcsIe/g6dTcydo+qxHV/sHBiHDV7ceZnUGne+f1MnTnvwE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UYwDxbgC&#10;AAC8BQAADgAAAAAAAAAAAAAAAAAuAgAAZHJzL2Uyb0RvYy54bWxQSwECLQAUAAYACAAAACEAHgGC&#10;Wd8AAAALAQAADwAAAAAAAAAAAAAAAAASBQAAZHJzL2Rvd25yZXYueG1sUEsFBgAAAAAEAAQA8wAA&#10;AB4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3" o:spid="_x0000_s1266" style="position:absolute;left:0;text-align:left;margin-left:378pt;margin-top:95.75pt;width:75pt;height:24.4pt;z-index:25151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rRt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O7OtG22&#10;AgAAvAUAAA4AAAAAAAAAAAAAAAAALgIAAGRycy9lMm9Eb2MueG1sUEsBAi0AFAAGAAgAAAAhADZl&#10;boLiAAAACwEAAA8AAAAAAAAAAAAAAAAAEA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Pr="009E226A">
        <w:rPr>
          <w:noProof/>
        </w:rPr>
        <w:pict>
          <v:shape id="Рисунок 25" o:spid="_x0000_i1144" type="#_x0000_t75" style="width:447.75pt;height:126.75pt;visibility:visible">
            <v:imagedata r:id="rId11" o:title=""/>
          </v:shape>
        </w:pict>
      </w:r>
    </w:p>
    <w:p w:rsidR="0087622A" w:rsidRPr="007802F8" w:rsidRDefault="0087622A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87622A">
        <w:trPr>
          <w:jc w:val="center"/>
        </w:trPr>
        <w:tc>
          <w:tcPr>
            <w:tcW w:w="5146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7622A" w:rsidRPr="00A33FAF" w:rsidRDefault="0087622A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87622A" w:rsidRDefault="0087622A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117</w:t>
      </w:r>
      <w:r>
        <w:t xml:space="preserve"> – Диаграмма р</w:t>
      </w:r>
      <w:r w:rsidRPr="00621276">
        <w:t>аспределени</w:t>
      </w:r>
      <w:r>
        <w:t>я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7622A" w:rsidRPr="00A6528F" w:rsidRDefault="0087622A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87622A" w:rsidRDefault="0087622A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9A7625">
        <w:rPr>
          <w:sz w:val="28"/>
          <w:szCs w:val="28"/>
        </w:rPr>
        <w:t>»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адоля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данногонаправления подготовкивузов-участников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87622A" w:rsidRPr="00CA3314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118</w:t>
      </w:r>
      <w:r>
        <w:rPr>
          <w:sz w:val="28"/>
          <w:szCs w:val="28"/>
        </w:rPr>
        <w:t xml:space="preserve">) темным столбиком отмечен результатпо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9A7625">
        <w:rPr>
          <w:sz w:val="28"/>
          <w:szCs w:val="28"/>
        </w:rPr>
        <w:t>»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данноенаправление подготовки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45" type="#_x0000_t75" style="width:453.75pt;height:212.25pt;visibility:visible">
            <v:imagedata r:id="rId104" o:title=""/>
          </v:shape>
        </w:pict>
      </w:r>
      <w:r>
        <w:rPr>
          <w:sz w:val="16"/>
          <w:szCs w:val="16"/>
        </w:rPr>
        <w:br/>
      </w:r>
      <w:r w:rsidRPr="00621276">
        <w:t>Рис</w:t>
      </w:r>
      <w:r>
        <w:t>унок3.</w:t>
      </w:r>
      <w:r>
        <w:rPr>
          <w:noProof/>
        </w:rPr>
        <w:t>118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</w:p>
    <w:p w:rsidR="0087622A" w:rsidRPr="00220E38" w:rsidRDefault="0087622A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87622A" w:rsidRPr="002511CF" w:rsidRDefault="0087622A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данномунаправлению подготовки</w:t>
      </w:r>
      <w:r w:rsidRPr="002511CF">
        <w:t xml:space="preserve"> не превышает 5.</w:t>
      </w:r>
    </w:p>
    <w:p w:rsidR="0087622A" w:rsidRPr="0013589F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3D28E9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7622A" w:rsidRPr="00A6528F" w:rsidRDefault="0087622A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46" type="#_x0000_t75" style="width:453.75pt;height:180pt;visibility:visible">
            <v:imagedata r:id="rId105" o:title=""/>
          </v:shape>
        </w:pict>
      </w:r>
      <w:r>
        <w:br/>
      </w:r>
      <w:r w:rsidRPr="00621276">
        <w:t>Рис</w:t>
      </w:r>
      <w:r>
        <w:t>унок3.</w:t>
      </w:r>
      <w:r>
        <w:rPr>
          <w:noProof/>
        </w:rPr>
        <w:t>119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Default="0087622A" w:rsidP="00401931">
      <w:pPr>
        <w:tabs>
          <w:tab w:val="left" w:pos="720"/>
        </w:tabs>
        <w:jc w:val="center"/>
      </w:pPr>
    </w:p>
    <w:p w:rsidR="0087622A" w:rsidRDefault="0087622A" w:rsidP="002D786C">
      <w:pPr>
        <w:keepNext/>
        <w:keepLines/>
        <w:tabs>
          <w:tab w:val="left" w:pos="720"/>
        </w:tabs>
        <w:ind w:right="-74"/>
        <w:jc w:val="center"/>
      </w:pPr>
      <w:r w:rsidRPr="009E226A">
        <w:rPr>
          <w:noProof/>
        </w:rPr>
        <w:pict>
          <v:shape id="_x0000_i1147" type="#_x0000_t75" style="width:453.75pt;height:180pt;visibility:visible">
            <v:imagedata r:id="rId106" o:title=""/>
          </v:shape>
        </w:pict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Pr="00A6528F" w:rsidRDefault="0087622A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Pr="00282BF9" w:rsidRDefault="0087622A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119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подготовкивузов-участников</w:t>
      </w:r>
      <w:r w:rsidRPr="00282BF9">
        <w:rPr>
          <w:sz w:val="28"/>
          <w:szCs w:val="28"/>
        </w:rPr>
        <w:t>.</w:t>
      </w:r>
    </w:p>
    <w:p w:rsidR="0087622A" w:rsidRPr="00A01626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0240C9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87622A" w:rsidRPr="00F403F6" w:rsidRDefault="0087622A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подготовки44.03.04 (051000.62)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Профессиональное обучение (по отраслям)</w:t>
      </w:r>
      <w:r w:rsidRPr="00F403F6">
        <w:rPr>
          <w:lang w:val="pl-PL"/>
        </w:rPr>
        <w:t>»</w:t>
      </w:r>
    </w:p>
    <w:p w:rsidR="0087622A" w:rsidRPr="00F403F6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87622A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>
        <w:rPr>
          <w:noProof/>
          <w:sz w:val="28"/>
          <w:szCs w:val="28"/>
        </w:rPr>
        <w:t>вузов-участниковнаправления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Профессиональное обучение (по отраслям)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121</w:t>
      </w:r>
      <w:r>
        <w:rPr>
          <w:sz w:val="28"/>
          <w:szCs w:val="28"/>
        </w:rPr>
        <w:t>.</w:t>
      </w:r>
    </w:p>
    <w:p w:rsidR="0087622A" w:rsidRPr="000240C9" w:rsidRDefault="0087622A" w:rsidP="001E6C4D">
      <w:pPr>
        <w:tabs>
          <w:tab w:val="left" w:pos="720"/>
        </w:tabs>
        <w:spacing w:line="288" w:lineRule="auto"/>
        <w:ind w:firstLine="539"/>
        <w:jc w:val="both"/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48" type="#_x0000_t75" style="width:453.75pt;height:180pt;visibility:visible">
            <v:imagedata r:id="rId107" o:title=""/>
          </v:shape>
        </w:pict>
      </w:r>
      <w:r>
        <w:rPr>
          <w:sz w:val="28"/>
          <w:szCs w:val="28"/>
        </w:rPr>
        <w:br/>
      </w:r>
      <w:r w:rsidRPr="00621276">
        <w:t>Рис</w:t>
      </w:r>
      <w:r>
        <w:t>унок3.</w:t>
      </w:r>
      <w:r>
        <w:rPr>
          <w:noProof/>
        </w:rPr>
        <w:t>121</w:t>
      </w:r>
      <w:r>
        <w:t xml:space="preserve">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7622A" w:rsidRPr="00A6528F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122</w:t>
      </w:r>
      <w:r>
        <w:rPr>
          <w:sz w:val="28"/>
          <w:szCs w:val="28"/>
        </w:rPr>
        <w:t>.</w:t>
      </w:r>
    </w:p>
    <w:p w:rsidR="0087622A" w:rsidRPr="00A6528F" w:rsidRDefault="0087622A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Default="0087622A" w:rsidP="00BC20CD">
      <w:pPr>
        <w:keepNext/>
        <w:ind w:left="-540" w:firstLine="540"/>
        <w:jc w:val="center"/>
      </w:pPr>
      <w:r>
        <w:rPr>
          <w:noProof/>
        </w:rPr>
        <w:pict>
          <v:rect id="Rectangle 151" o:spid="_x0000_s1267" style="position:absolute;left:0;text-align:left;margin-left:234pt;margin-top:5pt;width:63pt;height:20.25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HVju7rYCAAC8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0" o:spid="_x0000_s1268" style="position:absolute;left:0;text-align:left;margin-left:191.25pt;margin-top:5pt;width:43.5pt;height:20.2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xRhtwIAALw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3WsUYbcC&#10;AAC8BQAADgAAAAAAAAAAAAAAAAAuAgAAZHJzL2Uyb0RvYy54bWxQSwECLQAUAAYACAAAACEARFO+&#10;6eAAAAAJAQAADwAAAAAAAAAAAAAAAAARBQAAZHJzL2Rvd25yZXYueG1sUEsFBgAAAAAEAAQA8wAA&#10;AB4GAAAAAA=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9" o:spid="_x0000_s1269" style="position:absolute;left:0;text-align:left;margin-left:93.75pt;margin-top:11pt;width:75pt;height:24.4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5cw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OMBO2ApM/QNirWLUMhSW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RvfBLk+yH8lq2eQsJIg&#10;MVAjjDxYNFL9wGiA8ZFh/X1DFcOofS/gGSQhIXbeuA2ZzCLYqFPL6tRCRQmhMmwwGpcLM86oTa/4&#10;uoFMoWuWkHfwdGruZG2f1Yhq/+BgRLjq9uPMzqDTvfN6Gbrz3wA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iReXMLgC&#10;AAC8BQAADgAAAAAAAAAAAAAAAAAuAgAAZHJzL2Uyb0RvYy54bWxQSwECLQAUAAYACAAAACEAAIvf&#10;tt8AAAAJAQAADwAAAAAAAAAAAAAAAAAS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8" o:spid="_x0000_s1270" style="position:absolute;left:0;text-align:left;margin-left:9.75pt;margin-top:95.75pt;width:75pt;height:24.4pt;z-index:25157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7e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QQjQTsg6TO0jYp1y1BIYtuiodcpeD71j8oWqfsHWX7TSMhFA37sTik5NIxWACy0/v7ZBbvR&#10;cBWthg+ygvh0Y6Tr1q5WnQ0IfUA7R8rzkRS2M6iEw2QSTQKgrgTTdZDEsSPNp+nhcq+0ecdkh+wi&#10;wwrA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cY3QchB/itZPYOElQSJ&#10;gRph5MGikeoHRgOMjwzr7xuqGEbtewHPIAkJsfPGbchkFsFGnVpWpxYqSgiVYYPRuFyYcUZtesXX&#10;DWQKXbOEvIOnU3Mna/usRlT7BwcjwlW3H2d2Bp3undfL0J3/Bg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AZVA7etwIA&#10;ALw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7" o:spid="_x0000_s1271" style="position:absolute;left:0;text-align:left;margin-left:39pt;margin-top:66.5pt;width:75pt;height:24.4pt;z-index:25160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2cl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dcYCdoBSZ+hbVSsW4ZCMrM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W58E2RykP9KVs8gYSVB&#10;YqBGGHmwaKT6gdEA4yPD+vuGKoZR+17AM0hCQuy8cRsymUWwUaeW1amFihJCZdhgNC4XZpxRm17x&#10;dQOZQtcsIe/g6dTcydo+qxHV/sHBiHDV7ceZnUGne+f1MnTnvwE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PwfZyW4&#10;AgAAvAUAAA4AAAAAAAAAAAAAAAAALgIAAGRycy9lMm9Eb2MueG1sUEsBAi0AFAAGAAgAAAAhAFGg&#10;EZz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6" o:spid="_x0000_s1272" style="position:absolute;left:0;text-align:left;margin-left:72.75pt;margin-top:39.5pt;width:75pt;height:24.4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snOtQ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5" o:spid="_x0000_s1273" style="position:absolute;left:0;text-align:left;margin-left:297pt;margin-top:11.75pt;width:75pt;height:24.4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0s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SFGgnZA0mdoGxXrlqGQTG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RvfBJkd5L+S1TNIWEmQ&#10;GKgRRh4sGql+YDTA+Miw/r6himHUvhfwDJKQEDtv3IZMZhFs1KlldWqhooRQGTYYjcuFGWfUpld8&#10;3UCm0DVLyDt4OjV3srbPakS1f3AwIlx1+3FmZ9Dp3nm9DN35b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CbxH0s&#10;uAIAALwFAAAOAAAAAAAAAAAAAAAAAC4CAABkcnMvZTJvRG9jLnhtbFBLAQItABQABgAIAAAAIQA6&#10;GN9J4QAAAAkBAAAPAAAAAAAAAAAAAAAAABIFAABkcnMvZG93bnJldi54bWxQSwUGAAAAAAQABADz&#10;AAAAIA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4" o:spid="_x0000_s1274" style="position:absolute;left:0;text-align:left;margin-left:315pt;margin-top:39.5pt;width:75pt;height:24.4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4rItwIAALw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A/risi3&#10;AgAAvAUAAA4AAAAAAAAAAAAAAAAALgIAAGRycy9lMm9Eb2MueG1sUEsBAi0AFAAGAAgAAAAhAHLR&#10;Hw7hAAAACgEAAA8AAAAAAAAAAAAAAAAAEQ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3" o:spid="_x0000_s1275" style="position:absolute;left:0;text-align:left;margin-left:348pt;margin-top:66.5pt;width:75pt;height:24.4pt;z-index:25154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lnd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xQlGgnZA0mdoGxXrlqGQXNs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je+CZIc5L+S1TNIWEmQ&#10;GKgRRh4sGql+YDTA+Miw/r6himHUvhfwDJKQEDtv3IZMZhFs1KlldWqhooRQGTYYjcuFGWfUpld8&#10;3UCm0DVLyDt4OjV3srbPakS1f3AwIlx1+3FmZ9Dp3nm9DN35bwA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VIJZ3bgC&#10;AAC8BQAADgAAAAAAAAAAAAAAAAAuAgAAZHJzL2Uyb0RvYy54bWxQSwECLQAUAAYACAAAACEAHgGC&#10;Wd8AAAALAQAADwAAAAAAAAAAAAAAAAASBQAAZHJzL2Rvd25yZXYueG1sUEsFBgAAAAAEAAQA8wAA&#10;AB4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2" o:spid="_x0000_s1276" style="position:absolute;left:0;text-align:left;margin-left:378pt;margin-top:95.75pt;width:75pt;height:24.4pt;z-index:25151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jjotQ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ZVY46LUC&#10;AAC8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Pr="009E226A">
        <w:rPr>
          <w:noProof/>
        </w:rPr>
        <w:pict>
          <v:shape id="Рисунок 26" o:spid="_x0000_i1149" type="#_x0000_t75" style="width:447.75pt;height:126.75pt;visibility:visible">
            <v:imagedata r:id="rId11" o:title=""/>
          </v:shape>
        </w:pict>
      </w:r>
    </w:p>
    <w:p w:rsidR="0087622A" w:rsidRPr="007802F8" w:rsidRDefault="0087622A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87622A">
        <w:trPr>
          <w:jc w:val="center"/>
        </w:trPr>
        <w:tc>
          <w:tcPr>
            <w:tcW w:w="5146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7622A" w:rsidRPr="00A33FAF" w:rsidRDefault="0087622A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87622A" w:rsidRDefault="0087622A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122</w:t>
      </w:r>
      <w:r>
        <w:t xml:space="preserve"> – Диаграмма р</w:t>
      </w:r>
      <w:r w:rsidRPr="00621276">
        <w:t>аспределени</w:t>
      </w:r>
      <w:r>
        <w:t>я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7622A" w:rsidRPr="00A6528F" w:rsidRDefault="0087622A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87622A" w:rsidRDefault="0087622A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Профессиональное обучение (по отраслям)</w:t>
      </w:r>
      <w:r w:rsidRPr="009A7625">
        <w:rPr>
          <w:sz w:val="28"/>
          <w:szCs w:val="28"/>
        </w:rPr>
        <w:t>»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адоля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данногонаправления подготовкивузов-участников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87622A" w:rsidRPr="00CA3314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123</w:t>
      </w:r>
      <w:r>
        <w:rPr>
          <w:sz w:val="28"/>
          <w:szCs w:val="28"/>
        </w:rPr>
        <w:t xml:space="preserve">) темным столбиком отмечен результатпо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Профессиональное обучение (по отраслям)</w:t>
      </w:r>
      <w:r w:rsidRPr="009A7625">
        <w:rPr>
          <w:sz w:val="28"/>
          <w:szCs w:val="28"/>
        </w:rPr>
        <w:t>»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данноенаправление подготовки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50" type="#_x0000_t75" style="width:453.75pt;height:212.25pt;visibility:visible">
            <v:imagedata r:id="rId108" o:title=""/>
          </v:shape>
        </w:pict>
      </w:r>
      <w:r>
        <w:rPr>
          <w:sz w:val="16"/>
          <w:szCs w:val="16"/>
        </w:rPr>
        <w:br/>
      </w:r>
      <w:r w:rsidRPr="00621276">
        <w:t>Рис</w:t>
      </w:r>
      <w:r>
        <w:t>унок3.</w:t>
      </w:r>
      <w:r>
        <w:rPr>
          <w:noProof/>
        </w:rPr>
        <w:t>123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</w:p>
    <w:p w:rsidR="0087622A" w:rsidRPr="00220E38" w:rsidRDefault="0087622A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87622A" w:rsidRPr="002511CF" w:rsidRDefault="0087622A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данномунаправлению подготовки</w:t>
      </w:r>
      <w:r w:rsidRPr="002511CF">
        <w:t xml:space="preserve"> не превышает 5.</w:t>
      </w:r>
    </w:p>
    <w:p w:rsidR="0087622A" w:rsidRPr="0013589F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3D28E9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Профессиональное обучение (по отраслям)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7622A" w:rsidRPr="00A6528F" w:rsidRDefault="0087622A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51" type="#_x0000_t75" style="width:453.75pt;height:180pt;visibility:visible">
            <v:imagedata r:id="rId109" o:title=""/>
          </v:shape>
        </w:pict>
      </w:r>
      <w:r>
        <w:br/>
      </w:r>
      <w:r w:rsidRPr="00621276">
        <w:t>Рис</w:t>
      </w:r>
      <w:r>
        <w:t>унок3.</w:t>
      </w:r>
      <w:r>
        <w:rPr>
          <w:noProof/>
        </w:rPr>
        <w:t>124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Default="0087622A" w:rsidP="00401931">
      <w:pPr>
        <w:tabs>
          <w:tab w:val="left" w:pos="720"/>
        </w:tabs>
        <w:jc w:val="center"/>
      </w:pPr>
    </w:p>
    <w:p w:rsidR="0087622A" w:rsidRDefault="0087622A" w:rsidP="002D786C">
      <w:pPr>
        <w:keepNext/>
        <w:keepLines/>
        <w:tabs>
          <w:tab w:val="left" w:pos="720"/>
        </w:tabs>
        <w:ind w:right="-74"/>
        <w:jc w:val="center"/>
      </w:pPr>
      <w:r w:rsidRPr="009E226A">
        <w:rPr>
          <w:noProof/>
        </w:rPr>
        <w:pict>
          <v:shape id="_x0000_i1152" type="#_x0000_t75" style="width:453.75pt;height:180pt;visibility:visible">
            <v:imagedata r:id="rId110" o:title=""/>
          </v:shape>
        </w:pict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Pr="00A6528F" w:rsidRDefault="0087622A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Pr="00282BF9" w:rsidRDefault="0087622A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124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Профессиональное обучение (по отраслям)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подготовкивузов-участников</w:t>
      </w:r>
      <w:r w:rsidRPr="00282BF9">
        <w:rPr>
          <w:sz w:val="28"/>
          <w:szCs w:val="28"/>
        </w:rPr>
        <w:t>.</w:t>
      </w:r>
    </w:p>
    <w:p w:rsidR="0087622A" w:rsidRPr="00A01626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0240C9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87622A" w:rsidRPr="00F403F6" w:rsidRDefault="0087622A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подготовки44.03.05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Педагогическое образование (с двумя профилями подготовки)</w:t>
      </w:r>
      <w:r w:rsidRPr="00F403F6">
        <w:rPr>
          <w:lang w:val="pl-PL"/>
        </w:rPr>
        <w:t>»</w:t>
      </w:r>
    </w:p>
    <w:p w:rsidR="0087622A" w:rsidRPr="00F403F6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87622A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>
        <w:rPr>
          <w:noProof/>
          <w:sz w:val="28"/>
          <w:szCs w:val="28"/>
        </w:rPr>
        <w:t>вузов-участниковнаправления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126</w:t>
      </w:r>
      <w:r>
        <w:rPr>
          <w:sz w:val="28"/>
          <w:szCs w:val="28"/>
        </w:rPr>
        <w:t>.</w:t>
      </w:r>
    </w:p>
    <w:p w:rsidR="0087622A" w:rsidRPr="000240C9" w:rsidRDefault="0087622A" w:rsidP="001E6C4D">
      <w:pPr>
        <w:tabs>
          <w:tab w:val="left" w:pos="720"/>
        </w:tabs>
        <w:spacing w:line="288" w:lineRule="auto"/>
        <w:ind w:firstLine="539"/>
        <w:jc w:val="both"/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53" type="#_x0000_t75" style="width:453.75pt;height:180pt;visibility:visible">
            <v:imagedata r:id="rId111" o:title=""/>
          </v:shape>
        </w:pict>
      </w:r>
      <w:r>
        <w:rPr>
          <w:sz w:val="28"/>
          <w:szCs w:val="28"/>
        </w:rPr>
        <w:br/>
      </w:r>
      <w:r w:rsidRPr="00621276">
        <w:t>Рис</w:t>
      </w:r>
      <w:r>
        <w:t>унок3.</w:t>
      </w:r>
      <w:r>
        <w:rPr>
          <w:noProof/>
        </w:rPr>
        <w:t>126</w:t>
      </w:r>
      <w:r>
        <w:t xml:space="preserve">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7622A" w:rsidRPr="00A6528F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127</w:t>
      </w:r>
      <w:r>
        <w:rPr>
          <w:sz w:val="28"/>
          <w:szCs w:val="28"/>
        </w:rPr>
        <w:t>.</w:t>
      </w:r>
    </w:p>
    <w:p w:rsidR="0087622A" w:rsidRPr="00A6528F" w:rsidRDefault="0087622A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Default="0087622A" w:rsidP="00BC20CD">
      <w:pPr>
        <w:keepNext/>
        <w:ind w:left="-540" w:firstLine="540"/>
        <w:jc w:val="center"/>
      </w:pPr>
      <w:r>
        <w:rPr>
          <w:noProof/>
        </w:rPr>
        <w:pict>
          <v:rect id="Rectangle 140" o:spid="_x0000_s1277" style="position:absolute;left:0;text-align:left;margin-left:234pt;margin-top:5pt;width:63pt;height:20.25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CWwGJruAIA&#10;ALwFAAAOAAAAAAAAAAAAAAAAAC4CAABkcnMvZTJvRG9jLnhtbFBLAQItABQABgAIAAAAIQAJiiPY&#10;3gAAAAkBAAAPAAAAAAAAAAAAAAAAABIFAABkcnMvZG93bnJldi54bWxQSwUGAAAAAAQABADzAAAA&#10;HQYAAAAA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39" o:spid="_x0000_s1278" style="position:absolute;left:0;text-align:left;margin-left:191.25pt;margin-top:5pt;width:43.5pt;height:20.2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KEEuA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KJMoQS4&#10;AgAAvAUAAA4AAAAAAAAAAAAAAAAALgIAAGRycy9lMm9Eb2MueG1sUEsBAi0AFAAGAAgAAAAhAERT&#10;vungAAAACQEAAA8AAAAAAAAAAAAAAAAAEgUAAGRycy9kb3ducmV2LnhtbFBLBQYAAAAABAAEAPMA&#10;AAAfBgAAAAA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50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38" o:spid="_x0000_s1279" style="position:absolute;left:0;text-align:left;margin-left:93.75pt;margin-top:11pt;width:75pt;height:24.4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w8uA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iXzMPLgC&#10;AAC8BQAADgAAAAAAAAAAAAAAAAAuAgAAZHJzL2Uyb0RvYy54bWxQSwECLQAUAAYACAAAACEAAIvf&#10;tt8AAAAJAQAADwAAAAAAAAAAAAAAAAAS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37" o:spid="_x0000_s1280" style="position:absolute;left:0;text-align:left;margin-left:9.75pt;margin-top:95.75pt;width:75pt;height:24.4pt;z-index:25157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LY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xQQjQTsg6TO0jYp1y1B4PbM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W58ExNykP9KVs8gYSVB&#10;YqBGGHmwaKT6gdEA4yPD+vuGKoZR+17AM0hCQuy8cRsymUWwUaeW1amFihJCZdhgNC4XZpxRm17x&#10;dQOZQtcsIe/g6dTcydo+qxHV/sHBiHDV7ceZnUGne+f1MnTnvwE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XDFS2LgC&#10;AAC8BQAADgAAAAAAAAAAAAAAAAAuAgAAZHJzL2Uyb0RvYy54bWxQSwECLQAUAAYACAAAACEAZ6t1&#10;zt8AAAAKAQAADwAAAAAAAAAAAAAAAAAS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36" o:spid="_x0000_s1281" style="position:absolute;left:0;text-align:left;margin-left:39pt;margin-top:66.5pt;width:75pt;height:24.4pt;z-index:25160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DwpuA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Px0PCm4&#10;AgAAvAUAAA4AAAAAAAAAAAAAAAAALgIAAGRycy9lMm9Eb2MueG1sUEsBAi0AFAAGAAgAAAAhAFGg&#10;EZz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35" o:spid="_x0000_s1282" style="position:absolute;left:0;text-align:left;margin-left:72.75pt;margin-top:39.5pt;width:75pt;height:24.4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CXBuA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BnYJcG4&#10;AgAAvAUAAA4AAAAAAAAAAAAAAAAALgIAAGRycy9lMm9Eb2MueG1sUEsBAi0AFAAGAAgAAAAhADwL&#10;xFr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34" o:spid="_x0000_s1283" style="position:absolute;left:0;text-align:left;margin-left:297pt;margin-top:11.75pt;width:75pt;height:24.4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yYg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xSFGgnZA0mdoGxXrlqHwmtg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je+icnsIP+VrJ5BwkqC&#10;xECNMPJg0Uj1A6MBxkeG9fcNVQyj9r2AZ5CEhNh54zZkMotgo04tq1MLFSWEyrDBaFwuzDijNr3i&#10;6wYyha5ZQt7B06m5k7V9ViOq/YODEeGq248zO4NO987rZejOfwM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CbryYg&#10;uAIAALwFAAAOAAAAAAAAAAAAAAAAAC4CAABkcnMvZTJvRG9jLnhtbFBLAQItABQABgAIAAAAIQA6&#10;GN9J4QAAAAkBAAAPAAAAAAAAAAAAAAAAABIFAABkcnMvZG93bnJldi54bWxQSwUGAAAAAAQABADz&#10;AAAAIA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33" o:spid="_x0000_s1284" style="position:absolute;left:0;text-align:left;margin-left:315pt;margin-top:39.5pt;width:75pt;height:24.4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wnAtgIAALw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lusJwLYC&#10;AAC8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32" o:spid="_x0000_s1285" style="position:absolute;left:0;text-align:left;margin-left:348pt;margin-top:66.5pt;width:75pt;height:24.4pt;z-index:25154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sf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RKMBO2ApM/QNirWLUPhdWR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934JibJQf4rWT2DhJUE&#10;iYEaYeTBopHqB0YDjI8M6+8bqhhG7XsBzyAJCbHzxm3IZBbBRp1aVqcWKkoIlWGD0bhcmHFGbXrF&#10;1w1kCl2zhLyDp1NzJ2v7rEZU+wcHI8JVtx9ndgad7p3Xy9Cd/wY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BIxbH7gC&#10;AAC8BQAADgAAAAAAAAAAAAAAAAAuAgAAZHJzL2Uyb0RvYy54bWxQSwECLQAUAAYACAAAACEAHgGC&#10;Wd8AAAALAQAADwAAAAAAAAAAAAAAAAASBQAAZHJzL2Rvd25yZXYueG1sUEsFBgAAAAAEAAQA8wAA&#10;AB4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31" o:spid="_x0000_s1286" style="position:absolute;left:0;text-align:left;margin-left:378pt;margin-top:95.75pt;width:75pt;height:24.4pt;z-index:25151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BPKohe&#10;twIAALwFAAAOAAAAAAAAAAAAAAAAAC4CAABkcnMvZTJvRG9jLnhtbFBLAQItABQABgAIAAAAIQA2&#10;ZW6C4gAAAAsBAAAPAAAAAAAAAAAAAAAAABEFAABkcnMvZG93bnJldi54bWxQSwUGAAAAAAQABADz&#10;AAAAIA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Pr="009E226A">
        <w:rPr>
          <w:noProof/>
        </w:rPr>
        <w:pict>
          <v:shape id="Рисунок 27" o:spid="_x0000_i1154" type="#_x0000_t75" style="width:447.75pt;height:126.75pt;visibility:visible">
            <v:imagedata r:id="rId11" o:title=""/>
          </v:shape>
        </w:pict>
      </w:r>
    </w:p>
    <w:p w:rsidR="0087622A" w:rsidRPr="007802F8" w:rsidRDefault="0087622A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87622A">
        <w:trPr>
          <w:jc w:val="center"/>
        </w:trPr>
        <w:tc>
          <w:tcPr>
            <w:tcW w:w="5146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7622A" w:rsidRPr="00A33FAF" w:rsidRDefault="0087622A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87622A" w:rsidRDefault="0087622A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127</w:t>
      </w:r>
      <w:r>
        <w:t xml:space="preserve"> – Диаграмма р</w:t>
      </w:r>
      <w:r w:rsidRPr="00621276">
        <w:t>аспределени</w:t>
      </w:r>
      <w:r>
        <w:t>я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7622A" w:rsidRPr="00A6528F" w:rsidRDefault="0087622A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87622A" w:rsidRDefault="0087622A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127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9A7625">
        <w:rPr>
          <w:sz w:val="28"/>
          <w:szCs w:val="28"/>
        </w:rPr>
        <w:t>»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адоля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данногонаправления подготовкивузов-участников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87622A" w:rsidRPr="00CA3314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128</w:t>
      </w:r>
      <w:r>
        <w:rPr>
          <w:sz w:val="28"/>
          <w:szCs w:val="28"/>
        </w:rPr>
        <w:t xml:space="preserve">) темным столбиком отмечен результатпо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9A7625">
        <w:rPr>
          <w:sz w:val="28"/>
          <w:szCs w:val="28"/>
        </w:rPr>
        <w:t>»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данноенаправление подготовки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55" type="#_x0000_t75" style="width:453.75pt;height:212.25pt;visibility:visible">
            <v:imagedata r:id="rId112" o:title=""/>
          </v:shape>
        </w:pict>
      </w:r>
      <w:r>
        <w:rPr>
          <w:sz w:val="16"/>
          <w:szCs w:val="16"/>
        </w:rPr>
        <w:br/>
      </w:r>
      <w:r w:rsidRPr="00621276">
        <w:t>Рис</w:t>
      </w:r>
      <w:r>
        <w:t>унок3.</w:t>
      </w:r>
      <w:r>
        <w:rPr>
          <w:noProof/>
        </w:rPr>
        <w:t>128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</w:p>
    <w:p w:rsidR="0087622A" w:rsidRPr="00220E38" w:rsidRDefault="0087622A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87622A" w:rsidRPr="002511CF" w:rsidRDefault="0087622A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данномунаправлению подготовки</w:t>
      </w:r>
      <w:r w:rsidRPr="002511CF">
        <w:t xml:space="preserve"> не превышает 5.</w:t>
      </w:r>
    </w:p>
    <w:p w:rsidR="0087622A" w:rsidRPr="0013589F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3D28E9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129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7622A" w:rsidRPr="00A6528F" w:rsidRDefault="0087622A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56" type="#_x0000_t75" style="width:453.75pt;height:180pt;visibility:visible">
            <v:imagedata r:id="rId113" o:title=""/>
          </v:shape>
        </w:pict>
      </w:r>
      <w:r>
        <w:br/>
      </w:r>
      <w:r w:rsidRPr="00621276">
        <w:t>Рис</w:t>
      </w:r>
      <w:r>
        <w:t>унок3.</w:t>
      </w:r>
      <w:r>
        <w:rPr>
          <w:noProof/>
        </w:rPr>
        <w:t>129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Default="0087622A" w:rsidP="00401931">
      <w:pPr>
        <w:tabs>
          <w:tab w:val="left" w:pos="720"/>
        </w:tabs>
        <w:jc w:val="center"/>
      </w:pPr>
    </w:p>
    <w:p w:rsidR="0087622A" w:rsidRDefault="0087622A" w:rsidP="002D786C">
      <w:pPr>
        <w:keepNext/>
        <w:keepLines/>
        <w:tabs>
          <w:tab w:val="left" w:pos="720"/>
        </w:tabs>
        <w:ind w:right="-74"/>
        <w:jc w:val="center"/>
      </w:pPr>
      <w:r w:rsidRPr="009E226A">
        <w:rPr>
          <w:noProof/>
        </w:rPr>
        <w:pict>
          <v:shape id="_x0000_i1157" type="#_x0000_t75" style="width:453.75pt;height:180pt;visibility:visible">
            <v:imagedata r:id="rId114" o:title=""/>
          </v:shape>
        </w:pict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Pr="00A6528F" w:rsidRDefault="0087622A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Pr="00282BF9" w:rsidRDefault="0087622A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129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подготовкивузов-участников</w:t>
      </w:r>
      <w:r w:rsidRPr="00282BF9">
        <w:rPr>
          <w:sz w:val="28"/>
          <w:szCs w:val="28"/>
        </w:rPr>
        <w:t>.</w:t>
      </w:r>
    </w:p>
    <w:p w:rsidR="0087622A" w:rsidRPr="00A01626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0240C9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87622A" w:rsidRPr="00F403F6" w:rsidRDefault="0087622A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подготовки45.03.01 (032700.62)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Филология</w:t>
      </w:r>
      <w:r w:rsidRPr="00F403F6">
        <w:rPr>
          <w:lang w:val="pl-PL"/>
        </w:rPr>
        <w:t>»</w:t>
      </w:r>
    </w:p>
    <w:p w:rsidR="0087622A" w:rsidRPr="00F403F6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87622A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>
        <w:rPr>
          <w:noProof/>
          <w:sz w:val="28"/>
          <w:szCs w:val="28"/>
        </w:rPr>
        <w:t>вузов-участниковнаправления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131</w:t>
      </w:r>
      <w:r>
        <w:rPr>
          <w:sz w:val="28"/>
          <w:szCs w:val="28"/>
        </w:rPr>
        <w:t>.</w:t>
      </w:r>
    </w:p>
    <w:p w:rsidR="0087622A" w:rsidRPr="000240C9" w:rsidRDefault="0087622A" w:rsidP="001E6C4D">
      <w:pPr>
        <w:tabs>
          <w:tab w:val="left" w:pos="720"/>
        </w:tabs>
        <w:spacing w:line="288" w:lineRule="auto"/>
        <w:ind w:firstLine="539"/>
        <w:jc w:val="both"/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58" type="#_x0000_t75" style="width:453.75pt;height:180pt;visibility:visible">
            <v:imagedata r:id="rId115" o:title=""/>
          </v:shape>
        </w:pict>
      </w:r>
      <w:r>
        <w:rPr>
          <w:sz w:val="28"/>
          <w:szCs w:val="28"/>
        </w:rPr>
        <w:br/>
      </w:r>
      <w:r w:rsidRPr="00621276">
        <w:t>Рис</w:t>
      </w:r>
      <w:r>
        <w:t>унок3.</w:t>
      </w:r>
      <w:r>
        <w:rPr>
          <w:noProof/>
        </w:rPr>
        <w:t>131</w:t>
      </w:r>
      <w:r>
        <w:t xml:space="preserve">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7622A" w:rsidRPr="00A6528F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132</w:t>
      </w:r>
      <w:r>
        <w:rPr>
          <w:sz w:val="28"/>
          <w:szCs w:val="28"/>
        </w:rPr>
        <w:t>.</w:t>
      </w:r>
    </w:p>
    <w:p w:rsidR="0087622A" w:rsidRPr="00A6528F" w:rsidRDefault="0087622A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Default="0087622A" w:rsidP="00BC20CD">
      <w:pPr>
        <w:keepNext/>
        <w:ind w:left="-540" w:firstLine="540"/>
        <w:jc w:val="center"/>
      </w:pPr>
      <w:r>
        <w:rPr>
          <w:noProof/>
        </w:rPr>
        <w:pict>
          <v:rect id="Rectangle 129" o:spid="_x0000_s1287" style="position:absolute;left:0;text-align:left;margin-left:234pt;margin-top:5pt;width:63pt;height:20.25pt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LQpi7e3AgAA&#10;vAUAAA4AAAAAAAAAAAAAAAAALgIAAGRycy9lMm9Eb2MueG1sUEsBAi0AFAAGAAgAAAAhAAmKI9je&#10;AAAACQEAAA8AAAAAAAAAAAAAAAAAEQUAAGRycy9kb3ducmV2LnhtbFBLBQYAAAAABAAEAPMAAAAc&#10;BgAAAAA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28" o:spid="_x0000_s1288" style="position:absolute;left:0;text-align:left;margin-left:191.25pt;margin-top:5pt;width:43.5pt;height:20.2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nE4uAIAALw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HQacTi4&#10;AgAAvAUAAA4AAAAAAAAAAAAAAAAALgIAAGRycy9lMm9Eb2MueG1sUEsBAi0AFAAGAAgAAAAhAERT&#10;vungAAAACQEAAA8AAAAAAAAAAAAAAAAAEgUAAGRycy9kb3ducmV2LnhtbFBLBQYAAAAABAAEAPMA&#10;AAAfBgAAAAA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27" o:spid="_x0000_s1289" style="position:absolute;left:0;text-align:left;margin-left:93.75pt;margin-top:11pt;width:75pt;height:24.4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BsK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SYYCdoBSZ+hbVSsW4bCaGZ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934JqbXB/mvZPUMElYS&#10;JAZqhJEHi0aqHxgNMD4yrL9vqGIYte8FPIMkJMTOG7chk1kEG3VqWZ1aqCghVIYNRuNyYcYZtekV&#10;XzeQKXTNEvIOnk7NnaztsxpR7R8cjAhX3X6c2Rl0undeL0N3/hs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GiQbCrgC&#10;AAC8BQAADgAAAAAAAAAAAAAAAAAuAgAAZHJzL2Uyb0RvYy54bWxQSwECLQAUAAYACAAAACEAAIvf&#10;tt8AAAAJAQAADwAAAAAAAAAAAAAAAAAS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26" o:spid="_x0000_s1290" style="position:absolute;left:0;text-align:left;margin-left:9.75pt;margin-top:95.75pt;width:75pt;height:24.4pt;z-index:25157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4Lk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QhGgnZA0mdoGxXrlqEwmto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je+iSk5yH8lq2eQsJIg&#10;MVAjjDxYNFL9wGiA8ZFh/X1DFcOofS/gGSQhIXbeuA2ZzCLYqFPL6tRCRQmhMmwwGpcLM86oTa/4&#10;uoFMoWuWkHfwdGruZG2f1Yhq/+BgRLjq9uPMzqDTvfN6Gbrz3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imeC5LgC&#10;AAC8BQAADgAAAAAAAAAAAAAAAAAuAgAAZHJzL2Uyb0RvYy54bWxQSwECLQAUAAYACAAAACEAZ6t1&#10;zt8AAAAKAQAADwAAAAAAAAAAAAAAAAAS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25" o:spid="_x0000_s1291" style="position:absolute;left:0;text-align:left;margin-left:39pt;margin-top:66.5pt;width:75pt;height:24.4pt;z-index:25160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1sW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F37Wxa4&#10;AgAAvAUAAA4AAAAAAAAAAAAAAAAALgIAAGRycy9lMm9Eb2MueG1sUEsBAi0AFAAGAAgAAAAhAFGg&#10;EZz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24" o:spid="_x0000_s1292" style="position:absolute;left:0;text-align:left;margin-left:72.75pt;margin-top:39.5pt;width:75pt;height:24.4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X9uA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M+O9f24&#10;AgAAvAUAAA4AAAAAAAAAAAAAAAAALgIAAGRycy9lMm9Eb2MueG1sUEsBAi0AFAAGAAgAAAAhADwL&#10;xFr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23" o:spid="_x0000_s1293" style="position:absolute;left:0;text-align:left;margin-left:297pt;margin-top:11.75pt;width:75pt;height:24.4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4Y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UKMBO2ApM/QNirWLUNhdG1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934Jqazg/xXsnoGCSsJ&#10;EgM1wsiDRSPVD4wGGB8Z1t83VDGM2vcCnkESEmLnjduQySyCjTq1rE4tVJQQKsMGo3G5MOOM2vSK&#10;rxvIFLpmCXkHT6fmTtb2WY2o9g8ORoSrbj/O7Aw63Tuvl6E7/w0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DUki4Y&#10;uAIAALwFAAAOAAAAAAAAAAAAAAAAAC4CAABkcnMvZTJvRG9jLnhtbFBLAQItABQABgAIAAAAIQA6&#10;GN9J4QAAAAkBAAAPAAAAAAAAAAAAAAAAABIFAABkcnMvZG93bnJldi54bWxQSwUGAAAAAAQABADz&#10;AAAAIA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22" o:spid="_x0000_s1294" style="position:absolute;left:0;text-align:left;margin-left:315pt;margin-top:39.5pt;width:75pt;height:24.4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n8uA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BAvdn8&#10;uAIAALwFAAAOAAAAAAAAAAAAAAAAAC4CAABkcnMvZTJvRG9jLnhtbFBLAQItABQABgAIAAAAIQBy&#10;0R8O4QAAAAoBAAAPAAAAAAAAAAAAAAAAABIFAABkcnMvZG93bnJldi54bWxQSwUGAAAAAAQABADz&#10;AAAAIA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21" o:spid="_x0000_s1295" style="position:absolute;left:0;text-align:left;margin-left:348pt;margin-top:66.5pt;width:75pt;height:24.4pt;z-index:25154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XutQIAALw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9WZl7rUCAAC8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20" o:spid="_x0000_s1296" style="position:absolute;left:0;text-align:left;margin-left:378pt;margin-top:95.75pt;width:75pt;height:24.4pt;z-index:25152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gTb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Pr="009E226A">
        <w:rPr>
          <w:noProof/>
        </w:rPr>
        <w:pict>
          <v:shape id="Рисунок 28" o:spid="_x0000_i1159" type="#_x0000_t75" style="width:447.75pt;height:126.75pt;visibility:visible">
            <v:imagedata r:id="rId11" o:title=""/>
          </v:shape>
        </w:pict>
      </w:r>
    </w:p>
    <w:p w:rsidR="0087622A" w:rsidRPr="007802F8" w:rsidRDefault="0087622A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87622A">
        <w:trPr>
          <w:jc w:val="center"/>
        </w:trPr>
        <w:tc>
          <w:tcPr>
            <w:tcW w:w="5146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7622A" w:rsidRPr="00A33FAF" w:rsidRDefault="0087622A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87622A" w:rsidRDefault="0087622A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132</w:t>
      </w:r>
      <w:r>
        <w:t xml:space="preserve"> – Диаграмма р</w:t>
      </w:r>
      <w:r w:rsidRPr="00621276">
        <w:t>аспределени</w:t>
      </w:r>
      <w:r>
        <w:t>я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7622A" w:rsidRPr="00A6528F" w:rsidRDefault="0087622A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87622A" w:rsidRDefault="0087622A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132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адоля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данногонаправления подготовкивузов-участников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87622A" w:rsidRPr="00CA3314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133</w:t>
      </w:r>
      <w:r>
        <w:rPr>
          <w:sz w:val="28"/>
          <w:szCs w:val="28"/>
        </w:rPr>
        <w:t xml:space="preserve">) темным столбиком отмечен результатпо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данноенаправление подготовки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60" type="#_x0000_t75" style="width:453.75pt;height:212.25pt;visibility:visible">
            <v:imagedata r:id="rId116" o:title=""/>
          </v:shape>
        </w:pict>
      </w:r>
      <w:r>
        <w:rPr>
          <w:sz w:val="16"/>
          <w:szCs w:val="16"/>
        </w:rPr>
        <w:br/>
      </w:r>
      <w:r w:rsidRPr="00621276">
        <w:t>Рис</w:t>
      </w:r>
      <w:r>
        <w:t>унок3.</w:t>
      </w:r>
      <w:r>
        <w:rPr>
          <w:noProof/>
        </w:rPr>
        <w:t>133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</w:p>
    <w:p w:rsidR="0087622A" w:rsidRPr="00220E38" w:rsidRDefault="0087622A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87622A" w:rsidRPr="002511CF" w:rsidRDefault="0087622A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данномунаправлению подготовки</w:t>
      </w:r>
      <w:r w:rsidRPr="002511CF">
        <w:t xml:space="preserve"> не превышает 5.</w:t>
      </w:r>
    </w:p>
    <w:p w:rsidR="0087622A" w:rsidRPr="0013589F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3D28E9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7622A" w:rsidRPr="00A6528F" w:rsidRDefault="0087622A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61" type="#_x0000_t75" style="width:453.75pt;height:180pt;visibility:visible">
            <v:imagedata r:id="rId117" o:title=""/>
          </v:shape>
        </w:pict>
      </w:r>
      <w:r>
        <w:br/>
      </w:r>
      <w:r w:rsidRPr="00621276">
        <w:t>Рис</w:t>
      </w:r>
      <w:r>
        <w:t>унок3.</w:t>
      </w:r>
      <w:r>
        <w:rPr>
          <w:noProof/>
        </w:rPr>
        <w:t>134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Default="0087622A" w:rsidP="00401931">
      <w:pPr>
        <w:tabs>
          <w:tab w:val="left" w:pos="720"/>
        </w:tabs>
        <w:jc w:val="center"/>
      </w:pPr>
    </w:p>
    <w:p w:rsidR="0087622A" w:rsidRDefault="0087622A" w:rsidP="002D786C">
      <w:pPr>
        <w:keepNext/>
        <w:keepLines/>
        <w:tabs>
          <w:tab w:val="left" w:pos="720"/>
        </w:tabs>
        <w:ind w:right="-74"/>
        <w:jc w:val="center"/>
      </w:pPr>
      <w:r w:rsidRPr="009E226A">
        <w:rPr>
          <w:noProof/>
        </w:rPr>
        <w:pict>
          <v:shape id="_x0000_i1162" type="#_x0000_t75" style="width:453.75pt;height:180pt;visibility:visible">
            <v:imagedata r:id="rId118" o:title=""/>
          </v:shape>
        </w:pict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Pr="00A6528F" w:rsidRDefault="0087622A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Pr="00282BF9" w:rsidRDefault="0087622A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134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подготовкивузов-участников</w:t>
      </w:r>
      <w:r w:rsidRPr="00282BF9">
        <w:rPr>
          <w:sz w:val="28"/>
          <w:szCs w:val="28"/>
        </w:rPr>
        <w:t>.</w:t>
      </w:r>
    </w:p>
    <w:p w:rsidR="0087622A" w:rsidRPr="00A01626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0240C9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87622A" w:rsidRPr="00F403F6" w:rsidRDefault="0087622A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подготовки45.03.02 (035700.62)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Лингвистика</w:t>
      </w:r>
      <w:r w:rsidRPr="00F403F6">
        <w:rPr>
          <w:lang w:val="pl-PL"/>
        </w:rPr>
        <w:t>»</w:t>
      </w:r>
    </w:p>
    <w:p w:rsidR="0087622A" w:rsidRPr="00F403F6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87622A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>
        <w:rPr>
          <w:noProof/>
          <w:sz w:val="28"/>
          <w:szCs w:val="28"/>
        </w:rPr>
        <w:t>вузов-участниковнаправления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136</w:t>
      </w:r>
      <w:r>
        <w:rPr>
          <w:sz w:val="28"/>
          <w:szCs w:val="28"/>
        </w:rPr>
        <w:t>.</w:t>
      </w:r>
    </w:p>
    <w:p w:rsidR="0087622A" w:rsidRPr="000240C9" w:rsidRDefault="0087622A" w:rsidP="001E6C4D">
      <w:pPr>
        <w:tabs>
          <w:tab w:val="left" w:pos="720"/>
        </w:tabs>
        <w:spacing w:line="288" w:lineRule="auto"/>
        <w:ind w:firstLine="539"/>
        <w:jc w:val="both"/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63" type="#_x0000_t75" style="width:453.75pt;height:180pt;visibility:visible">
            <v:imagedata r:id="rId119" o:title=""/>
          </v:shape>
        </w:pict>
      </w:r>
      <w:r>
        <w:rPr>
          <w:sz w:val="28"/>
          <w:szCs w:val="28"/>
        </w:rPr>
        <w:br/>
      </w:r>
      <w:r w:rsidRPr="00621276">
        <w:t>Рис</w:t>
      </w:r>
      <w:r>
        <w:t>унок3.</w:t>
      </w:r>
      <w:r>
        <w:rPr>
          <w:noProof/>
        </w:rPr>
        <w:t>136</w:t>
      </w:r>
      <w:r>
        <w:t xml:space="preserve">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7622A" w:rsidRPr="00A6528F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137</w:t>
      </w:r>
      <w:r>
        <w:rPr>
          <w:sz w:val="28"/>
          <w:szCs w:val="28"/>
        </w:rPr>
        <w:t>.</w:t>
      </w:r>
    </w:p>
    <w:p w:rsidR="0087622A" w:rsidRPr="00A6528F" w:rsidRDefault="0087622A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Default="0087622A" w:rsidP="00BC20CD">
      <w:pPr>
        <w:keepNext/>
        <w:ind w:left="-540" w:firstLine="540"/>
        <w:jc w:val="center"/>
      </w:pPr>
      <w:r>
        <w:rPr>
          <w:noProof/>
        </w:rPr>
        <w:pict>
          <v:rect id="Rectangle 118" o:spid="_x0000_s1297" style="position:absolute;left:0;text-align:left;margin-left:234pt;margin-top:5pt;width:63pt;height:20.25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HniZfy3AgAA&#10;vAUAAA4AAAAAAAAAAAAAAAAALgIAAGRycy9lMm9Eb2MueG1sUEsBAi0AFAAGAAgAAAAhAAmKI9je&#10;AAAACQEAAA8AAAAAAAAAAAAAAAAAEQUAAGRycy9kb3ducmV2LnhtbFBLBQYAAAAABAAEAPMAAAAc&#10;BgAAAAA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17" o:spid="_x0000_s1298" style="position:absolute;left:0;text-align:left;margin-left:191.25pt;margin-top:5pt;width:43.5pt;height:20.2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5h5uAIAALw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PzfmHm4&#10;AgAAvAUAAA4AAAAAAAAAAAAAAAAALgIAAGRycy9lMm9Eb2MueG1sUEsBAi0AFAAGAAgAAAAhAERT&#10;vungAAAACQEAAA8AAAAAAAAAAAAAAAAAEgUAAGRycy9kb3ducmV2LnhtbFBLBQYAAAAABAAEAPMA&#10;AAAfBgAAAAA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16" o:spid="_x0000_s1299" style="position:absolute;left:0;text-align:left;margin-left:93.75pt;margin-top:11pt;width:75pt;height:24.4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/VBuA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1+/1QbgC&#10;AAC8BQAADgAAAAAAAAAAAAAAAAAuAgAAZHJzL2Uyb0RvYy54bWxQSwECLQAUAAYACAAAACEAAIvf&#10;tt8AAAAJAQAADwAAAAAAAAAAAAAAAAAS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15" o:spid="_x0000_s1300" style="position:absolute;left:0;text-align:left;margin-left:9.75pt;margin-top:95.75pt;width:75pt;height:24.4pt;z-index:25158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dus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QlGgnZA0mdoGxXrlqEwnNg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je+iRk5yH8lq2eQsJIg&#10;MVAjjDxYNFL9wGiA8ZFh/X1DFcOofS/gGSQhIXbeuA2ZzCLYqFPL6tRCRQmhMmwwGpcLM86oTa/4&#10;uoFMoWuWkHfwdGruZG2f1Yhq/+BgRLjq9uPMzqDTvfN6Gbrz3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MHXbrLgC&#10;AAC8BQAADgAAAAAAAAAAAAAAAAAuAgAAZHJzL2Uyb0RvYy54bWxQSwECLQAUAAYACAAAACEAZ6t1&#10;zt8AAAAKAQAADwAAAAAAAAAAAAAAAAAS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14" o:spid="_x0000_s1301" style="position:absolute;left:0;text-align:left;margin-left:39pt;margin-top:66.5pt;width:75pt;height:24.4pt;z-index:25161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LVd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a8xErQDkj5D26hYtwyFIbE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W58E7PJQf4rWT2DhJUE&#10;iYEaYeTBopHqB0YDjI8M6+8bqhhG7XsBzyAJCbHzxm3IZBbBRp1aVqcWKkoIlWGD0bhcmHFGbXrF&#10;1w1kCl2zhLyDp1NzJ2v7rEZU+wcHI8JVtx9ndgad7p3Xy9Cd/wY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JAwtV24&#10;AgAAvAUAAA4AAAAAAAAAAAAAAAAALgIAAGRycy9lMm9Eb2MueG1sUEsBAi0AFAAGAAgAAAAhAFGg&#10;EZz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13" o:spid="_x0000_s1302" style="position:absolute;left:0;text-align:left;margin-left:72.75pt;margin-top:39.5pt;width:75pt;height:24.4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sOyuA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Jsuw7K4&#10;AgAAvAUAAA4AAAAAAAAAAAAAAAAALgIAAGRycy9lMm9Eb2MueG1sUEsBAi0AFAAGAAgAAAAhADwL&#10;xFr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12" o:spid="_x0000_s1303" style="position:absolute;left:0;text-align:left;margin-left:297pt;margin-top:11.75pt;width:75pt;height:24.4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BlZwFO3&#10;AgAAvAUAAA4AAAAAAAAAAAAAAAAALgIAAGRycy9lMm9Eb2MueG1sUEsBAi0AFAAGAAgAAAAhADoY&#10;30nhAAAACQEAAA8AAAAAAAAAAAAAAAAAEQ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11" o:spid="_x0000_s1304" style="position:absolute;left:0;text-align:left;margin-left:315pt;margin-top:39.5pt;width:75pt;height:24.4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4C0twIAALw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PqvgLS3&#10;AgAAvAUAAA4AAAAAAAAAAAAAAAAALgIAAGRycy9lMm9Eb2MueG1sUEsBAi0AFAAGAAgAAAAhAHLR&#10;Hw7hAAAACgEAAA8AAAAAAAAAAAAAAAAAEQ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10" o:spid="_x0000_s1305" style="position:absolute;left:0;text-align:left;margin-left:348pt;margin-top:66.5pt;width:75pt;height:24.4pt;z-index:25155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PPtw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BTuzPPtwIA&#10;ALwFAAAOAAAAAAAAAAAAAAAAAC4CAABkcnMvZTJvRG9jLnhtbFBLAQItABQABgAIAAAAIQAeAYJZ&#10;3wAAAAsBAAAPAAAAAAAAAAAAAAAAABEFAABkcnMvZG93bnJldi54bWxQSwUGAAAAAAQABADzAAAA&#10;HQ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09" o:spid="_x0000_s1306" style="position:absolute;left:0;text-align:left;margin-left:378pt;margin-top:95.75pt;width:75pt;height:24.4pt;z-index:25152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f3TVDbUC&#10;AAC8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Pr="009E226A">
        <w:rPr>
          <w:noProof/>
        </w:rPr>
        <w:pict>
          <v:shape id="Рисунок 29" o:spid="_x0000_i1164" type="#_x0000_t75" style="width:447.75pt;height:126.75pt;visibility:visible">
            <v:imagedata r:id="rId11" o:title=""/>
          </v:shape>
        </w:pict>
      </w:r>
    </w:p>
    <w:p w:rsidR="0087622A" w:rsidRPr="007802F8" w:rsidRDefault="0087622A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87622A">
        <w:trPr>
          <w:jc w:val="center"/>
        </w:trPr>
        <w:tc>
          <w:tcPr>
            <w:tcW w:w="5146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7622A" w:rsidRPr="00A33FAF" w:rsidRDefault="0087622A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87622A" w:rsidRDefault="0087622A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137</w:t>
      </w:r>
      <w:r>
        <w:t xml:space="preserve"> – Диаграмма р</w:t>
      </w:r>
      <w:r w:rsidRPr="00621276">
        <w:t>аспределени</w:t>
      </w:r>
      <w:r>
        <w:t>я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7622A" w:rsidRPr="00A6528F" w:rsidRDefault="0087622A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87622A" w:rsidRDefault="0087622A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137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адоля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данногонаправления подготовкивузов-участников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87622A" w:rsidRPr="00CA3314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138</w:t>
      </w:r>
      <w:r>
        <w:rPr>
          <w:sz w:val="28"/>
          <w:szCs w:val="28"/>
        </w:rPr>
        <w:t xml:space="preserve">) темным столбиком отмечен результатпо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данноенаправление подготовки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65" type="#_x0000_t75" style="width:453.75pt;height:212.25pt;visibility:visible">
            <v:imagedata r:id="rId120" o:title=""/>
          </v:shape>
        </w:pict>
      </w:r>
      <w:r>
        <w:rPr>
          <w:sz w:val="16"/>
          <w:szCs w:val="16"/>
        </w:rPr>
        <w:br/>
      </w:r>
      <w:r w:rsidRPr="00621276">
        <w:t>Рис</w:t>
      </w:r>
      <w:r>
        <w:t>унок3.</w:t>
      </w:r>
      <w:r>
        <w:rPr>
          <w:noProof/>
        </w:rPr>
        <w:t>138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</w:p>
    <w:p w:rsidR="0087622A" w:rsidRPr="00220E38" w:rsidRDefault="0087622A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87622A" w:rsidRPr="002511CF" w:rsidRDefault="0087622A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данномунаправлению подготовки</w:t>
      </w:r>
      <w:r w:rsidRPr="002511CF">
        <w:t xml:space="preserve"> не превышает 5.</w:t>
      </w:r>
    </w:p>
    <w:p w:rsidR="0087622A" w:rsidRPr="0013589F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3D28E9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7622A" w:rsidRPr="00A6528F" w:rsidRDefault="0087622A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66" type="#_x0000_t75" style="width:453.75pt;height:180pt;visibility:visible">
            <v:imagedata r:id="rId121" o:title=""/>
          </v:shape>
        </w:pict>
      </w:r>
      <w:r>
        <w:br/>
      </w:r>
      <w:r w:rsidRPr="00621276">
        <w:t>Рис</w:t>
      </w:r>
      <w:r>
        <w:t>унок3.</w:t>
      </w:r>
      <w:r>
        <w:rPr>
          <w:noProof/>
        </w:rPr>
        <w:t>139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Default="0087622A" w:rsidP="00401931">
      <w:pPr>
        <w:tabs>
          <w:tab w:val="left" w:pos="720"/>
        </w:tabs>
        <w:jc w:val="center"/>
      </w:pPr>
    </w:p>
    <w:p w:rsidR="0087622A" w:rsidRDefault="0087622A" w:rsidP="002D786C">
      <w:pPr>
        <w:keepNext/>
        <w:keepLines/>
        <w:tabs>
          <w:tab w:val="left" w:pos="720"/>
        </w:tabs>
        <w:ind w:right="-74"/>
        <w:jc w:val="center"/>
      </w:pPr>
      <w:r w:rsidRPr="009E226A">
        <w:rPr>
          <w:noProof/>
        </w:rPr>
        <w:pict>
          <v:shape id="_x0000_i1167" type="#_x0000_t75" style="width:453.75pt;height:180pt;visibility:visible">
            <v:imagedata r:id="rId122" o:title=""/>
          </v:shape>
        </w:pict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140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Pr="00A6528F" w:rsidRDefault="0087622A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Pr="00282BF9" w:rsidRDefault="0087622A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139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подготовкивузов-участников</w:t>
      </w:r>
      <w:r w:rsidRPr="00282BF9">
        <w:rPr>
          <w:sz w:val="28"/>
          <w:szCs w:val="28"/>
        </w:rPr>
        <w:t>.</w:t>
      </w:r>
    </w:p>
    <w:p w:rsidR="0087622A" w:rsidRPr="00A01626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0240C9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87622A" w:rsidRPr="00F403F6" w:rsidRDefault="0087622A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подготовки46.03.01 (030600.62)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История</w:t>
      </w:r>
      <w:r w:rsidRPr="00F403F6">
        <w:rPr>
          <w:lang w:val="pl-PL"/>
        </w:rPr>
        <w:t>»</w:t>
      </w:r>
    </w:p>
    <w:p w:rsidR="0087622A" w:rsidRPr="00F403F6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87622A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>
        <w:rPr>
          <w:noProof/>
          <w:sz w:val="28"/>
          <w:szCs w:val="28"/>
        </w:rPr>
        <w:t>вузов-участниковнаправления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141</w:t>
      </w:r>
      <w:r>
        <w:rPr>
          <w:sz w:val="28"/>
          <w:szCs w:val="28"/>
        </w:rPr>
        <w:t>.</w:t>
      </w:r>
    </w:p>
    <w:p w:rsidR="0087622A" w:rsidRPr="000240C9" w:rsidRDefault="0087622A" w:rsidP="001E6C4D">
      <w:pPr>
        <w:tabs>
          <w:tab w:val="left" w:pos="720"/>
        </w:tabs>
        <w:spacing w:line="288" w:lineRule="auto"/>
        <w:ind w:firstLine="539"/>
        <w:jc w:val="both"/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68" type="#_x0000_t75" style="width:453.75pt;height:180pt;visibility:visible">
            <v:imagedata r:id="rId123" o:title=""/>
          </v:shape>
        </w:pict>
      </w:r>
      <w:r>
        <w:rPr>
          <w:sz w:val="28"/>
          <w:szCs w:val="28"/>
        </w:rPr>
        <w:br/>
      </w:r>
      <w:r w:rsidRPr="00621276">
        <w:t>Рис</w:t>
      </w:r>
      <w:r>
        <w:t>унок3.</w:t>
      </w:r>
      <w:r>
        <w:rPr>
          <w:noProof/>
        </w:rPr>
        <w:t>141</w:t>
      </w:r>
      <w:r>
        <w:t xml:space="preserve">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7622A" w:rsidRPr="00A6528F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142</w:t>
      </w:r>
      <w:r>
        <w:rPr>
          <w:sz w:val="28"/>
          <w:szCs w:val="28"/>
        </w:rPr>
        <w:t>.</w:t>
      </w:r>
    </w:p>
    <w:p w:rsidR="0087622A" w:rsidRPr="00A6528F" w:rsidRDefault="0087622A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Default="0087622A" w:rsidP="00BC20CD">
      <w:pPr>
        <w:keepNext/>
        <w:ind w:left="-540" w:firstLine="540"/>
        <w:jc w:val="center"/>
      </w:pPr>
      <w:r>
        <w:rPr>
          <w:noProof/>
        </w:rPr>
        <w:pict>
          <v:rect id="Rectangle 107" o:spid="_x0000_s1307" style="position:absolute;left:0;text-align:left;margin-left:234pt;margin-top:5pt;width:63pt;height:20.25pt;z-index:251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vjU/h7YCAAC8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06" o:spid="_x0000_s1308" style="position:absolute;left:0;text-align:left;margin-left:191.25pt;margin-top:5pt;width:43.5pt;height:20.2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sUItwIAALw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fgbFCLcC&#10;AAC8BQAADgAAAAAAAAAAAAAAAAAuAgAAZHJzL2Uyb0RvYy54bWxQSwECLQAUAAYACAAAACEARFO+&#10;6eAAAAAJAQAADwAAAAAAAAAAAAAAAAARBQAAZHJzL2Rvd25yZXYueG1sUEsFBgAAAAAEAAQA8wAA&#10;AB4GAAAAAA=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05" o:spid="_x0000_s1309" style="position:absolute;left:0;text-align:left;margin-left:93.75pt;margin-top:11pt;width:75pt;height:24.4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x8zuAIAALw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Iu8fM7gC&#10;AAC8BQAADgAAAAAAAAAAAAAAAAAuAgAAZHJzL2Uyb0RvYy54bWxQSwECLQAUAAYACAAAACEAAIvf&#10;tt8AAAAJAQAADwAAAAAAAAAAAAAAAAAS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04" o:spid="_x0000_s1310" style="position:absolute;left:0;text-align:left;margin-left:9.75pt;margin-top:95.75pt;width:75pt;height:24.4pt;z-index:25158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Ibd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QhGgnZA0mdoGxXrlqEwIL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o1vIj7KfyWrZ5CwkiAx&#10;UCOMPFg0Uv3AaIDxkWH9fUMVw6h9L+AZJCEhdt64DZnMItioU8vq1EJFCaEybDAalwszzqhNr/i6&#10;gUyha5aQd/B0au5kbZ/ViGr/4GBEuOr248zOoNO983oZuvPf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CyrIbdtwIA&#10;ALw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03" o:spid="_x0000_s1311" style="position:absolute;left:0;text-align:left;margin-left:39pt;margin-top:66.5pt;width:75pt;height:24.4pt;z-index:25161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jAouA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IuCMCi4&#10;AgAAvAUAAA4AAAAAAAAAAAAAAAAALgIAAGRycy9lMm9Eb2MueG1sUEsBAi0AFAAGAAgAAAAhAFGg&#10;EZzgAAAACgEAAA8AAAAAAAAAAAAAAAAAEgUAAGRycy9kb3ducmV2LnhtbFBLBQYAAAAABAAEAPMA&#10;AAAfBgAAAAA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02" o:spid="_x0000_s1312" style="position:absolute;left:0;text-align:left;margin-left:72.75pt;margin-top:39.5pt;width:75pt;height:24.4pt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57DtwIAALw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Gfeew7cC&#10;AAC8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01" o:spid="_x0000_s1313" style="position:absolute;left:0;text-align:left;margin-left:297pt;margin-top:11.75pt;width:75pt;height:24.4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OxZKiG3&#10;AgAAvAUAAA4AAAAAAAAAAAAAAAAALgIAAGRycy9lMm9Eb2MueG1sUEsBAi0AFAAGAAgAAAAhADoY&#10;30nhAAAACQEAAA8AAAAAAAAAAAAAAAAAEQ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00" o:spid="_x0000_s1314" style="position:absolute;left:0;text-align:left;margin-left:315pt;margin-top:39.5pt;width:75pt;height:24.4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t3FtgIAALw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eHbdxbYC&#10;AAC8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99" o:spid="_x0000_s1315" style="position:absolute;left:0;text-align:left;margin-left:348pt;margin-top:66.5pt;width:75pt;height:24.4pt;z-index:25155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6uXtg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98" o:spid="_x0000_s1316" style="position:absolute;left:0;text-align:left;margin-left:378pt;margin-top:95.75pt;width:75pt;height:24.4pt;z-index:25152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QOLtQ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f3kDi7UC&#10;AAC7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Pr="009E226A">
        <w:rPr>
          <w:noProof/>
        </w:rPr>
        <w:pict>
          <v:shape id="Рисунок 30" o:spid="_x0000_i1169" type="#_x0000_t75" style="width:447.75pt;height:126.75pt;visibility:visible">
            <v:imagedata r:id="rId11" o:title=""/>
          </v:shape>
        </w:pict>
      </w:r>
    </w:p>
    <w:p w:rsidR="0087622A" w:rsidRPr="007802F8" w:rsidRDefault="0087622A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87622A">
        <w:trPr>
          <w:jc w:val="center"/>
        </w:trPr>
        <w:tc>
          <w:tcPr>
            <w:tcW w:w="5146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7622A" w:rsidRPr="00A33FAF" w:rsidRDefault="0087622A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87622A" w:rsidRDefault="0087622A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142</w:t>
      </w:r>
      <w:r>
        <w:t xml:space="preserve"> – Диаграмма р</w:t>
      </w:r>
      <w:r w:rsidRPr="00621276">
        <w:t>аспределени</w:t>
      </w:r>
      <w:r>
        <w:t>я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7622A" w:rsidRPr="00A6528F" w:rsidRDefault="0087622A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87622A" w:rsidRDefault="0087622A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142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9A7625">
        <w:rPr>
          <w:sz w:val="28"/>
          <w:szCs w:val="28"/>
        </w:rPr>
        <w:t>»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адоля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данногонаправления подготовкивузов-участников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87622A" w:rsidRPr="00CA3314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143</w:t>
      </w:r>
      <w:r>
        <w:rPr>
          <w:sz w:val="28"/>
          <w:szCs w:val="28"/>
        </w:rPr>
        <w:t xml:space="preserve">) темным столбиком отмечен результатпо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9A7625">
        <w:rPr>
          <w:sz w:val="28"/>
          <w:szCs w:val="28"/>
        </w:rPr>
        <w:t>»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данноенаправление подготовки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70" type="#_x0000_t75" style="width:453.75pt;height:212.25pt;visibility:visible">
            <v:imagedata r:id="rId124" o:title=""/>
          </v:shape>
        </w:pict>
      </w:r>
      <w:r>
        <w:rPr>
          <w:sz w:val="16"/>
          <w:szCs w:val="16"/>
        </w:rPr>
        <w:br/>
      </w:r>
      <w:r w:rsidRPr="00621276">
        <w:t>Рис</w:t>
      </w:r>
      <w:r>
        <w:t>унок3.</w:t>
      </w:r>
      <w:r>
        <w:rPr>
          <w:noProof/>
        </w:rPr>
        <w:t>143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</w:p>
    <w:p w:rsidR="0087622A" w:rsidRPr="00220E38" w:rsidRDefault="0087622A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87622A" w:rsidRPr="002511CF" w:rsidRDefault="0087622A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данномунаправлению подготовки</w:t>
      </w:r>
      <w:r w:rsidRPr="002511CF">
        <w:t xml:space="preserve"> не превышает 5.</w:t>
      </w:r>
    </w:p>
    <w:p w:rsidR="0087622A" w:rsidRPr="0013589F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3D28E9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7622A" w:rsidRPr="00A6528F" w:rsidRDefault="0087622A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71" type="#_x0000_t75" style="width:453.75pt;height:180pt;visibility:visible">
            <v:imagedata r:id="rId125" o:title=""/>
          </v:shape>
        </w:pict>
      </w:r>
      <w:r>
        <w:br/>
      </w:r>
      <w:r w:rsidRPr="00621276">
        <w:t>Рис</w:t>
      </w:r>
      <w:r>
        <w:t>унок3.</w:t>
      </w:r>
      <w:r>
        <w:rPr>
          <w:noProof/>
        </w:rPr>
        <w:t>144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Default="0087622A" w:rsidP="00401931">
      <w:pPr>
        <w:tabs>
          <w:tab w:val="left" w:pos="720"/>
        </w:tabs>
        <w:jc w:val="center"/>
      </w:pPr>
    </w:p>
    <w:p w:rsidR="0087622A" w:rsidRDefault="0087622A" w:rsidP="002D786C">
      <w:pPr>
        <w:keepNext/>
        <w:keepLines/>
        <w:tabs>
          <w:tab w:val="left" w:pos="720"/>
        </w:tabs>
        <w:ind w:right="-74"/>
        <w:jc w:val="center"/>
      </w:pPr>
      <w:r w:rsidRPr="009E226A">
        <w:rPr>
          <w:noProof/>
        </w:rPr>
        <w:pict>
          <v:shape id="_x0000_i1172" type="#_x0000_t75" style="width:453.75pt;height:180pt;visibility:visible">
            <v:imagedata r:id="rId126" o:title=""/>
          </v:shape>
        </w:pict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145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Pr="00A6528F" w:rsidRDefault="0087622A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Pr="00282BF9" w:rsidRDefault="0087622A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144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подготовкивузов-участников</w:t>
      </w:r>
      <w:r w:rsidRPr="00282BF9">
        <w:rPr>
          <w:sz w:val="28"/>
          <w:szCs w:val="28"/>
        </w:rPr>
        <w:t>.</w:t>
      </w:r>
    </w:p>
    <w:p w:rsidR="0087622A" w:rsidRPr="00A01626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0240C9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87622A" w:rsidRPr="00F403F6" w:rsidRDefault="0087622A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>Направление подготовки51.03.01 (033000.62)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Культурология</w:t>
      </w:r>
      <w:r w:rsidRPr="00F403F6">
        <w:rPr>
          <w:lang w:val="pl-PL"/>
        </w:rPr>
        <w:t>»</w:t>
      </w:r>
    </w:p>
    <w:p w:rsidR="0087622A" w:rsidRPr="00F403F6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87622A" w:rsidRDefault="0087622A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>
        <w:rPr>
          <w:noProof/>
          <w:sz w:val="28"/>
          <w:szCs w:val="28"/>
        </w:rPr>
        <w:t>вузов-участниковнаправления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146</w:t>
      </w:r>
      <w:r>
        <w:rPr>
          <w:sz w:val="28"/>
          <w:szCs w:val="28"/>
        </w:rPr>
        <w:t>.</w:t>
      </w:r>
    </w:p>
    <w:p w:rsidR="0087622A" w:rsidRPr="000240C9" w:rsidRDefault="0087622A" w:rsidP="001E6C4D">
      <w:pPr>
        <w:tabs>
          <w:tab w:val="left" w:pos="720"/>
        </w:tabs>
        <w:spacing w:line="288" w:lineRule="auto"/>
        <w:ind w:firstLine="539"/>
        <w:jc w:val="both"/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73" type="#_x0000_t75" style="width:453.75pt;height:180pt;visibility:visible">
            <v:imagedata r:id="rId127" o:title=""/>
          </v:shape>
        </w:pict>
      </w:r>
      <w:r>
        <w:rPr>
          <w:sz w:val="28"/>
          <w:szCs w:val="28"/>
        </w:rPr>
        <w:br/>
      </w:r>
      <w:r w:rsidRPr="00621276">
        <w:t>Рис</w:t>
      </w:r>
      <w:r>
        <w:t>унок3.</w:t>
      </w:r>
      <w:r>
        <w:rPr>
          <w:noProof/>
        </w:rPr>
        <w:t>146</w:t>
      </w:r>
      <w:r>
        <w:t xml:space="preserve"> –Распределение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7622A" w:rsidRPr="00A6528F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147</w:t>
      </w:r>
      <w:r>
        <w:rPr>
          <w:sz w:val="28"/>
          <w:szCs w:val="28"/>
        </w:rPr>
        <w:t>.</w:t>
      </w:r>
    </w:p>
    <w:p w:rsidR="0087622A" w:rsidRPr="00A6528F" w:rsidRDefault="0087622A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7622A" w:rsidRDefault="0087622A" w:rsidP="00BC20CD">
      <w:pPr>
        <w:keepNext/>
        <w:ind w:left="-540" w:firstLine="540"/>
        <w:jc w:val="center"/>
      </w:pPr>
      <w:r>
        <w:rPr>
          <w:noProof/>
        </w:rPr>
        <w:pict>
          <v:rect id="Rectangle 96" o:spid="_x0000_s1317" style="position:absolute;left:0;text-align:left;margin-left:234pt;margin-top:5pt;width:63pt;height:20.2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xRasSbYCAAC7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95" o:spid="_x0000_s1318" style="position:absolute;left:0;text-align:left;margin-left:191.25pt;margin-top:5pt;width:43.5pt;height:20.2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jstwIAALs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3K4o7LcC&#10;AAC7BQAADgAAAAAAAAAAAAAAAAAuAgAAZHJzL2Uyb0RvYy54bWxQSwECLQAUAAYACAAAACEARFO+&#10;6eAAAAAJAQAADwAAAAAAAAAAAAAAAAARBQAAZHJzL2Rvd25yZXYueG1sUEsFBgAAAAAEAAQA8wAA&#10;AB4GAAAAAA==&#10;" filled="f" stroked="f">
            <v:textbox>
              <w:txbxContent>
                <w:p w:rsidR="0087622A" w:rsidRPr="00A85067" w:rsidRDefault="0087622A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94" o:spid="_x0000_s1319" style="position:absolute;left:0;text-align:left;margin-left:93.75pt;margin-top:11pt;width:75pt;height:24.4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R6u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AFaR6utwIA&#10;ALsFAAAOAAAAAAAAAAAAAAAAAC4CAABkcnMvZTJvRG9jLnhtbFBLAQItABQABgAIAAAAIQAAi9+2&#10;3wAAAAkBAAAPAAAAAAAAAAAAAAAAABEFAABkcnMvZG93bnJldi54bWxQSwUGAAAAAAQABADzAAAA&#10;HQYAAAAA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93" o:spid="_x0000_s1320" style="position:absolute;left:0;text-align:left;margin-left:9.75pt;margin-top:95.75pt;width:75pt;height:24.4pt;z-index:25158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5Zt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CiE5ZttwIA&#10;ALs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92" o:spid="_x0000_s1321" style="position:absolute;left:0;text-align:left;margin-left:39pt;margin-top:66.5pt;width:75pt;height:24.4pt;z-index:25161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4ZB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SOuGQbcC&#10;AAC7BQAADgAAAAAAAAAAAAAAAAAuAgAAZHJzL2Uyb0RvYy54bWxQSwECLQAUAAYACAAAACEAUaAR&#10;nOAAAAAKAQAADwAAAAAAAAAAAAAAAAAR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91" o:spid="_x0000_s1322" style="position:absolute;left:0;text-align:left;margin-left:72.75pt;margin-top:39.5pt;width:75pt;height:24.4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VaAtwIAALs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AxVWgLcC&#10;AAC7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87622A" w:rsidRPr="00A85067" w:rsidRDefault="0087622A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90" o:spid="_x0000_s1323" style="position:absolute;left:0;text-align:left;margin-left:297pt;margin-top:11.75pt;width:75pt;height:24.4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4btgIAALs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c5UOG7YC&#10;AAC7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89" o:spid="_x0000_s1324" style="position:absolute;left:0;text-align:left;margin-left:315pt;margin-top:39.5pt;width:75pt;height:24.4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NqTev7YC&#10;AAC7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88" o:spid="_x0000_s1325" style="position:absolute;left:0;text-align:left;margin-left:348pt;margin-top:66.5pt;width:75pt;height:24.4pt;z-index:25155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zs7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Dlizs7twIA&#10;ALsFAAAOAAAAAAAAAAAAAAAAAC4CAABkcnMvZTJvRG9jLnhtbFBLAQItABQABgAIAAAAIQAeAYJZ&#10;3wAAAAsBAAAPAAAAAAAAAAAAAAAAABEFAABkcnMvZG93bnJldi54bWxQSwUGAAAAAAQABADzAAAA&#10;HQYAAAAA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87" o:spid="_x0000_s1326" style="position:absolute;left:0;text-align:left;margin-left:378pt;margin-top:95.75pt;width:75pt;height:24.4pt;z-index:25152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ZAVtgIAALs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MGVkBW2&#10;AgAAuwUAAA4AAAAAAAAAAAAAAAAALgIAAGRycy9lMm9Eb2MueG1sUEsBAi0AFAAGAAgAAAAhADZl&#10;boLiAAAACwEAAA8AAAAAAAAAAAAAAAAAEAUAAGRycy9kb3ducmV2LnhtbFBLBQYAAAAABAAEAPMA&#10;AAAfBgAAAAA=&#10;" filled="f" stroked="f">
            <v:textbox>
              <w:txbxContent>
                <w:p w:rsidR="0087622A" w:rsidRPr="00A85067" w:rsidRDefault="0087622A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Pr="009E226A">
        <w:rPr>
          <w:noProof/>
        </w:rPr>
        <w:pict>
          <v:shape id="Рисунок 31" o:spid="_x0000_i1174" type="#_x0000_t75" style="width:447.75pt;height:126.75pt;visibility:visible">
            <v:imagedata r:id="rId11" o:title=""/>
          </v:shape>
        </w:pict>
      </w:r>
    </w:p>
    <w:p w:rsidR="0087622A" w:rsidRPr="007802F8" w:rsidRDefault="0087622A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87622A">
        <w:trPr>
          <w:jc w:val="center"/>
        </w:trPr>
        <w:tc>
          <w:tcPr>
            <w:tcW w:w="5146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87622A" w:rsidRDefault="0087622A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7622A" w:rsidRPr="00A33FAF" w:rsidRDefault="0087622A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87622A" w:rsidRDefault="0087622A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147</w:t>
      </w:r>
      <w:r>
        <w:t xml:space="preserve"> – Диаграмма р</w:t>
      </w:r>
      <w:r w:rsidRPr="00621276">
        <w:t>аспределени</w:t>
      </w:r>
      <w:r>
        <w:t>я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7622A" w:rsidRPr="00A6528F" w:rsidRDefault="0087622A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87622A" w:rsidRDefault="0087622A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147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9A7625">
        <w:rPr>
          <w:sz w:val="28"/>
          <w:szCs w:val="28"/>
        </w:rPr>
        <w:t>»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адоля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данногонаправления подготовкивузов-участников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87622A" w:rsidRPr="00CA3314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148</w:t>
      </w:r>
      <w:r>
        <w:rPr>
          <w:sz w:val="28"/>
          <w:szCs w:val="28"/>
        </w:rPr>
        <w:t xml:space="preserve">) темным столбиком отмечен результатпо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9A7625">
        <w:rPr>
          <w:sz w:val="28"/>
          <w:szCs w:val="28"/>
        </w:rPr>
        <w:t>»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данноенаправление подготовки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75" type="#_x0000_t75" style="width:453.75pt;height:212.25pt;visibility:visible">
            <v:imagedata r:id="rId128" o:title=""/>
          </v:shape>
        </w:pict>
      </w:r>
      <w:r>
        <w:rPr>
          <w:sz w:val="16"/>
          <w:szCs w:val="16"/>
        </w:rPr>
        <w:br/>
      </w:r>
      <w:r w:rsidRPr="00621276">
        <w:t>Рис</w:t>
      </w:r>
      <w:r>
        <w:t>унок3.</w:t>
      </w:r>
      <w:r>
        <w:rPr>
          <w:noProof/>
        </w:rPr>
        <w:t>148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87622A" w:rsidRPr="00540305" w:rsidRDefault="0087622A" w:rsidP="00CC7C6E">
      <w:pPr>
        <w:keepNext/>
        <w:keepLines/>
        <w:tabs>
          <w:tab w:val="left" w:pos="720"/>
        </w:tabs>
        <w:jc w:val="center"/>
      </w:pPr>
    </w:p>
    <w:p w:rsidR="0087622A" w:rsidRPr="00220E38" w:rsidRDefault="0087622A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87622A" w:rsidRPr="002511CF" w:rsidRDefault="0087622A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данномунаправлению подготовки</w:t>
      </w:r>
      <w:r w:rsidRPr="002511CF">
        <w:t xml:space="preserve"> не превышает 5.</w:t>
      </w:r>
    </w:p>
    <w:p w:rsidR="0087622A" w:rsidRPr="0013589F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3D28E9" w:rsidRDefault="0087622A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87622A" w:rsidRDefault="0087622A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7622A" w:rsidRPr="00A6528F" w:rsidRDefault="0087622A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Default="0087622A" w:rsidP="00E911FB">
      <w:pPr>
        <w:keepNext/>
        <w:keepLines/>
        <w:tabs>
          <w:tab w:val="left" w:pos="720"/>
        </w:tabs>
        <w:jc w:val="center"/>
      </w:pPr>
      <w:r w:rsidRPr="009E226A">
        <w:rPr>
          <w:noProof/>
        </w:rPr>
        <w:pict>
          <v:shape id="_x0000_i1176" type="#_x0000_t75" style="width:453.75pt;height:180pt;visibility:visible">
            <v:imagedata r:id="rId129" o:title=""/>
          </v:shape>
        </w:pict>
      </w:r>
      <w:r>
        <w:br/>
      </w:r>
      <w:r w:rsidRPr="00621276">
        <w:t>Рис</w:t>
      </w:r>
      <w:r>
        <w:t>унок3.</w:t>
      </w:r>
      <w:r>
        <w:rPr>
          <w:noProof/>
        </w:rPr>
        <w:t>149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Default="0087622A" w:rsidP="00401931">
      <w:pPr>
        <w:tabs>
          <w:tab w:val="left" w:pos="720"/>
        </w:tabs>
        <w:jc w:val="center"/>
      </w:pPr>
    </w:p>
    <w:p w:rsidR="0087622A" w:rsidRDefault="0087622A" w:rsidP="002D786C">
      <w:pPr>
        <w:keepNext/>
        <w:keepLines/>
        <w:tabs>
          <w:tab w:val="left" w:pos="720"/>
        </w:tabs>
        <w:ind w:right="-74"/>
        <w:jc w:val="center"/>
      </w:pPr>
      <w:r w:rsidRPr="009E226A">
        <w:rPr>
          <w:noProof/>
        </w:rPr>
        <w:pict>
          <v:shape id="_x0000_i1177" type="#_x0000_t75" style="width:453.75pt;height:180pt;visibility:visible">
            <v:imagedata r:id="rId130" o:title=""/>
          </v:shape>
        </w:pict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>150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87622A" w:rsidRPr="00A6528F" w:rsidRDefault="0087622A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7622A" w:rsidRPr="00282BF9" w:rsidRDefault="0087622A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149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подготовкивузов-участников</w:t>
      </w:r>
      <w:r w:rsidRPr="00282BF9">
        <w:rPr>
          <w:sz w:val="28"/>
          <w:szCs w:val="28"/>
        </w:rPr>
        <w:t>.</w:t>
      </w:r>
    </w:p>
    <w:p w:rsidR="0087622A" w:rsidRPr="00A01626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0240C9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87622A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87622A" w:rsidRPr="00EA74D6" w:rsidRDefault="0087622A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87622A" w:rsidRPr="002511CF" w:rsidRDefault="0087622A" w:rsidP="009379DA">
      <w:pPr>
        <w:pStyle w:val="8"/>
        <w:tabs>
          <w:tab w:val="clear" w:pos="346"/>
          <w:tab w:val="num" w:pos="0"/>
        </w:tabs>
        <w:ind w:left="0" w:firstLine="360"/>
      </w:pPr>
      <w:r w:rsidRPr="002511CF">
        <w:t xml:space="preserve">Результаты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по дисциплинам</w:t>
      </w:r>
    </w:p>
    <w:p w:rsidR="0087622A" w:rsidRPr="000240C9" w:rsidRDefault="0087622A" w:rsidP="00443AE9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7622A" w:rsidRDefault="0087622A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8125B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B413D9">
        <w:rPr>
          <w:sz w:val="28"/>
          <w:szCs w:val="28"/>
        </w:rPr>
        <w:t>по дисциплинам циклов ГСЭ, МЕН, ПД</w:t>
      </w:r>
      <w:r>
        <w:rPr>
          <w:noProof/>
          <w:sz w:val="28"/>
          <w:szCs w:val="28"/>
        </w:rPr>
        <w:t>ВО</w:t>
      </w:r>
      <w:r w:rsidRPr="00B413D9">
        <w:rPr>
          <w:sz w:val="28"/>
          <w:szCs w:val="28"/>
        </w:rPr>
        <w:t xml:space="preserve"> на основе</w:t>
      </w:r>
      <w:r>
        <w:rPr>
          <w:sz w:val="28"/>
          <w:szCs w:val="28"/>
        </w:rPr>
        <w:t xml:space="preserve"> предложенной модели оценки представлены втаблице 3.1</w:t>
      </w:r>
      <w:r w:rsidRPr="00CA3314">
        <w:rPr>
          <w:sz w:val="28"/>
          <w:szCs w:val="28"/>
        </w:rPr>
        <w:t>.</w:t>
      </w:r>
    </w:p>
    <w:p w:rsidR="0087622A" w:rsidRDefault="0087622A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обучающихся по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>на уровне обученностине ниже второго</w:t>
      </w:r>
      <w:r>
        <w:rPr>
          <w:sz w:val="28"/>
          <w:szCs w:val="28"/>
        </w:rPr>
        <w:t>.</w:t>
      </w:r>
    </w:p>
    <w:p w:rsidR="0087622A" w:rsidRPr="000240C9" w:rsidRDefault="0087622A" w:rsidP="00556D50">
      <w:pPr>
        <w:tabs>
          <w:tab w:val="left" w:pos="720"/>
        </w:tabs>
        <w:spacing w:line="288" w:lineRule="auto"/>
        <w:ind w:firstLine="540"/>
        <w:jc w:val="both"/>
      </w:pPr>
    </w:p>
    <w:p w:rsidR="0087622A" w:rsidRPr="002511CF" w:rsidRDefault="0087622A" w:rsidP="00A6528F">
      <w:pPr>
        <w:spacing w:after="60"/>
        <w:ind w:firstLine="539"/>
        <w:jc w:val="both"/>
        <w:rPr>
          <w:sz w:val="10"/>
          <w:szCs w:val="10"/>
        </w:rPr>
      </w:pPr>
      <w:r w:rsidRPr="00E72C91">
        <w:t xml:space="preserve">Таблица </w:t>
      </w:r>
      <w:r>
        <w:t>3</w:t>
      </w:r>
      <w:r w:rsidRPr="00E72C91">
        <w:t>.</w:t>
      </w:r>
      <w:r>
        <w:t>1</w:t>
      </w:r>
      <w:r w:rsidRPr="00E72C91">
        <w:t xml:space="preserve"> – Результаты обучения студентов </w:t>
      </w:r>
      <w:r>
        <w:rPr>
          <w:noProof/>
        </w:rPr>
        <w:t>вуз</w:t>
      </w:r>
      <w:r w:rsidRPr="00E72C91">
        <w:t>апо дисциплинам</w:t>
      </w:r>
      <w:r w:rsidRPr="001E2A9D">
        <w:t>(</w:t>
      </w:r>
      <w:r>
        <w:rPr>
          <w:noProof/>
        </w:rPr>
        <w:t>ФЭПО-23</w:t>
      </w:r>
      <w:r w:rsidRPr="001E2A9D">
        <w:t>)</w:t>
      </w:r>
    </w:p>
    <w:tbl>
      <w:tblPr>
        <w:tblW w:w="98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565"/>
      </w:tblGrid>
      <w:tr w:rsidR="0087622A" w:rsidRPr="007B0949">
        <w:trPr>
          <w:trHeight w:val="1375"/>
          <w:jc w:val="center"/>
        </w:trPr>
        <w:tc>
          <w:tcPr>
            <w:tcW w:w="884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Цикл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87622A" w:rsidRPr="0063399E" w:rsidRDefault="0087622A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1980" w:type="dxa"/>
            <w:vAlign w:val="center"/>
          </w:tcPr>
          <w:p w:rsidR="0087622A" w:rsidRPr="0063399E" w:rsidRDefault="0087622A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</w:p>
          <w:p w:rsidR="0087622A" w:rsidRPr="0063399E" w:rsidRDefault="0087622A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на уровне 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565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87622A" w:rsidRPr="00EF0AB0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02.03.01 (010200.62)Математика и компьютерные науки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87622A" w:rsidRPr="00EF0AB0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04.03.01 (020100.62)Химия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Неорганическая химия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44%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7622A" w:rsidRDefault="0087622A"/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Органическая химия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87622A" w:rsidRPr="00EF0AB0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06.03.01 (020400.62)Биология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Психология и педагогика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98%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Химия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42%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87622A" w:rsidRPr="00EF0AB0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13.03.01 (140100.62)Теплоэнергетика и теплотехника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43%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Электротехника и электроника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72%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87622A" w:rsidRPr="00EF0AB0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13.03.02 (140400.62)Электроэнергетика и электротехника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Высшая математика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93%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Электрические машины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12%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87622A" w:rsidRPr="00EF0AB0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21.03.01 (131000.62)Нефтегазовое дело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7622A" w:rsidRDefault="0087622A"/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Культурология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63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79%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87622A" w:rsidRPr="00EF0AB0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21.05.02 (130101.65)Прикладная геология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Правоведение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93%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67%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7622A" w:rsidRDefault="0087622A"/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Физика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50%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Метрология, стандартизация и сертификация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25%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87622A" w:rsidRPr="00EF0AB0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38.03.01 (080100.62)Экономика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75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97%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Математический анализ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89%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Макроэкономика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84%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7622A" w:rsidRDefault="0087622A"/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Маркетинг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88%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7622A" w:rsidRDefault="0087622A"/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Финансы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67%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7622A" w:rsidRDefault="0087622A"/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Эконометрика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81%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87622A" w:rsidRPr="00EF0AB0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38.03.02 (080200.62)Менеджмент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97%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86%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Маркетинг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87622A" w:rsidRPr="00EF0AB0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38.03.03 (080400.62)Управление персоналом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Статистика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84%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87622A" w:rsidRPr="00EF0AB0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38.03.04 (081100.62)Государственное и муниципальное управление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97%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7622A" w:rsidRDefault="0087622A"/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71%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7622A" w:rsidRDefault="0087622A"/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Статистика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87%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Конституционное право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87622A" w:rsidRPr="00EF0AB0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38.03.05 (080500.62)Бизнес-информатика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Маркетинг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90%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87622A" w:rsidRPr="00EF0AB0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38.03.06 (100700.62)Торговое дело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80%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Маркетинг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90%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87622A" w:rsidRPr="00EF0AB0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39.03.03 (040700.62)Организация работы с молодежью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Политология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87622A" w:rsidRPr="00EF0AB0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40.03.01 (030900.62)Юриспруденция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Гражданское право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103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89%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7622A" w:rsidRDefault="0087622A"/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Теория государства и права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131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90%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87622A" w:rsidRPr="00EF0AB0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40.05.01 (030901.65)Правовое обеспечение национальной безопасности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Теория государства и права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90%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87622A" w:rsidRPr="00EF0AB0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40.05.02 (031001.65)Правоохранительная деятельность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Уголовное право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71%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87622A" w:rsidRPr="00EF0AB0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41.03.04 (030200.62)Политология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87622A" w:rsidRPr="00EF0AB0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41.03.05 (031900.62)Международные отношения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75%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87622A" w:rsidRPr="00EF0AB0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42.03.01 (031600.62)Реклама и связи с общественностью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Политология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7622A" w:rsidRDefault="0087622A"/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Психология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7622A" w:rsidRDefault="0087622A"/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Компьютерные технологии и информатика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87622A" w:rsidRPr="00EF0AB0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42.03.03 (035000.62)Издательское дело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Политология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87622A" w:rsidRPr="00EF0AB0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43.03.02 (100400.62)Туризм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Политология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7622A" w:rsidRDefault="0087622A"/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87622A" w:rsidRPr="00EF0AB0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44.03.01 (050100.62)Педагогическое образование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Культурология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78%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87622A" w:rsidRPr="00EF0AB0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44.03.04 (051000.62)Профессиональное обучение (по отраслям)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87622A" w:rsidRPr="00EF0AB0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44.03.05Педагогическое образование (с двумя профилями подготовки)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50%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87622A" w:rsidRPr="00EF0AB0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45.03.01 (032700.62)Филология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85%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7622A" w:rsidRDefault="0087622A"/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Культурология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72%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Педагогика и психология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90%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87622A" w:rsidRPr="00EF0AB0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45.03.02 (035700.62)Лингвистика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Культурология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97%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87622A" w:rsidRPr="00EF0AB0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46.03.01 (030600.62)История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Политология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95%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7622A" w:rsidRDefault="0087622A"/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65%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87622A" w:rsidRPr="00EF0AB0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51.03.01 (033000.62)Культурология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Политология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7622A" w:rsidRDefault="0087622A"/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Психология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87622A" w:rsidRPr="00DF4070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87622A" w:rsidRDefault="0087622A"/>
        </w:tc>
        <w:tc>
          <w:tcPr>
            <w:tcW w:w="3296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080" w:type="dxa"/>
            <w:vAlign w:val="center"/>
          </w:tcPr>
          <w:p w:rsidR="0087622A" w:rsidRPr="0063399E" w:rsidRDefault="0087622A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87622A" w:rsidRPr="002D786C" w:rsidRDefault="0087622A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87622A" w:rsidRPr="00AD3676" w:rsidRDefault="0087622A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</w:tbl>
    <w:p w:rsidR="0087622A" w:rsidRPr="00AD3676" w:rsidRDefault="0087622A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87622A" w:rsidRPr="00AD3676" w:rsidRDefault="0087622A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87622A" w:rsidRDefault="0087622A" w:rsidP="002511CF">
      <w:pPr>
        <w:tabs>
          <w:tab w:val="left" w:pos="720"/>
        </w:tabs>
        <w:jc w:val="both"/>
        <w:rPr>
          <w:i/>
          <w:iCs/>
          <w:sz w:val="20"/>
          <w:szCs w:val="20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87622A" w:rsidRPr="002511CF" w:rsidRDefault="0087622A" w:rsidP="002511CF">
      <w:pPr>
        <w:tabs>
          <w:tab w:val="left" w:pos="720"/>
        </w:tabs>
        <w:ind w:left="720" w:hanging="360"/>
        <w:jc w:val="both"/>
      </w:pPr>
      <w:r w:rsidRPr="002511CF">
        <w:t>1.</w:t>
      </w:r>
      <w:r>
        <w:tab/>
      </w:r>
      <w:r w:rsidRPr="002511CF">
        <w:t>В таблице красным цветом выделена доля студентов на уровне обученности</w:t>
      </w:r>
      <w:r>
        <w:br/>
      </w:r>
      <w:r w:rsidRPr="002511CF">
        <w:t>не ниже второго, составляющая меньше 60%.</w:t>
      </w:r>
    </w:p>
    <w:p w:rsidR="0087622A" w:rsidRPr="002511CF" w:rsidRDefault="0087622A" w:rsidP="002511CF">
      <w:pPr>
        <w:tabs>
          <w:tab w:val="left" w:pos="720"/>
        </w:tabs>
        <w:ind w:left="720" w:hanging="360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>
        <w:t xml:space="preserve"> менее </w:t>
      </w:r>
      <w:r w:rsidRPr="002511CF">
        <w:t>10 человек.</w:t>
      </w:r>
    </w:p>
    <w:p w:rsidR="0087622A" w:rsidRPr="008357B5" w:rsidRDefault="0087622A" w:rsidP="00556D50">
      <w:pPr>
        <w:tabs>
          <w:tab w:val="left" w:pos="720"/>
        </w:tabs>
        <w:ind w:firstLine="540"/>
        <w:jc w:val="both"/>
        <w:rPr>
          <w:i/>
          <w:iCs/>
          <w:sz w:val="20"/>
          <w:szCs w:val="20"/>
        </w:rPr>
      </w:pPr>
    </w:p>
    <w:p w:rsidR="0087622A" w:rsidRPr="002511CF" w:rsidRDefault="0087622A" w:rsidP="00E67462">
      <w:pPr>
        <w:pStyle w:val="Heading1"/>
        <w:tabs>
          <w:tab w:val="num" w:pos="540"/>
        </w:tabs>
        <w:ind w:left="0" w:firstLine="180"/>
      </w:pPr>
      <w:r>
        <w:br w:type="page"/>
      </w:r>
      <w:r w:rsidRPr="002511CF">
        <w:t xml:space="preserve">Мониторинг результатов обучения студентов в рамках </w:t>
      </w:r>
      <w:r>
        <w:rPr>
          <w:noProof/>
        </w:rPr>
        <w:t>ФЭПО-19</w:t>
      </w:r>
      <w:r w:rsidRPr="004C23F1">
        <w:t xml:space="preserve"> – </w:t>
      </w:r>
      <w:r>
        <w:rPr>
          <w:noProof/>
        </w:rPr>
        <w:t>ФЭПО-23</w:t>
      </w:r>
    </w:p>
    <w:p w:rsidR="0087622A" w:rsidRPr="002511CF" w:rsidRDefault="0087622A" w:rsidP="00443AE9">
      <w:pPr>
        <w:pStyle w:val="8"/>
        <w:spacing w:before="480"/>
        <w:ind w:left="0" w:firstLine="357"/>
      </w:pPr>
      <w:r w:rsidRPr="002511CF">
        <w:t xml:space="preserve">Мониторинг результатов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в целом</w:t>
      </w:r>
    </w:p>
    <w:p w:rsidR="0087622A" w:rsidRPr="000240C9" w:rsidRDefault="0087622A" w:rsidP="002511CF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87622A" w:rsidRDefault="0087622A" w:rsidP="002B20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представлено на рисунке 4.1. На диаграмме показана доля студентов, находящихся соответственно на первом, втором, третьем и четвертом уровнях обученности.</w:t>
      </w:r>
    </w:p>
    <w:p w:rsidR="0087622A" w:rsidRPr="00606F8B" w:rsidRDefault="0087622A" w:rsidP="002B20A8">
      <w:pPr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7622A" w:rsidRPr="0002726F" w:rsidRDefault="0087622A" w:rsidP="0002726F">
      <w:pPr>
        <w:jc w:val="center"/>
      </w:pPr>
      <w:r w:rsidRPr="009E226A">
        <w:rPr>
          <w:noProof/>
        </w:rPr>
        <w:pict>
          <v:shape id="_x0000_i1178" type="#_x0000_t75" style="width:453pt;height:233.25pt;visibility:visible">
            <v:imagedata r:id="rId131" o:title=""/>
          </v:shape>
        </w:pict>
      </w:r>
      <w:r w:rsidRPr="0002726F">
        <w:br/>
        <w:t xml:space="preserve">Рисунок 4.1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br/>
        <w:t>по уровням обученности</w:t>
      </w:r>
    </w:p>
    <w:p w:rsidR="0087622A" w:rsidRPr="000240C9" w:rsidRDefault="0087622A" w:rsidP="002B20A8">
      <w:pPr>
        <w:tabs>
          <w:tab w:val="left" w:pos="720"/>
        </w:tabs>
        <w:spacing w:line="288" w:lineRule="auto"/>
        <w:ind w:firstLine="539"/>
        <w:jc w:val="both"/>
      </w:pPr>
    </w:p>
    <w:p w:rsidR="0087622A" w:rsidRDefault="0087622A" w:rsidP="002B20A8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Доля</w:t>
      </w:r>
      <w:r w:rsidRPr="00732737">
        <w:rPr>
          <w:sz w:val="28"/>
          <w:szCs w:val="28"/>
        </w:rPr>
        <w:t xml:space="preserve"> студентов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32737">
        <w:rPr>
          <w:sz w:val="28"/>
          <w:szCs w:val="28"/>
        </w:rPr>
        <w:t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>этап</w:t>
      </w:r>
      <w:r>
        <w:rPr>
          <w:sz w:val="28"/>
          <w:szCs w:val="28"/>
        </w:rPr>
        <w:t>ов</w:t>
      </w:r>
      <w:r w:rsidRPr="00CA3314"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ФЭПО-19</w:t>
      </w:r>
      <w:r w:rsidRPr="00CA3314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CA3314">
        <w:rPr>
          <w:sz w:val="28"/>
          <w:szCs w:val="28"/>
        </w:rPr>
        <w:t>)</w:t>
      </w:r>
      <w:r>
        <w:rPr>
          <w:sz w:val="28"/>
          <w:szCs w:val="28"/>
        </w:rPr>
        <w:t xml:space="preserve"> приведена в таблице 4.1.</w:t>
      </w:r>
    </w:p>
    <w:p w:rsidR="0087622A" w:rsidRPr="000240C9" w:rsidRDefault="0087622A" w:rsidP="002B20A8">
      <w:pPr>
        <w:spacing w:line="288" w:lineRule="auto"/>
        <w:ind w:firstLine="539"/>
        <w:jc w:val="both"/>
      </w:pPr>
    </w:p>
    <w:p w:rsidR="0087622A" w:rsidRPr="002511CF" w:rsidRDefault="0087622A" w:rsidP="006F204A">
      <w:pPr>
        <w:keepNext/>
        <w:spacing w:after="60"/>
        <w:ind w:firstLine="539"/>
        <w:rPr>
          <w:sz w:val="10"/>
          <w:szCs w:val="10"/>
        </w:rPr>
      </w:pPr>
      <w:r w:rsidRPr="00FF36D3">
        <w:t xml:space="preserve">Таблица </w:t>
      </w:r>
      <w:r>
        <w:t>4</w:t>
      </w:r>
      <w:r w:rsidRPr="00FF36D3">
        <w:t>.1 – Мониторинг результатов обучения студентов</w:t>
      </w:r>
    </w:p>
    <w:tbl>
      <w:tblPr>
        <w:tblpPr w:leftFromText="180" w:rightFromText="180" w:vertAnchor="text" w:tblpXSpec="center" w:tblpY="1"/>
        <w:tblOverlap w:val="never"/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48"/>
        <w:gridCol w:w="1463"/>
        <w:gridCol w:w="2538"/>
        <w:gridCol w:w="2359"/>
      </w:tblGrid>
      <w:tr w:rsidR="0087622A" w:rsidRPr="006933F0">
        <w:trPr>
          <w:trHeight w:val="1242"/>
        </w:trPr>
        <w:tc>
          <w:tcPr>
            <w:tcW w:w="3348" w:type="dxa"/>
            <w:vAlign w:val="center"/>
          </w:tcPr>
          <w:p w:rsidR="0087622A" w:rsidRPr="0063399E" w:rsidRDefault="0087622A" w:rsidP="006F204A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463" w:type="dxa"/>
            <w:vAlign w:val="center"/>
          </w:tcPr>
          <w:p w:rsidR="0087622A" w:rsidRPr="0063399E" w:rsidRDefault="0087622A" w:rsidP="006F204A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538" w:type="dxa"/>
            <w:vAlign w:val="center"/>
          </w:tcPr>
          <w:p w:rsidR="0087622A" w:rsidRPr="0063399E" w:rsidRDefault="0087622A" w:rsidP="006F204A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а</w:t>
            </w:r>
            <w:r w:rsidRPr="0063399E">
              <w:rPr>
                <w:b/>
                <w:bCs/>
              </w:rPr>
              <w:br/>
              <w:t>на уровне 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359" w:type="dxa"/>
            <w:vAlign w:val="center"/>
          </w:tcPr>
          <w:p w:rsidR="0087622A" w:rsidRPr="00FE671E" w:rsidRDefault="0087622A" w:rsidP="006F204A">
            <w:pPr>
              <w:keepNext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>Доля студентов</w:t>
            </w:r>
            <w:r w:rsidRPr="00FE671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FE671E">
              <w:rPr>
                <w:b/>
                <w:bCs/>
              </w:rPr>
              <w:br/>
              <w:t>на уровне обученности</w:t>
            </w:r>
            <w:r w:rsidRPr="00FE671E">
              <w:rPr>
                <w:b/>
                <w:bCs/>
              </w:rPr>
              <w:br/>
              <w:t>не ниже второго</w:t>
            </w:r>
          </w:p>
        </w:tc>
      </w:tr>
      <w:tr w:rsidR="0087622A" w:rsidRPr="006933F0">
        <w:trPr>
          <w:trHeight w:val="386"/>
        </w:trPr>
        <w:tc>
          <w:tcPr>
            <w:tcW w:w="3348" w:type="dxa"/>
            <w:vAlign w:val="center"/>
          </w:tcPr>
          <w:p w:rsidR="0087622A" w:rsidRPr="00183642" w:rsidRDefault="0087622A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1463" w:type="dxa"/>
            <w:vAlign w:val="center"/>
          </w:tcPr>
          <w:p w:rsidR="0087622A" w:rsidRPr="00B5301E" w:rsidRDefault="0087622A" w:rsidP="00401F45">
            <w:pPr>
              <w:keepNext/>
              <w:keepLines/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38" w:type="dxa"/>
            <w:vAlign w:val="center"/>
          </w:tcPr>
          <w:p w:rsidR="0087622A" w:rsidRPr="00D874F3" w:rsidRDefault="0087622A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78%</w:t>
            </w:r>
          </w:p>
        </w:tc>
        <w:tc>
          <w:tcPr>
            <w:tcW w:w="2359" w:type="dxa"/>
            <w:vAlign w:val="center"/>
          </w:tcPr>
          <w:p w:rsidR="0087622A" w:rsidRPr="00B5301E" w:rsidRDefault="0087622A" w:rsidP="00401F45">
            <w:pPr>
              <w:keepNext/>
              <w:keepLines/>
              <w:jc w:val="center"/>
            </w:pPr>
            <w:r>
              <w:rPr>
                <w:noProof/>
              </w:rPr>
              <w:t>79%</w:t>
            </w:r>
          </w:p>
        </w:tc>
      </w:tr>
      <w:tr w:rsidR="0087622A" w:rsidRPr="006933F0">
        <w:trPr>
          <w:trHeight w:val="386"/>
        </w:trPr>
        <w:tc>
          <w:tcPr>
            <w:tcW w:w="3348" w:type="dxa"/>
            <w:vAlign w:val="center"/>
          </w:tcPr>
          <w:p w:rsidR="0087622A" w:rsidRPr="00183642" w:rsidRDefault="0087622A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183642">
              <w:rPr>
                <w:lang w:val="en-US"/>
              </w:rPr>
              <w:t xml:space="preserve"> –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1463" w:type="dxa"/>
            <w:vAlign w:val="center"/>
          </w:tcPr>
          <w:p w:rsidR="0087622A" w:rsidRPr="00B5301E" w:rsidRDefault="0087622A" w:rsidP="00401F45">
            <w:pPr>
              <w:keepNext/>
              <w:keepLines/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538" w:type="dxa"/>
            <w:vAlign w:val="center"/>
          </w:tcPr>
          <w:p w:rsidR="0087622A" w:rsidRPr="00D874F3" w:rsidRDefault="0087622A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80%</w:t>
            </w:r>
          </w:p>
        </w:tc>
        <w:tc>
          <w:tcPr>
            <w:tcW w:w="2359" w:type="dxa"/>
            <w:vAlign w:val="center"/>
          </w:tcPr>
          <w:p w:rsidR="0087622A" w:rsidRPr="00B5301E" w:rsidRDefault="0087622A" w:rsidP="00401F45">
            <w:pPr>
              <w:keepNext/>
              <w:keepLines/>
              <w:jc w:val="center"/>
            </w:pPr>
            <w:r>
              <w:rPr>
                <w:noProof/>
              </w:rPr>
              <w:t>79%</w:t>
            </w:r>
          </w:p>
        </w:tc>
      </w:tr>
      <w:tr w:rsidR="0087622A" w:rsidRPr="006933F0">
        <w:trPr>
          <w:trHeight w:val="386"/>
        </w:trPr>
        <w:tc>
          <w:tcPr>
            <w:tcW w:w="3348" w:type="dxa"/>
            <w:vAlign w:val="center"/>
          </w:tcPr>
          <w:p w:rsidR="0087622A" w:rsidRPr="00183642" w:rsidRDefault="0087622A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1463" w:type="dxa"/>
            <w:vAlign w:val="center"/>
          </w:tcPr>
          <w:p w:rsidR="0087622A" w:rsidRPr="00B5301E" w:rsidRDefault="0087622A" w:rsidP="00401F45">
            <w:pPr>
              <w:keepNext/>
              <w:keepLines/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538" w:type="dxa"/>
            <w:vAlign w:val="center"/>
          </w:tcPr>
          <w:p w:rsidR="0087622A" w:rsidRPr="00D874F3" w:rsidRDefault="0087622A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82%</w:t>
            </w:r>
          </w:p>
        </w:tc>
        <w:tc>
          <w:tcPr>
            <w:tcW w:w="2359" w:type="dxa"/>
            <w:vAlign w:val="center"/>
          </w:tcPr>
          <w:p w:rsidR="0087622A" w:rsidRPr="00B5301E" w:rsidRDefault="0087622A" w:rsidP="00401F45">
            <w:pPr>
              <w:keepNext/>
              <w:keepLines/>
              <w:jc w:val="center"/>
            </w:pPr>
            <w:r>
              <w:rPr>
                <w:noProof/>
              </w:rPr>
              <w:t>80%</w:t>
            </w:r>
          </w:p>
        </w:tc>
      </w:tr>
      <w:tr w:rsidR="0087622A" w:rsidRPr="006933F0">
        <w:trPr>
          <w:trHeight w:val="386"/>
        </w:trPr>
        <w:tc>
          <w:tcPr>
            <w:tcW w:w="3348" w:type="dxa"/>
            <w:vAlign w:val="center"/>
          </w:tcPr>
          <w:p w:rsidR="0087622A" w:rsidRPr="00183642" w:rsidRDefault="0087622A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183642">
              <w:rPr>
                <w:lang w:val="en-US"/>
              </w:rPr>
              <w:t xml:space="preserve"> –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1463" w:type="dxa"/>
            <w:vAlign w:val="center"/>
          </w:tcPr>
          <w:p w:rsidR="0087622A" w:rsidRPr="00B5301E" w:rsidRDefault="0087622A" w:rsidP="00401F45">
            <w:pPr>
              <w:keepNext/>
              <w:keepLines/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538" w:type="dxa"/>
            <w:vAlign w:val="center"/>
          </w:tcPr>
          <w:p w:rsidR="0087622A" w:rsidRPr="00D874F3" w:rsidRDefault="0087622A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86%</w:t>
            </w:r>
          </w:p>
        </w:tc>
        <w:tc>
          <w:tcPr>
            <w:tcW w:w="2359" w:type="dxa"/>
            <w:vAlign w:val="center"/>
          </w:tcPr>
          <w:p w:rsidR="0087622A" w:rsidRPr="00B5301E" w:rsidRDefault="0087622A" w:rsidP="00401F45">
            <w:pPr>
              <w:keepNext/>
              <w:keepLines/>
              <w:jc w:val="center"/>
            </w:pPr>
            <w:r>
              <w:rPr>
                <w:noProof/>
              </w:rPr>
              <w:t>82%</w:t>
            </w:r>
          </w:p>
        </w:tc>
      </w:tr>
      <w:tr w:rsidR="0087622A" w:rsidRPr="006933F0">
        <w:trPr>
          <w:trHeight w:val="386"/>
        </w:trPr>
        <w:tc>
          <w:tcPr>
            <w:tcW w:w="3348" w:type="dxa"/>
            <w:vAlign w:val="center"/>
          </w:tcPr>
          <w:p w:rsidR="0087622A" w:rsidRPr="00183642" w:rsidRDefault="0087622A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1463" w:type="dxa"/>
            <w:vAlign w:val="center"/>
          </w:tcPr>
          <w:p w:rsidR="0087622A" w:rsidRPr="00B5301E" w:rsidRDefault="0087622A" w:rsidP="00401F45">
            <w:pPr>
              <w:keepNext/>
              <w:keepLines/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538" w:type="dxa"/>
            <w:vAlign w:val="center"/>
          </w:tcPr>
          <w:p w:rsidR="0087622A" w:rsidRPr="00D874F3" w:rsidRDefault="0087622A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87%</w:t>
            </w:r>
          </w:p>
        </w:tc>
        <w:tc>
          <w:tcPr>
            <w:tcW w:w="2359" w:type="dxa"/>
            <w:vAlign w:val="center"/>
          </w:tcPr>
          <w:p w:rsidR="0087622A" w:rsidRPr="00B5301E" w:rsidRDefault="0087622A" w:rsidP="00401F45">
            <w:pPr>
              <w:keepNext/>
              <w:keepLines/>
              <w:jc w:val="center"/>
            </w:pPr>
            <w:r>
              <w:rPr>
                <w:noProof/>
              </w:rPr>
              <w:t>86%</w:t>
            </w:r>
          </w:p>
        </w:tc>
      </w:tr>
    </w:tbl>
    <w:p w:rsidR="0087622A" w:rsidRPr="000240C9" w:rsidRDefault="0087622A" w:rsidP="00EA74D6">
      <w:pPr>
        <w:rPr>
          <w:sz w:val="36"/>
          <w:szCs w:val="36"/>
        </w:rPr>
      </w:pPr>
    </w:p>
    <w:p w:rsidR="0087622A" w:rsidRPr="002511CF" w:rsidRDefault="0087622A" w:rsidP="009379DA">
      <w:pPr>
        <w:pStyle w:val="8"/>
        <w:tabs>
          <w:tab w:val="clear" w:pos="346"/>
          <w:tab w:val="num" w:pos="540"/>
        </w:tabs>
        <w:ind w:left="0" w:firstLine="360"/>
      </w:pPr>
      <w:r w:rsidRPr="002511CF">
        <w:t xml:space="preserve">Мониторинг результатов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по </w:t>
      </w:r>
      <w:r>
        <w:rPr>
          <w:noProof/>
        </w:rPr>
        <w:t>направлениям подготовки</w:t>
      </w:r>
    </w:p>
    <w:p w:rsidR="0087622A" w:rsidRPr="002511CF" w:rsidRDefault="0087622A" w:rsidP="00443AE9">
      <w:pPr>
        <w:spacing w:line="288" w:lineRule="auto"/>
        <w:rPr>
          <w:sz w:val="28"/>
          <w:szCs w:val="28"/>
        </w:rPr>
      </w:pPr>
    </w:p>
    <w:p w:rsidR="0087622A" w:rsidRDefault="0087622A" w:rsidP="00556D50">
      <w:pPr>
        <w:tabs>
          <w:tab w:val="left" w:pos="720"/>
        </w:tabs>
        <w:spacing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A6B3B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FA6B3B">
        <w:rPr>
          <w:sz w:val="28"/>
          <w:szCs w:val="28"/>
        </w:rPr>
        <w:t>, обучающихся</w:t>
      </w:r>
      <w:r>
        <w:rPr>
          <w:sz w:val="28"/>
          <w:szCs w:val="28"/>
        </w:rPr>
        <w:t xml:space="preserve"> по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>, представлено на рисунк</w:t>
      </w:r>
      <w:r>
        <w:rPr>
          <w:noProof/>
          <w:sz w:val="28"/>
          <w:szCs w:val="28"/>
        </w:rPr>
        <w:t>ах</w:t>
      </w:r>
      <w:r>
        <w:rPr>
          <w:lang w:val="en-US"/>
        </w:rPr>
        <w:t> </w:t>
      </w:r>
      <w:r>
        <w:rPr>
          <w:noProof/>
          <w:sz w:val="28"/>
          <w:szCs w:val="28"/>
        </w:rPr>
        <w:t>4.2-4.30</w:t>
      </w:r>
      <w:r w:rsidRPr="00AD07EA">
        <w:rPr>
          <w:sz w:val="28"/>
          <w:szCs w:val="28"/>
        </w:rPr>
        <w:t>.</w:t>
      </w:r>
      <w:r>
        <w:rPr>
          <w:sz w:val="28"/>
          <w:szCs w:val="28"/>
        </w:rPr>
        <w:t xml:space="preserve"> На диаграммах показана доля студентов, находящихся соответственно на первом, втором, третьем и четвертом уровнях обученности.</w:t>
      </w:r>
    </w:p>
    <w:p w:rsidR="0087622A" w:rsidRPr="007F306B" w:rsidRDefault="0087622A" w:rsidP="0002726F">
      <w:pPr>
        <w:jc w:val="center"/>
        <w:rPr>
          <w:lang w:val="en-US"/>
        </w:rPr>
      </w:pPr>
    </w:p>
    <w:p w:rsidR="0087622A" w:rsidRPr="007F306B" w:rsidRDefault="0087622A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>
        <w:rPr>
          <w:b/>
          <w:bCs/>
          <w:i/>
          <w:iCs/>
          <w:noProof/>
          <w:lang w:val="en-US"/>
        </w:rPr>
        <w:t>02.03.01 (010200.62)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Математика и компьютерные науки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 w:rsidRPr="009E226A">
        <w:rPr>
          <w:noProof/>
        </w:rPr>
        <w:pict>
          <v:shape id="_x0000_i1179" type="#_x0000_t75" style="width:453pt;height:233.25pt;visibility:visible">
            <v:imagedata r:id="rId132" o:title=""/>
          </v:shape>
        </w:pict>
      </w:r>
    </w:p>
    <w:p w:rsidR="0087622A" w:rsidRDefault="0087622A" w:rsidP="00401F45">
      <w:pPr>
        <w:keepNext/>
        <w:keepLines/>
        <w:jc w:val="center"/>
      </w:pPr>
      <w:r w:rsidRPr="0002726F">
        <w:t>Рисунок 4.</w:t>
      </w:r>
      <w:r>
        <w:t>2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t>по уровням обученности</w:t>
      </w:r>
    </w:p>
    <w:p w:rsidR="0087622A" w:rsidRPr="007F306B" w:rsidRDefault="0087622A" w:rsidP="0002726F">
      <w:pPr>
        <w:jc w:val="center"/>
        <w:rPr>
          <w:lang w:val="en-US"/>
        </w:rPr>
      </w:pPr>
    </w:p>
    <w:p w:rsidR="0087622A" w:rsidRPr="007F306B" w:rsidRDefault="0087622A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>
        <w:rPr>
          <w:b/>
          <w:bCs/>
          <w:i/>
          <w:iCs/>
          <w:noProof/>
          <w:lang w:val="en-US"/>
        </w:rPr>
        <w:t>04.03.01 (020100.62)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Химия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 w:rsidRPr="009E226A">
        <w:rPr>
          <w:noProof/>
        </w:rPr>
        <w:pict>
          <v:shape id="_x0000_i1180" type="#_x0000_t75" style="width:453pt;height:233.25pt;visibility:visible">
            <v:imagedata r:id="rId133" o:title=""/>
          </v:shape>
        </w:pict>
      </w:r>
    </w:p>
    <w:p w:rsidR="0087622A" w:rsidRDefault="0087622A" w:rsidP="00401F45">
      <w:pPr>
        <w:keepNext/>
        <w:keepLines/>
        <w:jc w:val="center"/>
      </w:pPr>
      <w:r w:rsidRPr="0002726F">
        <w:t>Рисунок 4.</w:t>
      </w:r>
      <w:r>
        <w:t>3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t>по уровням обученности</w:t>
      </w:r>
    </w:p>
    <w:p w:rsidR="0087622A" w:rsidRPr="007F306B" w:rsidRDefault="0087622A" w:rsidP="0002726F">
      <w:pPr>
        <w:jc w:val="center"/>
        <w:rPr>
          <w:lang w:val="en-US"/>
        </w:rPr>
      </w:pPr>
    </w:p>
    <w:p w:rsidR="0087622A" w:rsidRPr="007F306B" w:rsidRDefault="0087622A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>
        <w:rPr>
          <w:b/>
          <w:bCs/>
          <w:i/>
          <w:iCs/>
          <w:noProof/>
          <w:lang w:val="en-US"/>
        </w:rPr>
        <w:t>06.03.01 (020400.62)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Биология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 w:rsidRPr="009E226A">
        <w:rPr>
          <w:noProof/>
        </w:rPr>
        <w:pict>
          <v:shape id="_x0000_i1181" type="#_x0000_t75" style="width:453pt;height:233.25pt;visibility:visible">
            <v:imagedata r:id="rId134" o:title=""/>
          </v:shape>
        </w:pict>
      </w:r>
    </w:p>
    <w:p w:rsidR="0087622A" w:rsidRDefault="0087622A" w:rsidP="00401F45">
      <w:pPr>
        <w:keepNext/>
        <w:keepLines/>
        <w:jc w:val="center"/>
      </w:pPr>
      <w:r w:rsidRPr="0002726F">
        <w:t>Рисунок 4.</w:t>
      </w:r>
      <w:r>
        <w:t>4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t>по уровням обученности</w:t>
      </w:r>
    </w:p>
    <w:p w:rsidR="0087622A" w:rsidRPr="007F306B" w:rsidRDefault="0087622A" w:rsidP="0002726F">
      <w:pPr>
        <w:jc w:val="center"/>
        <w:rPr>
          <w:lang w:val="en-US"/>
        </w:rPr>
      </w:pPr>
    </w:p>
    <w:p w:rsidR="0087622A" w:rsidRPr="007F306B" w:rsidRDefault="0087622A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>
        <w:rPr>
          <w:b/>
          <w:bCs/>
          <w:i/>
          <w:iCs/>
          <w:noProof/>
          <w:lang w:val="en-US"/>
        </w:rPr>
        <w:t>13.03.01 (140100.62)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Теплоэнергетика и теплотехника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 w:rsidRPr="009E226A">
        <w:rPr>
          <w:noProof/>
        </w:rPr>
        <w:pict>
          <v:shape id="_x0000_i1182" type="#_x0000_t75" style="width:453pt;height:233.25pt;visibility:visible">
            <v:imagedata r:id="rId135" o:title=""/>
          </v:shape>
        </w:pict>
      </w:r>
    </w:p>
    <w:p w:rsidR="0087622A" w:rsidRDefault="0087622A" w:rsidP="00401F45">
      <w:pPr>
        <w:keepNext/>
        <w:keepLines/>
        <w:jc w:val="center"/>
      </w:pPr>
      <w:r w:rsidRPr="0002726F">
        <w:t>Рисунок 4.</w:t>
      </w:r>
      <w:r>
        <w:t>5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t>по уровням обученности</w:t>
      </w:r>
    </w:p>
    <w:p w:rsidR="0087622A" w:rsidRPr="007F306B" w:rsidRDefault="0087622A" w:rsidP="0002726F">
      <w:pPr>
        <w:jc w:val="center"/>
        <w:rPr>
          <w:lang w:val="en-US"/>
        </w:rPr>
      </w:pPr>
    </w:p>
    <w:p w:rsidR="0087622A" w:rsidRPr="007F306B" w:rsidRDefault="0087622A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>
        <w:rPr>
          <w:b/>
          <w:bCs/>
          <w:i/>
          <w:iCs/>
          <w:noProof/>
          <w:lang w:val="en-US"/>
        </w:rPr>
        <w:t>13.03.02 (140400.62)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Электроэнергетика и электротехника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 w:rsidRPr="009E226A">
        <w:rPr>
          <w:noProof/>
        </w:rPr>
        <w:pict>
          <v:shape id="_x0000_i1183" type="#_x0000_t75" style="width:453pt;height:233.25pt;visibility:visible">
            <v:imagedata r:id="rId136" o:title=""/>
          </v:shape>
        </w:pict>
      </w:r>
    </w:p>
    <w:p w:rsidR="0087622A" w:rsidRDefault="0087622A" w:rsidP="00401F45">
      <w:pPr>
        <w:keepNext/>
        <w:keepLines/>
        <w:jc w:val="center"/>
      </w:pPr>
      <w:r w:rsidRPr="0002726F">
        <w:t>Рисунок 4.</w:t>
      </w:r>
      <w:r>
        <w:t>6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t>по уровням обученности</w:t>
      </w:r>
    </w:p>
    <w:p w:rsidR="0087622A" w:rsidRPr="007F306B" w:rsidRDefault="0087622A" w:rsidP="0002726F">
      <w:pPr>
        <w:jc w:val="center"/>
        <w:rPr>
          <w:lang w:val="en-US"/>
        </w:rPr>
      </w:pPr>
    </w:p>
    <w:p w:rsidR="0087622A" w:rsidRPr="007F306B" w:rsidRDefault="0087622A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>
        <w:rPr>
          <w:b/>
          <w:bCs/>
          <w:i/>
          <w:iCs/>
          <w:noProof/>
          <w:lang w:val="en-US"/>
        </w:rPr>
        <w:t>21.03.01 (131000.62)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Нефтегазовое дело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 w:rsidRPr="009E226A">
        <w:rPr>
          <w:noProof/>
        </w:rPr>
        <w:pict>
          <v:shape id="_x0000_i1184" type="#_x0000_t75" style="width:453pt;height:233.25pt;visibility:visible">
            <v:imagedata r:id="rId137" o:title=""/>
          </v:shape>
        </w:pict>
      </w:r>
    </w:p>
    <w:p w:rsidR="0087622A" w:rsidRDefault="0087622A" w:rsidP="00401F45">
      <w:pPr>
        <w:keepNext/>
        <w:keepLines/>
        <w:jc w:val="center"/>
      </w:pPr>
      <w:r w:rsidRPr="0002726F">
        <w:t>Рисунок 4.</w:t>
      </w:r>
      <w:r>
        <w:t>7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t>по уровням обученности</w:t>
      </w:r>
    </w:p>
    <w:p w:rsidR="0087622A" w:rsidRPr="007F306B" w:rsidRDefault="0087622A" w:rsidP="0002726F">
      <w:pPr>
        <w:jc w:val="center"/>
        <w:rPr>
          <w:lang w:val="en-US"/>
        </w:rPr>
      </w:pPr>
    </w:p>
    <w:p w:rsidR="0087622A" w:rsidRPr="007F306B" w:rsidRDefault="0087622A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>
        <w:rPr>
          <w:b/>
          <w:bCs/>
          <w:i/>
          <w:iCs/>
          <w:noProof/>
          <w:lang w:val="en-US"/>
        </w:rPr>
        <w:t>21.05.02 (130101.65)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Прикладная геология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 w:rsidRPr="009E226A">
        <w:rPr>
          <w:noProof/>
        </w:rPr>
        <w:pict>
          <v:shape id="_x0000_i1185" type="#_x0000_t75" style="width:453pt;height:233.25pt;visibility:visible">
            <v:imagedata r:id="rId138" o:title=""/>
          </v:shape>
        </w:pict>
      </w:r>
    </w:p>
    <w:p w:rsidR="0087622A" w:rsidRDefault="0087622A" w:rsidP="00401F45">
      <w:pPr>
        <w:keepNext/>
        <w:keepLines/>
        <w:jc w:val="center"/>
      </w:pPr>
      <w:r w:rsidRPr="0002726F">
        <w:t>Рисунок 4.</w:t>
      </w:r>
      <w:r>
        <w:t>8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t>по уровням обученности</w:t>
      </w:r>
    </w:p>
    <w:p w:rsidR="0087622A" w:rsidRPr="007F306B" w:rsidRDefault="0087622A" w:rsidP="0002726F">
      <w:pPr>
        <w:jc w:val="center"/>
        <w:rPr>
          <w:lang w:val="en-US"/>
        </w:rPr>
      </w:pPr>
    </w:p>
    <w:p w:rsidR="0087622A" w:rsidRPr="007F306B" w:rsidRDefault="0087622A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>
        <w:rPr>
          <w:b/>
          <w:bCs/>
          <w:i/>
          <w:iCs/>
          <w:noProof/>
          <w:lang w:val="en-US"/>
        </w:rPr>
        <w:t>38.03.01 (080100.62)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Экономика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 w:rsidRPr="009E226A">
        <w:rPr>
          <w:noProof/>
        </w:rPr>
        <w:pict>
          <v:shape id="_x0000_i1186" type="#_x0000_t75" style="width:453pt;height:233.25pt;visibility:visible">
            <v:imagedata r:id="rId139" o:title=""/>
          </v:shape>
        </w:pict>
      </w:r>
    </w:p>
    <w:p w:rsidR="0087622A" w:rsidRDefault="0087622A" w:rsidP="00401F45">
      <w:pPr>
        <w:keepNext/>
        <w:keepLines/>
        <w:jc w:val="center"/>
      </w:pPr>
      <w:r w:rsidRPr="0002726F">
        <w:t>Рисунок 4.</w:t>
      </w:r>
      <w:r>
        <w:t>9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t>по уровням обученности</w:t>
      </w:r>
    </w:p>
    <w:p w:rsidR="0087622A" w:rsidRPr="007F306B" w:rsidRDefault="0087622A" w:rsidP="0002726F">
      <w:pPr>
        <w:jc w:val="center"/>
        <w:rPr>
          <w:lang w:val="en-US"/>
        </w:rPr>
      </w:pPr>
    </w:p>
    <w:p w:rsidR="0087622A" w:rsidRPr="007F306B" w:rsidRDefault="0087622A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>
        <w:rPr>
          <w:b/>
          <w:bCs/>
          <w:i/>
          <w:iCs/>
          <w:noProof/>
          <w:lang w:val="en-US"/>
        </w:rPr>
        <w:t>38.03.02 (080200.62)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Менеджмент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 w:rsidRPr="009E226A">
        <w:rPr>
          <w:noProof/>
        </w:rPr>
        <w:pict>
          <v:shape id="_x0000_i1187" type="#_x0000_t75" style="width:453pt;height:233.25pt;visibility:visible">
            <v:imagedata r:id="rId140" o:title=""/>
          </v:shape>
        </w:pict>
      </w:r>
    </w:p>
    <w:p w:rsidR="0087622A" w:rsidRDefault="0087622A" w:rsidP="00401F45">
      <w:pPr>
        <w:keepNext/>
        <w:keepLines/>
        <w:jc w:val="center"/>
      </w:pPr>
      <w:r w:rsidRPr="0002726F">
        <w:t>Рисунок 4.</w:t>
      </w:r>
      <w:r>
        <w:t>10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t>по уровням обученности</w:t>
      </w:r>
    </w:p>
    <w:p w:rsidR="0087622A" w:rsidRPr="007F306B" w:rsidRDefault="0087622A" w:rsidP="0002726F">
      <w:pPr>
        <w:jc w:val="center"/>
        <w:rPr>
          <w:lang w:val="en-US"/>
        </w:rPr>
      </w:pPr>
    </w:p>
    <w:p w:rsidR="0087622A" w:rsidRPr="007F306B" w:rsidRDefault="0087622A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>
        <w:rPr>
          <w:b/>
          <w:bCs/>
          <w:i/>
          <w:iCs/>
          <w:noProof/>
          <w:lang w:val="en-US"/>
        </w:rPr>
        <w:t>38.03.03 (080400.62)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Управление персоналом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 w:rsidRPr="009E226A">
        <w:rPr>
          <w:noProof/>
        </w:rPr>
        <w:pict>
          <v:shape id="_x0000_i1188" type="#_x0000_t75" style="width:453pt;height:233.25pt;visibility:visible">
            <v:imagedata r:id="rId141" o:title=""/>
          </v:shape>
        </w:pict>
      </w:r>
    </w:p>
    <w:p w:rsidR="0087622A" w:rsidRDefault="0087622A" w:rsidP="00401F45">
      <w:pPr>
        <w:keepNext/>
        <w:keepLines/>
        <w:jc w:val="center"/>
      </w:pPr>
      <w:r w:rsidRPr="0002726F">
        <w:t>Рисунок 4.</w:t>
      </w:r>
      <w:r>
        <w:t>11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t>по уровням обученности</w:t>
      </w:r>
    </w:p>
    <w:p w:rsidR="0087622A" w:rsidRPr="007F306B" w:rsidRDefault="0087622A" w:rsidP="0002726F">
      <w:pPr>
        <w:jc w:val="center"/>
        <w:rPr>
          <w:lang w:val="en-US"/>
        </w:rPr>
      </w:pPr>
    </w:p>
    <w:p w:rsidR="0087622A" w:rsidRPr="007F306B" w:rsidRDefault="0087622A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>
        <w:rPr>
          <w:b/>
          <w:bCs/>
          <w:i/>
          <w:iCs/>
          <w:noProof/>
          <w:lang w:val="en-US"/>
        </w:rPr>
        <w:t>38.03.04 (081100.62)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Государственное и муниципальное управление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 w:rsidRPr="009E226A">
        <w:rPr>
          <w:noProof/>
        </w:rPr>
        <w:pict>
          <v:shape id="_x0000_i1189" type="#_x0000_t75" style="width:453pt;height:233.25pt;visibility:visible">
            <v:imagedata r:id="rId142" o:title=""/>
          </v:shape>
        </w:pict>
      </w:r>
    </w:p>
    <w:p w:rsidR="0087622A" w:rsidRDefault="0087622A" w:rsidP="00401F45">
      <w:pPr>
        <w:keepNext/>
        <w:keepLines/>
        <w:jc w:val="center"/>
      </w:pPr>
      <w:r w:rsidRPr="0002726F">
        <w:t>Рисунок 4.</w:t>
      </w:r>
      <w:r>
        <w:t>12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t>по уровням обученности</w:t>
      </w:r>
    </w:p>
    <w:p w:rsidR="0087622A" w:rsidRPr="007F306B" w:rsidRDefault="0087622A" w:rsidP="0002726F">
      <w:pPr>
        <w:jc w:val="center"/>
        <w:rPr>
          <w:lang w:val="en-US"/>
        </w:rPr>
      </w:pPr>
    </w:p>
    <w:p w:rsidR="0087622A" w:rsidRPr="007F306B" w:rsidRDefault="0087622A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>
        <w:rPr>
          <w:b/>
          <w:bCs/>
          <w:i/>
          <w:iCs/>
          <w:noProof/>
          <w:lang w:val="en-US"/>
        </w:rPr>
        <w:t>38.03.05 (080500.62)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Бизнес-информатика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 w:rsidRPr="009E226A">
        <w:rPr>
          <w:noProof/>
        </w:rPr>
        <w:pict>
          <v:shape id="_x0000_i1190" type="#_x0000_t75" style="width:453pt;height:233.25pt;visibility:visible">
            <v:imagedata r:id="rId143" o:title=""/>
          </v:shape>
        </w:pict>
      </w:r>
    </w:p>
    <w:p w:rsidR="0087622A" w:rsidRDefault="0087622A" w:rsidP="00401F45">
      <w:pPr>
        <w:keepNext/>
        <w:keepLines/>
        <w:jc w:val="center"/>
      </w:pPr>
      <w:r w:rsidRPr="0002726F">
        <w:t>Рисунок 4.</w:t>
      </w:r>
      <w:r>
        <w:t>13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t>по уровням обученности</w:t>
      </w:r>
    </w:p>
    <w:p w:rsidR="0087622A" w:rsidRPr="007F306B" w:rsidRDefault="0087622A" w:rsidP="0002726F">
      <w:pPr>
        <w:jc w:val="center"/>
        <w:rPr>
          <w:lang w:val="en-US"/>
        </w:rPr>
      </w:pPr>
    </w:p>
    <w:p w:rsidR="0087622A" w:rsidRPr="007F306B" w:rsidRDefault="0087622A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>
        <w:rPr>
          <w:b/>
          <w:bCs/>
          <w:i/>
          <w:iCs/>
          <w:noProof/>
          <w:lang w:val="en-US"/>
        </w:rPr>
        <w:t>38.03.06 (100700.62)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Торговое дело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 w:rsidRPr="009E226A">
        <w:rPr>
          <w:noProof/>
        </w:rPr>
        <w:pict>
          <v:shape id="_x0000_i1191" type="#_x0000_t75" style="width:453pt;height:233.25pt;visibility:visible">
            <v:imagedata r:id="rId144" o:title=""/>
          </v:shape>
        </w:pict>
      </w:r>
    </w:p>
    <w:p w:rsidR="0087622A" w:rsidRDefault="0087622A" w:rsidP="00401F45">
      <w:pPr>
        <w:keepNext/>
        <w:keepLines/>
        <w:jc w:val="center"/>
      </w:pPr>
      <w:r w:rsidRPr="0002726F">
        <w:t>Рисунок 4.</w:t>
      </w:r>
      <w:r>
        <w:t>14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t>по уровням обученности</w:t>
      </w:r>
    </w:p>
    <w:p w:rsidR="0087622A" w:rsidRPr="007F306B" w:rsidRDefault="0087622A" w:rsidP="0002726F">
      <w:pPr>
        <w:jc w:val="center"/>
        <w:rPr>
          <w:lang w:val="en-US"/>
        </w:rPr>
      </w:pPr>
    </w:p>
    <w:p w:rsidR="0087622A" w:rsidRPr="007F306B" w:rsidRDefault="0087622A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>
        <w:rPr>
          <w:b/>
          <w:bCs/>
          <w:i/>
          <w:iCs/>
          <w:noProof/>
          <w:lang w:val="en-US"/>
        </w:rPr>
        <w:t>39.03.03 (040700.62)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Организация работы с молодежью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 w:rsidRPr="009E226A">
        <w:rPr>
          <w:noProof/>
        </w:rPr>
        <w:pict>
          <v:shape id="_x0000_i1192" type="#_x0000_t75" style="width:453pt;height:233.25pt;visibility:visible">
            <v:imagedata r:id="rId145" o:title=""/>
          </v:shape>
        </w:pict>
      </w:r>
    </w:p>
    <w:p w:rsidR="0087622A" w:rsidRDefault="0087622A" w:rsidP="00401F45">
      <w:pPr>
        <w:keepNext/>
        <w:keepLines/>
        <w:jc w:val="center"/>
      </w:pPr>
      <w:r w:rsidRPr="0002726F">
        <w:t>Рисунок 4.</w:t>
      </w:r>
      <w:r>
        <w:t>15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t>по уровням обученности</w:t>
      </w:r>
    </w:p>
    <w:p w:rsidR="0087622A" w:rsidRPr="007F306B" w:rsidRDefault="0087622A" w:rsidP="0002726F">
      <w:pPr>
        <w:jc w:val="center"/>
        <w:rPr>
          <w:lang w:val="en-US"/>
        </w:rPr>
      </w:pPr>
    </w:p>
    <w:p w:rsidR="0087622A" w:rsidRPr="007F306B" w:rsidRDefault="0087622A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>
        <w:rPr>
          <w:b/>
          <w:bCs/>
          <w:i/>
          <w:iCs/>
          <w:noProof/>
          <w:lang w:val="en-US"/>
        </w:rPr>
        <w:t>40.03.01 (030900.62)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Юриспруденция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 w:rsidRPr="009E226A">
        <w:rPr>
          <w:noProof/>
        </w:rPr>
        <w:pict>
          <v:shape id="_x0000_i1193" type="#_x0000_t75" style="width:453pt;height:233.25pt;visibility:visible">
            <v:imagedata r:id="rId146" o:title=""/>
          </v:shape>
        </w:pict>
      </w:r>
    </w:p>
    <w:p w:rsidR="0087622A" w:rsidRDefault="0087622A" w:rsidP="00401F45">
      <w:pPr>
        <w:keepNext/>
        <w:keepLines/>
        <w:jc w:val="center"/>
      </w:pPr>
      <w:r w:rsidRPr="0002726F">
        <w:t>Рисунок 4.</w:t>
      </w:r>
      <w:r>
        <w:t>16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t>по уровням обученности</w:t>
      </w:r>
    </w:p>
    <w:p w:rsidR="0087622A" w:rsidRPr="007F306B" w:rsidRDefault="0087622A" w:rsidP="0002726F">
      <w:pPr>
        <w:jc w:val="center"/>
        <w:rPr>
          <w:lang w:val="en-US"/>
        </w:rPr>
      </w:pPr>
    </w:p>
    <w:p w:rsidR="0087622A" w:rsidRPr="007F306B" w:rsidRDefault="0087622A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>
        <w:rPr>
          <w:b/>
          <w:bCs/>
          <w:i/>
          <w:iCs/>
          <w:noProof/>
          <w:lang w:val="en-US"/>
        </w:rPr>
        <w:t>40.05.01 (030901.65)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Правовое обеспечение национальной безопасности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 w:rsidRPr="009E226A">
        <w:rPr>
          <w:noProof/>
        </w:rPr>
        <w:pict>
          <v:shape id="_x0000_i1194" type="#_x0000_t75" style="width:453pt;height:233.25pt;visibility:visible">
            <v:imagedata r:id="rId147" o:title=""/>
          </v:shape>
        </w:pict>
      </w:r>
    </w:p>
    <w:p w:rsidR="0087622A" w:rsidRDefault="0087622A" w:rsidP="00401F45">
      <w:pPr>
        <w:keepNext/>
        <w:keepLines/>
        <w:jc w:val="center"/>
      </w:pPr>
      <w:r w:rsidRPr="0002726F">
        <w:t>Рисунок 4.</w:t>
      </w:r>
      <w:r>
        <w:t>17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t>по уровням обученности</w:t>
      </w:r>
    </w:p>
    <w:p w:rsidR="0087622A" w:rsidRPr="007F306B" w:rsidRDefault="0087622A" w:rsidP="0002726F">
      <w:pPr>
        <w:jc w:val="center"/>
        <w:rPr>
          <w:lang w:val="en-US"/>
        </w:rPr>
      </w:pPr>
    </w:p>
    <w:p w:rsidR="0087622A" w:rsidRPr="007F306B" w:rsidRDefault="0087622A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>
        <w:rPr>
          <w:b/>
          <w:bCs/>
          <w:i/>
          <w:iCs/>
          <w:noProof/>
          <w:lang w:val="en-US"/>
        </w:rPr>
        <w:t>40.05.02 (031001.65)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Правоохранительная деятельность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 w:rsidRPr="009E226A">
        <w:rPr>
          <w:noProof/>
        </w:rPr>
        <w:pict>
          <v:shape id="_x0000_i1195" type="#_x0000_t75" style="width:453pt;height:233.25pt;visibility:visible">
            <v:imagedata r:id="rId148" o:title=""/>
          </v:shape>
        </w:pict>
      </w:r>
    </w:p>
    <w:p w:rsidR="0087622A" w:rsidRDefault="0087622A" w:rsidP="00401F45">
      <w:pPr>
        <w:keepNext/>
        <w:keepLines/>
        <w:jc w:val="center"/>
      </w:pPr>
      <w:r w:rsidRPr="0002726F">
        <w:t>Рисунок 4.</w:t>
      </w:r>
      <w:r>
        <w:t>18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t>по уровням обученности</w:t>
      </w:r>
    </w:p>
    <w:p w:rsidR="0087622A" w:rsidRPr="007F306B" w:rsidRDefault="0087622A" w:rsidP="0002726F">
      <w:pPr>
        <w:jc w:val="center"/>
        <w:rPr>
          <w:lang w:val="en-US"/>
        </w:rPr>
      </w:pPr>
    </w:p>
    <w:p w:rsidR="0087622A" w:rsidRPr="007F306B" w:rsidRDefault="0087622A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>
        <w:rPr>
          <w:b/>
          <w:bCs/>
          <w:i/>
          <w:iCs/>
          <w:noProof/>
          <w:lang w:val="en-US"/>
        </w:rPr>
        <w:t>41.03.04 (030200.62)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Политология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 w:rsidRPr="009E226A">
        <w:rPr>
          <w:noProof/>
        </w:rPr>
        <w:pict>
          <v:shape id="_x0000_i1196" type="#_x0000_t75" style="width:453pt;height:233.25pt;visibility:visible">
            <v:imagedata r:id="rId149" o:title=""/>
          </v:shape>
        </w:pict>
      </w:r>
    </w:p>
    <w:p w:rsidR="0087622A" w:rsidRDefault="0087622A" w:rsidP="00401F45">
      <w:pPr>
        <w:keepNext/>
        <w:keepLines/>
        <w:jc w:val="center"/>
      </w:pPr>
      <w:r w:rsidRPr="0002726F">
        <w:t>Рисунок 4.</w:t>
      </w:r>
      <w:r>
        <w:t>19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t>по уровням обученности</w:t>
      </w:r>
    </w:p>
    <w:p w:rsidR="0087622A" w:rsidRPr="007F306B" w:rsidRDefault="0087622A" w:rsidP="0002726F">
      <w:pPr>
        <w:jc w:val="center"/>
        <w:rPr>
          <w:lang w:val="en-US"/>
        </w:rPr>
      </w:pPr>
    </w:p>
    <w:p w:rsidR="0087622A" w:rsidRPr="007F306B" w:rsidRDefault="0087622A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>
        <w:rPr>
          <w:b/>
          <w:bCs/>
          <w:i/>
          <w:iCs/>
          <w:noProof/>
          <w:lang w:val="en-US"/>
        </w:rPr>
        <w:t>41.03.05 (031900.62)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Международные отношения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 w:rsidRPr="009E226A">
        <w:rPr>
          <w:noProof/>
        </w:rPr>
        <w:pict>
          <v:shape id="_x0000_i1197" type="#_x0000_t75" style="width:453pt;height:233.25pt;visibility:visible">
            <v:imagedata r:id="rId150" o:title=""/>
          </v:shape>
        </w:pict>
      </w:r>
    </w:p>
    <w:p w:rsidR="0087622A" w:rsidRDefault="0087622A" w:rsidP="00401F45">
      <w:pPr>
        <w:keepNext/>
        <w:keepLines/>
        <w:jc w:val="center"/>
      </w:pPr>
      <w:r w:rsidRPr="0002726F">
        <w:t>Рисунок 4.</w:t>
      </w:r>
      <w:r>
        <w:t>20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t>по уровням обученности</w:t>
      </w:r>
    </w:p>
    <w:p w:rsidR="0087622A" w:rsidRPr="007F306B" w:rsidRDefault="0087622A" w:rsidP="0002726F">
      <w:pPr>
        <w:jc w:val="center"/>
        <w:rPr>
          <w:lang w:val="en-US"/>
        </w:rPr>
      </w:pPr>
    </w:p>
    <w:p w:rsidR="0087622A" w:rsidRPr="007F306B" w:rsidRDefault="0087622A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>
        <w:rPr>
          <w:b/>
          <w:bCs/>
          <w:i/>
          <w:iCs/>
          <w:noProof/>
          <w:lang w:val="en-US"/>
        </w:rPr>
        <w:t>42.03.01 (031600.62)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Реклама и связи с общественностью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 w:rsidRPr="009E226A">
        <w:rPr>
          <w:noProof/>
        </w:rPr>
        <w:pict>
          <v:shape id="_x0000_i1198" type="#_x0000_t75" style="width:453pt;height:233.25pt;visibility:visible">
            <v:imagedata r:id="rId151" o:title=""/>
          </v:shape>
        </w:pict>
      </w:r>
    </w:p>
    <w:p w:rsidR="0087622A" w:rsidRDefault="0087622A" w:rsidP="00401F45">
      <w:pPr>
        <w:keepNext/>
        <w:keepLines/>
        <w:jc w:val="center"/>
      </w:pPr>
      <w:r w:rsidRPr="0002726F">
        <w:t>Рисунок 4.</w:t>
      </w:r>
      <w:r>
        <w:t>21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t>по уровням обученности</w:t>
      </w:r>
    </w:p>
    <w:p w:rsidR="0087622A" w:rsidRPr="007F306B" w:rsidRDefault="0087622A" w:rsidP="0002726F">
      <w:pPr>
        <w:jc w:val="center"/>
        <w:rPr>
          <w:lang w:val="en-US"/>
        </w:rPr>
      </w:pPr>
    </w:p>
    <w:p w:rsidR="0087622A" w:rsidRPr="007F306B" w:rsidRDefault="0087622A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>
        <w:rPr>
          <w:b/>
          <w:bCs/>
          <w:i/>
          <w:iCs/>
          <w:noProof/>
          <w:lang w:val="en-US"/>
        </w:rPr>
        <w:t>42.03.03 (035000.62)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Издательское дело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 w:rsidRPr="009E226A">
        <w:rPr>
          <w:noProof/>
        </w:rPr>
        <w:pict>
          <v:shape id="_x0000_i1199" type="#_x0000_t75" style="width:453pt;height:233.25pt;visibility:visible">
            <v:imagedata r:id="rId152" o:title=""/>
          </v:shape>
        </w:pict>
      </w:r>
    </w:p>
    <w:p w:rsidR="0087622A" w:rsidRDefault="0087622A" w:rsidP="00401F45">
      <w:pPr>
        <w:keepNext/>
        <w:keepLines/>
        <w:jc w:val="center"/>
      </w:pPr>
      <w:r w:rsidRPr="0002726F">
        <w:t>Рисунок 4.</w:t>
      </w:r>
      <w:r>
        <w:t>22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t>по уровням обученности</w:t>
      </w:r>
    </w:p>
    <w:p w:rsidR="0087622A" w:rsidRPr="007F306B" w:rsidRDefault="0087622A" w:rsidP="0002726F">
      <w:pPr>
        <w:jc w:val="center"/>
        <w:rPr>
          <w:lang w:val="en-US"/>
        </w:rPr>
      </w:pPr>
    </w:p>
    <w:p w:rsidR="0087622A" w:rsidRPr="007F306B" w:rsidRDefault="0087622A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>
        <w:rPr>
          <w:b/>
          <w:bCs/>
          <w:i/>
          <w:iCs/>
          <w:noProof/>
          <w:lang w:val="en-US"/>
        </w:rPr>
        <w:t>43.03.02 (100400.62)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Туризм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 w:rsidRPr="009E226A">
        <w:rPr>
          <w:noProof/>
        </w:rPr>
        <w:pict>
          <v:shape id="_x0000_i1200" type="#_x0000_t75" style="width:453pt;height:233.25pt;visibility:visible">
            <v:imagedata r:id="rId153" o:title=""/>
          </v:shape>
        </w:pict>
      </w:r>
    </w:p>
    <w:p w:rsidR="0087622A" w:rsidRDefault="0087622A" w:rsidP="00401F45">
      <w:pPr>
        <w:keepNext/>
        <w:keepLines/>
        <w:jc w:val="center"/>
      </w:pPr>
      <w:r w:rsidRPr="0002726F">
        <w:t>Рисунок 4.</w:t>
      </w:r>
      <w:r>
        <w:t>23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t>по уровням обученности</w:t>
      </w:r>
    </w:p>
    <w:p w:rsidR="0087622A" w:rsidRPr="007F306B" w:rsidRDefault="0087622A" w:rsidP="0002726F">
      <w:pPr>
        <w:jc w:val="center"/>
        <w:rPr>
          <w:lang w:val="en-US"/>
        </w:rPr>
      </w:pPr>
    </w:p>
    <w:p w:rsidR="0087622A" w:rsidRPr="007F306B" w:rsidRDefault="0087622A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>
        <w:rPr>
          <w:b/>
          <w:bCs/>
          <w:i/>
          <w:iCs/>
          <w:noProof/>
          <w:lang w:val="en-US"/>
        </w:rPr>
        <w:t>44.03.01 (050100.62)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Педагогическое образование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 w:rsidRPr="009E226A">
        <w:rPr>
          <w:noProof/>
        </w:rPr>
        <w:pict>
          <v:shape id="_x0000_i1201" type="#_x0000_t75" style="width:453pt;height:233.25pt;visibility:visible">
            <v:imagedata r:id="rId154" o:title=""/>
          </v:shape>
        </w:pict>
      </w:r>
    </w:p>
    <w:p w:rsidR="0087622A" w:rsidRDefault="0087622A" w:rsidP="00401F45">
      <w:pPr>
        <w:keepNext/>
        <w:keepLines/>
        <w:jc w:val="center"/>
      </w:pPr>
      <w:r w:rsidRPr="0002726F">
        <w:t>Рисунок 4.</w:t>
      </w:r>
      <w:r>
        <w:t>24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t>по уровням обученности</w:t>
      </w:r>
    </w:p>
    <w:p w:rsidR="0087622A" w:rsidRPr="007F306B" w:rsidRDefault="0087622A" w:rsidP="0002726F">
      <w:pPr>
        <w:jc w:val="center"/>
        <w:rPr>
          <w:lang w:val="en-US"/>
        </w:rPr>
      </w:pPr>
    </w:p>
    <w:p w:rsidR="0087622A" w:rsidRPr="007F306B" w:rsidRDefault="0087622A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>
        <w:rPr>
          <w:b/>
          <w:bCs/>
          <w:i/>
          <w:iCs/>
          <w:noProof/>
          <w:lang w:val="en-US"/>
        </w:rPr>
        <w:t>44.03.04 (051000.62)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Профессиональное обучение (по отраслям)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 w:rsidRPr="009E226A">
        <w:rPr>
          <w:noProof/>
        </w:rPr>
        <w:pict>
          <v:shape id="_x0000_i1202" type="#_x0000_t75" style="width:453pt;height:233.25pt;visibility:visible">
            <v:imagedata r:id="rId155" o:title=""/>
          </v:shape>
        </w:pict>
      </w:r>
    </w:p>
    <w:p w:rsidR="0087622A" w:rsidRDefault="0087622A" w:rsidP="00401F45">
      <w:pPr>
        <w:keepNext/>
        <w:keepLines/>
        <w:jc w:val="center"/>
      </w:pPr>
      <w:r w:rsidRPr="0002726F">
        <w:t>Рисунок 4.</w:t>
      </w:r>
      <w:r>
        <w:t>25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t>по уровням обученности</w:t>
      </w:r>
    </w:p>
    <w:p w:rsidR="0087622A" w:rsidRPr="007F306B" w:rsidRDefault="0087622A" w:rsidP="0002726F">
      <w:pPr>
        <w:jc w:val="center"/>
        <w:rPr>
          <w:lang w:val="en-US"/>
        </w:rPr>
      </w:pPr>
    </w:p>
    <w:p w:rsidR="0087622A" w:rsidRPr="007F306B" w:rsidRDefault="0087622A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>
        <w:rPr>
          <w:b/>
          <w:bCs/>
          <w:i/>
          <w:iCs/>
          <w:noProof/>
          <w:lang w:val="en-US"/>
        </w:rPr>
        <w:t>44.03.05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Педагогическое образование (с двумя профилями подготовки)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 w:rsidRPr="009E226A">
        <w:rPr>
          <w:noProof/>
        </w:rPr>
        <w:pict>
          <v:shape id="_x0000_i1203" type="#_x0000_t75" style="width:453pt;height:233.25pt;visibility:visible">
            <v:imagedata r:id="rId156" o:title=""/>
          </v:shape>
        </w:pict>
      </w:r>
    </w:p>
    <w:p w:rsidR="0087622A" w:rsidRDefault="0087622A" w:rsidP="00401F45">
      <w:pPr>
        <w:keepNext/>
        <w:keepLines/>
        <w:jc w:val="center"/>
      </w:pPr>
      <w:r w:rsidRPr="0002726F">
        <w:t>Рисунок 4.</w:t>
      </w:r>
      <w:r>
        <w:t>26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t>по уровням обученности</w:t>
      </w:r>
    </w:p>
    <w:p w:rsidR="0087622A" w:rsidRPr="007F306B" w:rsidRDefault="0087622A" w:rsidP="0002726F">
      <w:pPr>
        <w:jc w:val="center"/>
        <w:rPr>
          <w:lang w:val="en-US"/>
        </w:rPr>
      </w:pPr>
    </w:p>
    <w:p w:rsidR="0087622A" w:rsidRPr="007F306B" w:rsidRDefault="0087622A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>
        <w:rPr>
          <w:b/>
          <w:bCs/>
          <w:i/>
          <w:iCs/>
          <w:noProof/>
          <w:lang w:val="en-US"/>
        </w:rPr>
        <w:t>45.03.01 (032700.62)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Филология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 w:rsidRPr="009E226A">
        <w:rPr>
          <w:noProof/>
        </w:rPr>
        <w:pict>
          <v:shape id="_x0000_i1204" type="#_x0000_t75" style="width:453pt;height:233.25pt;visibility:visible">
            <v:imagedata r:id="rId157" o:title=""/>
          </v:shape>
        </w:pict>
      </w:r>
    </w:p>
    <w:p w:rsidR="0087622A" w:rsidRDefault="0087622A" w:rsidP="00401F45">
      <w:pPr>
        <w:keepNext/>
        <w:keepLines/>
        <w:jc w:val="center"/>
      </w:pPr>
      <w:r w:rsidRPr="0002726F">
        <w:t>Рисунок 4.</w:t>
      </w:r>
      <w:r>
        <w:t>27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t>по уровням обученности</w:t>
      </w:r>
    </w:p>
    <w:p w:rsidR="0087622A" w:rsidRPr="007F306B" w:rsidRDefault="0087622A" w:rsidP="0002726F">
      <w:pPr>
        <w:jc w:val="center"/>
        <w:rPr>
          <w:lang w:val="en-US"/>
        </w:rPr>
      </w:pPr>
    </w:p>
    <w:p w:rsidR="0087622A" w:rsidRPr="007F306B" w:rsidRDefault="0087622A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>
        <w:rPr>
          <w:b/>
          <w:bCs/>
          <w:i/>
          <w:iCs/>
          <w:noProof/>
          <w:lang w:val="en-US"/>
        </w:rPr>
        <w:t>45.03.02 (035700.62)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Лингвистика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 w:rsidRPr="009E226A">
        <w:rPr>
          <w:noProof/>
        </w:rPr>
        <w:pict>
          <v:shape id="_x0000_i1205" type="#_x0000_t75" style="width:453pt;height:233.25pt;visibility:visible">
            <v:imagedata r:id="rId158" o:title=""/>
          </v:shape>
        </w:pict>
      </w:r>
    </w:p>
    <w:p w:rsidR="0087622A" w:rsidRDefault="0087622A" w:rsidP="00401F45">
      <w:pPr>
        <w:keepNext/>
        <w:keepLines/>
        <w:jc w:val="center"/>
      </w:pPr>
      <w:r w:rsidRPr="0002726F">
        <w:t>Рисунок 4.</w:t>
      </w:r>
      <w:r>
        <w:t>28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t>по уровням обученности</w:t>
      </w:r>
    </w:p>
    <w:p w:rsidR="0087622A" w:rsidRPr="007F306B" w:rsidRDefault="0087622A" w:rsidP="0002726F">
      <w:pPr>
        <w:jc w:val="center"/>
        <w:rPr>
          <w:lang w:val="en-US"/>
        </w:rPr>
      </w:pPr>
    </w:p>
    <w:p w:rsidR="0087622A" w:rsidRPr="007F306B" w:rsidRDefault="0087622A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>
        <w:rPr>
          <w:b/>
          <w:bCs/>
          <w:i/>
          <w:iCs/>
          <w:noProof/>
          <w:lang w:val="en-US"/>
        </w:rPr>
        <w:t>46.03.01 (030600.62)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История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 w:rsidRPr="009E226A">
        <w:rPr>
          <w:noProof/>
        </w:rPr>
        <w:pict>
          <v:shape id="_x0000_i1206" type="#_x0000_t75" style="width:453pt;height:233.25pt;visibility:visible">
            <v:imagedata r:id="rId159" o:title=""/>
          </v:shape>
        </w:pict>
      </w:r>
    </w:p>
    <w:p w:rsidR="0087622A" w:rsidRDefault="0087622A" w:rsidP="00401F45">
      <w:pPr>
        <w:keepNext/>
        <w:keepLines/>
        <w:jc w:val="center"/>
      </w:pPr>
      <w:r w:rsidRPr="0002726F">
        <w:t>Рисунок 4.</w:t>
      </w:r>
      <w:r>
        <w:t>29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t>по уровням обученности</w:t>
      </w:r>
    </w:p>
    <w:p w:rsidR="0087622A" w:rsidRPr="007F306B" w:rsidRDefault="0087622A" w:rsidP="0002726F">
      <w:pPr>
        <w:jc w:val="center"/>
        <w:rPr>
          <w:lang w:val="en-US"/>
        </w:rPr>
      </w:pPr>
    </w:p>
    <w:p w:rsidR="0087622A" w:rsidRPr="007F306B" w:rsidRDefault="0087622A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>Направление подготовки</w:t>
      </w:r>
      <w:r>
        <w:rPr>
          <w:b/>
          <w:bCs/>
          <w:i/>
          <w:iCs/>
          <w:noProof/>
          <w:lang w:val="en-US"/>
        </w:rPr>
        <w:t>51.03.01 (033000.62)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>Культурология</w:t>
      </w:r>
      <w:r w:rsidRPr="007F306B">
        <w:rPr>
          <w:b/>
          <w:bCs/>
          <w:i/>
          <w:iCs/>
          <w:lang w:val="en-US"/>
        </w:rPr>
        <w:t>»</w:t>
      </w:r>
      <w:r w:rsidRPr="007F306B">
        <w:rPr>
          <w:b/>
          <w:bCs/>
          <w:i/>
          <w:iCs/>
          <w:lang w:val="en-US"/>
        </w:rPr>
        <w:br/>
      </w:r>
      <w:r w:rsidRPr="009E226A">
        <w:rPr>
          <w:noProof/>
        </w:rPr>
        <w:pict>
          <v:shape id="_x0000_i1207" type="#_x0000_t75" style="width:453pt;height:233.25pt;visibility:visible">
            <v:imagedata r:id="rId160" o:title=""/>
          </v:shape>
        </w:pict>
      </w:r>
    </w:p>
    <w:p w:rsidR="0087622A" w:rsidRDefault="0087622A" w:rsidP="00401F45">
      <w:pPr>
        <w:keepNext/>
        <w:keepLines/>
        <w:jc w:val="center"/>
      </w:pPr>
      <w:r w:rsidRPr="0002726F">
        <w:t>Рисунок 4.</w:t>
      </w:r>
      <w:r>
        <w:t>30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t>по уровням обученности</w:t>
      </w:r>
    </w:p>
    <w:p w:rsidR="0087622A" w:rsidRPr="0002726F" w:rsidRDefault="0087622A" w:rsidP="0002726F">
      <w:pPr>
        <w:jc w:val="center"/>
      </w:pPr>
    </w:p>
    <w:p w:rsidR="0087622A" w:rsidRPr="00E37678" w:rsidRDefault="0087622A" w:rsidP="00E37678">
      <w:pPr>
        <w:pStyle w:val="Heading1"/>
        <w:tabs>
          <w:tab w:val="clear" w:pos="706"/>
          <w:tab w:val="num" w:pos="900"/>
        </w:tabs>
        <w:ind w:left="720"/>
      </w:pPr>
      <w:r w:rsidRPr="0002726F">
        <w:br w:type="page"/>
      </w:r>
      <w:r w:rsidRPr="002511CF">
        <w:t>Интернет-тестирование в сфере образования</w:t>
      </w:r>
    </w:p>
    <w:p w:rsidR="0087622A" w:rsidRDefault="0087622A" w:rsidP="00EF0AB0">
      <w:pPr>
        <w:jc w:val="both"/>
        <w:rPr>
          <w:color w:val="000000"/>
          <w:sz w:val="28"/>
          <w:szCs w:val="28"/>
        </w:rPr>
      </w:pPr>
    </w:p>
    <w:p w:rsidR="0087622A" w:rsidRDefault="0087622A" w:rsidP="00EF0AB0">
      <w:pPr>
        <w:pStyle w:val="NormalWeb"/>
        <w:ind w:firstLine="540"/>
        <w:jc w:val="both"/>
      </w:pPr>
      <w:r w:rsidRPr="00B863BD">
        <w:rPr>
          <w:color w:val="000000"/>
          <w:sz w:val="28"/>
          <w:szCs w:val="28"/>
        </w:rPr>
        <w:t xml:space="preserve">Для повышения эффективности работы образовательных </w:t>
      </w:r>
      <w:r>
        <w:rPr>
          <w:color w:val="000000"/>
          <w:sz w:val="28"/>
          <w:szCs w:val="28"/>
        </w:rPr>
        <w:t>организаций</w:t>
      </w:r>
      <w:r>
        <w:rPr>
          <w:color w:val="000000"/>
          <w:sz w:val="28"/>
          <w:szCs w:val="28"/>
        </w:rPr>
        <w:br/>
        <w:t>в области оценки и мониторинга качества образования</w:t>
      </w:r>
      <w:r w:rsidRPr="00B863BD">
        <w:rPr>
          <w:color w:val="000000"/>
          <w:sz w:val="28"/>
          <w:szCs w:val="28"/>
        </w:rPr>
        <w:t xml:space="preserve"> создан </w:t>
      </w:r>
      <w:r>
        <w:rPr>
          <w:color w:val="000000"/>
          <w:sz w:val="28"/>
          <w:szCs w:val="28"/>
        </w:rPr>
        <w:t>е</w:t>
      </w:r>
      <w:r w:rsidRPr="00B863BD">
        <w:rPr>
          <w:color w:val="000000"/>
          <w:sz w:val="28"/>
          <w:szCs w:val="28"/>
        </w:rPr>
        <w:t xml:space="preserve">диный портал Интернет-тестирования в сфере образования </w:t>
      </w:r>
      <w:hyperlink r:id="rId161" w:history="1">
        <w:r w:rsidRPr="00E3688A">
          <w:rPr>
            <w:rStyle w:val="Hyperlink"/>
            <w:b/>
            <w:bCs/>
            <w:color w:val="auto"/>
            <w:sz w:val="28"/>
            <w:szCs w:val="28"/>
            <w:u w:val="none"/>
            <w:lang w:val="en-US"/>
          </w:rPr>
          <w:t>www</w:t>
        </w:r>
        <w:r w:rsidRPr="00E3688A">
          <w:rPr>
            <w:rStyle w:val="Hyperlink"/>
            <w:b/>
            <w:bCs/>
            <w:color w:val="auto"/>
            <w:sz w:val="28"/>
            <w:szCs w:val="28"/>
            <w:u w:val="none"/>
          </w:rPr>
          <w:t>.i-exam.ru</w:t>
        </w:r>
      </w:hyperlink>
      <w:r w:rsidRPr="00A92F05">
        <w:rPr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1188"/>
        <w:gridCol w:w="8280"/>
      </w:tblGrid>
      <w:tr w:rsidR="0087622A">
        <w:tc>
          <w:tcPr>
            <w:tcW w:w="1188" w:type="dxa"/>
          </w:tcPr>
          <w:p w:rsidR="0087622A" w:rsidRPr="00E43C97" w:rsidRDefault="0087622A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B0083C">
              <w:rPr>
                <w:b/>
                <w:noProof/>
                <w:color w:val="000000"/>
                <w:sz w:val="28"/>
                <w:szCs w:val="28"/>
              </w:rPr>
              <w:pict>
                <v:shape id="Рисунок 32" o:spid="_x0000_i1208" type="#_x0000_t75" style="width:48.75pt;height:48pt;visibility:visible">
                  <v:imagedata r:id="rId162" o:title=""/>
                </v:shape>
              </w:pict>
            </w:r>
          </w:p>
        </w:tc>
        <w:tc>
          <w:tcPr>
            <w:tcW w:w="8280" w:type="dxa"/>
          </w:tcPr>
          <w:p w:rsidR="0087622A" w:rsidRPr="00B617EA" w:rsidRDefault="0087622A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187AF5">
              <w:rPr>
                <w:b/>
                <w:bCs/>
                <w:color w:val="6D02AB"/>
                <w:sz w:val="28"/>
                <w:szCs w:val="28"/>
              </w:rPr>
              <w:t>«Диагностическое Интернет-тестирование студентов первого курса»</w:t>
            </w:r>
            <w:r w:rsidRPr="00B617EA">
              <w:rPr>
                <w:sz w:val="28"/>
                <w:szCs w:val="28"/>
              </w:rPr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7622A">
        <w:tc>
          <w:tcPr>
            <w:tcW w:w="1188" w:type="dxa"/>
          </w:tcPr>
          <w:p w:rsidR="0087622A" w:rsidRPr="00E43C97" w:rsidRDefault="0087622A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B0083C">
              <w:rPr>
                <w:b/>
                <w:noProof/>
                <w:color w:val="000000"/>
                <w:sz w:val="28"/>
                <w:szCs w:val="28"/>
              </w:rPr>
              <w:pict>
                <v:shape id="Рисунок 33" o:spid="_x0000_i1209" type="#_x0000_t75" style="width:48.75pt;height:48pt;visibility:visible">
                  <v:imagedata r:id="rId163" o:title=""/>
                </v:shape>
              </w:pict>
            </w:r>
          </w:p>
        </w:tc>
        <w:tc>
          <w:tcPr>
            <w:tcW w:w="8280" w:type="dxa"/>
          </w:tcPr>
          <w:p w:rsidR="0087622A" w:rsidRDefault="0087622A" w:rsidP="007477D4">
            <w:pPr>
              <w:autoSpaceDE w:val="0"/>
              <w:autoSpaceDN w:val="0"/>
              <w:adjustRightInd w:val="0"/>
              <w:spacing w:before="100" w:line="241" w:lineRule="atLeast"/>
              <w:ind w:right="-6"/>
              <w:rPr>
                <w:sz w:val="28"/>
                <w:szCs w:val="28"/>
              </w:rPr>
            </w:pPr>
            <w:r w:rsidRPr="00187AF5">
              <w:rPr>
                <w:b/>
                <w:bCs/>
                <w:color w:val="1B4897"/>
                <w:sz w:val="28"/>
                <w:szCs w:val="28"/>
              </w:rPr>
              <w:t>«Интернет-тренажеры в сфере образования»</w:t>
            </w:r>
            <w:r w:rsidRPr="00B617EA">
              <w:rPr>
                <w:sz w:val="28"/>
                <w:szCs w:val="28"/>
              </w:rPr>
              <w:t xml:space="preserve"> предоставляют студентам возможность самостоятельной подготовки</w:t>
            </w:r>
            <w:r>
              <w:rPr>
                <w:sz w:val="28"/>
                <w:szCs w:val="28"/>
              </w:rPr>
              <w:br/>
            </w:r>
            <w:r w:rsidRPr="00B617EA">
              <w:rPr>
                <w:sz w:val="28"/>
                <w:szCs w:val="28"/>
              </w:rPr>
              <w:t xml:space="preserve"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</w:t>
            </w:r>
            <w:r w:rsidRPr="0044162F">
              <w:rPr>
                <w:sz w:val="28"/>
                <w:szCs w:val="28"/>
              </w:rPr>
              <w:t>процедур.</w:t>
            </w:r>
          </w:p>
          <w:p w:rsidR="0087622A" w:rsidRPr="00AB5822" w:rsidRDefault="0087622A" w:rsidP="007477D4">
            <w:pPr>
              <w:autoSpaceDE w:val="0"/>
              <w:autoSpaceDN w:val="0"/>
              <w:adjustRightInd w:val="0"/>
              <w:spacing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С 2016 года реализована возможность выбора любого количества</w:t>
            </w:r>
            <w:r>
              <w:rPr>
                <w:sz w:val="28"/>
                <w:szCs w:val="28"/>
              </w:rPr>
              <w:br/>
              <w:t>из предлагаемых в рамках проекта услуг.</w:t>
            </w:r>
          </w:p>
        </w:tc>
      </w:tr>
      <w:tr w:rsidR="0087622A">
        <w:tc>
          <w:tcPr>
            <w:tcW w:w="1188" w:type="dxa"/>
          </w:tcPr>
          <w:p w:rsidR="0087622A" w:rsidRPr="00E43C97" w:rsidRDefault="0087622A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B0083C">
              <w:rPr>
                <w:b/>
                <w:noProof/>
                <w:color w:val="000000"/>
                <w:sz w:val="28"/>
                <w:szCs w:val="28"/>
              </w:rPr>
              <w:pict>
                <v:shape id="Рисунок 34" o:spid="_x0000_i1210" type="#_x0000_t75" style="width:48pt;height:47.25pt;visibility:visible">
                  <v:imagedata r:id="rId164" o:title=""/>
                </v:shape>
              </w:pict>
            </w:r>
          </w:p>
        </w:tc>
        <w:tc>
          <w:tcPr>
            <w:tcW w:w="8280" w:type="dxa"/>
          </w:tcPr>
          <w:p w:rsidR="0087622A" w:rsidRDefault="0087622A" w:rsidP="007477D4">
            <w:pPr>
              <w:autoSpaceDE w:val="0"/>
              <w:autoSpaceDN w:val="0"/>
              <w:adjustRightInd w:val="0"/>
              <w:spacing w:before="100" w:line="241" w:lineRule="atLeast"/>
              <w:ind w:right="-6"/>
              <w:rPr>
                <w:sz w:val="28"/>
                <w:szCs w:val="28"/>
              </w:rPr>
            </w:pPr>
            <w:r w:rsidRPr="00B15C5B">
              <w:rPr>
                <w:b/>
                <w:bCs/>
                <w:color w:val="ABC433"/>
                <w:sz w:val="28"/>
                <w:szCs w:val="28"/>
              </w:rPr>
              <w:t>«Федеральный Интернет-экзамен в сфере профессионального образования (ФЭПО)»</w:t>
            </w:r>
            <w:r w:rsidRPr="00B617EA">
              <w:rPr>
                <w:sz w:val="28"/>
                <w:szCs w:val="28"/>
              </w:rPr>
              <w:t>обеспечивает возможность прохождения внешней независимой оценки результатов обучения в период промежуточной аттестации студентов на</w:t>
            </w:r>
            <w:r>
              <w:rPr>
                <w:sz w:val="28"/>
                <w:szCs w:val="28"/>
              </w:rPr>
              <w:t xml:space="preserve"> соответствие требованиям ФГОС.</w:t>
            </w:r>
          </w:p>
          <w:p w:rsidR="0087622A" w:rsidRPr="00B617EA" w:rsidRDefault="0087622A" w:rsidP="007477D4">
            <w:pPr>
              <w:autoSpaceDE w:val="0"/>
              <w:autoSpaceDN w:val="0"/>
              <w:adjustRightInd w:val="0"/>
              <w:spacing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B617EA">
              <w:rPr>
                <w:sz w:val="28"/>
                <w:szCs w:val="28"/>
              </w:rPr>
              <w:t>С 2015</w:t>
            </w:r>
            <w:r>
              <w:rPr>
                <w:sz w:val="28"/>
                <w:szCs w:val="28"/>
              </w:rPr>
              <w:t> </w:t>
            </w:r>
            <w:r w:rsidRPr="00B617EA">
              <w:rPr>
                <w:sz w:val="28"/>
                <w:szCs w:val="28"/>
              </w:rPr>
              <w:t xml:space="preserve">года все федеральные эксперты получили доступ </w:t>
            </w:r>
            <w:r>
              <w:rPr>
                <w:sz w:val="28"/>
                <w:szCs w:val="28"/>
              </w:rPr>
              <w:br/>
            </w:r>
            <w:r w:rsidRPr="00B617EA">
              <w:rPr>
                <w:sz w:val="28"/>
                <w:szCs w:val="28"/>
              </w:rPr>
              <w:t>к технологии ФЭПО.</w:t>
            </w:r>
          </w:p>
        </w:tc>
      </w:tr>
      <w:tr w:rsidR="0087622A">
        <w:tc>
          <w:tcPr>
            <w:tcW w:w="1188" w:type="dxa"/>
          </w:tcPr>
          <w:p w:rsidR="0087622A" w:rsidRPr="00E43C97" w:rsidRDefault="0087622A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B0083C">
              <w:rPr>
                <w:b/>
                <w:noProof/>
                <w:color w:val="000000"/>
                <w:sz w:val="28"/>
                <w:szCs w:val="28"/>
              </w:rPr>
              <w:pict>
                <v:shape id="Рисунок 35" o:spid="_x0000_i1211" type="#_x0000_t75" style="width:48.75pt;height:48pt;visibility:visible">
                  <v:imagedata r:id="rId165" o:title=""/>
                </v:shape>
              </w:pict>
            </w:r>
          </w:p>
        </w:tc>
        <w:tc>
          <w:tcPr>
            <w:tcW w:w="8280" w:type="dxa"/>
          </w:tcPr>
          <w:p w:rsidR="0087622A" w:rsidRDefault="0087622A" w:rsidP="007477D4">
            <w:pPr>
              <w:autoSpaceDE w:val="0"/>
              <w:autoSpaceDN w:val="0"/>
              <w:adjustRightInd w:val="0"/>
              <w:ind w:right="-6"/>
              <w:rPr>
                <w:color w:val="2A2A29"/>
                <w:sz w:val="28"/>
                <w:szCs w:val="28"/>
              </w:rPr>
            </w:pPr>
            <w:r w:rsidRPr="00B617EA">
              <w:rPr>
                <w:b/>
                <w:bCs/>
                <w:color w:val="E01B6F"/>
                <w:sz w:val="28"/>
                <w:szCs w:val="28"/>
              </w:rPr>
              <w:t xml:space="preserve">«Федеральный Интернет-экзамен для выпускниковбакалавриата (ФИЭБ)» – </w:t>
            </w:r>
            <w:r w:rsidRPr="00B617EA">
              <w:rPr>
                <w:color w:val="2A2A29"/>
                <w:sz w:val="28"/>
                <w:szCs w:val="28"/>
              </w:rPr>
              <w:t>новый проект, впервыереализованный в апреле</w:t>
            </w:r>
            <w:r>
              <w:rPr>
                <w:color w:val="2A2A29"/>
                <w:sz w:val="28"/>
                <w:szCs w:val="28"/>
              </w:rPr>
              <w:t xml:space="preserve"> 2015 </w:t>
            </w:r>
            <w:r w:rsidRPr="00B617EA">
              <w:rPr>
                <w:color w:val="2A2A29"/>
                <w:sz w:val="28"/>
                <w:szCs w:val="28"/>
              </w:rPr>
              <w:t>года и получивший высокоепризнание.</w:t>
            </w:r>
            <w:r>
              <w:rPr>
                <w:color w:val="2A2A29"/>
                <w:sz w:val="28"/>
                <w:szCs w:val="28"/>
              </w:rPr>
              <w:br/>
            </w:r>
            <w:r w:rsidRPr="00B617EA">
              <w:rPr>
                <w:color w:val="2A2A29"/>
                <w:sz w:val="28"/>
                <w:szCs w:val="28"/>
              </w:rPr>
              <w:t>Это добровольная сертификация выпускниковбакалавриата</w:t>
            </w:r>
            <w:r>
              <w:rPr>
                <w:color w:val="2A2A29"/>
                <w:sz w:val="28"/>
                <w:szCs w:val="28"/>
              </w:rPr>
              <w:br/>
            </w:r>
            <w:r w:rsidRPr="00B617EA">
              <w:rPr>
                <w:color w:val="2A2A29"/>
                <w:sz w:val="28"/>
                <w:szCs w:val="28"/>
              </w:rPr>
              <w:t>на</w:t>
            </w:r>
            <w:r>
              <w:rPr>
                <w:color w:val="2A2A29"/>
                <w:sz w:val="28"/>
                <w:szCs w:val="28"/>
              </w:rPr>
              <w:t xml:space="preserve"> соответствие требованиям ФГОС.</w:t>
            </w:r>
          </w:p>
          <w:p w:rsidR="0087622A" w:rsidRPr="00B617EA" w:rsidRDefault="0087622A" w:rsidP="007477D4">
            <w:pPr>
              <w:autoSpaceDE w:val="0"/>
              <w:autoSpaceDN w:val="0"/>
              <w:adjustRightInd w:val="0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7F306B">
              <w:rPr>
                <w:color w:val="2A2A29"/>
                <w:sz w:val="28"/>
                <w:szCs w:val="28"/>
              </w:rPr>
              <w:t>С целью успешной подготовки студентов к ФИЭБ вузам впервые предоставляется доступ к системе «Тренажер ФИЭБ».</w:t>
            </w:r>
          </w:p>
        </w:tc>
      </w:tr>
      <w:tr w:rsidR="0087622A">
        <w:tc>
          <w:tcPr>
            <w:tcW w:w="1188" w:type="dxa"/>
          </w:tcPr>
          <w:p w:rsidR="0087622A" w:rsidRPr="00E43C97" w:rsidRDefault="0087622A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B0083C">
              <w:rPr>
                <w:b/>
                <w:noProof/>
                <w:color w:val="000000"/>
                <w:sz w:val="28"/>
                <w:szCs w:val="28"/>
              </w:rPr>
              <w:pict>
                <v:shape id="Рисунок 36" o:spid="_x0000_i1212" type="#_x0000_t75" style="width:48pt;height:48pt;visibility:visible">
                  <v:imagedata r:id="rId166" o:title=""/>
                </v:shape>
              </w:pict>
            </w:r>
          </w:p>
        </w:tc>
        <w:tc>
          <w:tcPr>
            <w:tcW w:w="8280" w:type="dxa"/>
          </w:tcPr>
          <w:p w:rsidR="0087622A" w:rsidRPr="00B617EA" w:rsidRDefault="0087622A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B617EA">
              <w:rPr>
                <w:b/>
                <w:bCs/>
                <w:color w:val="F2882E"/>
                <w:sz w:val="28"/>
                <w:szCs w:val="28"/>
              </w:rPr>
              <w:t>«Открытые международные с</w:t>
            </w:r>
            <w:r w:rsidRPr="00B15C5B">
              <w:rPr>
                <w:b/>
                <w:bCs/>
                <w:color w:val="F2882E"/>
                <w:sz w:val="28"/>
                <w:szCs w:val="28"/>
              </w:rPr>
              <w:t>туденч</w:t>
            </w:r>
            <w:r w:rsidRPr="00B617EA">
              <w:rPr>
                <w:b/>
                <w:bCs/>
                <w:color w:val="F2882E"/>
                <w:sz w:val="28"/>
                <w:szCs w:val="28"/>
              </w:rPr>
              <w:t xml:space="preserve">ескиеИнтернет-олимпиады» </w:t>
            </w:r>
            <w:r w:rsidRPr="00B617EA">
              <w:rPr>
                <w:color w:val="2A2A29"/>
                <w:sz w:val="28"/>
                <w:szCs w:val="28"/>
              </w:rPr>
              <w:t>способствуют выявлению и поддержкеталантливой молодежи, предоставляют студентам широкие возможностипопробовать свои силы в дисциплинарных и междисциплинарных состязаниях.</w:t>
            </w:r>
          </w:p>
        </w:tc>
      </w:tr>
    </w:tbl>
    <w:p w:rsidR="0087622A" w:rsidRPr="002511CF" w:rsidRDefault="0087622A" w:rsidP="00EF0AB0">
      <w:pPr>
        <w:jc w:val="both"/>
        <w:rPr>
          <w:sz w:val="28"/>
          <w:szCs w:val="28"/>
        </w:rPr>
      </w:pPr>
    </w:p>
    <w:p w:rsidR="0087622A" w:rsidRPr="000F5744" w:rsidRDefault="0087622A" w:rsidP="00EF0AB0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FA4DA9">
        <w:br w:type="page"/>
      </w:r>
      <w:r>
        <w:rPr>
          <w:noProof/>
        </w:rPr>
        <w:pict>
          <v:shape id="Рисунок 23" o:spid="_x0000_s1327" type="#_x0000_t75" style="position:absolute;margin-left:27.45pt;margin-top:5.1pt;width:32.45pt;height:50.35pt;z-index:251808768;visibility:visible">
            <v:imagedata r:id="rId167" o:title=""/>
          </v:shape>
        </w:pict>
      </w:r>
      <w:r>
        <w:rPr>
          <w:noProof/>
        </w:rPr>
        <w:pict>
          <v:shape id="Text Box 24" o:spid="_x0000_s1328" type="#_x0000_t202" style="position:absolute;margin-left:60.45pt;margin-top:9.8pt;width:404.25pt;height:42.65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" filled="f" fillcolor="black" stroked="f" strokecolor="#f2f2f2" strokeweight="3pt">
            <v:textbox>
              <w:txbxContent>
                <w:p w:rsidR="0087622A" w:rsidRPr="00536AF8" w:rsidRDefault="0087622A" w:rsidP="007F306B">
                  <w:pPr>
                    <w:jc w:val="center"/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  <w:r w:rsidRPr="00536AF8">
                    <w:rPr>
                      <w:b/>
                      <w:bCs/>
                      <w:color w:val="FFFFFF"/>
                      <w:sz w:val="28"/>
                      <w:szCs w:val="28"/>
                    </w:rPr>
                    <w:t xml:space="preserve">ДИАГНОСТИЧЕСКОЕ ИНТЕРНЕТ-ТЕСТИРОВАНИЕ </w:t>
                  </w:r>
                  <w:r w:rsidRPr="00536AF8">
                    <w:rPr>
                      <w:b/>
                      <w:bCs/>
                      <w:color w:val="FFFFFF"/>
                      <w:sz w:val="28"/>
                      <w:szCs w:val="28"/>
                    </w:rPr>
                    <w:br/>
                    <w:t>СТУДЕНТОВ ПЕРВОГО КУРСА</w:t>
                  </w:r>
                </w:p>
                <w:p w:rsidR="0087622A" w:rsidRDefault="0087622A" w:rsidP="007F306B"/>
              </w:txbxContent>
            </v:textbox>
          </v:shape>
        </w:pict>
      </w:r>
      <w:r>
        <w:rPr>
          <w:noProof/>
        </w:rPr>
      </w:r>
      <w:r>
        <w:rPr>
          <w:noProof/>
        </w:rPr>
        <w:pict>
          <v:roundrect id="AutoShape 80" o:spid="_x0000_s1329" style="width:467.3pt;height:61.5pt;visibility:visible;mso-position-horizontal-relative:char;mso-position-vertical-relative:lin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" fillcolor="#7030a0" stroked="f" strokecolor="#7030a0">
            <v:shadow on="t" opacity=".5" offset="5pt,5pt"/>
            <w10:anchorlock/>
          </v:roundrect>
        </w:pict>
      </w:r>
    </w:p>
    <w:p w:rsidR="0087622A" w:rsidRPr="002511CF" w:rsidRDefault="0087622A" w:rsidP="00B904B3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7622A" w:rsidRPr="00F43697" w:rsidRDefault="0087622A" w:rsidP="00EF0AB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87622A" w:rsidRDefault="0087622A" w:rsidP="00EF0AB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tbl>
      <w:tblPr>
        <w:tblW w:w="0" w:type="auto"/>
        <w:tblInd w:w="2" w:type="dxa"/>
        <w:tblLayout w:type="fixed"/>
        <w:tblLook w:val="01E0"/>
      </w:tblPr>
      <w:tblGrid>
        <w:gridCol w:w="5148"/>
        <w:gridCol w:w="4422"/>
      </w:tblGrid>
      <w:tr w:rsidR="0087622A">
        <w:tc>
          <w:tcPr>
            <w:tcW w:w="5148" w:type="dxa"/>
          </w:tcPr>
          <w:p w:rsidR="0087622A" w:rsidRPr="00F643D4" w:rsidRDefault="0087622A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>выявление «проблемных» разделов учебной программы в начале обучения;</w:t>
            </w:r>
          </w:p>
          <w:p w:rsidR="0087622A" w:rsidRPr="00F643D4" w:rsidRDefault="0087622A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информационно-аналитического отчета по каждой </w:t>
            </w:r>
            <w:r w:rsidRPr="00F643D4">
              <w:rPr>
                <w:rFonts w:ascii="Times New Roman" w:hAnsi="Times New Roman" w:cs="Times New Roman"/>
                <w:sz w:val="28"/>
                <w:szCs w:val="28"/>
              </w:rPr>
              <w:br/>
              <w:t>из дисциплин;</w:t>
            </w:r>
          </w:p>
          <w:p w:rsidR="0087622A" w:rsidRPr="00F643D4" w:rsidRDefault="0087622A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color w:val="000000"/>
                <w:sz w:val="28"/>
                <w:szCs w:val="28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мониторинговых исследований (для вузов/ссузов, неоднократно участвовавших </w:t>
            </w:r>
            <w:r w:rsidRPr="00F643D4">
              <w:rPr>
                <w:rFonts w:ascii="Times New Roman" w:hAnsi="Times New Roman" w:cs="Times New Roman"/>
                <w:sz w:val="28"/>
                <w:szCs w:val="28"/>
              </w:rPr>
              <w:br/>
              <w:t>в диагностическом</w:t>
            </w:r>
            <w:r w:rsidRPr="00F643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тестировании).</w:t>
            </w:r>
          </w:p>
        </w:tc>
        <w:tc>
          <w:tcPr>
            <w:tcW w:w="4422" w:type="dxa"/>
          </w:tcPr>
          <w:p w:rsidR="0087622A" w:rsidRDefault="0087622A" w:rsidP="00F643D4">
            <w:pPr>
              <w:spacing w:after="120"/>
              <w:rPr>
                <w:sz w:val="4"/>
                <w:szCs w:val="4"/>
              </w:rPr>
            </w:pPr>
          </w:p>
          <w:p w:rsidR="0087622A" w:rsidRPr="00F643D4" w:rsidRDefault="0087622A" w:rsidP="00F643D4">
            <w:pPr>
              <w:spacing w:after="120"/>
              <w:rPr>
                <w:sz w:val="4"/>
                <w:szCs w:val="4"/>
              </w:rPr>
            </w:pPr>
          </w:p>
          <w:p w:rsidR="0087622A" w:rsidRPr="00F643D4" w:rsidRDefault="0087622A" w:rsidP="00F643D4">
            <w:pPr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672BC8">
              <w:object w:dxaOrig="4140" w:dyaOrig="2835">
                <v:shape id="_x0000_i1214" type="#_x0000_t75" style="width:207pt;height:141.75pt" o:ole="">
                  <v:imagedata r:id="rId168" o:title=""/>
                </v:shape>
                <o:OLEObject Type="Embed" ProgID="Paint.Picture" ShapeID="_x0000_i1214" DrawAspect="Content" ObjectID="_1537604735" r:id="rId169"/>
              </w:object>
            </w:r>
          </w:p>
        </w:tc>
      </w:tr>
    </w:tbl>
    <w:p w:rsidR="0087622A" w:rsidRPr="00F43697" w:rsidRDefault="0087622A" w:rsidP="00EF0AB0">
      <w:pPr>
        <w:autoSpaceDE w:val="0"/>
        <w:autoSpaceDN w:val="0"/>
        <w:adjustRightInd w:val="0"/>
        <w:spacing w:line="241" w:lineRule="atLeast"/>
        <w:ind w:firstLine="540"/>
        <w:rPr>
          <w:b/>
          <w:bCs/>
          <w:color w:val="6D02AB"/>
        </w:rPr>
      </w:pPr>
    </w:p>
    <w:p w:rsidR="0087622A" w:rsidRDefault="0087622A" w:rsidP="00EF0AB0">
      <w:pPr>
        <w:autoSpaceDE w:val="0"/>
        <w:autoSpaceDN w:val="0"/>
        <w:adjustRightInd w:val="0"/>
        <w:spacing w:line="241" w:lineRule="atLeast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студентов-первокурсников по </w:t>
      </w:r>
      <w:r>
        <w:rPr>
          <w:b/>
          <w:bCs/>
          <w:color w:val="6D02AB"/>
          <w:sz w:val="30"/>
          <w:szCs w:val="30"/>
        </w:rPr>
        <w:t>10</w:t>
      </w:r>
      <w:r w:rsidRPr="00C91E95">
        <w:rPr>
          <w:b/>
          <w:bCs/>
          <w:color w:val="6D02AB"/>
          <w:sz w:val="30"/>
          <w:szCs w:val="30"/>
        </w:rPr>
        <w:t> дисциплинам</w:t>
      </w:r>
    </w:p>
    <w:p w:rsidR="0087622A" w:rsidRDefault="0087622A" w:rsidP="00EF0AB0">
      <w:pPr>
        <w:autoSpaceDE w:val="0"/>
        <w:autoSpaceDN w:val="0"/>
        <w:adjustRightInd w:val="0"/>
        <w:spacing w:after="12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tbl>
      <w:tblPr>
        <w:tblW w:w="0" w:type="auto"/>
        <w:tblInd w:w="2" w:type="dxa"/>
        <w:tblLook w:val="01E0"/>
      </w:tblPr>
      <w:tblGrid>
        <w:gridCol w:w="3600"/>
        <w:gridCol w:w="1080"/>
        <w:gridCol w:w="3600"/>
      </w:tblGrid>
      <w:tr w:rsidR="0087622A">
        <w:trPr>
          <w:trHeight w:val="278"/>
        </w:trPr>
        <w:tc>
          <w:tcPr>
            <w:tcW w:w="3600" w:type="dxa"/>
            <w:shd w:val="clear" w:color="auto" w:fill="E6CEFA"/>
            <w:vAlign w:val="center"/>
          </w:tcPr>
          <w:p w:rsidR="0087622A" w:rsidRPr="00F643D4" w:rsidRDefault="0087622A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7622A" w:rsidRPr="00F643D4" w:rsidRDefault="0087622A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E6CEFA"/>
            <w:vAlign w:val="center"/>
          </w:tcPr>
          <w:p w:rsidR="0087622A" w:rsidRPr="00F643D4" w:rsidRDefault="0087622A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7622A">
        <w:trPr>
          <w:trHeight w:val="278"/>
        </w:trPr>
        <w:tc>
          <w:tcPr>
            <w:tcW w:w="3600" w:type="dxa"/>
            <w:shd w:val="clear" w:color="auto" w:fill="F0E7FD"/>
            <w:vAlign w:val="center"/>
          </w:tcPr>
          <w:p w:rsidR="0087622A" w:rsidRPr="00F643D4" w:rsidRDefault="0087622A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7622A" w:rsidRPr="00F643D4" w:rsidRDefault="0087622A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F0E7FD"/>
            <w:vAlign w:val="center"/>
          </w:tcPr>
          <w:p w:rsidR="0087622A" w:rsidRPr="00F643D4" w:rsidRDefault="0087622A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87622A">
        <w:trPr>
          <w:trHeight w:val="278"/>
        </w:trPr>
        <w:tc>
          <w:tcPr>
            <w:tcW w:w="3600" w:type="dxa"/>
            <w:shd w:val="clear" w:color="auto" w:fill="E6CEFA"/>
            <w:vAlign w:val="center"/>
          </w:tcPr>
          <w:p w:rsidR="0087622A" w:rsidRPr="00F643D4" w:rsidRDefault="0087622A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7622A" w:rsidRPr="00F643D4" w:rsidRDefault="0087622A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E6CEFA"/>
            <w:vAlign w:val="center"/>
          </w:tcPr>
          <w:p w:rsidR="0087622A" w:rsidRPr="00F643D4" w:rsidRDefault="0087622A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87622A">
        <w:trPr>
          <w:trHeight w:val="278"/>
        </w:trPr>
        <w:tc>
          <w:tcPr>
            <w:tcW w:w="3600" w:type="dxa"/>
            <w:shd w:val="clear" w:color="auto" w:fill="F0E7FD"/>
            <w:vAlign w:val="center"/>
          </w:tcPr>
          <w:p w:rsidR="0087622A" w:rsidRPr="00F643D4" w:rsidRDefault="0087622A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7622A" w:rsidRPr="00F643D4" w:rsidRDefault="0087622A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F0E7FD"/>
            <w:vAlign w:val="center"/>
          </w:tcPr>
          <w:p w:rsidR="0087622A" w:rsidRPr="00F643D4" w:rsidRDefault="0087622A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87622A">
        <w:trPr>
          <w:trHeight w:val="278"/>
        </w:trPr>
        <w:tc>
          <w:tcPr>
            <w:tcW w:w="3600" w:type="dxa"/>
            <w:shd w:val="clear" w:color="auto" w:fill="E6CEFA"/>
            <w:vAlign w:val="center"/>
          </w:tcPr>
          <w:p w:rsidR="0087622A" w:rsidRPr="00F643D4" w:rsidRDefault="0087622A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7622A" w:rsidRPr="00F643D4" w:rsidRDefault="0087622A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E6CEFA"/>
            <w:vAlign w:val="center"/>
          </w:tcPr>
          <w:p w:rsidR="0087622A" w:rsidRPr="00F643D4" w:rsidRDefault="0087622A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87622A" w:rsidRPr="004D041A" w:rsidRDefault="0087622A" w:rsidP="00EF0AB0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87622A" w:rsidRDefault="0087622A" w:rsidP="00EF0AB0">
      <w:pPr>
        <w:autoSpaceDE w:val="0"/>
        <w:autoSpaceDN w:val="0"/>
        <w:adjustRightInd w:val="0"/>
        <w:spacing w:after="80"/>
        <w:rPr>
          <w:b/>
          <w:bCs/>
          <w:color w:val="6D02AB"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C91E95">
        <w:rPr>
          <w:b/>
          <w:bCs/>
          <w:color w:val="6D02AB"/>
          <w:sz w:val="30"/>
          <w:szCs w:val="30"/>
        </w:rPr>
        <w:t xml:space="preserve">2 дисциплинам </w:t>
      </w:r>
      <w:r>
        <w:rPr>
          <w:b/>
          <w:bCs/>
          <w:color w:val="6D02AB"/>
          <w:sz w:val="30"/>
          <w:szCs w:val="30"/>
        </w:rPr>
        <w:t xml:space="preserve">на </w:t>
      </w:r>
      <w:r w:rsidRPr="00B15C5B">
        <w:rPr>
          <w:b/>
          <w:bCs/>
          <w:color w:val="6D02AB"/>
          <w:sz w:val="30"/>
          <w:szCs w:val="30"/>
        </w:rPr>
        <w:t>базе 9 классов</w:t>
      </w:r>
      <w:r w:rsidRPr="00C91E95">
        <w:rPr>
          <w:b/>
          <w:bCs/>
          <w:color w:val="6D02AB"/>
          <w:sz w:val="30"/>
          <w:szCs w:val="30"/>
        </w:rPr>
        <w:t>:</w:t>
      </w:r>
    </w:p>
    <w:tbl>
      <w:tblPr>
        <w:tblW w:w="0" w:type="auto"/>
        <w:jc w:val="center"/>
        <w:tblLook w:val="01E0"/>
      </w:tblPr>
      <w:tblGrid>
        <w:gridCol w:w="3600"/>
      </w:tblGrid>
      <w:tr w:rsidR="0087622A">
        <w:trPr>
          <w:trHeight w:val="278"/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87622A" w:rsidRPr="00F643D4" w:rsidRDefault="0087622A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7622A">
        <w:trPr>
          <w:trHeight w:val="278"/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87622A" w:rsidRPr="00F643D4" w:rsidRDefault="0087622A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87622A" w:rsidRPr="00EF0AB0" w:rsidRDefault="0087622A" w:rsidP="00EF0AB0"/>
    <w:p w:rsidR="0087622A" w:rsidRDefault="0087622A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6D02AB"/>
          <w:sz w:val="30"/>
          <w:szCs w:val="30"/>
        </w:rPr>
      </w:pPr>
      <w:r>
        <w:br w:type="page"/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87622A" w:rsidRPr="00825B0B" w:rsidRDefault="0087622A" w:rsidP="00EF0AB0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26" o:spid="_x0000_s1330" type="#_x0000_t75" style="position:absolute;left:0;text-align:left;margin-left:256pt;margin-top:.9pt;width:196.6pt;height:130.45pt;z-index:251809792;visibility:visible">
            <v:imagedata r:id="rId170" o:title=""/>
            <w10:wrap type="square"/>
            <w10:anchorlock/>
          </v:shape>
        </w:pict>
      </w:r>
      <w:r w:rsidRPr="00825B0B">
        <w:rPr>
          <w:rFonts w:ascii="Times New Roman" w:hAnsi="Times New Roman" w:cs="Times New Roman"/>
          <w:sz w:val="28"/>
          <w:szCs w:val="28"/>
        </w:rPr>
        <w:t>изучение психологических особенностей студента как субъекта учебно-профессиональной деятельности;</w:t>
      </w:r>
    </w:p>
    <w:p w:rsidR="0087622A" w:rsidRPr="00825B0B" w:rsidRDefault="0087622A" w:rsidP="00EF0AB0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 с помощью конструктора;</w:t>
      </w:r>
    </w:p>
    <w:p w:rsidR="0087622A" w:rsidRPr="00825B0B" w:rsidRDefault="0087622A" w:rsidP="00EF0AB0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>
        <w:rPr>
          <w:rFonts w:ascii="Times New Roman" w:hAnsi="Times New Roman" w:cs="Times New Roman"/>
          <w:sz w:val="28"/>
          <w:szCs w:val="28"/>
        </w:rPr>
        <w:t>образовательным организациям (ОО)</w:t>
      </w:r>
      <w:r w:rsidRPr="00825B0B">
        <w:rPr>
          <w:rFonts w:ascii="Times New Roman" w:hAnsi="Times New Roman" w:cs="Times New Roman"/>
          <w:sz w:val="28"/>
          <w:szCs w:val="28"/>
        </w:rPr>
        <w:t xml:space="preserve"> интегрально</w:t>
      </w:r>
      <w:r>
        <w:rPr>
          <w:rFonts w:ascii="Times New Roman" w:hAnsi="Times New Roman" w:cs="Times New Roman"/>
          <w:sz w:val="28"/>
          <w:szCs w:val="28"/>
        </w:rPr>
        <w:t xml:space="preserve">го отчета, отражающего сведения </w:t>
      </w:r>
      <w:r w:rsidRPr="00825B0B">
        <w:rPr>
          <w:rFonts w:ascii="Times New Roman" w:hAnsi="Times New Roman" w:cs="Times New Roman"/>
          <w:sz w:val="28"/>
          <w:szCs w:val="28"/>
        </w:rPr>
        <w:t xml:space="preserve">о диагностике групп студентов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по факультетам;</w:t>
      </w:r>
    </w:p>
    <w:p w:rsidR="0087622A" w:rsidRPr="00EF0AB0" w:rsidRDefault="0087622A" w:rsidP="00EF0AB0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color w:val="6D02AB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первокурсниковк условиям обучения в вузе/ссузе, успешного развития, осуществления психолого</w:t>
      </w:r>
      <w:r w:rsidRPr="004F468C">
        <w:rPr>
          <w:rFonts w:ascii="Times New Roman" w:hAnsi="Times New Roman" w:cs="Times New Roman"/>
          <w:sz w:val="28"/>
          <w:szCs w:val="28"/>
        </w:rPr>
        <w:t>-педагогического воздействия.</w:t>
      </w:r>
    </w:p>
    <w:p w:rsidR="0087622A" w:rsidRPr="00825B0B" w:rsidRDefault="0087622A" w:rsidP="00EF0AB0">
      <w:pPr>
        <w:autoSpaceDE w:val="0"/>
        <w:autoSpaceDN w:val="0"/>
        <w:adjustRightInd w:val="0"/>
        <w:spacing w:after="80"/>
        <w:ind w:left="360"/>
        <w:rPr>
          <w:color w:val="6D02AB"/>
          <w:sz w:val="16"/>
          <w:szCs w:val="16"/>
        </w:rPr>
      </w:pPr>
    </w:p>
    <w:p w:rsidR="0087622A" w:rsidRDefault="0087622A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</w:t>
      </w:r>
      <w:r>
        <w:rPr>
          <w:b/>
          <w:bCs/>
          <w:color w:val="6D02AB"/>
          <w:sz w:val="30"/>
          <w:szCs w:val="30"/>
        </w:rPr>
        <w:t xml:space="preserve"> в себя</w:t>
      </w:r>
      <w:r w:rsidRPr="00C91E95">
        <w:rPr>
          <w:b/>
          <w:bCs/>
          <w:color w:val="6D02AB"/>
          <w:sz w:val="30"/>
          <w:szCs w:val="30"/>
        </w:rPr>
        <w:t>:</w:t>
      </w:r>
    </w:p>
    <w:tbl>
      <w:tblPr>
        <w:tblW w:w="0" w:type="auto"/>
        <w:tblInd w:w="2" w:type="dxa"/>
        <w:tblLook w:val="01E0"/>
      </w:tblPr>
      <w:tblGrid>
        <w:gridCol w:w="9000"/>
      </w:tblGrid>
      <w:tr w:rsidR="0087622A">
        <w:tc>
          <w:tcPr>
            <w:tcW w:w="9000" w:type="dxa"/>
            <w:shd w:val="clear" w:color="auto" w:fill="E6CEFA"/>
            <w:vAlign w:val="center"/>
          </w:tcPr>
          <w:p w:rsidR="0087622A" w:rsidRPr="00F643D4" w:rsidRDefault="0087622A" w:rsidP="00F643D4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диагностику мотивации учения по методике С. А. Пакулиной, С. М. Кетько, адаптированной и модифицированной для студентов всех профилей подготовки</w:t>
            </w:r>
          </w:p>
        </w:tc>
      </w:tr>
      <w:tr w:rsidR="0087622A">
        <w:tc>
          <w:tcPr>
            <w:tcW w:w="9000" w:type="dxa"/>
            <w:shd w:val="clear" w:color="auto" w:fill="F0E7FD"/>
            <w:vAlign w:val="center"/>
          </w:tcPr>
          <w:p w:rsidR="0087622A" w:rsidRPr="00F643D4" w:rsidRDefault="0087622A" w:rsidP="00F643D4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диагностику умственных способностей с помощью теста интеллекта Р. Амтхауэра (вербальный, математический и пространственный интеллект)</w:t>
            </w:r>
          </w:p>
        </w:tc>
      </w:tr>
      <w:tr w:rsidR="0087622A">
        <w:tc>
          <w:tcPr>
            <w:tcW w:w="9000" w:type="dxa"/>
            <w:shd w:val="clear" w:color="auto" w:fill="E6CEFA"/>
            <w:vAlign w:val="center"/>
          </w:tcPr>
          <w:p w:rsidR="0087622A" w:rsidRPr="00F643D4" w:rsidRDefault="0087622A" w:rsidP="00F643D4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эмоциональная устойчивость – нейротизм; закрытость новому опыту – открытость; несобранность – сознательность; враждебность – доброжелательность)</w:t>
            </w:r>
          </w:p>
        </w:tc>
      </w:tr>
    </w:tbl>
    <w:p w:rsidR="0087622A" w:rsidRPr="00825B0B" w:rsidRDefault="0087622A" w:rsidP="00EF0AB0">
      <w:pPr>
        <w:autoSpaceDE w:val="0"/>
        <w:autoSpaceDN w:val="0"/>
        <w:adjustRightInd w:val="0"/>
        <w:spacing w:after="120"/>
        <w:ind w:firstLine="540"/>
        <w:rPr>
          <w:b/>
          <w:bCs/>
          <w:color w:val="6D02AB"/>
          <w:sz w:val="16"/>
          <w:szCs w:val="16"/>
        </w:rPr>
      </w:pPr>
    </w:p>
    <w:tbl>
      <w:tblPr>
        <w:tblW w:w="0" w:type="auto"/>
        <w:tblInd w:w="2" w:type="dxa"/>
        <w:tblLook w:val="01E0"/>
      </w:tblPr>
      <w:tblGrid>
        <w:gridCol w:w="4011"/>
        <w:gridCol w:w="5169"/>
      </w:tblGrid>
      <w:tr w:rsidR="0087622A">
        <w:tc>
          <w:tcPr>
            <w:tcW w:w="4011" w:type="dxa"/>
          </w:tcPr>
          <w:p w:rsidR="0087622A" w:rsidRPr="00F643D4" w:rsidRDefault="0087622A" w:rsidP="00F643D4">
            <w:pPr>
              <w:autoSpaceDE w:val="0"/>
              <w:autoSpaceDN w:val="0"/>
              <w:adjustRightInd w:val="0"/>
              <w:spacing w:after="120"/>
              <w:rPr>
                <w:rStyle w:val="A0"/>
                <w:sz w:val="28"/>
                <w:szCs w:val="28"/>
              </w:rPr>
            </w:pPr>
          </w:p>
          <w:p w:rsidR="0087622A" w:rsidRPr="00F643D4" w:rsidRDefault="0087622A" w:rsidP="00F643D4">
            <w:pPr>
              <w:autoSpaceDE w:val="0"/>
              <w:autoSpaceDN w:val="0"/>
              <w:adjustRightInd w:val="0"/>
              <w:spacing w:after="120"/>
              <w:rPr>
                <w:rStyle w:val="A0"/>
                <w:sz w:val="28"/>
                <w:szCs w:val="28"/>
              </w:rPr>
            </w:pPr>
            <w:r w:rsidRPr="00527B09">
              <w:object w:dxaOrig="3795" w:dyaOrig="2280">
                <v:shape id="_x0000_i1215" type="#_x0000_t75" style="width:189.75pt;height:114pt" o:ole="">
                  <v:imagedata r:id="rId171" o:title=""/>
                </v:shape>
                <o:OLEObject Type="Embed" ProgID="Paint.Picture" ShapeID="_x0000_i1215" DrawAspect="Content" ObjectID="_1537604736" r:id="rId172"/>
              </w:object>
            </w:r>
          </w:p>
          <w:p w:rsidR="0087622A" w:rsidRPr="00F643D4" w:rsidRDefault="0087622A" w:rsidP="00F643D4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5169" w:type="dxa"/>
          </w:tcPr>
          <w:p w:rsidR="0087622A" w:rsidRPr="00F643D4" w:rsidRDefault="0087622A" w:rsidP="0017212A">
            <w:pPr>
              <w:ind w:firstLine="579"/>
              <w:jc w:val="both"/>
              <w:rPr>
                <w:color w:val="000000"/>
                <w:sz w:val="28"/>
                <w:szCs w:val="28"/>
              </w:rPr>
            </w:pPr>
            <w:r w:rsidRPr="00F643D4">
              <w:rPr>
                <w:color w:val="000000"/>
                <w:sz w:val="28"/>
                <w:szCs w:val="28"/>
              </w:rPr>
              <w:t xml:space="preserve">Студенту вуза/ссуза результаты диагностики готовности к продолжению обучения предоставляются в следующем виде: </w:t>
            </w:r>
          </w:p>
          <w:p w:rsidR="0087622A" w:rsidRPr="00F643D4" w:rsidRDefault="0087622A" w:rsidP="007477D4">
            <w:pPr>
              <w:rPr>
                <w:color w:val="000000"/>
                <w:sz w:val="10"/>
                <w:szCs w:val="10"/>
              </w:rPr>
            </w:pPr>
          </w:p>
          <w:p w:rsidR="0087622A" w:rsidRPr="00F643D4" w:rsidRDefault="0087622A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>диаграммы уровня развития мотивации к обучению;</w:t>
            </w:r>
          </w:p>
          <w:p w:rsidR="0087622A" w:rsidRPr="00F643D4" w:rsidRDefault="0087622A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>индивидуальный профиль интеллекта;</w:t>
            </w:r>
          </w:p>
          <w:p w:rsidR="0087622A" w:rsidRPr="00F643D4" w:rsidRDefault="0087622A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>диаграмма выраженности свойств личности</w:t>
            </w:r>
            <w:r w:rsidRPr="00F643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черт характера.</w:t>
            </w:r>
          </w:p>
        </w:tc>
      </w:tr>
    </w:tbl>
    <w:p w:rsidR="0087622A" w:rsidRPr="00F43697" w:rsidRDefault="0087622A" w:rsidP="00EF0AB0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D02AB"/>
          <w:sz w:val="2"/>
          <w:szCs w:val="2"/>
        </w:rPr>
      </w:pPr>
    </w:p>
    <w:p w:rsidR="0087622A" w:rsidRPr="00EF0AB0" w:rsidRDefault="0087622A" w:rsidP="00EF0AB0">
      <w:pPr>
        <w:tabs>
          <w:tab w:val="left" w:pos="1080"/>
        </w:tabs>
        <w:autoSpaceDE w:val="0"/>
        <w:autoSpaceDN w:val="0"/>
        <w:adjustRightInd w:val="0"/>
        <w:spacing w:after="80"/>
        <w:ind w:left="360"/>
        <w:jc w:val="both"/>
        <w:rPr>
          <w:sz w:val="4"/>
          <w:szCs w:val="4"/>
        </w:rPr>
      </w:pPr>
    </w:p>
    <w:p w:rsidR="0087622A" w:rsidRPr="00D057E7" w:rsidRDefault="0087622A" w:rsidP="00EF0AB0">
      <w:pPr>
        <w:autoSpaceDE w:val="0"/>
        <w:autoSpaceDN w:val="0"/>
        <w:adjustRightInd w:val="0"/>
        <w:spacing w:after="120"/>
        <w:ind w:firstLine="540"/>
        <w:jc w:val="both"/>
        <w:rPr>
          <w:lang w:val="en-US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pict>
          <v:shape id="Рисунок 27" o:spid="_x0000_s1331" type="#_x0000_t75" style="position:absolute;left:0;text-align:left;margin-left:61.45pt;margin-top:6.25pt;width:67.4pt;height:49.5pt;z-index:251811840;visibility:visible">
            <v:imagedata r:id="rId173" o:title=""/>
            <w10:anchorlock/>
          </v:shape>
        </w:pict>
      </w:r>
      <w:r>
        <w:rPr>
          <w:noProof/>
        </w:rPr>
        <w:pict>
          <v:shape id="Text Box 28" o:spid="_x0000_s1332" type="#_x0000_t202" style="position:absolute;left:0;text-align:left;margin-left:84.95pt;margin-top:10.45pt;width:404.25pt;height:42pt;z-index:25181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" filled="f" fillcolor="black" stroked="f" strokecolor="#f2f2f2" strokeweight="3pt">
            <v:textbox>
              <w:txbxContent>
                <w:p w:rsidR="0087622A" w:rsidRPr="00536AF8" w:rsidRDefault="0087622A" w:rsidP="00B904B3">
                  <w:pPr>
                    <w:jc w:val="center"/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  <w:r w:rsidRPr="00536AF8">
                    <w:rPr>
                      <w:b/>
                      <w:bCs/>
                      <w:color w:val="FFFFFF"/>
                      <w:sz w:val="28"/>
                      <w:szCs w:val="28"/>
                    </w:rPr>
                    <w:t>ИНТЕРНЕТ-Т</w:t>
                  </w:r>
                  <w:r>
                    <w:rPr>
                      <w:b/>
                      <w:bCs/>
                      <w:color w:val="FFFFFF"/>
                      <w:sz w:val="28"/>
                      <w:szCs w:val="28"/>
                    </w:rPr>
                    <w:t>РЕНАЖЕРЫ</w:t>
                  </w:r>
                  <w:r w:rsidRPr="00536AF8">
                    <w:rPr>
                      <w:b/>
                      <w:bCs/>
                      <w:color w:val="FFFFFF"/>
                      <w:sz w:val="28"/>
                      <w:szCs w:val="28"/>
                    </w:rPr>
                    <w:br/>
                  </w:r>
                  <w:r>
                    <w:rPr>
                      <w:b/>
                      <w:bCs/>
                      <w:color w:val="FFFFFF"/>
                      <w:sz w:val="28"/>
                      <w:szCs w:val="28"/>
                    </w:rPr>
                    <w:t>В СФЕРЕ ОБРАЗОВАНИЯ</w:t>
                  </w:r>
                </w:p>
                <w:p w:rsidR="0087622A" w:rsidRDefault="0087622A" w:rsidP="00B904B3"/>
              </w:txbxContent>
            </v:textbox>
            <w10:anchorlock/>
          </v:shape>
        </w:pict>
      </w:r>
      <w:r>
        <w:rPr>
          <w:noProof/>
        </w:rPr>
      </w:r>
      <w:r w:rsidRPr="0071199D">
        <w:rPr>
          <w:noProof/>
          <w:color w:val="000000"/>
          <w:sz w:val="28"/>
          <w:szCs w:val="28"/>
        </w:rPr>
        <w:pict>
          <v:roundrect id="AutoShape 77" o:spid="_x0000_s1333" style="width:467.3pt;height:61.5pt;visibility:visible;mso-position-horizontal-relative:char;mso-position-vertical-relative:lin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FrFMHjgAgAAyQUAAA4AAAAAAAAAAAAAAAAA&#10;LgIAAGRycy9lMm9Eb2MueG1sUEsBAi0AFAAGAAgAAAAhAHhSgXvcAAAABQEAAA8AAAAAAAAAAAAA&#10;AAAAOgUAAGRycy9kb3ducmV2LnhtbFBLBQYAAAAABAAEAPMAAABDBgAAAAA=&#10;" fillcolor="#224a99" stroked="f" strokecolor="#7030a0">
            <v:shadow on="t" opacity=".5" offset="5pt,5pt"/>
            <w10:anchorlock/>
          </v:roundrect>
        </w:pict>
      </w:r>
    </w:p>
    <w:p w:rsidR="0087622A" w:rsidRPr="00577C70" w:rsidRDefault="0087622A" w:rsidP="00B904B3">
      <w:pPr>
        <w:autoSpaceDE w:val="0"/>
        <w:autoSpaceDN w:val="0"/>
        <w:adjustRightInd w:val="0"/>
        <w:spacing w:before="240"/>
        <w:ind w:firstLine="539"/>
        <w:jc w:val="both"/>
        <w:rPr>
          <w:color w:val="000000"/>
          <w:sz w:val="28"/>
          <w:szCs w:val="28"/>
        </w:rPr>
      </w:pPr>
      <w:r w:rsidRPr="00577C70">
        <w:rPr>
          <w:b/>
          <w:bCs/>
          <w:color w:val="224A99"/>
          <w:sz w:val="28"/>
          <w:szCs w:val="28"/>
        </w:rPr>
        <w:t xml:space="preserve">Цель проекта –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87622A" w:rsidRPr="00251C59" w:rsidRDefault="0087622A" w:rsidP="00EF0AB0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7622A" w:rsidRPr="00577C70" w:rsidRDefault="0087622A" w:rsidP="00EF0AB0">
      <w:pPr>
        <w:autoSpaceDE w:val="0"/>
        <w:autoSpaceDN w:val="0"/>
        <w:adjustRightInd w:val="0"/>
        <w:ind w:firstLine="540"/>
        <w:rPr>
          <w:b/>
          <w:bCs/>
          <w:color w:val="224A99"/>
          <w:sz w:val="28"/>
          <w:szCs w:val="28"/>
        </w:rPr>
      </w:pPr>
      <w:r w:rsidRPr="00577C70">
        <w:rPr>
          <w:b/>
          <w:bCs/>
          <w:color w:val="224A99"/>
          <w:sz w:val="28"/>
          <w:szCs w:val="28"/>
        </w:rPr>
        <w:t>Возможности Интернет-тренажеров:</w:t>
      </w:r>
    </w:p>
    <w:p w:rsidR="0087622A" w:rsidRPr="00577C70" w:rsidRDefault="0087622A" w:rsidP="00B904B3">
      <w:pPr>
        <w:numPr>
          <w:ilvl w:val="0"/>
          <w:numId w:val="24"/>
        </w:numPr>
        <w:tabs>
          <w:tab w:val="clear" w:pos="2598"/>
          <w:tab w:val="num" w:pos="54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577C70">
        <w:rPr>
          <w:color w:val="2A2A29"/>
          <w:sz w:val="28"/>
          <w:szCs w:val="28"/>
        </w:rPr>
        <w:t>выбор любого количества услуг из трех предлагаемых:</w:t>
      </w:r>
    </w:p>
    <w:p w:rsidR="0087622A" w:rsidRPr="00577C70" w:rsidRDefault="0087622A" w:rsidP="00B904B3">
      <w:pPr>
        <w:tabs>
          <w:tab w:val="num" w:pos="540"/>
        </w:tabs>
        <w:autoSpaceDE w:val="0"/>
        <w:autoSpaceDN w:val="0"/>
        <w:adjustRightInd w:val="0"/>
        <w:ind w:left="540" w:hanging="180"/>
        <w:rPr>
          <w:color w:val="2A2A29"/>
          <w:sz w:val="28"/>
          <w:szCs w:val="28"/>
        </w:rPr>
      </w:pPr>
      <w:r w:rsidRPr="006E624F">
        <w:rPr>
          <w:b/>
          <w:bCs/>
          <w:color w:val="1B4897"/>
          <w:sz w:val="28"/>
          <w:szCs w:val="28"/>
        </w:rPr>
        <w:t xml:space="preserve">– </w:t>
      </w:r>
      <w:r w:rsidRPr="00577C70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87622A" w:rsidRPr="00577C70" w:rsidRDefault="0087622A" w:rsidP="00B904B3">
      <w:pPr>
        <w:tabs>
          <w:tab w:val="num" w:pos="540"/>
        </w:tabs>
        <w:autoSpaceDE w:val="0"/>
        <w:autoSpaceDN w:val="0"/>
        <w:adjustRightInd w:val="0"/>
        <w:ind w:left="540" w:hanging="180"/>
        <w:rPr>
          <w:color w:val="2A2A29"/>
          <w:sz w:val="28"/>
          <w:szCs w:val="28"/>
        </w:rPr>
      </w:pPr>
      <w:r w:rsidRPr="006E624F">
        <w:rPr>
          <w:b/>
          <w:bCs/>
          <w:color w:val="1B4897"/>
          <w:sz w:val="28"/>
          <w:szCs w:val="28"/>
        </w:rPr>
        <w:t xml:space="preserve">– </w:t>
      </w:r>
      <w:r w:rsidRPr="00577C70">
        <w:rPr>
          <w:color w:val="2A2A29"/>
          <w:sz w:val="28"/>
          <w:szCs w:val="28"/>
        </w:rPr>
        <w:t xml:space="preserve">тестирование студентов в преподавательском режиме «Текущий контроль» 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577C70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577C70">
        <w:rPr>
          <w:color w:val="2A2A29"/>
          <w:sz w:val="28"/>
          <w:szCs w:val="28"/>
        </w:rPr>
        <w:t>;</w:t>
      </w:r>
    </w:p>
    <w:p w:rsidR="0087622A" w:rsidRPr="00577C70" w:rsidRDefault="0087622A" w:rsidP="00B904B3">
      <w:pPr>
        <w:tabs>
          <w:tab w:val="num" w:pos="540"/>
        </w:tabs>
        <w:autoSpaceDE w:val="0"/>
        <w:autoSpaceDN w:val="0"/>
        <w:adjustRightInd w:val="0"/>
        <w:ind w:left="540" w:hanging="180"/>
        <w:rPr>
          <w:color w:val="2A2A29"/>
          <w:sz w:val="28"/>
          <w:szCs w:val="28"/>
        </w:rPr>
      </w:pPr>
      <w:r w:rsidRPr="006E624F">
        <w:rPr>
          <w:b/>
          <w:bCs/>
          <w:color w:val="1B4897"/>
          <w:sz w:val="28"/>
          <w:szCs w:val="28"/>
        </w:rPr>
        <w:t>–</w:t>
      </w:r>
      <w:r w:rsidRPr="00577C70">
        <w:rPr>
          <w:color w:val="2A2A29"/>
          <w:sz w:val="28"/>
          <w:szCs w:val="28"/>
        </w:rPr>
        <w:t xml:space="preserve"> 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577C70">
        <w:rPr>
          <w:color w:val="2A2A29"/>
          <w:sz w:val="28"/>
          <w:szCs w:val="28"/>
        </w:rPr>
        <w:t>м режиме «Текущий контроль» по ПИМ, разработанным преподавателями ОО</w:t>
      </w:r>
      <w:r>
        <w:rPr>
          <w:color w:val="2A2A29"/>
          <w:sz w:val="28"/>
          <w:szCs w:val="28"/>
        </w:rPr>
        <w:t>;</w:t>
      </w:r>
    </w:p>
    <w:p w:rsidR="0087622A" w:rsidRDefault="0087622A" w:rsidP="00B904B3">
      <w:pPr>
        <w:numPr>
          <w:ilvl w:val="0"/>
          <w:numId w:val="24"/>
        </w:numPr>
        <w:tabs>
          <w:tab w:val="clear" w:pos="2598"/>
          <w:tab w:val="num" w:pos="54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конструирование структуры ПИМ по дисциплине;</w:t>
      </w:r>
    </w:p>
    <w:p w:rsidR="0087622A" w:rsidRDefault="0087622A" w:rsidP="00B904B3">
      <w:pPr>
        <w:numPr>
          <w:ilvl w:val="0"/>
          <w:numId w:val="24"/>
        </w:numPr>
        <w:tabs>
          <w:tab w:val="clear" w:pos="2598"/>
          <w:tab w:val="num" w:pos="54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577C70">
        <w:rPr>
          <w:color w:val="2A2A29"/>
          <w:sz w:val="28"/>
          <w:szCs w:val="28"/>
        </w:rPr>
        <w:t>тестирование через систему Moodle;</w:t>
      </w:r>
    </w:p>
    <w:p w:rsidR="0087622A" w:rsidRPr="00A92F05" w:rsidRDefault="0087622A" w:rsidP="00B904B3">
      <w:pPr>
        <w:numPr>
          <w:ilvl w:val="0"/>
          <w:numId w:val="24"/>
        </w:numPr>
        <w:tabs>
          <w:tab w:val="clear" w:pos="2598"/>
          <w:tab w:val="num" w:pos="540"/>
        </w:tabs>
        <w:autoSpaceDE w:val="0"/>
        <w:autoSpaceDN w:val="0"/>
        <w:adjustRightInd w:val="0"/>
        <w:ind w:left="360"/>
        <w:rPr>
          <w:sz w:val="28"/>
          <w:szCs w:val="28"/>
        </w:rPr>
      </w:pPr>
      <w:r w:rsidRPr="00577C70">
        <w:rPr>
          <w:color w:val="2A2A29"/>
          <w:sz w:val="28"/>
          <w:szCs w:val="28"/>
        </w:rPr>
        <w:t xml:space="preserve">использование справочных материалов, </w:t>
      </w:r>
      <w:r w:rsidRPr="00A92F05">
        <w:rPr>
          <w:sz w:val="28"/>
          <w:szCs w:val="28"/>
        </w:rPr>
        <w:t>медиалекций.</w:t>
      </w:r>
    </w:p>
    <w:p w:rsidR="0087622A" w:rsidRPr="00251C59" w:rsidRDefault="0087622A" w:rsidP="00EF0AB0">
      <w:pPr>
        <w:tabs>
          <w:tab w:val="left" w:pos="1080"/>
        </w:tabs>
        <w:spacing w:after="120"/>
        <w:ind w:firstLine="540"/>
        <w:rPr>
          <w:rStyle w:val="A0"/>
          <w:b/>
          <w:bCs/>
          <w:color w:val="1B4897"/>
          <w:sz w:val="10"/>
          <w:szCs w:val="10"/>
        </w:rPr>
      </w:pPr>
    </w:p>
    <w:p w:rsidR="0087622A" w:rsidRPr="003F0243" w:rsidRDefault="0087622A" w:rsidP="00EF0AB0">
      <w:pPr>
        <w:tabs>
          <w:tab w:val="left" w:pos="1080"/>
        </w:tabs>
        <w:spacing w:after="120"/>
        <w:ind w:firstLine="540"/>
        <w:rPr>
          <w:rStyle w:val="A0"/>
          <w:b/>
          <w:bCs/>
          <w:color w:val="1B4897"/>
          <w:sz w:val="30"/>
          <w:szCs w:val="30"/>
        </w:rPr>
      </w:pPr>
      <w:r w:rsidRPr="003F0243">
        <w:rPr>
          <w:rStyle w:val="A0"/>
          <w:b/>
          <w:bCs/>
          <w:color w:val="1B4897"/>
          <w:sz w:val="30"/>
          <w:szCs w:val="30"/>
        </w:rPr>
        <w:t>Для ст</w:t>
      </w:r>
      <w:r w:rsidRPr="00585094">
        <w:rPr>
          <w:rStyle w:val="A0"/>
          <w:b/>
          <w:bCs/>
          <w:color w:val="1B4897"/>
          <w:sz w:val="30"/>
          <w:szCs w:val="30"/>
        </w:rPr>
        <w:t>уде</w:t>
      </w:r>
      <w:r w:rsidRPr="003F0243">
        <w:rPr>
          <w:rStyle w:val="A0"/>
          <w:b/>
          <w:bCs/>
          <w:color w:val="1B4897"/>
          <w:sz w:val="30"/>
          <w:szCs w:val="30"/>
        </w:rPr>
        <w:t>нтов:</w:t>
      </w:r>
    </w:p>
    <w:p w:rsidR="0087622A" w:rsidRPr="00582F58" w:rsidRDefault="0087622A" w:rsidP="00EF0AB0">
      <w:pPr>
        <w:pStyle w:val="Pa8"/>
        <w:numPr>
          <w:ilvl w:val="0"/>
          <w:numId w:val="23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30" o:spid="_x0000_s1334" type="#_x0000_t75" style="position:absolute;left:0;text-align:left;margin-left:284.25pt;margin-top:1.6pt;width:183.55pt;height:121.5pt;z-index:251812864;visibility:visible">
            <v:imagedata r:id="rId174" o:title=""/>
            <w10:wrap type="square"/>
            <w10:anchorlock/>
          </v:shape>
        </w:pict>
      </w:r>
      <w:r w:rsidRPr="00C76120">
        <w:rPr>
          <w:rFonts w:ascii="Times New Roman" w:hAnsi="Times New Roman" w:cs="Times New Roman"/>
          <w:sz w:val="28"/>
          <w:szCs w:val="28"/>
        </w:rPr>
        <w:t>осмысление и закреплениепройденного материалапо дисциплинес помощью подсказок, информации справочного характера, текста правильного решения;</w:t>
      </w:r>
    </w:p>
    <w:p w:rsidR="0087622A" w:rsidRPr="00511ED6" w:rsidRDefault="0087622A" w:rsidP="00EF0AB0">
      <w:pPr>
        <w:pStyle w:val="Pa8"/>
        <w:numPr>
          <w:ilvl w:val="0"/>
          <w:numId w:val="23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511ED6">
        <w:rPr>
          <w:rFonts w:ascii="Times New Roman" w:hAnsi="Times New Roman" w:cs="Times New Roman"/>
          <w:sz w:val="28"/>
          <w:szCs w:val="28"/>
        </w:rPr>
        <w:t>оценка собственного уровня знаний</w:t>
      </w:r>
      <w:r w:rsidRPr="00511ED6">
        <w:rPr>
          <w:rFonts w:ascii="Times New Roman" w:hAnsi="Times New Roman" w:cs="Times New Roman"/>
          <w:sz w:val="28"/>
          <w:szCs w:val="28"/>
        </w:rPr>
        <w:br/>
        <w:t>и умений, в том числе в условиях, максимально приближенных к реальному контрольному тестированию;</w:t>
      </w:r>
    </w:p>
    <w:p w:rsidR="0087622A" w:rsidRPr="00511ED6" w:rsidRDefault="0087622A" w:rsidP="00EF0AB0">
      <w:pPr>
        <w:pStyle w:val="Pa8"/>
        <w:numPr>
          <w:ilvl w:val="0"/>
          <w:numId w:val="23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</w:rPr>
      </w:pPr>
      <w:r w:rsidRPr="00511ED6">
        <w:rPr>
          <w:rFonts w:ascii="Times New Roman" w:hAnsi="Times New Roman" w:cs="Times New Roman"/>
          <w:sz w:val="28"/>
          <w:szCs w:val="28"/>
        </w:rPr>
        <w:t>проведение студентом работынад ошибками.</w:t>
      </w:r>
    </w:p>
    <w:p w:rsidR="0087622A" w:rsidRPr="004B3942" w:rsidRDefault="0087622A" w:rsidP="00EF0AB0">
      <w:pPr>
        <w:tabs>
          <w:tab w:val="left" w:pos="1080"/>
        </w:tabs>
        <w:spacing w:after="120"/>
        <w:ind w:firstLine="540"/>
        <w:rPr>
          <w:rStyle w:val="A0"/>
          <w:b/>
          <w:bCs/>
          <w:color w:val="1B4897"/>
          <w:sz w:val="12"/>
          <w:szCs w:val="12"/>
        </w:rPr>
      </w:pPr>
    </w:p>
    <w:tbl>
      <w:tblPr>
        <w:tblW w:w="9540" w:type="dxa"/>
        <w:tblInd w:w="2" w:type="dxa"/>
        <w:tblLook w:val="01E0"/>
      </w:tblPr>
      <w:tblGrid>
        <w:gridCol w:w="4066"/>
        <w:gridCol w:w="5474"/>
      </w:tblGrid>
      <w:tr w:rsidR="0087622A">
        <w:tc>
          <w:tcPr>
            <w:tcW w:w="4066" w:type="dxa"/>
          </w:tcPr>
          <w:p w:rsidR="0087622A" w:rsidRPr="00F643D4" w:rsidRDefault="0087622A" w:rsidP="00F643D4">
            <w:pPr>
              <w:tabs>
                <w:tab w:val="left" w:pos="1080"/>
              </w:tabs>
              <w:spacing w:after="120"/>
              <w:jc w:val="center"/>
              <w:rPr>
                <w:rStyle w:val="A0"/>
                <w:b/>
                <w:bCs/>
                <w:color w:val="1B4897"/>
                <w:sz w:val="16"/>
                <w:szCs w:val="16"/>
              </w:rPr>
            </w:pPr>
            <w:r w:rsidRPr="009E226A">
              <w:rPr>
                <w:noProof/>
              </w:rPr>
              <w:pict>
                <v:shape id="Рисунок 41" o:spid="_x0000_i1217" type="#_x0000_t75" style="width:178.5pt;height:132.75pt;visibility:visible">
                  <v:imagedata r:id="rId175" o:title=""/>
                </v:shape>
              </w:pict>
            </w:r>
          </w:p>
        </w:tc>
        <w:tc>
          <w:tcPr>
            <w:tcW w:w="5474" w:type="dxa"/>
          </w:tcPr>
          <w:p w:rsidR="0087622A" w:rsidRPr="00F643D4" w:rsidRDefault="0087622A" w:rsidP="00F643D4">
            <w:pPr>
              <w:tabs>
                <w:tab w:val="left" w:pos="1080"/>
              </w:tabs>
              <w:spacing w:after="120"/>
              <w:rPr>
                <w:rStyle w:val="A0"/>
                <w:b/>
                <w:bCs/>
                <w:color w:val="1B4897"/>
                <w:sz w:val="16"/>
                <w:szCs w:val="16"/>
              </w:rPr>
            </w:pPr>
            <w:r w:rsidRPr="00F643D4">
              <w:rPr>
                <w:color w:val="2A2A29"/>
                <w:sz w:val="28"/>
                <w:szCs w:val="28"/>
              </w:rPr>
              <w:t xml:space="preserve">Проект «Интернет-тренажеры в сфере образования» дополнен </w:t>
            </w:r>
            <w:r w:rsidRPr="00F643D4">
              <w:rPr>
                <w:b/>
                <w:bCs/>
                <w:color w:val="224A99"/>
                <w:sz w:val="30"/>
                <w:szCs w:val="30"/>
              </w:rPr>
              <w:t>медиалекциями</w:t>
            </w:r>
            <w:r w:rsidRPr="00F643D4">
              <w:rPr>
                <w:color w:val="224A99"/>
                <w:sz w:val="30"/>
                <w:szCs w:val="30"/>
              </w:rPr>
              <w:t xml:space="preserve">. </w:t>
            </w:r>
            <w:r w:rsidRPr="00F643D4">
              <w:rPr>
                <w:color w:val="2A2A29"/>
                <w:sz w:val="28"/>
                <w:szCs w:val="28"/>
              </w:rPr>
              <w:t>Студенты имеют возможность в режиме «Обучение» не только повторить</w:t>
            </w:r>
            <w:r w:rsidRPr="00F643D4">
              <w:rPr>
                <w:color w:val="2A2A29"/>
                <w:sz w:val="28"/>
                <w:szCs w:val="28"/>
              </w:rPr>
              <w:br/>
              <w:t xml:space="preserve">и закрепить материал по дисциплине </w:t>
            </w:r>
            <w:r w:rsidRPr="00F643D4">
              <w:rPr>
                <w:color w:val="2A2A29"/>
                <w:sz w:val="28"/>
                <w:szCs w:val="28"/>
              </w:rPr>
              <w:br/>
              <w:t>с помощью подсказок и текста правильного решения, но также ознакомиться с представленным в интерактивном виде материалом и алгоритмами решения заданий.</w:t>
            </w:r>
          </w:p>
        </w:tc>
      </w:tr>
    </w:tbl>
    <w:p w:rsidR="0087622A" w:rsidRDefault="0087622A" w:rsidP="00621E33"/>
    <w:p w:rsidR="0087622A" w:rsidRPr="007F3105" w:rsidRDefault="0087622A" w:rsidP="00EF0AB0">
      <w:pPr>
        <w:spacing w:after="12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</w:rPr>
        <w:br w:type="page"/>
      </w:r>
      <w:r w:rsidRPr="007F3105">
        <w:rPr>
          <w:b/>
          <w:bCs/>
          <w:color w:val="224A99"/>
          <w:sz w:val="30"/>
          <w:szCs w:val="30"/>
        </w:rPr>
        <w:t>Для преподавателей:</w:t>
      </w:r>
    </w:p>
    <w:p w:rsidR="0087622A" w:rsidRPr="00582F58" w:rsidRDefault="0087622A" w:rsidP="00EF0AB0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диагностика уровня знаний студентов не только по отдельным разделам</w:t>
      </w:r>
      <w:r>
        <w:rPr>
          <w:rFonts w:ascii="Times New Roman" w:hAnsi="Times New Roman" w:cs="Times New Roman"/>
          <w:sz w:val="28"/>
          <w:szCs w:val="28"/>
        </w:rPr>
        <w:br/>
        <w:t>или темам, но и по дисциплине в целом</w:t>
      </w:r>
      <w:r w:rsidRPr="00582F58">
        <w:rPr>
          <w:rFonts w:ascii="Times New Roman" w:hAnsi="Times New Roman" w:cs="Times New Roman"/>
          <w:sz w:val="28"/>
          <w:szCs w:val="28"/>
        </w:rPr>
        <w:t>;</w:t>
      </w:r>
    </w:p>
    <w:p w:rsidR="0087622A" w:rsidRPr="00582F58" w:rsidRDefault="0087622A" w:rsidP="00EF0AB0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37"/>
        <w:rPr>
          <w:rFonts w:ascii="Times New Roman" w:hAnsi="Times New Roman" w:cs="Times New Roman"/>
          <w:sz w:val="28"/>
          <w:szCs w:val="28"/>
        </w:rPr>
      </w:pPr>
      <w:r w:rsidRPr="00582F58">
        <w:rPr>
          <w:rFonts w:ascii="Times New Roman" w:hAnsi="Times New Roman" w:cs="Times New Roman"/>
          <w:sz w:val="28"/>
          <w:szCs w:val="28"/>
        </w:rPr>
        <w:t>анализ подробных протоколов ответов студентов;</w:t>
      </w:r>
    </w:p>
    <w:p w:rsidR="0087622A" w:rsidRPr="00F43697" w:rsidRDefault="0087622A" w:rsidP="00EF0AB0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37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noProof/>
        </w:rPr>
        <w:pict>
          <v:roundrect id="AutoShape 31" o:spid="_x0000_s1335" style="position:absolute;left:0;text-align:left;margin-left:24.55pt;margin-top:46.45pt;width:434.45pt;height:62.5pt;z-index:2518026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" fillcolor="#c4c1e9" strokecolor="#c4c1e9">
            <v:textbox inset=".5mm,.3mm,.5mm,.3mm">
              <w:txbxContent>
                <w:p w:rsidR="0087622A" w:rsidRPr="00251C59" w:rsidRDefault="0087622A" w:rsidP="00EF0AB0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В </w:t>
                  </w: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t>настоящее время для Интернет-тренажеров</w:t>
                  </w: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br/>
                    <w:t>разработаны ПИМ по</w:t>
                  </w:r>
                  <w:r w:rsidRPr="003B4248">
                    <w:rPr>
                      <w:b/>
                      <w:bCs/>
                      <w:i/>
                      <w:iCs/>
                      <w:color w:val="453CAB"/>
                      <w:sz w:val="30"/>
                      <w:szCs w:val="30"/>
                    </w:rPr>
                    <w:t>1</w:t>
                  </w:r>
                  <w:r>
                    <w:rPr>
                      <w:b/>
                      <w:bCs/>
                      <w:i/>
                      <w:iCs/>
                      <w:color w:val="453CAB"/>
                      <w:sz w:val="30"/>
                      <w:szCs w:val="30"/>
                    </w:rPr>
                    <w:t xml:space="preserve">95 </w:t>
                  </w:r>
                  <w:r w:rsidRPr="00251C59">
                    <w:rPr>
                      <w:i/>
                      <w:iCs/>
                      <w:sz w:val="28"/>
                      <w:szCs w:val="28"/>
                    </w:rPr>
                    <w:t>дисциплинам</w:t>
                  </w:r>
                  <w:r w:rsidRPr="00251C59">
                    <w:rPr>
                      <w:i/>
                      <w:iCs/>
                      <w:sz w:val="28"/>
                      <w:szCs w:val="28"/>
                    </w:rPr>
                    <w:br/>
                    <w:t>высшего и среднего профессионального образования.</w:t>
                  </w:r>
                </w:p>
                <w:p w:rsidR="0087622A" w:rsidRDefault="0087622A" w:rsidP="00EF0AB0"/>
              </w:txbxContent>
            </v:textbox>
            <w10:wrap type="square"/>
            <w10:anchorlock/>
          </v:roundrect>
        </w:pict>
      </w:r>
      <w:r w:rsidRPr="00582F58">
        <w:rPr>
          <w:rFonts w:ascii="Times New Roman" w:hAnsi="Times New Roman" w:cs="Times New Roman"/>
          <w:sz w:val="28"/>
          <w:szCs w:val="28"/>
        </w:rPr>
        <w:t>получение сводных рейтинг-листов по результатам тестирования студенческих</w:t>
      </w:r>
      <w:r w:rsidRPr="00C76120">
        <w:rPr>
          <w:rFonts w:ascii="Times New Roman" w:hAnsi="Times New Roman" w:cs="Times New Roman"/>
          <w:color w:val="2A2A29"/>
          <w:sz w:val="28"/>
          <w:szCs w:val="28"/>
        </w:rPr>
        <w:t xml:space="preserve"> групп.</w:t>
      </w:r>
    </w:p>
    <w:p w:rsidR="0087622A" w:rsidRDefault="0087622A" w:rsidP="00EF0AB0">
      <w:pPr>
        <w:spacing w:after="120"/>
        <w:ind w:firstLine="539"/>
        <w:jc w:val="both"/>
        <w:rPr>
          <w:color w:val="2A2A29"/>
          <w:sz w:val="16"/>
          <w:szCs w:val="16"/>
        </w:rPr>
      </w:pPr>
    </w:p>
    <w:p w:rsidR="0087622A" w:rsidRDefault="0087622A" w:rsidP="00EF0AB0">
      <w:pPr>
        <w:spacing w:after="120"/>
        <w:ind w:firstLine="539"/>
        <w:jc w:val="both"/>
        <w:rPr>
          <w:color w:val="2A2A29"/>
          <w:sz w:val="28"/>
          <w:szCs w:val="28"/>
        </w:rPr>
      </w:pPr>
      <w:r>
        <w:rPr>
          <w:noProof/>
        </w:rPr>
        <w:pict>
          <v:shape id="Рисунок 32" o:spid="_x0000_s1336" type="#_x0000_t75" style="position:absolute;left:0;text-align:left;margin-left:279pt;margin-top:11.85pt;width:198pt;height:104.45pt;z-index:251801600;visibility:visible">
            <v:imagedata r:id="rId176" o:title=""/>
            <w10:wrap type="square"/>
            <w10:anchorlock/>
          </v:shape>
        </w:pict>
      </w:r>
    </w:p>
    <w:p w:rsidR="0087622A" w:rsidRPr="00C76120" w:rsidRDefault="0087622A" w:rsidP="00EF0AB0">
      <w:pPr>
        <w:spacing w:after="120"/>
        <w:ind w:firstLine="539"/>
        <w:rPr>
          <w:b/>
          <w:bCs/>
          <w:color w:val="224A99"/>
          <w:sz w:val="28"/>
          <w:szCs w:val="28"/>
        </w:rPr>
      </w:pPr>
      <w:r w:rsidRPr="00C76120">
        <w:rPr>
          <w:color w:val="2A2A29"/>
          <w:sz w:val="28"/>
          <w:szCs w:val="28"/>
        </w:rPr>
        <w:t>В рамках проекта «Интернет-тренажеры</w:t>
      </w:r>
      <w:r>
        <w:rPr>
          <w:color w:val="2A2A29"/>
          <w:sz w:val="28"/>
          <w:szCs w:val="28"/>
        </w:rPr>
        <w:br/>
      </w:r>
      <w:r w:rsidRPr="00C76120">
        <w:rPr>
          <w:color w:val="2A2A29"/>
          <w:sz w:val="28"/>
          <w:szCs w:val="28"/>
        </w:rPr>
        <w:t xml:space="preserve">в сфере образования» реализована возможность использования банков заданий Интернет-тренажеров при тестировании студентовчерез систему </w:t>
      </w:r>
      <w:r w:rsidRPr="009C54A6">
        <w:rPr>
          <w:b/>
          <w:bCs/>
          <w:color w:val="224A99"/>
          <w:sz w:val="30"/>
          <w:szCs w:val="30"/>
        </w:rPr>
        <w:t>Moodle.</w:t>
      </w:r>
    </w:p>
    <w:p w:rsidR="0087622A" w:rsidRDefault="0087622A" w:rsidP="00EF0AB0">
      <w:pPr>
        <w:ind w:firstLine="540"/>
        <w:rPr>
          <w:rStyle w:val="A0"/>
          <w:b/>
          <w:bCs/>
          <w:color w:val="1B4897"/>
          <w:sz w:val="16"/>
          <w:szCs w:val="16"/>
        </w:rPr>
      </w:pPr>
    </w:p>
    <w:p w:rsidR="0087622A" w:rsidRDefault="0087622A" w:rsidP="00EF0AB0">
      <w:pPr>
        <w:ind w:firstLine="540"/>
        <w:rPr>
          <w:rStyle w:val="A0"/>
          <w:b/>
          <w:bCs/>
          <w:color w:val="1B4897"/>
          <w:sz w:val="16"/>
          <w:szCs w:val="16"/>
        </w:rPr>
      </w:pPr>
    </w:p>
    <w:p w:rsidR="0087622A" w:rsidRPr="009C54A6" w:rsidRDefault="0087622A" w:rsidP="00EF0AB0">
      <w:pPr>
        <w:spacing w:after="120"/>
        <w:ind w:firstLine="539"/>
        <w:rPr>
          <w:rStyle w:val="A0"/>
          <w:b/>
          <w:bCs/>
          <w:color w:val="1B4897"/>
          <w:sz w:val="30"/>
          <w:szCs w:val="30"/>
        </w:rPr>
      </w:pPr>
      <w:r w:rsidRPr="009C54A6">
        <w:rPr>
          <w:rStyle w:val="A0"/>
          <w:b/>
          <w:bCs/>
          <w:color w:val="1B4897"/>
          <w:sz w:val="30"/>
          <w:szCs w:val="30"/>
        </w:rPr>
        <w:t>Для поступающих в аспирантуру:</w:t>
      </w:r>
    </w:p>
    <w:p w:rsidR="0087622A" w:rsidRPr="00C76120" w:rsidRDefault="0087622A" w:rsidP="00EF0AB0">
      <w:pPr>
        <w:keepLines/>
        <w:autoSpaceDE w:val="0"/>
        <w:autoSpaceDN w:val="0"/>
        <w:adjustRightInd w:val="0"/>
        <w:spacing w:after="120"/>
        <w:ind w:firstLine="539"/>
        <w:jc w:val="both"/>
        <w:rPr>
          <w:color w:val="000000"/>
          <w:sz w:val="28"/>
          <w:szCs w:val="28"/>
        </w:rPr>
      </w:pPr>
      <w:r w:rsidRPr="00C76120">
        <w:rPr>
          <w:color w:val="000000"/>
          <w:sz w:val="28"/>
          <w:szCs w:val="28"/>
        </w:rPr>
        <w:t>Специально для поступающих в аспирантуру созданы Интернет-тренажеры, предназначенные для подготовки к вступительным и кандидатским экзаменампо дисциплинам:</w:t>
      </w:r>
    </w:p>
    <w:tbl>
      <w:tblPr>
        <w:tblW w:w="0" w:type="auto"/>
        <w:jc w:val="center"/>
        <w:tblLayout w:type="fixed"/>
        <w:tblLook w:val="01E0"/>
      </w:tblPr>
      <w:tblGrid>
        <w:gridCol w:w="4680"/>
      </w:tblGrid>
      <w:tr w:rsidR="0087622A" w:rsidRPr="00C76120">
        <w:trPr>
          <w:trHeight w:val="278"/>
          <w:jc w:val="center"/>
        </w:trPr>
        <w:tc>
          <w:tcPr>
            <w:tcW w:w="4680" w:type="dxa"/>
            <w:shd w:val="clear" w:color="auto" w:fill="C7D7F5"/>
            <w:vAlign w:val="center"/>
          </w:tcPr>
          <w:p w:rsidR="0087622A" w:rsidRPr="00F643D4" w:rsidRDefault="0087622A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28"/>
                <w:szCs w:val="28"/>
              </w:rPr>
            </w:pPr>
            <w:r w:rsidRPr="00F643D4">
              <w:rPr>
                <w:color w:val="000000"/>
                <w:sz w:val="28"/>
                <w:szCs w:val="28"/>
              </w:rPr>
              <w:t>История и философия науки</w:t>
            </w:r>
          </w:p>
        </w:tc>
      </w:tr>
      <w:tr w:rsidR="0087622A" w:rsidRPr="00C76120">
        <w:trPr>
          <w:trHeight w:val="278"/>
          <w:jc w:val="center"/>
        </w:trPr>
        <w:tc>
          <w:tcPr>
            <w:tcW w:w="4680" w:type="dxa"/>
            <w:shd w:val="clear" w:color="auto" w:fill="E2EBFA"/>
            <w:vAlign w:val="center"/>
          </w:tcPr>
          <w:p w:rsidR="0087622A" w:rsidRPr="00F643D4" w:rsidRDefault="0087622A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28"/>
                <w:szCs w:val="28"/>
              </w:rPr>
            </w:pPr>
            <w:r w:rsidRPr="00F643D4">
              <w:rPr>
                <w:color w:val="000000"/>
                <w:sz w:val="28"/>
                <w:szCs w:val="28"/>
              </w:rPr>
              <w:t>Английский язык</w:t>
            </w:r>
          </w:p>
        </w:tc>
      </w:tr>
    </w:tbl>
    <w:p w:rsidR="0087622A" w:rsidRDefault="0087622A" w:rsidP="00EF0AB0">
      <w:pPr>
        <w:ind w:firstLine="540"/>
        <w:jc w:val="both"/>
        <w:rPr>
          <w:sz w:val="28"/>
          <w:szCs w:val="28"/>
        </w:rPr>
      </w:pPr>
    </w:p>
    <w:p w:rsidR="0087622A" w:rsidRPr="00C76120" w:rsidRDefault="0087622A" w:rsidP="00EF0AB0">
      <w:pPr>
        <w:ind w:firstLine="540"/>
        <w:jc w:val="both"/>
        <w:rPr>
          <w:sz w:val="28"/>
          <w:szCs w:val="28"/>
        </w:rPr>
      </w:pPr>
      <w:r w:rsidRPr="00C76120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9C54A6">
        <w:rPr>
          <w:b/>
          <w:bCs/>
          <w:color w:val="1B4897"/>
          <w:sz w:val="30"/>
          <w:szCs w:val="30"/>
        </w:rPr>
        <w:t>аудирование</w:t>
      </w:r>
      <w:r>
        <w:rPr>
          <w:b/>
          <w:bCs/>
          <w:color w:val="1B4897"/>
          <w:sz w:val="30"/>
          <w:szCs w:val="30"/>
        </w:rPr>
        <w:br/>
      </w:r>
      <w:r w:rsidRPr="00C76120">
        <w:rPr>
          <w:sz w:val="28"/>
          <w:szCs w:val="28"/>
        </w:rPr>
        <w:t>с помощью встроенного в систему плеера:</w:t>
      </w:r>
    </w:p>
    <w:p w:rsidR="0087622A" w:rsidRPr="00C76120" w:rsidRDefault="0087622A" w:rsidP="00EF0AB0">
      <w:pPr>
        <w:ind w:firstLine="540"/>
        <w:jc w:val="both"/>
        <w:rPr>
          <w:sz w:val="28"/>
          <w:szCs w:val="28"/>
        </w:rPr>
      </w:pPr>
    </w:p>
    <w:p w:rsidR="0087622A" w:rsidRPr="00C76120" w:rsidRDefault="0087622A" w:rsidP="00EF0AB0">
      <w:pPr>
        <w:jc w:val="center"/>
        <w:rPr>
          <w:color w:val="000000"/>
          <w:sz w:val="28"/>
          <w:szCs w:val="28"/>
        </w:rPr>
      </w:pPr>
      <w:r w:rsidRPr="00B0083C">
        <w:rPr>
          <w:noProof/>
          <w:color w:val="000000"/>
          <w:sz w:val="28"/>
          <w:szCs w:val="28"/>
        </w:rPr>
        <w:pict>
          <v:shape id="Рисунок 42" o:spid="_x0000_i1218" type="#_x0000_t75" style="width:306.75pt;height:110.25pt;visibility:visible">
            <v:imagedata r:id="rId177" o:title=""/>
          </v:shape>
        </w:pict>
      </w:r>
    </w:p>
    <w:p w:rsidR="0087622A" w:rsidRPr="00B60B73" w:rsidRDefault="0087622A" w:rsidP="00EF0AB0">
      <w:pPr>
        <w:ind w:firstLine="540"/>
        <w:rPr>
          <w:rStyle w:val="A0"/>
          <w:b/>
          <w:bCs/>
          <w:color w:val="auto"/>
          <w:sz w:val="16"/>
          <w:szCs w:val="16"/>
        </w:rPr>
      </w:pPr>
    </w:p>
    <w:p w:rsidR="0087622A" w:rsidRDefault="0087622A" w:rsidP="00B60B73">
      <w:pPr>
        <w:ind w:firstLine="540"/>
        <w:jc w:val="both"/>
        <w:rPr>
          <w:b/>
          <w:bCs/>
        </w:rPr>
      </w:pPr>
      <w:r w:rsidRPr="00C76120">
        <w:rPr>
          <w:color w:val="2A2A29"/>
          <w:sz w:val="28"/>
          <w:szCs w:val="28"/>
        </w:rPr>
        <w:t xml:space="preserve">Для знакомства с функционалом и принципами работы системы «Интернет-тренажеры в сфере образования» ОО предоставлен доступ </w:t>
      </w:r>
      <w:r>
        <w:rPr>
          <w:color w:val="2A2A29"/>
          <w:sz w:val="28"/>
          <w:szCs w:val="28"/>
        </w:rPr>
        <w:br/>
      </w:r>
      <w:r w:rsidRPr="00C76120">
        <w:rPr>
          <w:color w:val="2A2A29"/>
          <w:sz w:val="28"/>
          <w:szCs w:val="28"/>
        </w:rPr>
        <w:t xml:space="preserve">к </w:t>
      </w:r>
      <w:r w:rsidRPr="009C54A6">
        <w:rPr>
          <w:b/>
          <w:bCs/>
          <w:color w:val="224A99"/>
          <w:sz w:val="30"/>
          <w:szCs w:val="30"/>
        </w:rPr>
        <w:t xml:space="preserve">демонстрационному </w:t>
      </w:r>
      <w:r w:rsidRPr="009C54A6">
        <w:rPr>
          <w:b/>
          <w:bCs/>
          <w:color w:val="1A49A3"/>
          <w:sz w:val="30"/>
          <w:szCs w:val="30"/>
        </w:rPr>
        <w:t>ре</w:t>
      </w:r>
      <w:r w:rsidRPr="009C54A6">
        <w:rPr>
          <w:b/>
          <w:bCs/>
          <w:color w:val="224A99"/>
          <w:sz w:val="30"/>
          <w:szCs w:val="30"/>
        </w:rPr>
        <w:t>жиму</w:t>
      </w:r>
      <w:r>
        <w:rPr>
          <w:color w:val="2A2A29"/>
          <w:sz w:val="28"/>
          <w:szCs w:val="28"/>
        </w:rPr>
        <w:t>.</w:t>
      </w:r>
    </w:p>
    <w:p w:rsidR="0087622A" w:rsidRPr="003231A2" w:rsidRDefault="0087622A" w:rsidP="003231A2">
      <w:pPr>
        <w:autoSpaceDE w:val="0"/>
        <w:autoSpaceDN w:val="0"/>
        <w:adjustRightInd w:val="0"/>
        <w:spacing w:line="80" w:lineRule="atLeast"/>
        <w:ind w:left="357"/>
        <w:jc w:val="both"/>
        <w:rPr>
          <w:sz w:val="6"/>
          <w:szCs w:val="6"/>
        </w:rPr>
      </w:pPr>
    </w:p>
    <w:p w:rsidR="0087622A" w:rsidRPr="003E7E0B" w:rsidRDefault="0087622A" w:rsidP="00EF0AB0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>
        <w:rPr>
          <w:noProof/>
        </w:rPr>
      </w:r>
      <w:r w:rsidRPr="0071199D">
        <w:rPr>
          <w:noProof/>
          <w:color w:val="000000"/>
          <w:sz w:val="28"/>
          <w:szCs w:val="28"/>
          <w:shd w:val="clear" w:color="auto" w:fill="FFFFFF"/>
        </w:rPr>
        <w:pict>
          <v:roundrect id="AutoShape 74" o:spid="_x0000_s1337" style="width:467.3pt;height:26.8pt;visibility:visible;mso-position-horizontal-relative:char;mso-position-vertical-relative:lin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y9IwMAAJ4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" fillcolor="#999" stroked="f" strokecolor="#f2f2f2" strokeweight="3pt">
            <v:fill opacity="44461f"/>
            <v:shadow color="#525252" opacity=".5" offset="1pt"/>
            <w10:anchorlock/>
          </v:roundrect>
        </w:pict>
      </w:r>
    </w:p>
    <w:p w:rsidR="0087622A" w:rsidRPr="00BC226C" w:rsidRDefault="0087622A" w:rsidP="00EF0AB0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sz w:val="16"/>
          <w:szCs w:val="16"/>
        </w:rPr>
      </w:pPr>
      <w:r>
        <w:rPr>
          <w:noProof/>
        </w:rPr>
        <w:pict>
          <v:shape id="Text Box 34" o:spid="_x0000_s1338" type="#_x0000_t202" style="position:absolute;left:0;text-align:left;margin-left:32.25pt;margin-top:-23.8pt;width:356.25pt;height:24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caxQIAANQ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" filled="f" fillcolor="black" stroked="f" strokecolor="#f2f2f2" strokeweight="3pt">
            <v:textbox>
              <w:txbxContent>
                <w:p w:rsidR="0087622A" w:rsidRPr="00F505C2" w:rsidRDefault="0087622A" w:rsidP="002639F6">
                  <w:pPr>
                    <w:jc w:val="center"/>
                    <w:rPr>
                      <w:b/>
                      <w:bCs/>
                      <w:color w:val="453CAB"/>
                      <w:sz w:val="30"/>
                      <w:szCs w:val="30"/>
                    </w:rPr>
                  </w:pPr>
                  <w:r w:rsidRPr="00F505C2">
                    <w:rPr>
                      <w:b/>
                      <w:bCs/>
                      <w:color w:val="453CAB"/>
                      <w:sz w:val="30"/>
                      <w:szCs w:val="30"/>
                    </w:rPr>
                    <w:t>М</w:t>
                  </w:r>
                  <w:r>
                    <w:rPr>
                      <w:b/>
                      <w:bCs/>
                      <w:color w:val="453CAB"/>
                      <w:sz w:val="30"/>
                      <w:szCs w:val="30"/>
                    </w:rPr>
                    <w:t>ОДУЛЬ</w:t>
                  </w:r>
                  <w:r w:rsidRPr="00F505C2">
                    <w:rPr>
                      <w:b/>
                      <w:bCs/>
                      <w:color w:val="453CAB"/>
                      <w:sz w:val="30"/>
                      <w:szCs w:val="30"/>
                    </w:rPr>
                    <w:t xml:space="preserve"> «Т</w:t>
                  </w:r>
                  <w:r>
                    <w:rPr>
                      <w:b/>
                      <w:bCs/>
                      <w:color w:val="453CAB"/>
                      <w:sz w:val="30"/>
                      <w:szCs w:val="30"/>
                    </w:rPr>
                    <w:t>ЕСТ</w:t>
                  </w:r>
                  <w:r w:rsidRPr="00F505C2">
                    <w:rPr>
                      <w:b/>
                      <w:bCs/>
                      <w:color w:val="453CAB"/>
                      <w:sz w:val="30"/>
                      <w:szCs w:val="30"/>
                    </w:rPr>
                    <w:t>-К</w:t>
                  </w:r>
                  <w:r>
                    <w:rPr>
                      <w:b/>
                      <w:bCs/>
                      <w:color w:val="453CAB"/>
                      <w:sz w:val="30"/>
                      <w:szCs w:val="30"/>
                    </w:rPr>
                    <w:t>ОНСТРУКТОР</w:t>
                  </w:r>
                  <w:r w:rsidRPr="00F505C2">
                    <w:rPr>
                      <w:b/>
                      <w:bCs/>
                      <w:color w:val="453CAB"/>
                      <w:sz w:val="30"/>
                      <w:szCs w:val="30"/>
                    </w:rPr>
                    <w:t>»</w:t>
                  </w:r>
                </w:p>
                <w:p w:rsidR="0087622A" w:rsidRDefault="0087622A" w:rsidP="002639F6"/>
              </w:txbxContent>
            </v:textbox>
            <w10:anchorlock/>
          </v:shape>
        </w:pict>
      </w:r>
      <w:r>
        <w:rPr>
          <w:noProof/>
        </w:rPr>
        <w:pict>
          <v:shape id="Рисунок 35" o:spid="_x0000_s1339" type="#_x0000_t75" style="position:absolute;left:0;text-align:left;margin-left:400.05pt;margin-top:-36.35pt;width:34.5pt;height:33.75pt;z-index:251814912;visibility:visible">
            <v:imagedata r:id="rId178" o:title=""/>
            <w10:anchorlock/>
          </v:shape>
        </w:pict>
      </w:r>
    </w:p>
    <w:p w:rsidR="0087622A" w:rsidRPr="002639F6" w:rsidRDefault="0087622A" w:rsidP="00EF0AB0">
      <w:pPr>
        <w:autoSpaceDE w:val="0"/>
        <w:autoSpaceDN w:val="0"/>
        <w:adjustRightInd w:val="0"/>
        <w:spacing w:after="60" w:line="241" w:lineRule="atLeast"/>
        <w:ind w:right="-6" w:firstLine="539"/>
        <w:rPr>
          <w:color w:val="453CAB"/>
          <w:sz w:val="30"/>
          <w:szCs w:val="30"/>
        </w:rPr>
      </w:pPr>
      <w:r w:rsidRPr="00DA3EE8">
        <w:rPr>
          <w:sz w:val="28"/>
          <w:szCs w:val="28"/>
        </w:rPr>
        <w:t xml:space="preserve">В рамках проекта </w:t>
      </w:r>
      <w:r w:rsidRPr="00DA3EE8">
        <w:rPr>
          <w:b/>
          <w:bCs/>
          <w:sz w:val="28"/>
          <w:szCs w:val="28"/>
        </w:rPr>
        <w:t>«Интернет-тренажеры в сфере образования»</w:t>
      </w:r>
      <w:r w:rsidRPr="00DA3EE8">
        <w:rPr>
          <w:sz w:val="28"/>
          <w:szCs w:val="28"/>
        </w:rPr>
        <w:t xml:space="preserve"> доступен новый программный модуль </w:t>
      </w:r>
      <w:r w:rsidRPr="009B333D">
        <w:rPr>
          <w:b/>
          <w:bCs/>
          <w:color w:val="453CAB"/>
          <w:sz w:val="30"/>
          <w:szCs w:val="30"/>
        </w:rPr>
        <w:t>«Тест-Конструктор»</w:t>
      </w:r>
      <w:r w:rsidRPr="002639F6">
        <w:rPr>
          <w:color w:val="453CAB"/>
          <w:sz w:val="30"/>
          <w:szCs w:val="30"/>
        </w:rPr>
        <w:t>.</w:t>
      </w:r>
    </w:p>
    <w:p w:rsidR="0087622A" w:rsidRPr="007473BF" w:rsidRDefault="0087622A" w:rsidP="00EF0AB0">
      <w:pPr>
        <w:autoSpaceDE w:val="0"/>
        <w:autoSpaceDN w:val="0"/>
        <w:adjustRightInd w:val="0"/>
        <w:rPr>
          <w:b/>
          <w:bCs/>
          <w:color w:val="404494"/>
          <w:sz w:val="16"/>
          <w:szCs w:val="16"/>
        </w:rPr>
      </w:pPr>
    </w:p>
    <w:p w:rsidR="0087622A" w:rsidRPr="00A96BBC" w:rsidRDefault="0087622A" w:rsidP="00EF0AB0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87622A" w:rsidRPr="007473BF" w:rsidRDefault="0087622A" w:rsidP="00EF0AB0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6"/>
          <w:szCs w:val="16"/>
        </w:rPr>
      </w:pPr>
    </w:p>
    <w:p w:rsidR="0087622A" w:rsidRPr="009B333D" w:rsidRDefault="0087622A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Тест-Конструктора:</w:t>
      </w:r>
    </w:p>
    <w:p w:rsidR="0087622A" w:rsidRPr="00A96BBC" w:rsidRDefault="0087622A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постоянный, не ограниченный по времени доступ к модулю;</w:t>
      </w:r>
    </w:p>
    <w:p w:rsidR="0087622A" w:rsidRPr="00A96BBC" w:rsidRDefault="0087622A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разработка тестовых заданий для конкретного направления подготовки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96BBC">
        <w:rPr>
          <w:rFonts w:ascii="Times New Roman" w:hAnsi="Times New Roman" w:cs="Times New Roman"/>
          <w:sz w:val="28"/>
          <w:szCs w:val="28"/>
        </w:rPr>
        <w:t>/ специальности, в том числе по дисциплинам вариативной части ФГОС;</w:t>
      </w:r>
    </w:p>
    <w:p w:rsidR="0087622A" w:rsidRPr="00A96BBC" w:rsidRDefault="0087622A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проведение тестирования студентов в преподавательском режиме «Текущий контроль» по разработанным оценочным средствам;</w:t>
      </w:r>
    </w:p>
    <w:p w:rsidR="0087622A" w:rsidRPr="00A96BBC" w:rsidRDefault="0087622A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rFonts w:ascii="Times New Roman" w:hAnsi="Times New Roman" w:cs="Times New Roman"/>
          <w:sz w:val="28"/>
          <w:szCs w:val="28"/>
        </w:rPr>
        <w:br/>
      </w:r>
      <w:r w:rsidRPr="00A96BBC">
        <w:rPr>
          <w:rFonts w:ascii="Times New Roman" w:hAnsi="Times New Roman" w:cs="Times New Roman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87622A" w:rsidRDefault="0087622A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7622A" w:rsidRPr="002617D2" w:rsidRDefault="0087622A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color w:val="2A2A29"/>
        </w:rPr>
      </w:pPr>
      <w:r w:rsidRPr="00A96BBC">
        <w:rPr>
          <w:rFonts w:ascii="Times New Roman" w:hAnsi="Times New Roman" w:cs="Times New Roman"/>
          <w:sz w:val="28"/>
          <w:szCs w:val="28"/>
        </w:rPr>
        <w:t>выгрузка</w:t>
      </w:r>
      <w:r w:rsidRPr="007473BF">
        <w:rPr>
          <w:rFonts w:ascii="Times New Roman" w:hAnsi="Times New Roman" w:cs="Times New Roman"/>
          <w:sz w:val="28"/>
          <w:szCs w:val="28"/>
        </w:rPr>
        <w:t xml:space="preserve">разработанного банка заданий и полученных результатов </w:t>
      </w:r>
      <w:r>
        <w:rPr>
          <w:rFonts w:ascii="Times New Roman" w:hAnsi="Times New Roman" w:cs="Times New Roman"/>
          <w:sz w:val="28"/>
          <w:szCs w:val="28"/>
        </w:rPr>
        <w:br/>
      </w:r>
      <w:r w:rsidRPr="007473BF">
        <w:rPr>
          <w:rFonts w:ascii="Times New Roman" w:hAnsi="Times New Roman" w:cs="Times New Roman"/>
          <w:sz w:val="28"/>
          <w:szCs w:val="28"/>
        </w:rPr>
        <w:t>для печати.</w:t>
      </w:r>
    </w:p>
    <w:p w:rsidR="0087622A" w:rsidRDefault="0087622A" w:rsidP="00EF0AB0">
      <w:pPr>
        <w:ind w:right="-6" w:firstLine="539"/>
        <w:jc w:val="both"/>
        <w:rPr>
          <w:color w:val="000000"/>
          <w:sz w:val="14"/>
          <w:szCs w:val="14"/>
        </w:rPr>
      </w:pPr>
      <w:r>
        <w:rPr>
          <w:noProof/>
        </w:rPr>
        <w:pict>
          <v:roundrect id="AutoShape 36" o:spid="_x0000_s1340" style="position:absolute;left:0;text-align:left;margin-left:24.55pt;margin-top:16.85pt;width:434.45pt;height:59.75pt;z-index:2518036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" fillcolor="#c4c1e9" strokecolor="#c4c1e9">
            <v:textbox inset=".5mm,.3mm,.5mm,.3mm">
              <w:txbxContent>
                <w:p w:rsidR="0087622A" w:rsidRPr="00CC353E" w:rsidRDefault="0087622A" w:rsidP="00EF0AB0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В </w:t>
                  </w: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настоящее время </w:t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создано </w:t>
                  </w:r>
                  <w:r>
                    <w:rPr>
                      <w:b/>
                      <w:bCs/>
                      <w:i/>
                      <w:iCs/>
                      <w:color w:val="453CAB"/>
                      <w:sz w:val="30"/>
                      <w:szCs w:val="30"/>
                    </w:rPr>
                    <w:t>3266</w:t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>банковтестовых заданий. Программным модулем воспользовались</w:t>
                  </w:r>
                  <w:r>
                    <w:rPr>
                      <w:b/>
                      <w:bCs/>
                      <w:i/>
                      <w:iCs/>
                      <w:color w:val="453CAB"/>
                      <w:sz w:val="30"/>
                      <w:szCs w:val="30"/>
                    </w:rPr>
                    <w:t>1360</w:t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br/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из </w:t>
                  </w:r>
                  <w:r>
                    <w:rPr>
                      <w:b/>
                      <w:bCs/>
                      <w:i/>
                      <w:iCs/>
                      <w:color w:val="453CAB"/>
                      <w:sz w:val="30"/>
                      <w:szCs w:val="30"/>
                    </w:rPr>
                    <w:t>176</w:t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>образовательных организаций.</w:t>
                  </w:r>
                </w:p>
                <w:p w:rsidR="0087622A" w:rsidRDefault="0087622A" w:rsidP="00EF0AB0"/>
              </w:txbxContent>
            </v:textbox>
            <w10:wrap type="square"/>
            <w10:anchorlock/>
          </v:roundrect>
        </w:pict>
      </w:r>
    </w:p>
    <w:p w:rsidR="0087622A" w:rsidRDefault="0087622A" w:rsidP="00EF0AB0">
      <w:pPr>
        <w:autoSpaceDE w:val="0"/>
        <w:autoSpaceDN w:val="0"/>
        <w:adjustRightInd w:val="0"/>
        <w:rPr>
          <w:color w:val="2A2A29"/>
          <w:sz w:val="28"/>
          <w:szCs w:val="28"/>
        </w:rPr>
      </w:pPr>
    </w:p>
    <w:p w:rsidR="0087622A" w:rsidRDefault="0087622A" w:rsidP="00EF0AB0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Рисунок 37" o:spid="_x0000_s1341" type="#_x0000_t75" style="position:absolute;left:0;text-align:left;margin-left:312.5pt;margin-top:40.55pt;width:179.95pt;height:103.5pt;z-index:251805696;visibility:visible" stroked="t" strokecolor="#c4c1e9">
            <v:imagedata r:id="rId179" o:title=""/>
            <w10:wrap type="square"/>
            <w10:anchorlock/>
          </v:shape>
        </w:pict>
      </w:r>
      <w:r>
        <w:rPr>
          <w:noProof/>
        </w:rPr>
        <w:pict>
          <v:shape id="Рисунок 38" o:spid="_x0000_s1342" type="#_x0000_t75" style="position:absolute;left:0;text-align:left;margin-left:240.5pt;margin-top:13.55pt;width:191.45pt;height:109.1pt;z-index:251804672;visibility:visible" stroked="t" strokecolor="#c4c1e9">
            <v:imagedata r:id="rId180" o:title=""/>
            <w10:wrap type="square"/>
            <w10:anchorlock/>
          </v:shape>
        </w:pict>
      </w:r>
    </w:p>
    <w:p w:rsidR="0087622A" w:rsidRPr="003231A2" w:rsidRDefault="0087622A" w:rsidP="005A0F8A">
      <w:pPr>
        <w:autoSpaceDE w:val="0"/>
        <w:autoSpaceDN w:val="0"/>
        <w:adjustRightInd w:val="0"/>
        <w:ind w:firstLine="540"/>
        <w:rPr>
          <w:sz w:val="28"/>
          <w:szCs w:val="28"/>
        </w:rPr>
      </w:pPr>
      <w:r w:rsidRPr="00994885">
        <w:rPr>
          <w:color w:val="000000"/>
          <w:sz w:val="28"/>
          <w:szCs w:val="28"/>
        </w:rPr>
        <w:t xml:space="preserve">Сопровождение модуля 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>«Тест-Конструктор» предусматривает оказание организационной, методической и техно</w:t>
      </w:r>
      <w:r>
        <w:rPr>
          <w:color w:val="000000"/>
          <w:sz w:val="28"/>
          <w:szCs w:val="28"/>
        </w:rPr>
        <w:t>логической поддержки со стороны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>НИИ мониторинга качества образования.</w:t>
      </w:r>
    </w:p>
    <w:p w:rsidR="0087622A" w:rsidRDefault="0087622A" w:rsidP="00EF0AB0">
      <w:pPr>
        <w:ind w:right="-6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pict>
          <v:shape id="Рисунок 39" o:spid="_x0000_s1343" type="#_x0000_t75" style="position:absolute;left:0;text-align:left;margin-left:34.85pt;margin-top:7.05pt;width:36.55pt;height:49.95pt;z-index:251816960;visibility:visible">
            <v:imagedata r:id="rId181" o:title=""/>
            <w10:anchorlock/>
          </v:shape>
        </w:pict>
      </w:r>
      <w:r>
        <w:rPr>
          <w:noProof/>
        </w:rPr>
        <w:pict>
          <v:shape id="Text Box 40" o:spid="_x0000_s1344" type="#_x0000_t202" style="position:absolute;left:0;text-align:left;margin-left:60.45pt;margin-top:12.7pt;width:404.25pt;height:39.75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" filled="f" fillcolor="black" stroked="f" strokecolor="#f2f2f2" strokeweight="3pt">
            <v:textbox>
              <w:txbxContent>
                <w:p w:rsidR="0087622A" w:rsidRDefault="0087622A" w:rsidP="004E7C4F">
                  <w:pPr>
                    <w:jc w:val="center"/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/>
                      <w:sz w:val="28"/>
                      <w:szCs w:val="28"/>
                    </w:rPr>
                    <w:t>ФЕДЕРАЛЬНЫЙ ИНТЕРНЕТ-ЭКЗАМЕН</w:t>
                  </w:r>
                </w:p>
                <w:p w:rsidR="0087622A" w:rsidRPr="00536AF8" w:rsidRDefault="0087622A" w:rsidP="004E7C4F">
                  <w:pPr>
                    <w:jc w:val="center"/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/>
                      <w:sz w:val="28"/>
                      <w:szCs w:val="28"/>
                    </w:rPr>
                    <w:t>ДЛЯ ВЫПУСКНИКОВ БАКАЛАВРИАТА (ФИЭБ)</w:t>
                  </w:r>
                </w:p>
                <w:p w:rsidR="0087622A" w:rsidRDefault="0087622A" w:rsidP="004E7C4F"/>
              </w:txbxContent>
            </v:textbox>
            <w10:anchorlock/>
          </v:shape>
        </w:pict>
      </w:r>
      <w:r>
        <w:rPr>
          <w:noProof/>
        </w:rPr>
      </w:r>
      <w:r w:rsidRPr="0071199D">
        <w:rPr>
          <w:noProof/>
          <w:color w:val="000000"/>
          <w:sz w:val="28"/>
          <w:szCs w:val="28"/>
        </w:rPr>
        <w:pict>
          <v:roundrect id="AutoShape 73" o:spid="_x0000_s1345" style="width:467.3pt;height:61.5pt;visibility:visible;mso-position-horizontal-relative:char;mso-position-vertical-relative:lin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BUZgC/gAgAAyQUAAA4AAAAAAAAAAAAAAAAA&#10;LgIAAGRycy9lMm9Eb2MueG1sUEsBAi0AFAAGAAgAAAAhAJmHUabcAAAABQEAAA8AAAAAAAAAAAAA&#10;AAAAOgUAAGRycy9kb3ducmV2LnhtbFBLBQYAAAAABAAEAPMAAABDBgAAAAA=&#10;" fillcolor="#e01b6f" stroked="f" strokecolor="#7030a0">
            <v:shadow on="t" opacity=".5" offset="5pt,5pt"/>
            <w10:anchorlock/>
          </v:roundrect>
        </w:pict>
      </w:r>
    </w:p>
    <w:p w:rsidR="0087622A" w:rsidRPr="00600045" w:rsidRDefault="0087622A" w:rsidP="00EF0AB0">
      <w:pPr>
        <w:autoSpaceDE w:val="0"/>
        <w:autoSpaceDN w:val="0"/>
        <w:adjustRightInd w:val="0"/>
        <w:ind w:firstLine="540"/>
        <w:rPr>
          <w:b/>
          <w:bCs/>
          <w:color w:val="E01B6F"/>
          <w:sz w:val="12"/>
          <w:szCs w:val="12"/>
        </w:rPr>
      </w:pPr>
    </w:p>
    <w:p w:rsidR="0087622A" w:rsidRDefault="0087622A" w:rsidP="004E7C4F">
      <w:pPr>
        <w:autoSpaceDE w:val="0"/>
        <w:autoSpaceDN w:val="0"/>
        <w:adjustRightInd w:val="0"/>
        <w:spacing w:before="240"/>
        <w:ind w:firstLine="539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 –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7622A" w:rsidRPr="009A37AC" w:rsidRDefault="0087622A" w:rsidP="00EF0AB0">
      <w:pPr>
        <w:autoSpaceDE w:val="0"/>
        <w:autoSpaceDN w:val="0"/>
        <w:adjustRightInd w:val="0"/>
        <w:ind w:firstLine="540"/>
        <w:rPr>
          <w:color w:val="2A2A29"/>
          <w:sz w:val="10"/>
          <w:szCs w:val="10"/>
        </w:rPr>
      </w:pPr>
    </w:p>
    <w:p w:rsidR="0087622A" w:rsidRDefault="0087622A" w:rsidP="00EF0AB0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>
        <w:rPr>
          <w:b/>
          <w:bCs/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87622A" w:rsidRDefault="0087622A" w:rsidP="00EF0AB0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</w:p>
    <w:tbl>
      <w:tblPr>
        <w:tblW w:w="0" w:type="auto"/>
        <w:tblInd w:w="2" w:type="dxa"/>
        <w:tblLook w:val="01E0"/>
      </w:tblPr>
      <w:tblGrid>
        <w:gridCol w:w="4333"/>
        <w:gridCol w:w="5235"/>
      </w:tblGrid>
      <w:tr w:rsidR="0087622A">
        <w:tc>
          <w:tcPr>
            <w:tcW w:w="4428" w:type="dxa"/>
          </w:tcPr>
          <w:p w:rsidR="0087622A" w:rsidRPr="00F643D4" w:rsidRDefault="0087622A" w:rsidP="00F643D4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8"/>
                <w:szCs w:val="28"/>
              </w:rPr>
            </w:pPr>
            <w:r w:rsidRPr="009E226A">
              <w:rPr>
                <w:noProof/>
              </w:rPr>
              <w:pict>
                <v:shape id="Рисунок 45" o:spid="_x0000_i1221" type="#_x0000_t75" style="width:191.25pt;height:129pt;visibility:visible">
                  <v:imagedata r:id="rId182" o:title=""/>
                </v:shape>
              </w:pict>
            </w:r>
          </w:p>
        </w:tc>
        <w:tc>
          <w:tcPr>
            <w:tcW w:w="5943" w:type="dxa"/>
          </w:tcPr>
          <w:p w:rsidR="0087622A" w:rsidRPr="00F643D4" w:rsidRDefault="0087622A" w:rsidP="00F643D4">
            <w:pPr>
              <w:autoSpaceDE w:val="0"/>
              <w:autoSpaceDN w:val="0"/>
              <w:adjustRightInd w:val="0"/>
              <w:ind w:firstLine="612"/>
              <w:jc w:val="both"/>
              <w:rPr>
                <w:b/>
                <w:bCs/>
                <w:color w:val="E01B6F"/>
                <w:sz w:val="30"/>
                <w:szCs w:val="30"/>
              </w:rPr>
            </w:pPr>
          </w:p>
          <w:p w:rsidR="0087622A" w:rsidRPr="00F643D4" w:rsidRDefault="0087622A" w:rsidP="00F643D4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2A2A29"/>
              </w:rPr>
            </w:pPr>
            <w:r w:rsidRPr="00F643D4">
              <w:rPr>
                <w:b/>
                <w:bCs/>
                <w:color w:val="E01B6F"/>
                <w:sz w:val="30"/>
                <w:szCs w:val="30"/>
              </w:rPr>
              <w:t>Реализация ФИЭБ</w:t>
            </w:r>
            <w:r w:rsidRPr="00F643D4">
              <w:rPr>
                <w:color w:val="2A2A29"/>
                <w:sz w:val="28"/>
                <w:szCs w:val="28"/>
              </w:rPr>
              <w:t xml:space="preserve">осуществляется Ассоциациями ведущих вузов РФ, объединениями работодателей совместнос НИИ мониторинга </w:t>
            </w:r>
            <w:r>
              <w:rPr>
                <w:color w:val="2A2A29"/>
                <w:sz w:val="28"/>
                <w:szCs w:val="28"/>
              </w:rPr>
              <w:br/>
            </w:r>
            <w:r w:rsidRPr="00F643D4">
              <w:rPr>
                <w:color w:val="2A2A29"/>
                <w:sz w:val="28"/>
                <w:szCs w:val="28"/>
              </w:rPr>
              <w:t>качества образования.</w:t>
            </w:r>
          </w:p>
        </w:tc>
      </w:tr>
    </w:tbl>
    <w:p w:rsidR="0087622A" w:rsidRPr="002D15DF" w:rsidRDefault="0087622A" w:rsidP="00EF0AB0">
      <w:pPr>
        <w:autoSpaceDE w:val="0"/>
        <w:autoSpaceDN w:val="0"/>
        <w:adjustRightInd w:val="0"/>
        <w:rPr>
          <w:b/>
          <w:bCs/>
          <w:color w:val="E01D70"/>
          <w:sz w:val="16"/>
          <w:szCs w:val="16"/>
        </w:rPr>
      </w:pPr>
    </w:p>
    <w:p w:rsidR="0087622A" w:rsidRPr="00B67B31" w:rsidRDefault="0087622A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B67B31">
        <w:rPr>
          <w:b/>
          <w:bCs/>
          <w:color w:val="E01D70"/>
          <w:sz w:val="30"/>
          <w:szCs w:val="30"/>
        </w:rPr>
        <w:t>Принципы ФИЭБ:</w:t>
      </w:r>
    </w:p>
    <w:p w:rsidR="0087622A" w:rsidRPr="00300197" w:rsidRDefault="0087622A" w:rsidP="00EF0AB0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>добровольность участия студентов;</w:t>
      </w:r>
    </w:p>
    <w:p w:rsidR="0087622A" w:rsidRPr="00300197" w:rsidRDefault="0087622A" w:rsidP="00EF0AB0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>конфиденциальность индивидуальных результатов выпускника;</w:t>
      </w:r>
    </w:p>
    <w:p w:rsidR="0087622A" w:rsidRPr="00300197" w:rsidRDefault="0087622A" w:rsidP="00EF0AB0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color w:val="2A2A29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>независимость оценки как от органов управления и контроляв сфере образования, так и от вузов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7622A" w:rsidRPr="00300197" w:rsidRDefault="0087622A" w:rsidP="00EF0AB0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 xml:space="preserve">добровольность признания именных сертификатов вузами </w:t>
      </w:r>
      <w:r>
        <w:rPr>
          <w:rFonts w:ascii="Times New Roman" w:hAnsi="Times New Roman" w:cs="Times New Roman"/>
          <w:sz w:val="28"/>
          <w:szCs w:val="28"/>
        </w:rPr>
        <w:br/>
        <w:t>и работодателями.</w:t>
      </w:r>
    </w:p>
    <w:p w:rsidR="0087622A" w:rsidRPr="00600045" w:rsidRDefault="0087622A" w:rsidP="00EF0AB0">
      <w:pPr>
        <w:autoSpaceDE w:val="0"/>
        <w:autoSpaceDN w:val="0"/>
        <w:adjustRightInd w:val="0"/>
        <w:rPr>
          <w:b/>
          <w:bCs/>
          <w:color w:val="E01D70"/>
          <w:sz w:val="12"/>
          <w:szCs w:val="12"/>
        </w:rPr>
      </w:pPr>
    </w:p>
    <w:p w:rsidR="0087622A" w:rsidRPr="0051212C" w:rsidRDefault="0087622A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7622A" w:rsidRPr="00DB638C" w:rsidRDefault="0087622A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эффективное использование междисциплинарных ПИМ, разработанных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87622A" w:rsidRPr="00DB638C" w:rsidRDefault="0087622A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87622A" w:rsidRPr="005D6B79" w:rsidRDefault="0087622A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 xml:space="preserve">объективность внешней независимой оценки качества подготовки </w:t>
      </w:r>
      <w:r w:rsidRPr="005D6B79">
        <w:rPr>
          <w:rFonts w:ascii="Times New Roman" w:hAnsi="Times New Roman" w:cs="Times New Roman"/>
          <w:sz w:val="28"/>
          <w:szCs w:val="28"/>
        </w:rPr>
        <w:t>выпускников;</w:t>
      </w:r>
    </w:p>
    <w:p w:rsidR="0087622A" w:rsidRPr="005D6B79" w:rsidRDefault="0087622A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5D6B79">
        <w:rPr>
          <w:rFonts w:ascii="Times New Roman" w:hAnsi="Times New Roman" w:cs="Times New Roman"/>
          <w:sz w:val="28"/>
          <w:szCs w:val="28"/>
        </w:rPr>
        <w:t>вывод о готовности студентов к решению профессиональных задач;</w:t>
      </w:r>
    </w:p>
    <w:p w:rsidR="0087622A" w:rsidRPr="00EF0AB0" w:rsidRDefault="0087622A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F0AB0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7622A" w:rsidRPr="00EF0AB0" w:rsidRDefault="0087622A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F0AB0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EF0AB0">
        <w:rPr>
          <w:rFonts w:ascii="Times New Roman" w:hAnsi="Times New Roman" w:cs="Times New Roman"/>
          <w:sz w:val="28"/>
          <w:szCs w:val="28"/>
        </w:rPr>
        <w:br/>
      </w:r>
      <w:r w:rsidRPr="004E7C4F">
        <w:rPr>
          <w:rFonts w:ascii="Times New Roman" w:hAnsi="Times New Roman" w:cs="Times New Roman"/>
          <w:sz w:val="28"/>
          <w:szCs w:val="28"/>
        </w:rPr>
        <w:t>или сертификата участника).</w:t>
      </w:r>
    </w:p>
    <w:p w:rsidR="0087622A" w:rsidRPr="007A1A41" w:rsidRDefault="0087622A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>
        <w:br w:type="page"/>
      </w:r>
      <w:r w:rsidRPr="007A1A41">
        <w:rPr>
          <w:b/>
          <w:bCs/>
          <w:color w:val="E01D70"/>
          <w:sz w:val="30"/>
          <w:szCs w:val="30"/>
        </w:rPr>
        <w:t>В ФИЭБ могут принять участие:</w:t>
      </w:r>
    </w:p>
    <w:p w:rsidR="0087622A" w:rsidRPr="002D15DF" w:rsidRDefault="0087622A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студенты, заканчивающие обучение в текущем учебном году;</w:t>
      </w:r>
    </w:p>
    <w:p w:rsidR="0087622A" w:rsidRPr="002D15DF" w:rsidRDefault="0087622A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студенты, закончившие обучение в предыдущие годы;</w:t>
      </w:r>
    </w:p>
    <w:p w:rsidR="0087622A" w:rsidRDefault="0087622A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7A1A41">
        <w:rPr>
          <w:rFonts w:ascii="Times New Roman" w:hAnsi="Times New Roman" w:cs="Times New Roman"/>
          <w:sz w:val="28"/>
          <w:szCs w:val="28"/>
        </w:rPr>
        <w:t>студенты на любом этапе обучения.</w:t>
      </w:r>
    </w:p>
    <w:p w:rsidR="0087622A" w:rsidRPr="00F43697" w:rsidRDefault="0087622A" w:rsidP="00EF0AB0">
      <w:pPr>
        <w:rPr>
          <w:sz w:val="8"/>
          <w:szCs w:val="8"/>
        </w:rPr>
      </w:pPr>
    </w:p>
    <w:p w:rsidR="0087622A" w:rsidRPr="007A1A41" w:rsidRDefault="0087622A" w:rsidP="00EF0AB0">
      <w:pPr>
        <w:autoSpaceDE w:val="0"/>
        <w:autoSpaceDN w:val="0"/>
        <w:adjustRightInd w:val="0"/>
        <w:spacing w:after="100" w:line="241" w:lineRule="atLeast"/>
        <w:ind w:firstLine="540"/>
        <w:rPr>
          <w:b/>
          <w:bCs/>
          <w:color w:val="E01D70"/>
          <w:sz w:val="30"/>
          <w:szCs w:val="30"/>
        </w:rPr>
      </w:pPr>
      <w:r>
        <w:rPr>
          <w:noProof/>
        </w:rPr>
        <w:pict>
          <v:shape id="Рисунок 42" o:spid="_x0000_s1346" type="#_x0000_t75" style="position:absolute;left:0;text-align:left;margin-left:293.4pt;margin-top:2.6pt;width:174pt;height:121.5pt;z-index:251817984;visibility:visible">
            <v:imagedata r:id="rId183" o:title=""/>
            <w10:wrap type="square"/>
            <w10:anchorlock/>
          </v:shape>
        </w:pict>
      </w: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7622A" w:rsidRPr="00DB638C" w:rsidRDefault="0087622A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7622A" w:rsidRPr="00DB638C" w:rsidRDefault="0087622A" w:rsidP="00371841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87622A" w:rsidRPr="00DB638C" w:rsidRDefault="0087622A" w:rsidP="00371841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7622A" w:rsidRPr="00DB638C" w:rsidRDefault="0087622A" w:rsidP="00371841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87622A" w:rsidRPr="00DB638C" w:rsidRDefault="0087622A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7622A" w:rsidRPr="00F43697" w:rsidRDefault="0087622A" w:rsidP="00EF0AB0">
      <w:pPr>
        <w:rPr>
          <w:sz w:val="12"/>
          <w:szCs w:val="12"/>
        </w:rPr>
      </w:pPr>
    </w:p>
    <w:p w:rsidR="0087622A" w:rsidRPr="009A2892" w:rsidRDefault="0087622A" w:rsidP="00EF0AB0">
      <w:pPr>
        <w:autoSpaceDE w:val="0"/>
        <w:autoSpaceDN w:val="0"/>
        <w:adjustRightInd w:val="0"/>
        <w:spacing w:after="100" w:line="241" w:lineRule="atLeast"/>
        <w:jc w:val="both"/>
        <w:rPr>
          <w:color w:val="2A2A29"/>
          <w:sz w:val="10"/>
          <w:szCs w:val="10"/>
        </w:rPr>
      </w:pPr>
      <w:r>
        <w:rPr>
          <w:noProof/>
        </w:rPr>
      </w:r>
      <w:r w:rsidRPr="0049041B">
        <w:rPr>
          <w:noProof/>
          <w:sz w:val="28"/>
          <w:szCs w:val="28"/>
        </w:rPr>
        <w:pict>
          <v:roundrect id="AutoShape 71" o:spid="_x0000_s1347" style="width:449.55pt;height:53.6pt;visibility:visible;mso-position-horizontal-relative:char;mso-position-vertical-relative:lin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" fillcolor="#f6b0ce" strokecolor="#f6b0ce">
            <v:textbox inset=".5mm,.3mm,.5mm,.3mm">
              <w:txbxContent>
                <w:p w:rsidR="0087622A" w:rsidRPr="004C3292" w:rsidRDefault="0087622A" w:rsidP="00EF0AB0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  <w:color w:val="2A2A29"/>
                      <w:sz w:val="10"/>
                      <w:szCs w:val="10"/>
                    </w:rPr>
                  </w:pPr>
                </w:p>
                <w:p w:rsidR="0087622A" w:rsidRPr="007A1A41" w:rsidRDefault="0087622A" w:rsidP="00EF0AB0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  <w:color w:val="2A2A29"/>
                      <w:sz w:val="28"/>
                      <w:szCs w:val="28"/>
                    </w:rPr>
                  </w:pP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t>В 2016</w:t>
                  </w:r>
                  <w:r w:rsidRPr="007A1A41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 году в ФИЭБ приняли участие </w:t>
                  </w:r>
                  <w:r>
                    <w:rPr>
                      <w:b/>
                      <w:bCs/>
                      <w:i/>
                      <w:iCs/>
                      <w:color w:val="E01D70"/>
                      <w:sz w:val="30"/>
                      <w:szCs w:val="30"/>
                    </w:rPr>
                    <w:t>5230</w:t>
                  </w: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t>студентов</w:t>
                  </w:r>
                </w:p>
                <w:p w:rsidR="0087622A" w:rsidRPr="009A2892" w:rsidRDefault="0087622A" w:rsidP="00EF0AB0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  <w:color w:val="2A2A29"/>
                      <w:sz w:val="28"/>
                      <w:szCs w:val="28"/>
                    </w:rPr>
                  </w:pPr>
                  <w:r w:rsidRPr="007A1A41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по </w:t>
                  </w:r>
                  <w:r w:rsidRPr="007A1A41">
                    <w:rPr>
                      <w:b/>
                      <w:bCs/>
                      <w:i/>
                      <w:iCs/>
                      <w:color w:val="E01D70"/>
                      <w:sz w:val="30"/>
                      <w:szCs w:val="30"/>
                    </w:rPr>
                    <w:t>1</w:t>
                  </w:r>
                  <w:r>
                    <w:rPr>
                      <w:b/>
                      <w:bCs/>
                      <w:i/>
                      <w:iCs/>
                      <w:color w:val="E01D70"/>
                      <w:sz w:val="30"/>
                      <w:szCs w:val="30"/>
                    </w:rPr>
                    <w:t>5</w:t>
                  </w:r>
                  <w:r w:rsidRPr="007A1A41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направлениям подготовки на </w:t>
                  </w:r>
                  <w:r w:rsidRPr="007A1A41">
                    <w:rPr>
                      <w:b/>
                      <w:bCs/>
                      <w:i/>
                      <w:iCs/>
                      <w:color w:val="E01D70"/>
                      <w:sz w:val="30"/>
                      <w:szCs w:val="30"/>
                    </w:rPr>
                    <w:t>7</w:t>
                  </w:r>
                  <w:r>
                    <w:rPr>
                      <w:b/>
                      <w:bCs/>
                      <w:i/>
                      <w:iCs/>
                      <w:color w:val="E01D70"/>
                      <w:sz w:val="30"/>
                      <w:szCs w:val="30"/>
                    </w:rPr>
                    <w:t>1</w:t>
                  </w: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t>базовой площадке.</w:t>
                  </w:r>
                </w:p>
              </w:txbxContent>
            </v:textbox>
            <w10:anchorlock/>
          </v:roundrect>
        </w:pict>
      </w:r>
    </w:p>
    <w:p w:rsidR="0087622A" w:rsidRPr="00F43697" w:rsidRDefault="0087622A" w:rsidP="00EF0AB0">
      <w:pPr>
        <w:autoSpaceDE w:val="0"/>
        <w:autoSpaceDN w:val="0"/>
        <w:adjustRightInd w:val="0"/>
        <w:ind w:firstLine="540"/>
        <w:jc w:val="both"/>
        <w:rPr>
          <w:color w:val="2A2A29"/>
          <w:sz w:val="12"/>
          <w:szCs w:val="12"/>
        </w:rPr>
      </w:pPr>
    </w:p>
    <w:p w:rsidR="0087622A" w:rsidRDefault="0087622A" w:rsidP="00FD7904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Рисунок 44" o:spid="_x0000_s1348" type="#_x0000_t75" style="position:absolute;left:0;text-align:left;margin-left:252.2pt;margin-top:18.8pt;width:215.2pt;height:112.75pt;z-index:251819008;visibility:visible">
            <v:imagedata r:id="rId184" o:title=""/>
            <w10:wrap type="square"/>
            <w10:anchorlock/>
          </v:shape>
        </w:pict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и то же времяво всех </w:t>
      </w:r>
      <w:r w:rsidRPr="009A2892">
        <w:rPr>
          <w:b/>
          <w:bCs/>
          <w:color w:val="E01D70"/>
          <w:sz w:val="30"/>
          <w:szCs w:val="30"/>
        </w:rPr>
        <w:t>вузах – базовых площадках</w:t>
      </w:r>
      <w:r w:rsidRPr="002D15DF">
        <w:rPr>
          <w:color w:val="2A2A29"/>
          <w:sz w:val="28"/>
          <w:szCs w:val="28"/>
        </w:rPr>
        <w:t>(с учетом часовых поясов).</w:t>
      </w:r>
    </w:p>
    <w:p w:rsidR="0087622A" w:rsidRPr="00600045" w:rsidRDefault="0087622A" w:rsidP="00EF0AB0">
      <w:pPr>
        <w:autoSpaceDE w:val="0"/>
        <w:autoSpaceDN w:val="0"/>
        <w:adjustRightInd w:val="0"/>
        <w:ind w:firstLine="540"/>
        <w:rPr>
          <w:color w:val="2A2A29"/>
          <w:sz w:val="12"/>
          <w:szCs w:val="12"/>
        </w:rPr>
      </w:pPr>
    </w:p>
    <w:p w:rsidR="0087622A" w:rsidRDefault="0087622A" w:rsidP="00EF0AB0">
      <w:pPr>
        <w:autoSpaceDE w:val="0"/>
        <w:autoSpaceDN w:val="0"/>
        <w:adjustRightInd w:val="0"/>
        <w:ind w:firstLine="539"/>
        <w:rPr>
          <w:color w:val="2A2A29"/>
          <w:sz w:val="28"/>
          <w:szCs w:val="28"/>
        </w:rPr>
      </w:pPr>
      <w:r w:rsidRPr="00AE3E55">
        <w:rPr>
          <w:b/>
          <w:bCs/>
          <w:color w:val="E01D70"/>
          <w:sz w:val="30"/>
          <w:szCs w:val="30"/>
        </w:rPr>
        <w:t>Базовая площадка –</w:t>
      </w:r>
      <w:r w:rsidRPr="002D15DF">
        <w:rPr>
          <w:color w:val="2A2A29"/>
          <w:sz w:val="28"/>
          <w:szCs w:val="28"/>
        </w:rPr>
        <w:t>вуз, обеспечивающий материально-техническое и организационно-технологическое сопровождение</w:t>
      </w:r>
      <w:r>
        <w:rPr>
          <w:color w:val="2A2A29"/>
          <w:sz w:val="28"/>
          <w:szCs w:val="28"/>
        </w:rPr>
        <w:t>.</w:t>
      </w:r>
    </w:p>
    <w:p w:rsidR="0087622A" w:rsidRPr="00F43697" w:rsidRDefault="0087622A" w:rsidP="00EF0AB0">
      <w:pPr>
        <w:autoSpaceDE w:val="0"/>
        <w:autoSpaceDN w:val="0"/>
        <w:adjustRightInd w:val="0"/>
        <w:rPr>
          <w:color w:val="2A2A29"/>
          <w:sz w:val="8"/>
          <w:szCs w:val="8"/>
        </w:rPr>
      </w:pPr>
    </w:p>
    <w:p w:rsidR="0087622A" w:rsidRPr="00AE3E55" w:rsidRDefault="0087622A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7622A" w:rsidRPr="00DB638C" w:rsidRDefault="0087622A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DB638C">
        <w:rPr>
          <w:rFonts w:ascii="Times New Roman" w:hAnsi="Times New Roman" w:cs="Times New Roman"/>
          <w:sz w:val="28"/>
          <w:szCs w:val="28"/>
        </w:rPr>
        <w:t xml:space="preserve"> мест для своих студентов;</w:t>
      </w:r>
    </w:p>
    <w:p w:rsidR="0087622A" w:rsidRPr="00E84AE3" w:rsidRDefault="0087622A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84AE3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ФИЭБи выводы об уровне сформированности профессиональных компетенцийи готовности студентов к решению профессиональных задач;</w:t>
      </w:r>
    </w:p>
    <w:p w:rsidR="0087622A" w:rsidRPr="00DB638C" w:rsidRDefault="0087622A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студентов-выпускников,в том числе из других вузов;</w:t>
      </w:r>
    </w:p>
    <w:p w:rsidR="0087622A" w:rsidRPr="00DB638C" w:rsidRDefault="0087622A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7622A" w:rsidRPr="00DB638C" w:rsidRDefault="0087622A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87622A" w:rsidRPr="00DB638C" w:rsidRDefault="0087622A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87622A" w:rsidRPr="00F43697" w:rsidRDefault="0087622A" w:rsidP="00EF0AB0">
      <w:pPr>
        <w:rPr>
          <w:sz w:val="6"/>
          <w:szCs w:val="6"/>
        </w:rPr>
      </w:pPr>
    </w:p>
    <w:p w:rsidR="0087622A" w:rsidRDefault="0087622A" w:rsidP="00EF0AB0">
      <w:pPr>
        <w:ind w:firstLine="540"/>
        <w:jc w:val="both"/>
      </w:pPr>
      <w:r w:rsidRPr="00C30BEC">
        <w:rPr>
          <w:b/>
          <w:bCs/>
          <w:color w:val="E01D70"/>
          <w:sz w:val="30"/>
          <w:szCs w:val="30"/>
        </w:rPr>
        <w:t>Вуз-участник –</w:t>
      </w:r>
      <w:r w:rsidRPr="00C30BEC">
        <w:rPr>
          <w:color w:val="2A2A29"/>
          <w:sz w:val="28"/>
          <w:szCs w:val="28"/>
        </w:rPr>
        <w:t>образовательная организация, студенты которой могут принять участие в ФИЭБ на любой базовой площадке.</w:t>
      </w:r>
    </w:p>
    <w:p w:rsidR="0087622A" w:rsidRPr="00C30BEC" w:rsidRDefault="0087622A" w:rsidP="00EF0AB0">
      <w:pPr>
        <w:autoSpaceDE w:val="0"/>
        <w:autoSpaceDN w:val="0"/>
        <w:adjustRightInd w:val="0"/>
        <w:spacing w:after="60"/>
        <w:ind w:firstLine="539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Вуз-участник получает:</w:t>
      </w:r>
    </w:p>
    <w:p w:rsidR="0087622A" w:rsidRPr="00C30BEC" w:rsidRDefault="0087622A" w:rsidP="00EF0AB0">
      <w:pPr>
        <w:pStyle w:val="Pa8"/>
        <w:numPr>
          <w:ilvl w:val="0"/>
          <w:numId w:val="29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C30BE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30BEC">
        <w:rPr>
          <w:rFonts w:ascii="Times New Roman" w:hAnsi="Times New Roman" w:cs="Times New Roman"/>
          <w:sz w:val="28"/>
          <w:szCs w:val="28"/>
        </w:rPr>
        <w:t xml:space="preserve"> мест для своих студентов;</w:t>
      </w:r>
    </w:p>
    <w:p w:rsidR="0087622A" w:rsidRPr="00C30BEC" w:rsidRDefault="0087622A" w:rsidP="00EF0AB0">
      <w:pPr>
        <w:pStyle w:val="Pa8"/>
        <w:numPr>
          <w:ilvl w:val="0"/>
          <w:numId w:val="29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комплект информационных материалов для размещения в печатных источниках и на сайте вуза;</w:t>
      </w:r>
    </w:p>
    <w:p w:rsidR="0087622A" w:rsidRPr="00C407D5" w:rsidRDefault="0087622A" w:rsidP="00EF0AB0">
      <w:pPr>
        <w:pStyle w:val="Pa8"/>
        <w:numPr>
          <w:ilvl w:val="0"/>
          <w:numId w:val="29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407D5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выпускников вуза в сопоставлении с результатами участников ФИЭБ</w:t>
      </w:r>
      <w:r w:rsidRPr="00C407D5">
        <w:rPr>
          <w:rFonts w:ascii="Times New Roman" w:hAnsi="Times New Roman" w:cs="Times New Roman"/>
          <w:sz w:val="28"/>
          <w:szCs w:val="28"/>
        </w:rPr>
        <w:br/>
        <w:t>по направлениям подготовки в целом;</w:t>
      </w:r>
    </w:p>
    <w:p w:rsidR="0087622A" w:rsidRPr="00C30BEC" w:rsidRDefault="0087622A" w:rsidP="00EF0AB0">
      <w:pPr>
        <w:pStyle w:val="Pa8"/>
        <w:numPr>
          <w:ilvl w:val="0"/>
          <w:numId w:val="29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право размещения рекламно-справочной информации в электронном справочнике</w:t>
      </w:r>
      <w:r w:rsidRPr="00C30BEC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</w:t>
      </w:r>
      <w:r w:rsidRPr="00C30BEC">
        <w:rPr>
          <w:rFonts w:ascii="Times New Roman" w:hAnsi="Times New Roman" w:cs="Times New Roman"/>
          <w:color w:val="2A2A29"/>
          <w:sz w:val="28"/>
          <w:szCs w:val="28"/>
        </w:rPr>
        <w:t xml:space="preserve"> магистратуры ведущих вузов России</w:t>
      </w:r>
      <w:r>
        <w:rPr>
          <w:rFonts w:ascii="Times New Roman" w:hAnsi="Times New Roman" w:cs="Times New Roman"/>
          <w:color w:val="2A2A29"/>
          <w:sz w:val="28"/>
          <w:szCs w:val="28"/>
        </w:rPr>
        <w:t>.</w:t>
      </w:r>
    </w:p>
    <w:p w:rsidR="0087622A" w:rsidRPr="00C126C6" w:rsidRDefault="0087622A" w:rsidP="00EF0AB0">
      <w:pPr>
        <w:autoSpaceDE w:val="0"/>
        <w:autoSpaceDN w:val="0"/>
        <w:adjustRightInd w:val="0"/>
        <w:ind w:firstLine="540"/>
        <w:jc w:val="both"/>
        <w:rPr>
          <w:color w:val="2A2A29"/>
          <w:sz w:val="6"/>
          <w:szCs w:val="6"/>
        </w:rPr>
      </w:pPr>
    </w:p>
    <w:p w:rsidR="0087622A" w:rsidRPr="00C30BEC" w:rsidRDefault="0087622A" w:rsidP="00F90D7D">
      <w:pPr>
        <w:jc w:val="center"/>
        <w:rPr>
          <w:b/>
          <w:bCs/>
          <w:color w:val="E01D70"/>
          <w:sz w:val="30"/>
          <w:szCs w:val="30"/>
        </w:rPr>
      </w:pPr>
      <w:r>
        <w:rPr>
          <w:b/>
          <w:bCs/>
          <w:color w:val="E01D70"/>
          <w:sz w:val="30"/>
          <w:szCs w:val="30"/>
        </w:rPr>
        <w:t>Направления подготовки</w:t>
      </w:r>
      <w:r w:rsidRPr="00C30BEC">
        <w:rPr>
          <w:b/>
          <w:bCs/>
          <w:color w:val="E01D70"/>
          <w:sz w:val="30"/>
          <w:szCs w:val="30"/>
        </w:rPr>
        <w:t xml:space="preserve"> ФИЭБ</w:t>
      </w:r>
      <w:r>
        <w:rPr>
          <w:b/>
          <w:bCs/>
          <w:color w:val="E01D70"/>
          <w:sz w:val="30"/>
          <w:szCs w:val="30"/>
        </w:rPr>
        <w:t>-2016</w:t>
      </w:r>
    </w:p>
    <w:p w:rsidR="0087622A" w:rsidRPr="00480943" w:rsidRDefault="0087622A" w:rsidP="00F90D7D">
      <w:pPr>
        <w:rPr>
          <w:sz w:val="10"/>
          <w:szCs w:val="10"/>
        </w:rPr>
      </w:pPr>
    </w:p>
    <w:tbl>
      <w:tblPr>
        <w:tblW w:w="4947" w:type="pct"/>
        <w:jc w:val="center"/>
        <w:tblLook w:val="0000"/>
      </w:tblPr>
      <w:tblGrid>
        <w:gridCol w:w="9469"/>
      </w:tblGrid>
      <w:tr w:rsidR="0087622A" w:rsidRPr="00DC7F4A">
        <w:trPr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87622A" w:rsidRPr="00D350A3" w:rsidRDefault="0087622A" w:rsidP="000638E5">
            <w:pPr>
              <w:tabs>
                <w:tab w:val="left" w:pos="5904"/>
                <w:tab w:val="left" w:pos="5930"/>
              </w:tabs>
            </w:pPr>
            <w:r w:rsidRPr="00D350A3">
              <w:t>05.03.06 (022000.62)   Экология и природопользование</w:t>
            </w:r>
          </w:p>
        </w:tc>
      </w:tr>
      <w:tr w:rsidR="0087622A" w:rsidRPr="00DC7F4A">
        <w:trPr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7F7"/>
          </w:tcPr>
          <w:p w:rsidR="0087622A" w:rsidRPr="00D350A3" w:rsidRDefault="0087622A" w:rsidP="000638E5">
            <w:pPr>
              <w:tabs>
                <w:tab w:val="left" w:pos="5904"/>
                <w:tab w:val="left" w:pos="5930"/>
              </w:tabs>
            </w:pPr>
            <w:r w:rsidRPr="00D350A3">
              <w:t>08.03.01 (270800.62)   Строительство</w:t>
            </w:r>
          </w:p>
        </w:tc>
      </w:tr>
      <w:tr w:rsidR="0087622A" w:rsidRPr="00DC7F4A">
        <w:trPr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87622A" w:rsidRPr="00D350A3" w:rsidRDefault="0087622A" w:rsidP="000638E5">
            <w:pPr>
              <w:tabs>
                <w:tab w:val="left" w:pos="5930"/>
              </w:tabs>
            </w:pPr>
            <w:r w:rsidRPr="00D350A3">
              <w:t>09.03.01 (230100.62)   Информатика и вычислительная техника</w:t>
            </w:r>
          </w:p>
        </w:tc>
      </w:tr>
      <w:tr w:rsidR="0087622A" w:rsidRPr="00DC7F4A">
        <w:trPr>
          <w:jc w:val="center"/>
        </w:trPr>
        <w:tc>
          <w:tcPr>
            <w:tcW w:w="50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7F7"/>
          </w:tcPr>
          <w:p w:rsidR="0087622A" w:rsidRPr="00D350A3" w:rsidRDefault="0087622A" w:rsidP="000638E5">
            <w:pPr>
              <w:tabs>
                <w:tab w:val="left" w:pos="5930"/>
              </w:tabs>
            </w:pPr>
            <w:r w:rsidRPr="00D350A3">
              <w:t>13.03.01 (140100.62)   Теплоэнергетика и теплотехника</w:t>
            </w:r>
          </w:p>
        </w:tc>
      </w:tr>
      <w:tr w:rsidR="0087622A" w:rsidRPr="00DC7F4A">
        <w:trPr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87622A" w:rsidRPr="00D350A3" w:rsidRDefault="0087622A" w:rsidP="000638E5">
            <w:pPr>
              <w:tabs>
                <w:tab w:val="left" w:pos="5930"/>
              </w:tabs>
            </w:pPr>
            <w:r w:rsidRPr="00D350A3">
              <w:t>13.03.02 (140400.62)   Электроэнергетика и электротехника</w:t>
            </w:r>
          </w:p>
        </w:tc>
      </w:tr>
      <w:tr w:rsidR="0087622A" w:rsidRPr="00DC7F4A">
        <w:trPr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7F7"/>
          </w:tcPr>
          <w:p w:rsidR="0087622A" w:rsidRPr="00D350A3" w:rsidRDefault="0087622A" w:rsidP="000638E5">
            <w:pPr>
              <w:tabs>
                <w:tab w:val="left" w:pos="5904"/>
                <w:tab w:val="left" w:pos="5930"/>
              </w:tabs>
            </w:pPr>
            <w:r w:rsidRPr="00D350A3">
              <w:t>20.03.01 (280700.62)   Техносферная безопасность</w:t>
            </w:r>
          </w:p>
        </w:tc>
      </w:tr>
      <w:tr w:rsidR="0087622A" w:rsidRPr="00DC7F4A">
        <w:trPr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87622A" w:rsidRPr="00D350A3" w:rsidRDefault="0087622A" w:rsidP="000638E5">
            <w:pPr>
              <w:tabs>
                <w:tab w:val="left" w:pos="5930"/>
              </w:tabs>
            </w:pPr>
            <w:r w:rsidRPr="00D350A3">
              <w:t>38.03.01 (080100.62)   Экономика</w:t>
            </w:r>
          </w:p>
        </w:tc>
      </w:tr>
      <w:tr w:rsidR="0087622A" w:rsidRPr="00DC7F4A">
        <w:trPr>
          <w:trHeight w:val="213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7F7"/>
          </w:tcPr>
          <w:p w:rsidR="0087622A" w:rsidRPr="00D350A3" w:rsidRDefault="0087622A" w:rsidP="000638E5">
            <w:pPr>
              <w:tabs>
                <w:tab w:val="left" w:pos="5930"/>
              </w:tabs>
            </w:pPr>
            <w:r w:rsidRPr="00D350A3">
              <w:t>38.03.02 (080200.62)   Менеджмент</w:t>
            </w:r>
          </w:p>
        </w:tc>
      </w:tr>
      <w:tr w:rsidR="0087622A" w:rsidRPr="00DC7F4A">
        <w:trPr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87622A" w:rsidRPr="00D350A3" w:rsidRDefault="0087622A" w:rsidP="000638E5">
            <w:pPr>
              <w:tabs>
                <w:tab w:val="left" w:pos="5930"/>
              </w:tabs>
            </w:pPr>
            <w:r w:rsidRPr="00D350A3">
              <w:t>38.03.03 (080400.62)   Управление персоналом</w:t>
            </w:r>
          </w:p>
        </w:tc>
      </w:tr>
      <w:tr w:rsidR="0087622A" w:rsidRPr="00DC7F4A">
        <w:trPr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7F7"/>
          </w:tcPr>
          <w:p w:rsidR="0087622A" w:rsidRPr="00D350A3" w:rsidRDefault="0087622A" w:rsidP="000638E5">
            <w:pPr>
              <w:tabs>
                <w:tab w:val="left" w:pos="5930"/>
              </w:tabs>
            </w:pPr>
            <w:r w:rsidRPr="00D350A3">
              <w:t>38.03.04 (081100.62)   Государственное и муниципальное управление</w:t>
            </w:r>
          </w:p>
        </w:tc>
      </w:tr>
      <w:tr w:rsidR="0087622A" w:rsidRPr="00DC7F4A">
        <w:trPr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87622A" w:rsidRPr="00D350A3" w:rsidRDefault="0087622A" w:rsidP="000638E5">
            <w:pPr>
              <w:tabs>
                <w:tab w:val="left" w:pos="5930"/>
              </w:tabs>
            </w:pPr>
            <w:r w:rsidRPr="00D350A3">
              <w:t>38.03.05 (080500.62)   Бизнес-информатика</w:t>
            </w:r>
          </w:p>
        </w:tc>
      </w:tr>
      <w:tr w:rsidR="0087622A" w:rsidRPr="00DC7F4A">
        <w:trPr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7F7"/>
          </w:tcPr>
          <w:p w:rsidR="0087622A" w:rsidRPr="00D350A3" w:rsidRDefault="0087622A" w:rsidP="000638E5">
            <w:pPr>
              <w:tabs>
                <w:tab w:val="left" w:pos="5930"/>
              </w:tabs>
            </w:pPr>
            <w:r w:rsidRPr="00D350A3">
              <w:t>39.03.01 (040100.62)   Социология</w:t>
            </w:r>
          </w:p>
        </w:tc>
      </w:tr>
      <w:tr w:rsidR="0087622A" w:rsidRPr="00DC7F4A">
        <w:trPr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87622A" w:rsidRPr="00D350A3" w:rsidRDefault="0087622A" w:rsidP="000638E5">
            <w:pPr>
              <w:tabs>
                <w:tab w:val="left" w:pos="5930"/>
              </w:tabs>
            </w:pPr>
            <w:r w:rsidRPr="00D350A3">
              <w:t>40.03.01 (030900.62)   Юриспруденция</w:t>
            </w:r>
          </w:p>
        </w:tc>
      </w:tr>
      <w:tr w:rsidR="0087622A" w:rsidRPr="00DC7F4A">
        <w:trPr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7F7"/>
          </w:tcPr>
          <w:p w:rsidR="0087622A" w:rsidRPr="00D350A3" w:rsidRDefault="0087622A" w:rsidP="000638E5">
            <w:pPr>
              <w:tabs>
                <w:tab w:val="left" w:pos="5930"/>
              </w:tabs>
            </w:pPr>
            <w:r w:rsidRPr="00D350A3">
              <w:t>44.03.01 (050100.62)   Педагогическое образование</w:t>
            </w:r>
          </w:p>
        </w:tc>
      </w:tr>
      <w:tr w:rsidR="0087622A" w:rsidRPr="00DC7F4A">
        <w:trPr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87622A" w:rsidRPr="00D350A3" w:rsidRDefault="0087622A" w:rsidP="000638E5">
            <w:pPr>
              <w:tabs>
                <w:tab w:val="left" w:pos="5930"/>
              </w:tabs>
            </w:pPr>
            <w:r w:rsidRPr="00D350A3">
              <w:t>44.03.02 (050400.62)   Психолого-педагогическое образование</w:t>
            </w:r>
          </w:p>
        </w:tc>
      </w:tr>
    </w:tbl>
    <w:p w:rsidR="0087622A" w:rsidRDefault="0087622A" w:rsidP="00F90D7D">
      <w:pPr>
        <w:tabs>
          <w:tab w:val="left" w:pos="0"/>
          <w:tab w:val="num" w:pos="1797"/>
          <w:tab w:val="num" w:pos="2598"/>
        </w:tabs>
        <w:autoSpaceDE w:val="0"/>
        <w:autoSpaceDN w:val="0"/>
        <w:adjustRightInd w:val="0"/>
        <w:ind w:left="540"/>
        <w:rPr>
          <w:sz w:val="16"/>
          <w:szCs w:val="16"/>
        </w:rPr>
      </w:pPr>
      <w:r>
        <w:rPr>
          <w:noProof/>
        </w:rPr>
        <w:pict>
          <v:shape id="Рисунок 45" o:spid="_x0000_s1349" type="#_x0000_t75" style="position:absolute;left:0;text-align:left;margin-left:397.05pt;margin-top:2.95pt;width:46.25pt;height:39.65pt;z-index:251821056;visibility:visible;mso-position-horizontal-relative:text;mso-position-vertical-relative:text">
            <v:imagedata r:id="rId185" o:title=""/>
            <w10:anchorlock/>
          </v:shape>
        </w:pict>
      </w:r>
    </w:p>
    <w:p w:rsidR="0087622A" w:rsidRPr="00F505C2" w:rsidRDefault="0087622A" w:rsidP="00F90D7D">
      <w:pPr>
        <w:tabs>
          <w:tab w:val="left" w:pos="0"/>
          <w:tab w:val="num" w:pos="1797"/>
          <w:tab w:val="num" w:pos="2598"/>
        </w:tabs>
        <w:autoSpaceDE w:val="0"/>
        <w:autoSpaceDN w:val="0"/>
        <w:adjustRightInd w:val="0"/>
        <w:ind w:left="540"/>
        <w:rPr>
          <w:sz w:val="16"/>
          <w:szCs w:val="16"/>
        </w:rPr>
      </w:pPr>
    </w:p>
    <w:p w:rsidR="0087622A" w:rsidRPr="001A603F" w:rsidRDefault="0087622A" w:rsidP="00F90D7D">
      <w:pPr>
        <w:tabs>
          <w:tab w:val="left" w:pos="0"/>
          <w:tab w:val="num" w:pos="2598"/>
        </w:tabs>
        <w:autoSpaceDE w:val="0"/>
        <w:autoSpaceDN w:val="0"/>
        <w:adjustRightInd w:val="0"/>
        <w:rPr>
          <w:b/>
          <w:bCs/>
          <w:color w:val="FFFFFF"/>
        </w:rPr>
      </w:pPr>
      <w:r>
        <w:rPr>
          <w:noProof/>
        </w:rPr>
        <w:pict>
          <v:shape id="Text Box 46" o:spid="_x0000_s1350" type="#_x0000_t202" style="position:absolute;margin-left:34.95pt;margin-top:.7pt;width:356.25pt;height:24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wM7xgIAANQ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" filled="f" fillcolor="black" stroked="f" strokecolor="#f2f2f2" strokeweight="3pt">
            <v:textbox>
              <w:txbxContent>
                <w:p w:rsidR="0087622A" w:rsidRPr="00F505C2" w:rsidRDefault="0087622A" w:rsidP="00F90D7D">
                  <w:pPr>
                    <w:jc w:val="center"/>
                    <w:rPr>
                      <w:b/>
                      <w:bCs/>
                      <w:color w:val="940E2B"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color w:val="940E2B"/>
                      <w:sz w:val="30"/>
                      <w:szCs w:val="30"/>
                    </w:rPr>
                    <w:t>ТРЕНАЖЕР ФИЭБ</w:t>
                  </w:r>
                </w:p>
                <w:p w:rsidR="0087622A" w:rsidRDefault="0087622A" w:rsidP="00F90D7D"/>
              </w:txbxContent>
            </v:textbox>
            <w10:anchorlock/>
          </v:shape>
        </w:pict>
      </w:r>
      <w:r>
        <w:rPr>
          <w:noProof/>
        </w:rPr>
      </w:r>
      <w:r w:rsidRPr="0071199D">
        <w:rPr>
          <w:b/>
          <w:bCs/>
          <w:noProof/>
          <w:color w:val="FFFFFF"/>
        </w:rPr>
        <w:pict>
          <v:roundrect id="AutoShape 70" o:spid="_x0000_s1351" style="width:467.3pt;height:26.8pt;visibility:visible;mso-position-horizontal-relative:char;mso-position-vertical-relative:lin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" fillcolor="#999" stroked="f" strokecolor="#f2f2f2" strokeweight="3pt">
            <v:fill opacity="44461f"/>
            <v:shadow color="#525252" opacity=".5" offset="1pt"/>
            <w10:anchorlock/>
          </v:roundrect>
        </w:pict>
      </w:r>
    </w:p>
    <w:p w:rsidR="0087622A" w:rsidRPr="00480943" w:rsidRDefault="0087622A" w:rsidP="00F90D7D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7622A" w:rsidRDefault="0087622A" w:rsidP="00F90D7D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B6720B">
        <w:rPr>
          <w:sz w:val="28"/>
          <w:szCs w:val="28"/>
        </w:rPr>
        <w:t>подготовка студентов к ФИЭБ.</w:t>
      </w:r>
    </w:p>
    <w:p w:rsidR="0087622A" w:rsidRPr="00997A3B" w:rsidRDefault="0087622A" w:rsidP="00F90D7D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7622A" w:rsidRPr="00F505C2" w:rsidRDefault="0087622A" w:rsidP="00F90D7D">
      <w:pPr>
        <w:autoSpaceDE w:val="0"/>
        <w:autoSpaceDN w:val="0"/>
        <w:adjustRightInd w:val="0"/>
        <w:spacing w:after="6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7622A" w:rsidRPr="00B6720B" w:rsidRDefault="0087622A" w:rsidP="00F90D7D">
      <w:pPr>
        <w:pStyle w:val="Pa8"/>
        <w:numPr>
          <w:ilvl w:val="0"/>
          <w:numId w:val="31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7622A" w:rsidRPr="00B6720B" w:rsidRDefault="0087622A" w:rsidP="00F90D7D">
      <w:pPr>
        <w:pStyle w:val="Pa8"/>
        <w:numPr>
          <w:ilvl w:val="0"/>
          <w:numId w:val="31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7622A" w:rsidRPr="00997A3B" w:rsidRDefault="0087622A" w:rsidP="00F90D7D">
      <w:pPr>
        <w:pStyle w:val="Pa8"/>
        <w:numPr>
          <w:ilvl w:val="0"/>
          <w:numId w:val="31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7622A" w:rsidRPr="00480943" w:rsidRDefault="0087622A" w:rsidP="00F90D7D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7622A" w:rsidRPr="00151CB7" w:rsidRDefault="0087622A" w:rsidP="00F90D7D">
      <w:pPr>
        <w:autoSpaceDE w:val="0"/>
        <w:autoSpaceDN w:val="0"/>
        <w:adjustRightInd w:val="0"/>
        <w:spacing w:after="6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7622A" w:rsidRDefault="0087622A" w:rsidP="00F90D7D">
      <w:pPr>
        <w:pStyle w:val="Pa8"/>
        <w:numPr>
          <w:ilvl w:val="0"/>
          <w:numId w:val="32"/>
        </w:numPr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7622A" w:rsidRPr="00F90D7D" w:rsidRDefault="0087622A" w:rsidP="00F90D7D">
      <w:pPr>
        <w:pStyle w:val="Pa8"/>
        <w:numPr>
          <w:ilvl w:val="0"/>
          <w:numId w:val="32"/>
        </w:numPr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CC693D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C693D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CC693D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7622A" w:rsidRPr="00BC5C83" w:rsidRDefault="0087622A" w:rsidP="00EF0AB0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sz w:val="28"/>
          <w:szCs w:val="28"/>
        </w:rPr>
        <w:br w:type="page"/>
      </w:r>
      <w:r>
        <w:rPr>
          <w:noProof/>
        </w:rPr>
      </w:r>
      <w:r w:rsidRPr="0071199D">
        <w:rPr>
          <w:noProof/>
          <w:sz w:val="28"/>
          <w:szCs w:val="28"/>
        </w:rPr>
        <w:pict>
          <v:roundrect id="AutoShape 69" o:spid="_x0000_s1352" style="width:467.3pt;height:61.5pt;visibility:visible;mso-position-horizontal-relative:char;mso-position-vertical-relative:lin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" fillcolor="#de8821" stroked="f" strokecolor="#7030a0">
            <v:shadow on="t" opacity=".5" offset="5pt,5pt"/>
            <w10:anchorlock/>
          </v:roundrect>
        </w:pict>
      </w:r>
    </w:p>
    <w:p w:rsidR="0087622A" w:rsidRPr="00F34C11" w:rsidRDefault="0087622A" w:rsidP="00EF0AB0">
      <w:pPr>
        <w:autoSpaceDE w:val="0"/>
        <w:autoSpaceDN w:val="0"/>
        <w:adjustRightInd w:val="0"/>
        <w:jc w:val="both"/>
        <w:rPr>
          <w:sz w:val="30"/>
          <w:szCs w:val="30"/>
        </w:rPr>
      </w:pPr>
      <w:r>
        <w:rPr>
          <w:noProof/>
        </w:rPr>
        <w:pict>
          <v:shape id="Рисунок 49" o:spid="_x0000_s1353" type="#_x0000_t75" style="position:absolute;left:0;text-align:left;margin-left:51pt;margin-top:-62.45pt;width:20.9pt;height:55.75pt;z-index:251823104;visibility:visible">
            <v:imagedata r:id="rId186" o:title=""/>
            <w10:anchorlock/>
          </v:shape>
        </w:pict>
      </w:r>
      <w:r>
        <w:rPr>
          <w:noProof/>
        </w:rPr>
        <w:pict>
          <v:shape id="Text Box 50" o:spid="_x0000_s1354" type="#_x0000_t202" style="position:absolute;left:0;text-align:left;margin-left:64.5pt;margin-top:-56.05pt;width:398.2pt;height:42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" filled="f" fillcolor="black" stroked="f" strokecolor="#f2f2f2" strokeweight="3pt">
            <v:textbox>
              <w:txbxContent>
                <w:p w:rsidR="0087622A" w:rsidRPr="00536AF8" w:rsidRDefault="0087622A" w:rsidP="00A14A51">
                  <w:pPr>
                    <w:jc w:val="center"/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/>
                      <w:sz w:val="28"/>
                      <w:szCs w:val="28"/>
                    </w:rPr>
                    <w:t>ОТКРЫТЫЕ МЕЖДУНАРОДНЫЕ</w:t>
                  </w:r>
                  <w:r>
                    <w:rPr>
                      <w:b/>
                      <w:bCs/>
                      <w:color w:val="FFFFFF"/>
                      <w:sz w:val="28"/>
                      <w:szCs w:val="28"/>
                    </w:rPr>
                    <w:br/>
                    <w:t>СТУДЕНЧЕСКИЕ ИНТЕРНЕТ-ОЛИМПИАДЫ</w:t>
                  </w:r>
                </w:p>
                <w:p w:rsidR="0087622A" w:rsidRDefault="0087622A" w:rsidP="00A14A51"/>
              </w:txbxContent>
            </v:textbox>
            <w10:anchorlock/>
          </v:shape>
        </w:pict>
      </w:r>
    </w:p>
    <w:p w:rsidR="0087622A" w:rsidRPr="00D83144" w:rsidRDefault="0087622A" w:rsidP="00EF0AB0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7622A" w:rsidRPr="000B7DBF" w:rsidRDefault="0087622A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AutoShape 51" o:spid="_x0000_s1355" style="position:absolute;left:0;text-align:left;margin-left:0;margin-top:10.5pt;width:468pt;height:87.45pt;z-index:2518067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" fillcolor="#f90" strokecolor="#f90">
            <v:fill opacity="22873f"/>
            <v:textbox>
              <w:txbxContent>
                <w:p w:rsidR="0087622A" w:rsidRPr="00F43697" w:rsidRDefault="0087622A" w:rsidP="00EF0AB0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</w:rPr>
                  </w:pPr>
                  <w:r w:rsidRPr="00F43697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>
                    <w:rPr>
                      <w:b/>
                      <w:bCs/>
                      <w:i/>
                      <w:iCs/>
                      <w:color w:val="DE8821"/>
                    </w:rPr>
                    <w:t>224 0</w:t>
                  </w:r>
                  <w:r w:rsidRPr="00F43697">
                    <w:rPr>
                      <w:b/>
                      <w:bCs/>
                      <w:i/>
                      <w:iCs/>
                      <w:color w:val="DE8821"/>
                    </w:rPr>
                    <w:t>00</w:t>
                  </w:r>
                  <w:r w:rsidRPr="00F43697">
                    <w:rPr>
                      <w:i/>
                      <w:iCs/>
                      <w:color w:val="2A2A29"/>
                    </w:rPr>
                    <w:t xml:space="preserve"> студентов ВО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F43697">
                    <w:rPr>
                      <w:i/>
                      <w:iCs/>
                      <w:color w:val="2A2A29"/>
                    </w:rPr>
                    <w:t xml:space="preserve">и </w:t>
                  </w:r>
                  <w:r>
                    <w:rPr>
                      <w:b/>
                      <w:bCs/>
                      <w:i/>
                      <w:iCs/>
                      <w:color w:val="DE8821"/>
                    </w:rPr>
                    <w:t>11 2</w:t>
                  </w:r>
                  <w:r w:rsidRPr="00F43697">
                    <w:rPr>
                      <w:b/>
                      <w:bCs/>
                      <w:i/>
                      <w:iCs/>
                      <w:color w:val="DE8821"/>
                    </w:rPr>
                    <w:t>00</w:t>
                  </w:r>
                  <w:r w:rsidRPr="00F43697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>
                    <w:rPr>
                      <w:b/>
                      <w:bCs/>
                      <w:i/>
                      <w:iCs/>
                      <w:color w:val="DE8821"/>
                    </w:rPr>
                    <w:t>1040</w:t>
                  </w:r>
                  <w:r w:rsidRPr="00F43697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F43697">
                    <w:rPr>
                      <w:b/>
                      <w:bCs/>
                      <w:i/>
                      <w:iCs/>
                      <w:color w:val="DE8821"/>
                    </w:rPr>
                    <w:t>118</w:t>
                  </w:r>
                  <w:r w:rsidRPr="00F43697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F43697">
                    <w:rPr>
                      <w:b/>
                      <w:bCs/>
                      <w:i/>
                      <w:iCs/>
                      <w:color w:val="DE8821"/>
                    </w:rPr>
                    <w:t xml:space="preserve">20 </w:t>
                  </w:r>
                  <w:r>
                    <w:rPr>
                      <w:i/>
                      <w:iCs/>
                      <w:color w:val="2A2A29"/>
                    </w:rPr>
                    <w:t>стран: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F43697">
                    <w:rPr>
                      <w:i/>
                      <w:iCs/>
                      <w:color w:val="2A2A29"/>
                    </w:rPr>
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</w:r>
                </w:p>
              </w:txbxContent>
            </v:textbox>
            <w10:anchorlock/>
          </v:roundrect>
        </w:pict>
      </w:r>
    </w:p>
    <w:p w:rsidR="0087622A" w:rsidRPr="000B7DBF" w:rsidRDefault="0087622A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7622A" w:rsidRPr="000B7DBF" w:rsidRDefault="0087622A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7622A" w:rsidRPr="000B7DBF" w:rsidRDefault="0087622A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7622A" w:rsidRPr="000B7DBF" w:rsidRDefault="0087622A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7622A" w:rsidRPr="000B7DBF" w:rsidRDefault="0087622A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7622A" w:rsidRPr="000B7DBF" w:rsidRDefault="0087622A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7622A" w:rsidRDefault="0087622A" w:rsidP="00EF0AB0">
      <w:pPr>
        <w:autoSpaceDE w:val="0"/>
        <w:autoSpaceDN w:val="0"/>
        <w:adjustRightInd w:val="0"/>
        <w:jc w:val="both"/>
      </w:pPr>
    </w:p>
    <w:p w:rsidR="0087622A" w:rsidRPr="0052228C" w:rsidRDefault="0087622A" w:rsidP="00EF0AB0">
      <w:pPr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Рисунок 52" o:spid="_x0000_s1356" type="#_x0000_t75" style="position:absolute;left:0;text-align:left;margin-left:386.9pt;margin-top:7.55pt;width:64.6pt;height:139.6pt;z-index:251824128;visibility:visible">
            <v:imagedata r:id="rId187" o:title=""/>
            <w10:wrap type="square"/>
            <w10:anchorlock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br/>
      </w:r>
      <w:r w:rsidRPr="00C6176D">
        <w:rPr>
          <w:b/>
          <w:bCs/>
          <w:color w:val="DA8200"/>
          <w:sz w:val="30"/>
          <w:szCs w:val="30"/>
        </w:rPr>
        <w:t>201</w:t>
      </w:r>
      <w:r>
        <w:rPr>
          <w:b/>
          <w:bCs/>
          <w:color w:val="DA8200"/>
          <w:sz w:val="30"/>
          <w:szCs w:val="30"/>
        </w:rPr>
        <w:t>6</w:t>
      </w:r>
      <w:r w:rsidRPr="00C6176D">
        <w:rPr>
          <w:b/>
          <w:bCs/>
          <w:color w:val="DA8200"/>
          <w:sz w:val="30"/>
          <w:szCs w:val="30"/>
        </w:rPr>
        <w:t>–201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Pr="00204F35">
        <w:rPr>
          <w:b/>
          <w:bCs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87622A" w:rsidRDefault="0087622A" w:rsidP="00DF4070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87622A" w:rsidRPr="00EA5D11" w:rsidRDefault="0087622A" w:rsidP="00EF0AB0">
      <w:pPr>
        <w:ind w:firstLine="540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проводи</w:t>
      </w:r>
      <w:r w:rsidRPr="00EA5D11">
        <w:rPr>
          <w:color w:val="2A2A29"/>
          <w:sz w:val="28"/>
          <w:szCs w:val="28"/>
        </w:rPr>
        <w:t>тся по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87622A" w:rsidRPr="00EA5D11" w:rsidRDefault="0087622A" w:rsidP="002F5C23">
      <w:pPr>
        <w:pStyle w:val="Pa8"/>
        <w:numPr>
          <w:ilvl w:val="0"/>
          <w:numId w:val="30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7622A" w:rsidRPr="00EA5D11" w:rsidRDefault="0087622A" w:rsidP="00EF0AB0">
      <w:pPr>
        <w:pStyle w:val="Pa8"/>
        <w:numPr>
          <w:ilvl w:val="0"/>
          <w:numId w:val="30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7622A" w:rsidRPr="00EF0AB0" w:rsidRDefault="0087622A" w:rsidP="00EF0AB0">
      <w:pPr>
        <w:pStyle w:val="Pa8"/>
        <w:numPr>
          <w:ilvl w:val="0"/>
          <w:numId w:val="30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F0AB0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EF0AB0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7622A" w:rsidRDefault="0087622A" w:rsidP="00EF0AB0">
      <w:pPr>
        <w:pStyle w:val="Pa8"/>
        <w:numPr>
          <w:ilvl w:val="0"/>
          <w:numId w:val="30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  <w:sectPr w:rsidR="0087622A" w:rsidSect="00E14888">
          <w:footerReference w:type="default" r:id="rId188"/>
          <w:type w:val="continuous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  <w:r w:rsidRPr="00EF0AB0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</w:t>
      </w:r>
      <w:r>
        <w:rPr>
          <w:rFonts w:ascii="Times New Roman" w:hAnsi="Times New Roman" w:cs="Times New Roman"/>
          <w:sz w:val="28"/>
          <w:szCs w:val="28"/>
        </w:rPr>
        <w:t xml:space="preserve"> физика).</w:t>
      </w:r>
    </w:p>
    <w:p w:rsidR="0087622A" w:rsidRDefault="0087622A" w:rsidP="00EF0AB0">
      <w:pPr>
        <w:jc w:val="center"/>
        <w:rPr>
          <w:b/>
          <w:bCs/>
          <w:sz w:val="26"/>
          <w:szCs w:val="26"/>
        </w:rPr>
      </w:pPr>
      <w:r w:rsidRPr="003D45B6">
        <w:rPr>
          <w:b/>
          <w:bCs/>
          <w:sz w:val="26"/>
          <w:szCs w:val="26"/>
        </w:rPr>
        <w:t>КАЛЕНДАРЬ ПРОЕКТОВ НА 2016 ГОД</w:t>
      </w:r>
      <w:r>
        <w:rPr>
          <w:b/>
          <w:bCs/>
          <w:sz w:val="26"/>
          <w:szCs w:val="26"/>
        </w:rPr>
        <w:t xml:space="preserve"> ДЛЯ ВЫСШЕГО ОБРАЗОВАНИЯ</w:t>
      </w:r>
    </w:p>
    <w:p w:rsidR="0087622A" w:rsidRPr="004F37FD" w:rsidRDefault="0087622A" w:rsidP="00EF0AB0">
      <w:pPr>
        <w:jc w:val="center"/>
        <w:rPr>
          <w:sz w:val="8"/>
          <w:szCs w:val="8"/>
        </w:rPr>
      </w:pPr>
    </w:p>
    <w:tbl>
      <w:tblPr>
        <w:tblW w:w="52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2189"/>
        <w:gridCol w:w="3420"/>
        <w:gridCol w:w="1179"/>
        <w:gridCol w:w="1335"/>
        <w:gridCol w:w="1338"/>
        <w:gridCol w:w="1335"/>
        <w:gridCol w:w="878"/>
        <w:gridCol w:w="457"/>
        <w:gridCol w:w="1759"/>
        <w:gridCol w:w="1458"/>
      </w:tblGrid>
      <w:tr w:rsidR="0087622A" w:rsidRPr="008677FA">
        <w:trPr>
          <w:trHeight w:val="350"/>
          <w:jc w:val="center"/>
        </w:trPr>
        <w:tc>
          <w:tcPr>
            <w:tcW w:w="7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20"/>
                <w:szCs w:val="20"/>
              </w:rPr>
            </w:pPr>
            <w:r w:rsidRPr="008677FA">
              <w:rPr>
                <w:b/>
                <w:bCs/>
                <w:sz w:val="20"/>
                <w:szCs w:val="20"/>
              </w:rPr>
              <w:t>Период оказания услуги</w:t>
            </w: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20"/>
                <w:szCs w:val="20"/>
              </w:rPr>
            </w:pPr>
            <w:r w:rsidRPr="008677FA">
              <w:rPr>
                <w:b/>
                <w:bCs/>
                <w:sz w:val="20"/>
                <w:szCs w:val="20"/>
              </w:rPr>
              <w:t>Контингент студентов, обучающихся в образовательной организации (ОО)</w:t>
            </w:r>
          </w:p>
        </w:tc>
        <w:tc>
          <w:tcPr>
            <w:tcW w:w="1255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20"/>
                <w:szCs w:val="20"/>
              </w:rPr>
            </w:pPr>
            <w:r w:rsidRPr="008677FA">
              <w:rPr>
                <w:b/>
                <w:bCs/>
                <w:sz w:val="20"/>
                <w:szCs w:val="20"/>
              </w:rPr>
              <w:t>Для вузов и филиалов вузов</w:t>
            </w:r>
          </w:p>
        </w:tc>
        <w:tc>
          <w:tcPr>
            <w:tcW w:w="1443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20"/>
                <w:szCs w:val="20"/>
              </w:rPr>
            </w:pPr>
            <w:r w:rsidRPr="008677FA">
              <w:rPr>
                <w:b/>
                <w:bCs/>
                <w:sz w:val="20"/>
                <w:szCs w:val="20"/>
              </w:rPr>
              <w:t>Программы СПО</w:t>
            </w:r>
          </w:p>
        </w:tc>
        <w:tc>
          <w:tcPr>
            <w:tcW w:w="4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20"/>
                <w:szCs w:val="20"/>
              </w:rPr>
            </w:pPr>
            <w:r w:rsidRPr="008677FA">
              <w:rPr>
                <w:b/>
                <w:bCs/>
                <w:sz w:val="20"/>
                <w:szCs w:val="20"/>
              </w:rPr>
              <w:t>Прием заявок</w:t>
            </w:r>
          </w:p>
        </w:tc>
      </w:tr>
      <w:tr w:rsidR="0087622A" w:rsidRPr="008677FA">
        <w:trPr>
          <w:trHeight w:hRule="exact" w:val="284"/>
          <w:jc w:val="center"/>
        </w:trPr>
        <w:tc>
          <w:tcPr>
            <w:tcW w:w="5000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</w:tcPr>
          <w:p w:rsidR="0087622A" w:rsidRPr="008677FA" w:rsidRDefault="0087622A" w:rsidP="00AA2E86">
            <w:pPr>
              <w:jc w:val="center"/>
              <w:rPr>
                <w:color w:val="FFFFFF"/>
                <w:sz w:val="18"/>
                <w:szCs w:val="18"/>
              </w:rPr>
            </w:pPr>
            <w:r w:rsidRPr="008677FA">
              <w:rPr>
                <w:b/>
                <w:bCs/>
                <w:color w:val="FFFFFF"/>
                <w:sz w:val="20"/>
                <w:szCs w:val="20"/>
              </w:rPr>
              <w:t>Проект «Диагностическое Интернет-тестирование студентов первого курса</w:t>
            </w:r>
            <w:r w:rsidRPr="008677FA">
              <w:rPr>
                <w:b/>
                <w:bCs/>
                <w:color w:val="FFFFFF"/>
                <w:sz w:val="18"/>
                <w:szCs w:val="18"/>
              </w:rPr>
              <w:t>»</w:t>
            </w:r>
          </w:p>
        </w:tc>
      </w:tr>
      <w:tr w:rsidR="0087622A" w:rsidRPr="008677FA">
        <w:trPr>
          <w:trHeight w:hRule="exact" w:val="227"/>
          <w:jc w:val="center"/>
        </w:trPr>
        <w:tc>
          <w:tcPr>
            <w:tcW w:w="7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18"/>
                <w:szCs w:val="18"/>
              </w:rPr>
            </w:pPr>
            <w:r w:rsidRPr="008677FA">
              <w:rPr>
                <w:b/>
                <w:bCs/>
                <w:sz w:val="18"/>
                <w:szCs w:val="18"/>
              </w:rPr>
              <w:t xml:space="preserve">01.09 – 31.12 </w:t>
            </w:r>
            <w:r w:rsidRPr="008677FA">
              <w:rPr>
                <w:b/>
                <w:bCs/>
                <w:sz w:val="18"/>
                <w:szCs w:val="18"/>
              </w:rPr>
              <w:br/>
              <w:t>2016 г.</w:t>
            </w:r>
          </w:p>
        </w:tc>
        <w:tc>
          <w:tcPr>
            <w:tcW w:w="2369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4EAFA" w:fill="E6E6E6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F4EAFA" w:fill="E6E6E6"/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18"/>
                <w:szCs w:val="18"/>
              </w:rPr>
            </w:pPr>
            <w:r w:rsidRPr="008677FA">
              <w:rPr>
                <w:b/>
                <w:bCs/>
                <w:sz w:val="18"/>
                <w:szCs w:val="18"/>
              </w:rPr>
              <w:t>На базе 11 классов</w:t>
            </w:r>
          </w:p>
        </w:tc>
        <w:tc>
          <w:tcPr>
            <w:tcW w:w="722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4EAFA" w:fill="E6E6E6"/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18"/>
                <w:szCs w:val="18"/>
              </w:rPr>
            </w:pPr>
            <w:r w:rsidRPr="008677FA">
              <w:rPr>
                <w:b/>
                <w:bCs/>
                <w:sz w:val="18"/>
                <w:szCs w:val="18"/>
              </w:rPr>
              <w:t>На базе 9 классов</w:t>
            </w:r>
          </w:p>
        </w:tc>
        <w:tc>
          <w:tcPr>
            <w:tcW w:w="47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color w:val="000000"/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с 01.08.2016 г.</w:t>
            </w:r>
          </w:p>
        </w:tc>
      </w:tr>
      <w:tr w:rsidR="0087622A" w:rsidRPr="008677FA">
        <w:trPr>
          <w:trHeight w:hRule="exact" w:val="227"/>
          <w:jc w:val="center"/>
        </w:trPr>
        <w:tc>
          <w:tcPr>
            <w:tcW w:w="713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до 1000 чел.</w:t>
            </w:r>
          </w:p>
        </w:tc>
        <w:tc>
          <w:tcPr>
            <w:tcW w:w="1255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12900 руб.</w:t>
            </w:r>
          </w:p>
        </w:tc>
        <w:tc>
          <w:tcPr>
            <w:tcW w:w="721" w:type="pct"/>
            <w:gridSpan w:val="2"/>
            <w:tcBorders>
              <w:top w:val="single" w:sz="12" w:space="0" w:color="auto"/>
              <w:left w:val="single" w:sz="12" w:space="0" w:color="auto"/>
            </w:tcBorders>
            <w:shd w:val="thinDiagStripe" w:color="F4EAFA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 xml:space="preserve">  4300 руб.</w:t>
            </w:r>
          </w:p>
        </w:tc>
        <w:tc>
          <w:tcPr>
            <w:tcW w:w="722" w:type="pct"/>
            <w:gridSpan w:val="2"/>
            <w:tcBorders>
              <w:top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3000 руб.</w:t>
            </w:r>
          </w:p>
        </w:tc>
        <w:tc>
          <w:tcPr>
            <w:tcW w:w="475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</w:p>
        </w:tc>
      </w:tr>
      <w:tr w:rsidR="0087622A" w:rsidRPr="008677FA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1000–3000 чел.</w:t>
            </w:r>
          </w:p>
        </w:tc>
        <w:tc>
          <w:tcPr>
            <w:tcW w:w="1255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16900 руб.</w:t>
            </w:r>
          </w:p>
        </w:tc>
        <w:tc>
          <w:tcPr>
            <w:tcW w:w="721" w:type="pct"/>
            <w:gridSpan w:val="2"/>
            <w:tcBorders>
              <w:left w:val="single" w:sz="12" w:space="0" w:color="auto"/>
            </w:tcBorders>
            <w:shd w:val="thinDiagStripe" w:color="F4EAFA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 xml:space="preserve">  5600 руб.</w:t>
            </w:r>
          </w:p>
        </w:tc>
        <w:tc>
          <w:tcPr>
            <w:tcW w:w="722" w:type="pct"/>
            <w:gridSpan w:val="2"/>
            <w:tcBorders>
              <w:right w:val="single" w:sz="12" w:space="0" w:color="auto"/>
            </w:tcBorders>
            <w:shd w:val="thinDiagStripe" w:color="F4EAFA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3900 руб.</w:t>
            </w:r>
          </w:p>
        </w:tc>
        <w:tc>
          <w:tcPr>
            <w:tcW w:w="475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</w:p>
        </w:tc>
      </w:tr>
      <w:tr w:rsidR="0087622A" w:rsidRPr="008677FA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3000–10000 чел.</w:t>
            </w:r>
          </w:p>
        </w:tc>
        <w:tc>
          <w:tcPr>
            <w:tcW w:w="1255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24900 руб.</w:t>
            </w:r>
          </w:p>
        </w:tc>
        <w:tc>
          <w:tcPr>
            <w:tcW w:w="721" w:type="pct"/>
            <w:gridSpan w:val="2"/>
            <w:tcBorders>
              <w:left w:val="single" w:sz="12" w:space="0" w:color="auto"/>
            </w:tcBorders>
            <w:shd w:val="thinDiagStripe" w:color="F4EAFA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 xml:space="preserve">  8200 руб.</w:t>
            </w:r>
          </w:p>
        </w:tc>
        <w:tc>
          <w:tcPr>
            <w:tcW w:w="722" w:type="pct"/>
            <w:gridSpan w:val="2"/>
            <w:tcBorders>
              <w:right w:val="single" w:sz="12" w:space="0" w:color="auto"/>
            </w:tcBorders>
            <w:shd w:val="thinDiagStripe" w:color="F4EAFA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5800 руб.</w:t>
            </w:r>
          </w:p>
        </w:tc>
        <w:tc>
          <w:tcPr>
            <w:tcW w:w="475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</w:p>
        </w:tc>
      </w:tr>
      <w:tr w:rsidR="0087622A" w:rsidRPr="008677FA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10000–30000 чел.</w:t>
            </w:r>
          </w:p>
        </w:tc>
        <w:tc>
          <w:tcPr>
            <w:tcW w:w="1255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33800 руб.</w:t>
            </w:r>
          </w:p>
        </w:tc>
        <w:tc>
          <w:tcPr>
            <w:tcW w:w="721" w:type="pct"/>
            <w:gridSpan w:val="2"/>
            <w:tcBorders>
              <w:left w:val="single" w:sz="12" w:space="0" w:color="auto"/>
            </w:tcBorders>
            <w:shd w:val="thinDiagStripe" w:color="F4EAFA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11200 руб.</w:t>
            </w:r>
          </w:p>
        </w:tc>
        <w:tc>
          <w:tcPr>
            <w:tcW w:w="722" w:type="pct"/>
            <w:gridSpan w:val="2"/>
            <w:tcBorders>
              <w:right w:val="single" w:sz="12" w:space="0" w:color="auto"/>
            </w:tcBorders>
            <w:shd w:val="thinDiagStripe" w:color="F4EAFA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7900 руб.</w:t>
            </w:r>
          </w:p>
        </w:tc>
        <w:tc>
          <w:tcPr>
            <w:tcW w:w="475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</w:p>
        </w:tc>
      </w:tr>
      <w:tr w:rsidR="0087622A" w:rsidRPr="008677FA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более 30000 чел.</w:t>
            </w:r>
          </w:p>
        </w:tc>
        <w:tc>
          <w:tcPr>
            <w:tcW w:w="1255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39900 руб.</w:t>
            </w:r>
          </w:p>
        </w:tc>
        <w:tc>
          <w:tcPr>
            <w:tcW w:w="721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thinDiagStripe" w:color="F4EAFA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13200 руб.</w:t>
            </w:r>
          </w:p>
        </w:tc>
        <w:tc>
          <w:tcPr>
            <w:tcW w:w="722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9300 руб.</w:t>
            </w:r>
          </w:p>
        </w:tc>
        <w:tc>
          <w:tcPr>
            <w:tcW w:w="47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</w:p>
        </w:tc>
      </w:tr>
      <w:tr w:rsidR="0087622A" w:rsidRPr="008677FA">
        <w:trPr>
          <w:trHeight w:hRule="exact" w:val="284"/>
          <w:jc w:val="center"/>
        </w:trPr>
        <w:tc>
          <w:tcPr>
            <w:tcW w:w="5000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</w:tcPr>
          <w:p w:rsidR="0087622A" w:rsidRPr="008677FA" w:rsidRDefault="0087622A" w:rsidP="00AA2E86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8677FA">
              <w:rPr>
                <w:b/>
                <w:bCs/>
                <w:color w:val="FFFFFF"/>
                <w:sz w:val="20"/>
                <w:szCs w:val="20"/>
              </w:rPr>
              <w:t>Проект «Интернет-тренажеры в сфере образования»*</w:t>
            </w:r>
          </w:p>
        </w:tc>
      </w:tr>
      <w:tr w:rsidR="0087622A" w:rsidRPr="008677FA">
        <w:trPr>
          <w:trHeight w:hRule="exact" w:val="227"/>
          <w:jc w:val="center"/>
        </w:trPr>
        <w:tc>
          <w:tcPr>
            <w:tcW w:w="7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18"/>
                <w:szCs w:val="18"/>
              </w:rPr>
            </w:pPr>
            <w:r w:rsidRPr="008677FA">
              <w:rPr>
                <w:b/>
                <w:bCs/>
                <w:sz w:val="18"/>
                <w:szCs w:val="18"/>
              </w:rPr>
              <w:t>01.09.2016 г. –</w:t>
            </w:r>
            <w:r w:rsidRPr="008677FA">
              <w:rPr>
                <w:b/>
                <w:bCs/>
                <w:sz w:val="18"/>
                <w:szCs w:val="18"/>
              </w:rPr>
              <w:br/>
              <w:t>28.02.2017 г.</w:t>
            </w: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677FA">
              <w:rPr>
                <w:b/>
                <w:bCs/>
                <w:color w:val="000000"/>
                <w:sz w:val="18"/>
                <w:szCs w:val="18"/>
              </w:rPr>
              <w:t>Одна услуга </w:t>
            </w:r>
          </w:p>
        </w:tc>
        <w:tc>
          <w:tcPr>
            <w:tcW w:w="43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677FA"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43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677FA"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4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677FA">
              <w:rPr>
                <w:b/>
                <w:bCs/>
                <w:color w:val="000000"/>
                <w:sz w:val="18"/>
                <w:szCs w:val="18"/>
              </w:rPr>
              <w:t>Одна услуга</w:t>
            </w:r>
          </w:p>
        </w:tc>
        <w:tc>
          <w:tcPr>
            <w:tcW w:w="435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677FA"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57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677FA"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47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с 01.08.2016 г.</w:t>
            </w:r>
          </w:p>
        </w:tc>
      </w:tr>
      <w:tr w:rsidR="0087622A" w:rsidRPr="008677FA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до 1000 чел.</w:t>
            </w:r>
          </w:p>
        </w:tc>
        <w:tc>
          <w:tcPr>
            <w:tcW w:w="384" w:type="pct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bottom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16900 руб.</w:t>
            </w:r>
          </w:p>
        </w:tc>
        <w:tc>
          <w:tcPr>
            <w:tcW w:w="435" w:type="pct"/>
            <w:tcBorders>
              <w:top w:val="single" w:sz="12" w:space="0" w:color="auto"/>
            </w:tcBorders>
            <w:shd w:val="thinDiagStripe" w:color="E4F4F8" w:fill="auto"/>
            <w:vAlign w:val="bottom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19800 руб.</w:t>
            </w:r>
          </w:p>
        </w:tc>
        <w:tc>
          <w:tcPr>
            <w:tcW w:w="436" w:type="pct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bottom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25200 руб.</w:t>
            </w:r>
          </w:p>
        </w:tc>
        <w:tc>
          <w:tcPr>
            <w:tcW w:w="435" w:type="pct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 xml:space="preserve"> 6800 руб.</w:t>
            </w:r>
          </w:p>
        </w:tc>
        <w:tc>
          <w:tcPr>
            <w:tcW w:w="435" w:type="pct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 xml:space="preserve"> 8400 руб.</w:t>
            </w:r>
          </w:p>
        </w:tc>
        <w:tc>
          <w:tcPr>
            <w:tcW w:w="573" w:type="pct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 xml:space="preserve"> 9900 руб.</w:t>
            </w:r>
          </w:p>
        </w:tc>
        <w:tc>
          <w:tcPr>
            <w:tcW w:w="475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</w:p>
        </w:tc>
      </w:tr>
      <w:tr w:rsidR="0087622A" w:rsidRPr="008677FA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1000–3000 чел.</w:t>
            </w:r>
          </w:p>
        </w:tc>
        <w:tc>
          <w:tcPr>
            <w:tcW w:w="384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25200 руб.</w:t>
            </w:r>
          </w:p>
        </w:tc>
        <w:tc>
          <w:tcPr>
            <w:tcW w:w="435" w:type="pct"/>
            <w:shd w:val="thinDiagStripe" w:color="E4F4F8" w:fill="auto"/>
            <w:vAlign w:val="bottom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28500 руб.</w:t>
            </w:r>
          </w:p>
        </w:tc>
        <w:tc>
          <w:tcPr>
            <w:tcW w:w="436" w:type="pct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31200 руб.</w:t>
            </w:r>
          </w:p>
        </w:tc>
        <w:tc>
          <w:tcPr>
            <w:tcW w:w="435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 xml:space="preserve"> 9900 руб.</w:t>
            </w:r>
          </w:p>
        </w:tc>
        <w:tc>
          <w:tcPr>
            <w:tcW w:w="435" w:type="pct"/>
            <w:gridSpan w:val="2"/>
            <w:shd w:val="thinDiagStripe" w:color="E4F4F8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11200 руб.</w:t>
            </w:r>
          </w:p>
        </w:tc>
        <w:tc>
          <w:tcPr>
            <w:tcW w:w="573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12500 руб.</w:t>
            </w:r>
          </w:p>
        </w:tc>
        <w:tc>
          <w:tcPr>
            <w:tcW w:w="475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</w:p>
        </w:tc>
      </w:tr>
      <w:tr w:rsidR="0087622A" w:rsidRPr="008677FA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3000–10000 чел.</w:t>
            </w:r>
          </w:p>
        </w:tc>
        <w:tc>
          <w:tcPr>
            <w:tcW w:w="384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31200 руб.</w:t>
            </w:r>
          </w:p>
        </w:tc>
        <w:tc>
          <w:tcPr>
            <w:tcW w:w="435" w:type="pct"/>
            <w:shd w:val="thinDiagStripe" w:color="E4F4F8" w:fill="auto"/>
            <w:vAlign w:val="bottom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35500 руб.</w:t>
            </w:r>
          </w:p>
        </w:tc>
        <w:tc>
          <w:tcPr>
            <w:tcW w:w="436" w:type="pct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39900 руб.</w:t>
            </w:r>
          </w:p>
        </w:tc>
        <w:tc>
          <w:tcPr>
            <w:tcW w:w="435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12500 руб.</w:t>
            </w:r>
          </w:p>
        </w:tc>
        <w:tc>
          <w:tcPr>
            <w:tcW w:w="435" w:type="pct"/>
            <w:gridSpan w:val="2"/>
            <w:shd w:val="thinDiagStripe" w:color="E4F4F8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14200 руб.</w:t>
            </w:r>
          </w:p>
        </w:tc>
        <w:tc>
          <w:tcPr>
            <w:tcW w:w="573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15900 руб.</w:t>
            </w:r>
          </w:p>
        </w:tc>
        <w:tc>
          <w:tcPr>
            <w:tcW w:w="475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</w:p>
        </w:tc>
      </w:tr>
      <w:tr w:rsidR="0087622A" w:rsidRPr="008677FA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10000–30000 чел.</w:t>
            </w:r>
          </w:p>
        </w:tc>
        <w:tc>
          <w:tcPr>
            <w:tcW w:w="384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39900 руб.</w:t>
            </w:r>
          </w:p>
        </w:tc>
        <w:tc>
          <w:tcPr>
            <w:tcW w:w="435" w:type="pct"/>
            <w:shd w:val="thinDiagStripe" w:color="E4F4F8" w:fill="auto"/>
            <w:vAlign w:val="bottom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43600 руб.</w:t>
            </w:r>
          </w:p>
        </w:tc>
        <w:tc>
          <w:tcPr>
            <w:tcW w:w="436" w:type="pct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46700 руб.</w:t>
            </w:r>
          </w:p>
        </w:tc>
        <w:tc>
          <w:tcPr>
            <w:tcW w:w="435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15900 руб.</w:t>
            </w:r>
          </w:p>
        </w:tc>
        <w:tc>
          <w:tcPr>
            <w:tcW w:w="435" w:type="pct"/>
            <w:gridSpan w:val="2"/>
            <w:shd w:val="thinDiagStripe" w:color="E4F4F8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17300 руб.</w:t>
            </w:r>
          </w:p>
        </w:tc>
        <w:tc>
          <w:tcPr>
            <w:tcW w:w="573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18700 руб.</w:t>
            </w:r>
          </w:p>
        </w:tc>
        <w:tc>
          <w:tcPr>
            <w:tcW w:w="475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</w:p>
        </w:tc>
      </w:tr>
      <w:tr w:rsidR="0087622A" w:rsidRPr="008677FA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более 30000 чел.</w:t>
            </w:r>
          </w:p>
        </w:tc>
        <w:tc>
          <w:tcPr>
            <w:tcW w:w="384" w:type="pct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bottom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46700 руб.</w:t>
            </w:r>
          </w:p>
        </w:tc>
        <w:tc>
          <w:tcPr>
            <w:tcW w:w="435" w:type="pct"/>
            <w:tcBorders>
              <w:bottom w:val="single" w:sz="12" w:space="0" w:color="auto"/>
            </w:tcBorders>
            <w:shd w:val="thinDiagStripe" w:color="E4F4F8" w:fill="auto"/>
            <w:vAlign w:val="bottom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49800 руб.</w:t>
            </w:r>
          </w:p>
        </w:tc>
        <w:tc>
          <w:tcPr>
            <w:tcW w:w="436" w:type="pct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bottom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53200 руб.</w:t>
            </w:r>
          </w:p>
        </w:tc>
        <w:tc>
          <w:tcPr>
            <w:tcW w:w="435" w:type="pct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18700 руб.</w:t>
            </w:r>
          </w:p>
        </w:tc>
        <w:tc>
          <w:tcPr>
            <w:tcW w:w="435" w:type="pct"/>
            <w:gridSpan w:val="2"/>
            <w:tcBorders>
              <w:bottom w:val="single" w:sz="12" w:space="0" w:color="auto"/>
            </w:tcBorders>
            <w:shd w:val="thinDiagStripe" w:color="E4F4F8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20300 руб.</w:t>
            </w:r>
          </w:p>
        </w:tc>
        <w:tc>
          <w:tcPr>
            <w:tcW w:w="573" w:type="pct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23100 руб.</w:t>
            </w:r>
          </w:p>
        </w:tc>
        <w:tc>
          <w:tcPr>
            <w:tcW w:w="47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</w:p>
        </w:tc>
      </w:tr>
      <w:tr w:rsidR="0087622A" w:rsidRPr="008677FA">
        <w:trPr>
          <w:trHeight w:hRule="exact" w:val="284"/>
          <w:jc w:val="center"/>
        </w:trPr>
        <w:tc>
          <w:tcPr>
            <w:tcW w:w="5000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</w:tcPr>
          <w:p w:rsidR="0087622A" w:rsidRPr="008677FA" w:rsidRDefault="0087622A" w:rsidP="00AA2E86">
            <w:pPr>
              <w:jc w:val="center"/>
              <w:rPr>
                <w:color w:val="FFFFFF"/>
                <w:sz w:val="20"/>
                <w:szCs w:val="20"/>
              </w:rPr>
            </w:pPr>
            <w:r w:rsidRPr="008677FA">
              <w:rPr>
                <w:b/>
                <w:bCs/>
                <w:color w:val="FFFFFF"/>
                <w:sz w:val="20"/>
                <w:szCs w:val="20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87622A" w:rsidRPr="008677FA">
        <w:trPr>
          <w:trHeight w:hRule="exact" w:val="227"/>
          <w:jc w:val="center"/>
        </w:trPr>
        <w:tc>
          <w:tcPr>
            <w:tcW w:w="7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18"/>
                <w:szCs w:val="18"/>
              </w:rPr>
            </w:pPr>
            <w:r w:rsidRPr="008677FA">
              <w:rPr>
                <w:b/>
                <w:bCs/>
                <w:sz w:val="18"/>
                <w:szCs w:val="18"/>
              </w:rPr>
              <w:t xml:space="preserve">03.10.2016 г. – </w:t>
            </w:r>
            <w:r w:rsidRPr="008677FA">
              <w:rPr>
                <w:b/>
                <w:bCs/>
                <w:sz w:val="18"/>
                <w:szCs w:val="18"/>
              </w:rPr>
              <w:br/>
              <w:t>28.02.2017 г.</w:t>
            </w: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до 1000 чел.</w:t>
            </w:r>
          </w:p>
        </w:tc>
        <w:tc>
          <w:tcPr>
            <w:tcW w:w="1255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16900 руб.</w:t>
            </w:r>
          </w:p>
        </w:tc>
        <w:tc>
          <w:tcPr>
            <w:tcW w:w="1443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 xml:space="preserve"> 6800 руб.</w:t>
            </w:r>
          </w:p>
        </w:tc>
        <w:tc>
          <w:tcPr>
            <w:tcW w:w="47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с 01.09.2016 г.</w:t>
            </w:r>
          </w:p>
        </w:tc>
      </w:tr>
      <w:tr w:rsidR="0087622A" w:rsidRPr="008677FA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1000–3000 чел.</w:t>
            </w:r>
          </w:p>
        </w:tc>
        <w:tc>
          <w:tcPr>
            <w:tcW w:w="1255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25200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 xml:space="preserve"> 9900 руб.</w:t>
            </w:r>
          </w:p>
        </w:tc>
        <w:tc>
          <w:tcPr>
            <w:tcW w:w="475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</w:p>
        </w:tc>
      </w:tr>
      <w:tr w:rsidR="0087622A" w:rsidRPr="008677FA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3000–10000 чел.</w:t>
            </w:r>
          </w:p>
        </w:tc>
        <w:tc>
          <w:tcPr>
            <w:tcW w:w="1255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31200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12500 руб.</w:t>
            </w:r>
          </w:p>
        </w:tc>
        <w:tc>
          <w:tcPr>
            <w:tcW w:w="475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</w:p>
        </w:tc>
      </w:tr>
      <w:tr w:rsidR="0087622A" w:rsidRPr="008677FA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10000–30000 чел.</w:t>
            </w:r>
          </w:p>
        </w:tc>
        <w:tc>
          <w:tcPr>
            <w:tcW w:w="1255" w:type="pct"/>
            <w:gridSpan w:val="3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39900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15900 руб.</w:t>
            </w:r>
          </w:p>
        </w:tc>
        <w:tc>
          <w:tcPr>
            <w:tcW w:w="475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</w:p>
        </w:tc>
      </w:tr>
      <w:tr w:rsidR="0087622A" w:rsidRPr="008677FA">
        <w:trPr>
          <w:trHeight w:hRule="exact" w:val="227"/>
          <w:jc w:val="center"/>
        </w:trPr>
        <w:tc>
          <w:tcPr>
            <w:tcW w:w="7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более 30000 чел.</w:t>
            </w:r>
          </w:p>
        </w:tc>
        <w:tc>
          <w:tcPr>
            <w:tcW w:w="1255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46700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18700 руб.</w:t>
            </w:r>
          </w:p>
        </w:tc>
        <w:tc>
          <w:tcPr>
            <w:tcW w:w="47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</w:p>
        </w:tc>
      </w:tr>
    </w:tbl>
    <w:p w:rsidR="0087622A" w:rsidRDefault="0087622A" w:rsidP="00EF0AB0">
      <w:pPr>
        <w:jc w:val="center"/>
        <w:rPr>
          <w:b/>
          <w:bCs/>
          <w:sz w:val="10"/>
          <w:szCs w:val="10"/>
        </w:rPr>
      </w:pPr>
    </w:p>
    <w:p w:rsidR="0087622A" w:rsidRPr="008677FA" w:rsidRDefault="0087622A" w:rsidP="00C23BBC">
      <w:pPr>
        <w:rPr>
          <w:vanish/>
          <w:sz w:val="18"/>
          <w:szCs w:val="18"/>
        </w:rPr>
      </w:pPr>
    </w:p>
    <w:p w:rsidR="0087622A" w:rsidRPr="008677FA" w:rsidRDefault="0087622A" w:rsidP="00C23BBC">
      <w:pPr>
        <w:rPr>
          <w:sz w:val="2"/>
          <w:szCs w:val="2"/>
        </w:rPr>
      </w:pPr>
    </w:p>
    <w:p w:rsidR="0087622A" w:rsidRPr="008677FA" w:rsidRDefault="0087622A" w:rsidP="00C23BBC">
      <w:pPr>
        <w:rPr>
          <w:sz w:val="20"/>
          <w:szCs w:val="20"/>
        </w:rPr>
      </w:pPr>
      <w:r w:rsidRPr="008677FA">
        <w:rPr>
          <w:sz w:val="20"/>
          <w:szCs w:val="20"/>
        </w:rPr>
        <w:t xml:space="preserve">*Стоимость участия в проекте «Интернет-тренажеры в сфере образования» зависит от количества выбранных услуг. При этом ОО может выбрать </w:t>
      </w:r>
      <w:r w:rsidRPr="008677FA">
        <w:rPr>
          <w:b/>
          <w:bCs/>
          <w:sz w:val="20"/>
          <w:szCs w:val="20"/>
        </w:rPr>
        <w:t>любое количество услуг из трех предлагаемых</w:t>
      </w:r>
      <w:r w:rsidRPr="008677FA">
        <w:rPr>
          <w:sz w:val="20"/>
          <w:szCs w:val="20"/>
        </w:rPr>
        <w:t>:</w:t>
      </w:r>
    </w:p>
    <w:p w:rsidR="0087622A" w:rsidRPr="008677FA" w:rsidRDefault="0087622A" w:rsidP="00C23BBC">
      <w:pPr>
        <w:rPr>
          <w:b/>
          <w:bCs/>
          <w:sz w:val="20"/>
          <w:szCs w:val="20"/>
        </w:rPr>
      </w:pPr>
      <w:r w:rsidRPr="008677FA">
        <w:rPr>
          <w:b/>
          <w:bCs/>
          <w:sz w:val="20"/>
          <w:szCs w:val="20"/>
        </w:rPr>
        <w:t xml:space="preserve">– </w:t>
      </w:r>
      <w:r w:rsidRPr="008677FA">
        <w:rPr>
          <w:sz w:val="20"/>
          <w:szCs w:val="20"/>
        </w:rPr>
        <w:t xml:space="preserve">тестирование в студенческих режимах </w:t>
      </w:r>
      <w:r w:rsidRPr="008677FA">
        <w:rPr>
          <w:b/>
          <w:bCs/>
          <w:sz w:val="20"/>
          <w:szCs w:val="20"/>
        </w:rPr>
        <w:t>«Обучение» и «Самоконтроль»;</w:t>
      </w:r>
    </w:p>
    <w:p w:rsidR="0087622A" w:rsidRPr="008677FA" w:rsidRDefault="0087622A" w:rsidP="00C23BBC">
      <w:pPr>
        <w:rPr>
          <w:sz w:val="20"/>
          <w:szCs w:val="20"/>
        </w:rPr>
      </w:pPr>
      <w:r w:rsidRPr="008677FA">
        <w:rPr>
          <w:b/>
          <w:bCs/>
          <w:sz w:val="20"/>
          <w:szCs w:val="20"/>
        </w:rPr>
        <w:t xml:space="preserve">– </w:t>
      </w:r>
      <w:r w:rsidRPr="008677FA">
        <w:rPr>
          <w:sz w:val="20"/>
          <w:szCs w:val="20"/>
        </w:rPr>
        <w:t xml:space="preserve">тестирование студентов в преподавательском режиме </w:t>
      </w:r>
      <w:r w:rsidRPr="008677FA">
        <w:rPr>
          <w:b/>
          <w:bCs/>
          <w:sz w:val="20"/>
          <w:szCs w:val="20"/>
        </w:rPr>
        <w:t>«Текущий контроль» по ПИМ, разработанным НИИ МКО;</w:t>
      </w:r>
    </w:p>
    <w:p w:rsidR="0087622A" w:rsidRPr="008677FA" w:rsidRDefault="0087622A" w:rsidP="00870115">
      <w:pPr>
        <w:pStyle w:val="Pa8"/>
        <w:tabs>
          <w:tab w:val="left" w:pos="540"/>
        </w:tabs>
        <w:spacing w:after="4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 w:rsidRPr="008677FA">
        <w:rPr>
          <w:rFonts w:ascii="Times New Roman" w:hAnsi="Times New Roman" w:cs="Times New Roman"/>
          <w:b/>
          <w:bCs/>
          <w:sz w:val="20"/>
          <w:szCs w:val="20"/>
        </w:rPr>
        <w:t xml:space="preserve">– </w:t>
      </w:r>
      <w:r w:rsidRPr="008677FA">
        <w:rPr>
          <w:rFonts w:ascii="Times New Roman" w:hAnsi="Times New Roman" w:cs="Times New Roman"/>
          <w:sz w:val="20"/>
          <w:szCs w:val="20"/>
        </w:rPr>
        <w:t xml:space="preserve">предоставление доступа к модулю </w:t>
      </w:r>
      <w:r w:rsidRPr="008677FA">
        <w:rPr>
          <w:rFonts w:ascii="Times New Roman" w:hAnsi="Times New Roman" w:cs="Times New Roman"/>
          <w:b/>
          <w:bCs/>
          <w:sz w:val="20"/>
          <w:szCs w:val="20"/>
        </w:rPr>
        <w:t xml:space="preserve">«Тест-Конструктор» </w:t>
      </w:r>
      <w:r w:rsidRPr="008677FA">
        <w:rPr>
          <w:rFonts w:ascii="Times New Roman" w:hAnsi="Times New Roman" w:cs="Times New Roman"/>
          <w:sz w:val="20"/>
          <w:szCs w:val="20"/>
        </w:rPr>
        <w:t xml:space="preserve">и тестирование студентов в преподавательским режиме «Текущий контроль» </w:t>
      </w:r>
      <w:r w:rsidRPr="008677FA">
        <w:rPr>
          <w:rFonts w:ascii="Times New Roman" w:hAnsi="Times New Roman" w:cs="Times New Roman"/>
          <w:b/>
          <w:bCs/>
          <w:sz w:val="20"/>
          <w:szCs w:val="20"/>
        </w:rPr>
        <w:t>по ПИМ, разработанным преподавателями ОО.</w:t>
      </w:r>
    </w:p>
    <w:p w:rsidR="0087622A" w:rsidRPr="008677FA" w:rsidRDefault="0087622A" w:rsidP="00C23BBC">
      <w:pPr>
        <w:rPr>
          <w:sz w:val="20"/>
          <w:szCs w:val="20"/>
        </w:rPr>
      </w:pPr>
    </w:p>
    <w:p w:rsidR="0087622A" w:rsidRDefault="0087622A" w:rsidP="00C23BBC">
      <w:pPr>
        <w:rPr>
          <w:b/>
          <w:bCs/>
          <w:sz w:val="10"/>
          <w:szCs w:val="10"/>
        </w:rPr>
      </w:pPr>
      <w:r w:rsidRPr="008677FA">
        <w:rPr>
          <w:sz w:val="20"/>
          <w:szCs w:val="20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2016 г. – февраль 2017 г.) и «Интернет-тренажеры в сфере образования» (март 2016 г. – февраль 2017 г.), услуга «Диагностическое Интернет-тестирование студентов первого курса» предоставляется со скидкой 50%.</w:t>
      </w:r>
    </w:p>
    <w:p w:rsidR="0087622A" w:rsidRDefault="0087622A" w:rsidP="00EF0AB0">
      <w:pPr>
        <w:jc w:val="center"/>
        <w:rPr>
          <w:b/>
          <w:bCs/>
          <w:sz w:val="10"/>
          <w:szCs w:val="10"/>
        </w:rPr>
        <w:sectPr w:rsidR="0087622A" w:rsidSect="00EF0AB0">
          <w:pgSz w:w="16838" w:h="11906" w:orient="landscape"/>
          <w:pgMar w:top="1247" w:right="1134" w:bottom="851" w:left="1134" w:header="709" w:footer="709" w:gutter="0"/>
          <w:cols w:space="708"/>
          <w:titlePg/>
          <w:docGrid w:linePitch="360"/>
        </w:sectPr>
      </w:pPr>
    </w:p>
    <w:p w:rsidR="0087622A" w:rsidRDefault="0087622A" w:rsidP="00EF0AB0">
      <w:pPr>
        <w:jc w:val="center"/>
        <w:rPr>
          <w:b/>
          <w:bCs/>
          <w:sz w:val="26"/>
          <w:szCs w:val="26"/>
        </w:rPr>
      </w:pPr>
      <w:r w:rsidRPr="00BF6F8A">
        <w:rPr>
          <w:b/>
          <w:bCs/>
          <w:sz w:val="26"/>
          <w:szCs w:val="26"/>
        </w:rPr>
        <w:t>КАЛЕНДАРЬ ПРОЕКТОВ НА 2016 ГОД</w:t>
      </w:r>
      <w:r>
        <w:rPr>
          <w:b/>
          <w:bCs/>
          <w:sz w:val="26"/>
          <w:szCs w:val="26"/>
        </w:rPr>
        <w:t xml:space="preserve"> ДЛЯ СРЕДНЕГО ПРОФЕССИОНАЛЬНОГО ОБРАЗОВАНИЯ</w:t>
      </w:r>
    </w:p>
    <w:p w:rsidR="0087622A" w:rsidRPr="00754212" w:rsidRDefault="0087622A" w:rsidP="00EF0AB0">
      <w:pPr>
        <w:jc w:val="center"/>
        <w:rPr>
          <w:sz w:val="10"/>
          <w:szCs w:val="10"/>
        </w:rPr>
      </w:pPr>
    </w:p>
    <w:tbl>
      <w:tblPr>
        <w:tblW w:w="47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2816"/>
        <w:gridCol w:w="3062"/>
        <w:gridCol w:w="1530"/>
        <w:gridCol w:w="1530"/>
        <w:gridCol w:w="3065"/>
        <w:gridCol w:w="2082"/>
      </w:tblGrid>
      <w:tr w:rsidR="0087622A" w:rsidRPr="008677FA">
        <w:trPr>
          <w:trHeight w:val="350"/>
          <w:jc w:val="center"/>
        </w:trPr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20"/>
                <w:szCs w:val="20"/>
              </w:rPr>
            </w:pPr>
            <w:r w:rsidRPr="008677FA">
              <w:rPr>
                <w:b/>
                <w:bCs/>
                <w:sz w:val="20"/>
                <w:szCs w:val="20"/>
              </w:rPr>
              <w:t>Период оказания услуги</w:t>
            </w:r>
          </w:p>
        </w:tc>
        <w:tc>
          <w:tcPr>
            <w:tcW w:w="3261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20"/>
                <w:szCs w:val="20"/>
              </w:rPr>
            </w:pPr>
            <w:r w:rsidRPr="008677FA">
              <w:rPr>
                <w:b/>
                <w:bCs/>
                <w:sz w:val="20"/>
                <w:szCs w:val="20"/>
              </w:rPr>
              <w:t>Для ссузов / филиалов ссузов</w:t>
            </w:r>
          </w:p>
        </w:tc>
        <w:tc>
          <w:tcPr>
            <w:tcW w:w="7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20"/>
                <w:szCs w:val="20"/>
              </w:rPr>
            </w:pPr>
            <w:r w:rsidRPr="008677FA">
              <w:rPr>
                <w:b/>
                <w:bCs/>
                <w:sz w:val="20"/>
                <w:szCs w:val="20"/>
              </w:rPr>
              <w:t>Прием заявок</w:t>
            </w:r>
          </w:p>
        </w:tc>
      </w:tr>
      <w:tr w:rsidR="0087622A" w:rsidRPr="008677FA">
        <w:trPr>
          <w:trHeight w:hRule="exact" w:val="284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8677FA">
              <w:rPr>
                <w:b/>
                <w:bCs/>
                <w:color w:val="FFFFFF"/>
                <w:sz w:val="20"/>
                <w:szCs w:val="20"/>
              </w:rPr>
              <w:t>Проект «Диагностическое Интернет-тестирование студентов первого курса»</w:t>
            </w:r>
          </w:p>
        </w:tc>
      </w:tr>
      <w:tr w:rsidR="0087622A" w:rsidRPr="008677FA">
        <w:trPr>
          <w:trHeight w:hRule="exact" w:val="340"/>
          <w:jc w:val="center"/>
        </w:trPr>
        <w:tc>
          <w:tcPr>
            <w:tcW w:w="100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18"/>
                <w:szCs w:val="18"/>
              </w:rPr>
            </w:pPr>
            <w:r w:rsidRPr="008677FA">
              <w:rPr>
                <w:b/>
                <w:bCs/>
                <w:sz w:val="18"/>
                <w:szCs w:val="18"/>
              </w:rPr>
              <w:t>01.09 – 31.12.2016 г.</w:t>
            </w:r>
          </w:p>
        </w:tc>
        <w:tc>
          <w:tcPr>
            <w:tcW w:w="163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4EAFA" w:fill="E6E6E6"/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677FA">
              <w:rPr>
                <w:b/>
                <w:bCs/>
                <w:color w:val="000000"/>
                <w:sz w:val="18"/>
                <w:szCs w:val="18"/>
              </w:rPr>
              <w:t>на базе 11 классов</w:t>
            </w:r>
          </w:p>
        </w:tc>
        <w:tc>
          <w:tcPr>
            <w:tcW w:w="163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4EAFA" w:fill="E6E6E6"/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17"/>
                <w:szCs w:val="17"/>
              </w:rPr>
            </w:pPr>
            <w:r w:rsidRPr="008677FA">
              <w:rPr>
                <w:b/>
                <w:bCs/>
                <w:color w:val="000000"/>
                <w:sz w:val="18"/>
                <w:szCs w:val="18"/>
              </w:rPr>
              <w:t>на базе 9 классов</w:t>
            </w:r>
          </w:p>
        </w:tc>
        <w:tc>
          <w:tcPr>
            <w:tcW w:w="7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677FA">
              <w:rPr>
                <w:b/>
                <w:bCs/>
                <w:sz w:val="18"/>
                <w:szCs w:val="18"/>
              </w:rPr>
              <w:t>с 01.08.2016 г.</w:t>
            </w:r>
          </w:p>
        </w:tc>
      </w:tr>
      <w:tr w:rsidR="0087622A" w:rsidRPr="008677FA">
        <w:trPr>
          <w:trHeight w:val="567"/>
          <w:jc w:val="center"/>
        </w:trPr>
        <w:tc>
          <w:tcPr>
            <w:tcW w:w="100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3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5900 руб.</w:t>
            </w:r>
          </w:p>
        </w:tc>
        <w:tc>
          <w:tcPr>
            <w:tcW w:w="163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4500 руб.</w:t>
            </w:r>
          </w:p>
        </w:tc>
        <w:tc>
          <w:tcPr>
            <w:tcW w:w="7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87622A" w:rsidRPr="008677FA">
        <w:trPr>
          <w:trHeight w:hRule="exact" w:val="284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8677FA">
              <w:rPr>
                <w:b/>
                <w:bCs/>
                <w:color w:val="FFFFFF"/>
                <w:sz w:val="20"/>
                <w:szCs w:val="20"/>
              </w:rPr>
              <w:t>Проект «Интернет-тренажеры в сфере образования»*</w:t>
            </w:r>
          </w:p>
        </w:tc>
      </w:tr>
      <w:tr w:rsidR="0087622A" w:rsidRPr="008677FA">
        <w:trPr>
          <w:trHeight w:hRule="exact" w:val="340"/>
          <w:jc w:val="center"/>
        </w:trPr>
        <w:tc>
          <w:tcPr>
            <w:tcW w:w="100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18"/>
                <w:szCs w:val="18"/>
              </w:rPr>
            </w:pPr>
            <w:r w:rsidRPr="008677FA">
              <w:rPr>
                <w:b/>
                <w:bCs/>
                <w:sz w:val="18"/>
                <w:szCs w:val="18"/>
              </w:rPr>
              <w:t>01.09.2016 г. – 28.02.2017 г.</w:t>
            </w:r>
          </w:p>
        </w:tc>
        <w:tc>
          <w:tcPr>
            <w:tcW w:w="10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677FA">
              <w:rPr>
                <w:b/>
                <w:bCs/>
                <w:color w:val="000000"/>
                <w:sz w:val="18"/>
                <w:szCs w:val="18"/>
              </w:rPr>
              <w:t>Одна услуга </w:t>
            </w:r>
          </w:p>
        </w:tc>
        <w:tc>
          <w:tcPr>
            <w:tcW w:w="108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677FA"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677FA"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7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18"/>
                <w:szCs w:val="18"/>
              </w:rPr>
            </w:pPr>
            <w:r w:rsidRPr="008677FA">
              <w:rPr>
                <w:b/>
                <w:bCs/>
                <w:sz w:val="18"/>
                <w:szCs w:val="18"/>
              </w:rPr>
              <w:t>с 01.08.2016 г.</w:t>
            </w:r>
          </w:p>
        </w:tc>
      </w:tr>
      <w:tr w:rsidR="0087622A" w:rsidRPr="008677FA">
        <w:trPr>
          <w:trHeight w:val="567"/>
          <w:jc w:val="center"/>
        </w:trPr>
        <w:tc>
          <w:tcPr>
            <w:tcW w:w="100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9500 руб.</w:t>
            </w:r>
          </w:p>
        </w:tc>
        <w:tc>
          <w:tcPr>
            <w:tcW w:w="108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10500 руб.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12000 руб.</w:t>
            </w:r>
          </w:p>
        </w:tc>
        <w:tc>
          <w:tcPr>
            <w:tcW w:w="7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87622A" w:rsidRPr="008677FA">
        <w:trPr>
          <w:trHeight w:hRule="exact" w:val="284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</w:tcPr>
          <w:p w:rsidR="0087622A" w:rsidRPr="008677FA" w:rsidRDefault="0087622A" w:rsidP="00AA2E86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8677FA">
              <w:rPr>
                <w:b/>
                <w:bCs/>
                <w:color w:val="FFFFFF"/>
                <w:sz w:val="20"/>
                <w:szCs w:val="20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87622A" w:rsidRPr="008677FA">
        <w:trPr>
          <w:trHeight w:val="567"/>
          <w:jc w:val="center"/>
        </w:trPr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18"/>
                <w:szCs w:val="18"/>
              </w:rPr>
            </w:pPr>
            <w:r w:rsidRPr="008677FA">
              <w:rPr>
                <w:b/>
                <w:bCs/>
                <w:sz w:val="18"/>
                <w:szCs w:val="18"/>
              </w:rPr>
              <w:t>03.10.2016 г. – 28.02.2017 г.</w:t>
            </w:r>
          </w:p>
        </w:tc>
        <w:tc>
          <w:tcPr>
            <w:tcW w:w="3261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87622A" w:rsidRPr="008677FA" w:rsidRDefault="0087622A" w:rsidP="00AA2E86">
            <w:pPr>
              <w:jc w:val="center"/>
              <w:rPr>
                <w:sz w:val="18"/>
                <w:szCs w:val="18"/>
              </w:rPr>
            </w:pPr>
            <w:r w:rsidRPr="008677FA">
              <w:rPr>
                <w:sz w:val="18"/>
                <w:szCs w:val="18"/>
              </w:rPr>
              <w:t>9500 руб.</w:t>
            </w:r>
          </w:p>
        </w:tc>
        <w:tc>
          <w:tcPr>
            <w:tcW w:w="7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87622A" w:rsidRPr="008677FA" w:rsidRDefault="0087622A" w:rsidP="00AA2E86">
            <w:pPr>
              <w:jc w:val="center"/>
              <w:rPr>
                <w:b/>
                <w:bCs/>
                <w:sz w:val="18"/>
                <w:szCs w:val="18"/>
              </w:rPr>
            </w:pPr>
            <w:r w:rsidRPr="008677FA">
              <w:rPr>
                <w:b/>
                <w:bCs/>
                <w:sz w:val="18"/>
                <w:szCs w:val="18"/>
              </w:rPr>
              <w:t>с 01.09.2016 г.</w:t>
            </w:r>
          </w:p>
        </w:tc>
      </w:tr>
    </w:tbl>
    <w:p w:rsidR="0087622A" w:rsidRPr="00AC5330" w:rsidRDefault="0087622A" w:rsidP="00870115">
      <w:pPr>
        <w:rPr>
          <w:vanish/>
        </w:rPr>
      </w:pPr>
    </w:p>
    <w:tbl>
      <w:tblPr>
        <w:tblW w:w="14220" w:type="dxa"/>
        <w:tblInd w:w="2" w:type="dxa"/>
        <w:tblLook w:val="01E0"/>
      </w:tblPr>
      <w:tblGrid>
        <w:gridCol w:w="7740"/>
        <w:gridCol w:w="6480"/>
      </w:tblGrid>
      <w:tr w:rsidR="0087622A" w:rsidRPr="008677FA">
        <w:tc>
          <w:tcPr>
            <w:tcW w:w="7740" w:type="dxa"/>
          </w:tcPr>
          <w:p w:rsidR="0087622A" w:rsidRPr="008677FA" w:rsidRDefault="0087622A" w:rsidP="00AA2E86">
            <w:pPr>
              <w:ind w:hanging="108"/>
              <w:rPr>
                <w:sz w:val="20"/>
                <w:szCs w:val="20"/>
              </w:rPr>
            </w:pPr>
          </w:p>
        </w:tc>
        <w:tc>
          <w:tcPr>
            <w:tcW w:w="6480" w:type="dxa"/>
          </w:tcPr>
          <w:p w:rsidR="0087622A" w:rsidRPr="008677FA" w:rsidRDefault="0087622A" w:rsidP="00AA2E86">
            <w:pPr>
              <w:rPr>
                <w:sz w:val="20"/>
                <w:szCs w:val="20"/>
              </w:rPr>
            </w:pPr>
          </w:p>
        </w:tc>
      </w:tr>
    </w:tbl>
    <w:p w:rsidR="0087622A" w:rsidRPr="008677FA" w:rsidRDefault="0087622A" w:rsidP="00870115">
      <w:pPr>
        <w:ind w:left="180"/>
        <w:rPr>
          <w:sz w:val="20"/>
          <w:szCs w:val="20"/>
        </w:rPr>
      </w:pPr>
      <w:r w:rsidRPr="008677FA">
        <w:rPr>
          <w:sz w:val="20"/>
          <w:szCs w:val="20"/>
        </w:rPr>
        <w:t>*Стоимость участия в проекте «Интернет-тренажеры в сфере образования» зависит от количества выбранных услуг. При этом образовательная организация может выбрать</w:t>
      </w:r>
      <w:r w:rsidRPr="008677FA">
        <w:rPr>
          <w:b/>
          <w:bCs/>
          <w:sz w:val="20"/>
          <w:szCs w:val="20"/>
        </w:rPr>
        <w:t>любое количество услуг из трех предлагаемых</w:t>
      </w:r>
      <w:r w:rsidRPr="008677FA">
        <w:rPr>
          <w:sz w:val="20"/>
          <w:szCs w:val="20"/>
        </w:rPr>
        <w:t>:</w:t>
      </w:r>
    </w:p>
    <w:p w:rsidR="0087622A" w:rsidRPr="008677FA" w:rsidRDefault="0087622A" w:rsidP="00870115">
      <w:pPr>
        <w:ind w:left="180"/>
        <w:rPr>
          <w:b/>
          <w:bCs/>
          <w:sz w:val="20"/>
          <w:szCs w:val="20"/>
        </w:rPr>
      </w:pPr>
      <w:r w:rsidRPr="008677FA">
        <w:rPr>
          <w:b/>
          <w:bCs/>
          <w:sz w:val="20"/>
          <w:szCs w:val="20"/>
        </w:rPr>
        <w:t xml:space="preserve">– </w:t>
      </w:r>
      <w:r w:rsidRPr="008677FA">
        <w:rPr>
          <w:sz w:val="20"/>
          <w:szCs w:val="20"/>
        </w:rPr>
        <w:t xml:space="preserve">тестирование в студенческих режимах </w:t>
      </w:r>
      <w:r w:rsidRPr="008677FA">
        <w:rPr>
          <w:b/>
          <w:bCs/>
          <w:sz w:val="20"/>
          <w:szCs w:val="20"/>
        </w:rPr>
        <w:t>«Обучение» и «Самоконтроль»;</w:t>
      </w:r>
    </w:p>
    <w:p w:rsidR="0087622A" w:rsidRPr="008677FA" w:rsidRDefault="0087622A" w:rsidP="00870115">
      <w:pPr>
        <w:ind w:left="180"/>
        <w:rPr>
          <w:sz w:val="20"/>
          <w:szCs w:val="20"/>
        </w:rPr>
      </w:pPr>
      <w:r w:rsidRPr="008677FA">
        <w:rPr>
          <w:b/>
          <w:bCs/>
          <w:sz w:val="20"/>
          <w:szCs w:val="20"/>
        </w:rPr>
        <w:t xml:space="preserve">– </w:t>
      </w:r>
      <w:r w:rsidRPr="008677FA">
        <w:rPr>
          <w:sz w:val="20"/>
          <w:szCs w:val="20"/>
        </w:rPr>
        <w:t xml:space="preserve">тестирование студентов в преподавательском режиме </w:t>
      </w:r>
      <w:r w:rsidRPr="008677FA">
        <w:rPr>
          <w:b/>
          <w:bCs/>
          <w:sz w:val="20"/>
          <w:szCs w:val="20"/>
        </w:rPr>
        <w:t>«Текущий контроль» по ПИМ, разработанным НИИ МКО;</w:t>
      </w:r>
    </w:p>
    <w:p w:rsidR="0087622A" w:rsidRPr="008677FA" w:rsidRDefault="0087622A" w:rsidP="00870115">
      <w:pPr>
        <w:ind w:left="360" w:hanging="180"/>
        <w:rPr>
          <w:b/>
          <w:bCs/>
          <w:sz w:val="20"/>
          <w:szCs w:val="20"/>
        </w:rPr>
      </w:pPr>
      <w:r w:rsidRPr="008677FA">
        <w:rPr>
          <w:b/>
          <w:bCs/>
          <w:sz w:val="20"/>
          <w:szCs w:val="20"/>
        </w:rPr>
        <w:t xml:space="preserve">– </w:t>
      </w:r>
      <w:r w:rsidRPr="008677FA">
        <w:rPr>
          <w:sz w:val="20"/>
          <w:szCs w:val="20"/>
        </w:rPr>
        <w:t xml:space="preserve">предоставление доступа к модулю </w:t>
      </w:r>
      <w:r w:rsidRPr="008677FA">
        <w:rPr>
          <w:b/>
          <w:bCs/>
          <w:sz w:val="20"/>
          <w:szCs w:val="20"/>
        </w:rPr>
        <w:t xml:space="preserve">«Тест-Конструктор» </w:t>
      </w:r>
      <w:r w:rsidRPr="008677FA">
        <w:rPr>
          <w:sz w:val="20"/>
          <w:szCs w:val="20"/>
        </w:rPr>
        <w:t xml:space="preserve">и тестирование студентов в преподавательском режиме «Текущий контроль» </w:t>
      </w:r>
      <w:r w:rsidRPr="008677FA">
        <w:rPr>
          <w:b/>
          <w:bCs/>
          <w:sz w:val="20"/>
          <w:szCs w:val="20"/>
        </w:rPr>
        <w:t>по ПИМ, разработанным преподавателями образовательной организации.</w:t>
      </w:r>
    </w:p>
    <w:p w:rsidR="0087622A" w:rsidRPr="008677FA" w:rsidRDefault="0087622A" w:rsidP="00870115">
      <w:pPr>
        <w:ind w:left="180"/>
        <w:rPr>
          <w:b/>
          <w:bCs/>
          <w:sz w:val="20"/>
          <w:szCs w:val="20"/>
        </w:rPr>
      </w:pPr>
      <w:r>
        <w:rPr>
          <w:noProof/>
        </w:rPr>
        <w:pict>
          <v:rect id="Rectangle 53" o:spid="_x0000_s1357" style="position:absolute;left:0;text-align:left;margin-left:9pt;margin-top:9.55pt;width:711pt;height:54pt;z-index:-25149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" fillcolor="#dff0d8" stroked="f">
            <v:fill opacity="52428f"/>
            <w10:anchorlock/>
          </v:rect>
        </w:pict>
      </w:r>
    </w:p>
    <w:p w:rsidR="0087622A" w:rsidRPr="008677FA" w:rsidRDefault="0087622A" w:rsidP="00870115">
      <w:pPr>
        <w:ind w:left="180"/>
        <w:rPr>
          <w:sz w:val="20"/>
          <w:szCs w:val="20"/>
        </w:rPr>
      </w:pPr>
    </w:p>
    <w:p w:rsidR="0087622A" w:rsidRPr="008677FA" w:rsidRDefault="0087622A" w:rsidP="00870115">
      <w:pPr>
        <w:ind w:left="360"/>
        <w:rPr>
          <w:sz w:val="20"/>
          <w:szCs w:val="20"/>
        </w:rPr>
      </w:pPr>
      <w:r w:rsidRPr="008677FA">
        <w:rPr>
          <w:sz w:val="20"/>
          <w:szCs w:val="20"/>
        </w:rPr>
        <w:t>Для образовательных организаций, заключивших годовые договоры на участие в проектах «Федеральный Интернет-экзамен в сфере профессионального образования (ФЭПО)»(март 2016 г. – февраль 2017 г.) и «Интернет-тренажеры в сфере образования» (март 2016 г. – февраль 2017 г.), услуга «Диагностическое Интернет-тестирование студентов первого курса» предоставляется со скидкой 50%.</w:t>
      </w:r>
    </w:p>
    <w:p w:rsidR="0087622A" w:rsidRDefault="0087622A" w:rsidP="00870115">
      <w:pPr>
        <w:autoSpaceDE w:val="0"/>
        <w:autoSpaceDN w:val="0"/>
        <w:adjustRightInd w:val="0"/>
        <w:spacing w:after="100" w:line="241" w:lineRule="atLeast"/>
        <w:jc w:val="both"/>
        <w:rPr>
          <w:sz w:val="28"/>
          <w:szCs w:val="28"/>
        </w:rPr>
      </w:pPr>
    </w:p>
    <w:p w:rsidR="0087622A" w:rsidRPr="00C23BBC" w:rsidRDefault="0087622A" w:rsidP="00C23BBC"/>
    <w:p w:rsidR="0087622A" w:rsidRDefault="0087622A" w:rsidP="00621E33">
      <w:pPr>
        <w:rPr>
          <w:sz w:val="28"/>
          <w:szCs w:val="28"/>
        </w:rPr>
        <w:sectPr w:rsidR="0087622A" w:rsidSect="00EF0AB0">
          <w:pgSz w:w="16838" w:h="11906" w:orient="landscape"/>
          <w:pgMar w:top="1247" w:right="1134" w:bottom="851" w:left="1134" w:header="709" w:footer="709" w:gutter="0"/>
          <w:cols w:space="708"/>
          <w:titlePg/>
          <w:docGrid w:linePitch="360"/>
        </w:sectPr>
      </w:pPr>
    </w:p>
    <w:p w:rsidR="0087622A" w:rsidRPr="002511CF" w:rsidRDefault="0087622A" w:rsidP="002511CF">
      <w:pPr>
        <w:pStyle w:val="Heading1"/>
        <w:numPr>
          <w:ilvl w:val="0"/>
          <w:numId w:val="0"/>
        </w:numPr>
      </w:pPr>
      <w:r w:rsidRPr="002511CF">
        <w:t>П</w:t>
      </w:r>
      <w:r>
        <w:t xml:space="preserve">риложение. </w:t>
      </w:r>
      <w:r w:rsidRPr="002511CF">
        <w:t>Формы представления результатов тестирования</w:t>
      </w:r>
    </w:p>
    <w:p w:rsidR="0087622A" w:rsidRPr="002511CF" w:rsidRDefault="0087622A" w:rsidP="0081338E">
      <w:pPr>
        <w:ind w:firstLine="709"/>
        <w:jc w:val="both"/>
        <w:rPr>
          <w:sz w:val="28"/>
          <w:szCs w:val="28"/>
        </w:rPr>
      </w:pPr>
    </w:p>
    <w:p w:rsidR="0087622A" w:rsidRPr="00AA0F2C" w:rsidRDefault="0087622A" w:rsidP="00E40E95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7622A" w:rsidRPr="00AA0F2C" w:rsidRDefault="0087622A" w:rsidP="00E40E95">
      <w:pPr>
        <w:ind w:firstLine="720"/>
        <w:jc w:val="both"/>
      </w:pPr>
    </w:p>
    <w:p w:rsidR="0087622A" w:rsidRPr="00AA0F2C" w:rsidRDefault="0087622A" w:rsidP="00E40E95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7622A" w:rsidRDefault="0087622A" w:rsidP="00E40E95">
      <w:pPr>
        <w:pStyle w:val="a2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7622A" w:rsidRDefault="0087622A" w:rsidP="00E40E95">
      <w:pPr>
        <w:pStyle w:val="a2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7622A" w:rsidRDefault="0087622A" w:rsidP="00E40E95">
      <w:pPr>
        <w:pStyle w:val="a2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7622A" w:rsidRDefault="0087622A" w:rsidP="00E40E95">
      <w:pPr>
        <w:pStyle w:val="a2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7622A" w:rsidRDefault="0087622A" w:rsidP="00E40E95">
      <w:pPr>
        <w:pStyle w:val="a2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7622A" w:rsidRPr="00340E97" w:rsidRDefault="0087622A" w:rsidP="00E40E95">
      <w:pPr>
        <w:pStyle w:val="a2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7622A" w:rsidRDefault="0087622A" w:rsidP="00E40E95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7622A" w:rsidRDefault="0087622A" w:rsidP="00E40E95">
      <w:pPr>
        <w:pStyle w:val="a2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7622A" w:rsidRPr="00A805FA" w:rsidRDefault="0087622A" w:rsidP="00E40E95">
      <w:pPr>
        <w:pStyle w:val="a2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7622A" w:rsidRDefault="0087622A" w:rsidP="00E40E95">
      <w:pPr>
        <w:ind w:firstLine="720"/>
        <w:jc w:val="both"/>
        <w:rPr>
          <w:i/>
          <w:iCs/>
        </w:rPr>
      </w:pPr>
    </w:p>
    <w:p w:rsidR="0087622A" w:rsidRDefault="0087622A" w:rsidP="00E40E95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7622A" w:rsidRPr="004E42B5" w:rsidRDefault="0087622A" w:rsidP="00E40E95">
      <w:pPr>
        <w:ind w:firstLine="720"/>
        <w:jc w:val="both"/>
      </w:pPr>
    </w:p>
    <w:p w:rsidR="0087622A" w:rsidRDefault="0087622A" w:rsidP="00E40E95">
      <w:pPr>
        <w:keepNext/>
        <w:ind w:left="-540" w:firstLine="540"/>
        <w:jc w:val="center"/>
      </w:pPr>
      <w:r>
        <w:rPr>
          <w:noProof/>
        </w:rPr>
        <w:pict>
          <v:rect id="Rectangle 54" o:spid="_x0000_s1358" style="position:absolute;left:0;text-align:left;margin-left:384pt;margin-top:66.5pt;width:75pt;height:24.4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zX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MQW/Ne2AgAA&#10;uwUAAA4AAAAAAAAAAAAAAAAALgIAAGRycy9lMm9Eb2MueG1sUEsBAi0AFAAGAAgAAAAhAM8wxf3f&#10;AAAACwEAAA8AAAAAAAAAAAAAAAAAEAUAAGRycy9kb3ducmV2LnhtbFBLBQYAAAAABAAEAPMAAAAc&#10;BgAAAAA=&#10;" filled="f" stroked="f">
            <v:textbox>
              <w:txbxContent>
                <w:p w:rsidR="0087622A" w:rsidRPr="00A85067" w:rsidRDefault="0087622A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Rectangle 55" o:spid="_x0000_s1359" style="position:absolute;left:0;text-align:left;margin-left:333.75pt;margin-top:10.5pt;width:75pt;height:24.4pt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" filled="f" stroked="f">
            <v:textbox>
              <w:txbxContent>
                <w:p w:rsidR="0087622A" w:rsidRPr="00A85067" w:rsidRDefault="0087622A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Rectangle 56" o:spid="_x0000_s1360" style="position:absolute;left:0;text-align:left;margin-left:352.5pt;margin-top:39.5pt;width:75pt;height:24.4pt;z-index:25179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HSN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" filled="f" stroked="f">
            <v:textbox>
              <w:txbxContent>
                <w:p w:rsidR="0087622A" w:rsidRPr="00A85067" w:rsidRDefault="0087622A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Rectangle 57" o:spid="_x0000_s1361" style="position:absolute;left:0;text-align:left;margin-left:414pt;margin-top:95.75pt;width:75pt;height:24.4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im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" filled="f" stroked="f">
            <v:textbox>
              <w:txbxContent>
                <w:p w:rsidR="0087622A" w:rsidRPr="00A85067" w:rsidRDefault="0087622A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Rectangle 58" o:spid="_x0000_s1362" style="position:absolute;left:0;text-align:left;margin-left:6pt;margin-top:96.5pt;width:75pt;height:24.4pt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zNsuAIAALs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" filled="f" stroked="f">
            <v:textbox>
              <w:txbxContent>
                <w:p w:rsidR="0087622A" w:rsidRPr="00A85067" w:rsidRDefault="0087622A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Rectangle 59" o:spid="_x0000_s1363" style="position:absolute;left:0;text-align:left;margin-left:37.5pt;margin-top:65.75pt;width:75pt;height:24.4pt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PD1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" filled="f" stroked="f">
            <v:textbox>
              <w:txbxContent>
                <w:p w:rsidR="0087622A" w:rsidRPr="00A85067" w:rsidRDefault="0087622A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Rectangle 60" o:spid="_x0000_s1364" style="position:absolute;left:0;text-align:left;margin-left:1in;margin-top:38pt;width:75pt;height:24.4pt;z-index:25179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4CStgIAALs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" filled="f" stroked="f">
            <v:textbox>
              <w:txbxContent>
                <w:p w:rsidR="0087622A" w:rsidRPr="00A85067" w:rsidRDefault="0087622A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Rectangle 61" o:spid="_x0000_s1365" style="position:absolute;left:0;text-align:left;margin-left:222pt;margin-top:4.25pt;width:63pt;height:20.25pt;z-index:25180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" filled="f" stroked="f">
            <v:textbox>
              <w:txbxContent>
                <w:p w:rsidR="0087622A" w:rsidRPr="00A85067" w:rsidRDefault="0087622A" w:rsidP="00E40E95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Rectangle 62" o:spid="_x0000_s1366" style="position:absolute;left:0;text-align:left;margin-left:188.25pt;margin-top:4.25pt;width:43.5pt;height:20.25pt;z-index:25179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" filled="f" stroked="f">
            <v:textbox>
              <w:txbxContent>
                <w:p w:rsidR="0087622A" w:rsidRPr="00A85067" w:rsidRDefault="0087622A" w:rsidP="00E40E95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Rectangle 63" o:spid="_x0000_s1367" style="position:absolute;left:0;text-align:left;margin-left:90pt;margin-top:11pt;width:75pt;height:24.4pt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" filled="f" stroked="f">
            <v:textbox>
              <w:txbxContent>
                <w:p w:rsidR="0087622A" w:rsidRPr="00A85067" w:rsidRDefault="0087622A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 w:rsidRPr="009E226A">
        <w:rPr>
          <w:noProof/>
        </w:rPr>
        <w:pict>
          <v:shape id="Рисунок 49" o:spid="_x0000_i1225" type="#_x0000_t75" style="width:447.75pt;height:126.75pt;visibility:visible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87622A">
        <w:trPr>
          <w:jc w:val="center"/>
        </w:trPr>
        <w:tc>
          <w:tcPr>
            <w:tcW w:w="4657" w:type="dxa"/>
            <w:vAlign w:val="center"/>
          </w:tcPr>
          <w:p w:rsidR="0087622A" w:rsidRDefault="008762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7622A" w:rsidRDefault="008762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7622A" w:rsidRPr="004E7A62" w:rsidRDefault="0087622A" w:rsidP="004E7A62">
      <w:pPr>
        <w:jc w:val="center"/>
      </w:pPr>
      <w:r w:rsidRPr="004E7A62">
        <w:t>Рисунок 1 – Диаграмма распределения результатов тестирования студентов</w:t>
      </w:r>
      <w:r w:rsidRPr="004E7A62">
        <w:br/>
        <w:t>по уровням обученности</w:t>
      </w:r>
    </w:p>
    <w:p w:rsidR="0087622A" w:rsidRPr="00401F45" w:rsidRDefault="0087622A" w:rsidP="00E40E95">
      <w:pPr>
        <w:ind w:firstLine="540"/>
        <w:jc w:val="both"/>
        <w:rPr>
          <w:sz w:val="16"/>
          <w:szCs w:val="16"/>
        </w:rPr>
      </w:pPr>
    </w:p>
    <w:p w:rsidR="0087622A" w:rsidRPr="001E700F" w:rsidRDefault="0087622A" w:rsidP="00E40E95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</w:t>
      </w:r>
      <w:r>
        <w:t>оценки 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подготовкивуза на фоне вузов – участников ФЭПО, реализующих данное направление подготовки</w:t>
      </w:r>
      <w:r>
        <w:t>.</w:t>
      </w:r>
    </w:p>
    <w:p w:rsidR="0087622A" w:rsidRPr="00E835D7" w:rsidRDefault="0087622A" w:rsidP="00E40E95">
      <w:pPr>
        <w:ind w:firstLine="540"/>
        <w:jc w:val="both"/>
        <w:rPr>
          <w:sz w:val="8"/>
          <w:szCs w:val="8"/>
        </w:rPr>
      </w:pPr>
    </w:p>
    <w:p w:rsidR="0087622A" w:rsidRDefault="0087622A" w:rsidP="00401F45">
      <w:pPr>
        <w:jc w:val="center"/>
      </w:pPr>
      <w:r w:rsidRPr="009E226A">
        <w:rPr>
          <w:noProof/>
        </w:rPr>
        <w:pict>
          <v:shape id="Рисунок 50" o:spid="_x0000_i1226" type="#_x0000_t75" style="width:431.25pt;height:195.75pt;visibility:visible">
            <v:imagedata r:id="rId189" o:title=""/>
          </v:shape>
        </w:pict>
      </w:r>
    </w:p>
    <w:p w:rsidR="0087622A" w:rsidRPr="00631222" w:rsidRDefault="0087622A" w:rsidP="00E40E95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7622A" w:rsidRDefault="0087622A" w:rsidP="00E40E95">
      <w:pPr>
        <w:jc w:val="both"/>
      </w:pPr>
    </w:p>
    <w:p w:rsidR="0087622A" w:rsidRPr="00B9493B" w:rsidRDefault="0087622A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7622A" w:rsidRPr="00401F45" w:rsidRDefault="0087622A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87622A" w:rsidRPr="006F5C37" w:rsidRDefault="0087622A" w:rsidP="00401F45">
      <w:pPr>
        <w:keepNext/>
        <w:keepLines/>
        <w:tabs>
          <w:tab w:val="left" w:pos="720"/>
        </w:tabs>
        <w:spacing w:line="288" w:lineRule="auto"/>
        <w:jc w:val="center"/>
      </w:pPr>
      <w:r w:rsidRPr="009E226A">
        <w:rPr>
          <w:noProof/>
        </w:rPr>
        <w:pict>
          <v:shape id="_x0000_i1227" type="#_x0000_t75" style="width:448.5pt;height:231pt;visibility:visible">
            <v:imagedata r:id="rId190" o:title=""/>
          </v:shape>
        </w:pict>
      </w:r>
    </w:p>
    <w:p w:rsidR="0087622A" w:rsidRPr="00621276" w:rsidRDefault="0087622A" w:rsidP="00401F45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унок3 –Диаграмма р</w:t>
      </w:r>
      <w:r w:rsidRPr="00621276">
        <w:t>аспределени</w:t>
      </w:r>
      <w:r>
        <w:t>я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7622A" w:rsidRDefault="0087622A" w:rsidP="00E40E95">
      <w:pPr>
        <w:pStyle w:val="a2"/>
        <w:spacing w:line="240" w:lineRule="auto"/>
        <w:rPr>
          <w:i/>
          <w:iCs/>
          <w:sz w:val="24"/>
          <w:szCs w:val="24"/>
        </w:rPr>
      </w:pPr>
    </w:p>
    <w:p w:rsidR="0087622A" w:rsidRDefault="0087622A" w:rsidP="00E40E95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7622A" w:rsidRDefault="0087622A" w:rsidP="00E40E95">
      <w:pPr>
        <w:pStyle w:val="a2"/>
        <w:spacing w:line="240" w:lineRule="auto"/>
        <w:rPr>
          <w:sz w:val="24"/>
          <w:szCs w:val="24"/>
        </w:rPr>
      </w:pPr>
    </w:p>
    <w:p w:rsidR="0087622A" w:rsidRPr="00204977" w:rsidRDefault="0087622A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9E226A">
        <w:rPr>
          <w:noProof/>
        </w:rPr>
        <w:pict>
          <v:shape id="Рисунок 52" o:spid="_x0000_i1228" type="#_x0000_t75" style="width:453.75pt;height:180pt;visibility:visible">
            <v:imagedata r:id="rId191" o:title=""/>
          </v:shape>
        </w:pict>
      </w:r>
    </w:p>
    <w:p w:rsidR="0087622A" w:rsidRPr="008679E9" w:rsidRDefault="0087622A" w:rsidP="00E40E95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7622A" w:rsidRDefault="0087622A" w:rsidP="00E40E9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7622A" w:rsidRPr="002144F4" w:rsidRDefault="0087622A" w:rsidP="00E40E95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7622A" w:rsidRPr="00DE7D1A" w:rsidRDefault="0087622A" w:rsidP="00E40E95">
      <w:pPr>
        <w:keepNext/>
        <w:keepLines/>
        <w:tabs>
          <w:tab w:val="left" w:pos="720"/>
        </w:tabs>
        <w:spacing w:line="288" w:lineRule="auto"/>
        <w:jc w:val="center"/>
      </w:pPr>
      <w:r w:rsidRPr="009E226A">
        <w:rPr>
          <w:noProof/>
        </w:rPr>
        <w:pict>
          <v:shape id="Рисунок 53" o:spid="_x0000_i1229" type="#_x0000_t75" style="width:453.75pt;height:180pt;visibility:visible">
            <v:imagedata r:id="rId192" o:title=""/>
          </v:shape>
        </w:pict>
      </w:r>
    </w:p>
    <w:p w:rsidR="0087622A" w:rsidRDefault="0087622A" w:rsidP="00E40E95">
      <w:pPr>
        <w:keepNext/>
        <w:keepLines/>
        <w:jc w:val="center"/>
      </w:pPr>
      <w:r w:rsidRPr="00621276">
        <w:t>Рис</w:t>
      </w:r>
      <w:r>
        <w:t xml:space="preserve">унок5 –Гистограмма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7622A" w:rsidRDefault="0087622A" w:rsidP="00E40E95">
      <w:pPr>
        <w:tabs>
          <w:tab w:val="left" w:pos="720"/>
        </w:tabs>
        <w:ind w:right="-74" w:firstLine="540"/>
        <w:jc w:val="both"/>
      </w:pPr>
    </w:p>
    <w:p w:rsidR="0087622A" w:rsidRPr="00F403F6" w:rsidRDefault="0087622A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>сом в образовательной организации</w:t>
      </w:r>
      <w:r w:rsidRPr="009163BB">
        <w:rPr>
          <w:sz w:val="28"/>
          <w:szCs w:val="28"/>
        </w:rPr>
        <w:t>.</w:t>
      </w:r>
    </w:p>
    <w:p w:rsidR="0087622A" w:rsidRPr="00F403F6" w:rsidRDefault="0087622A" w:rsidP="00E50686">
      <w:pPr>
        <w:tabs>
          <w:tab w:val="left" w:pos="720"/>
        </w:tabs>
        <w:ind w:right="-74" w:firstLine="540"/>
        <w:jc w:val="center"/>
        <w:rPr>
          <w:sz w:val="28"/>
          <w:szCs w:val="28"/>
        </w:rPr>
      </w:pPr>
      <w:r>
        <w:br w:type="page"/>
      </w:r>
    </w:p>
    <w:p w:rsidR="0087622A" w:rsidRDefault="0087622A" w:rsidP="00915502">
      <w:pPr>
        <w:spacing w:line="360" w:lineRule="auto"/>
        <w:ind w:firstLine="180"/>
        <w:jc w:val="center"/>
      </w:pPr>
    </w:p>
    <w:p w:rsidR="0087622A" w:rsidRDefault="0087622A" w:rsidP="00915502">
      <w:pPr>
        <w:spacing w:line="360" w:lineRule="auto"/>
        <w:ind w:firstLine="180"/>
        <w:jc w:val="center"/>
      </w:pPr>
    </w:p>
    <w:p w:rsidR="0087622A" w:rsidRDefault="0087622A" w:rsidP="00915502">
      <w:pPr>
        <w:spacing w:line="360" w:lineRule="auto"/>
        <w:ind w:firstLine="180"/>
        <w:jc w:val="center"/>
      </w:pPr>
    </w:p>
    <w:p w:rsidR="0087622A" w:rsidRDefault="0087622A" w:rsidP="00915502">
      <w:pPr>
        <w:spacing w:line="360" w:lineRule="auto"/>
        <w:ind w:firstLine="180"/>
        <w:jc w:val="center"/>
      </w:pPr>
    </w:p>
    <w:p w:rsidR="0087622A" w:rsidRDefault="0087622A" w:rsidP="00915502">
      <w:pPr>
        <w:spacing w:line="360" w:lineRule="auto"/>
        <w:ind w:firstLine="180"/>
        <w:jc w:val="center"/>
      </w:pPr>
    </w:p>
    <w:p w:rsidR="0087622A" w:rsidRDefault="0087622A" w:rsidP="00915502">
      <w:pPr>
        <w:spacing w:line="360" w:lineRule="auto"/>
        <w:ind w:firstLine="180"/>
        <w:jc w:val="center"/>
      </w:pPr>
    </w:p>
    <w:p w:rsidR="0087622A" w:rsidRPr="0013504D" w:rsidRDefault="0087622A" w:rsidP="00915502">
      <w:pPr>
        <w:spacing w:line="360" w:lineRule="auto"/>
        <w:ind w:firstLine="180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7622A" w:rsidRPr="0013504D" w:rsidRDefault="0087622A" w:rsidP="00E50686">
      <w:pPr>
        <w:jc w:val="center"/>
      </w:pPr>
    </w:p>
    <w:p w:rsidR="0087622A" w:rsidRPr="0013504D" w:rsidRDefault="0087622A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7622A" w:rsidRPr="0013504D" w:rsidRDefault="0087622A" w:rsidP="00185053">
      <w:pPr>
        <w:jc w:val="center"/>
      </w:pPr>
    </w:p>
    <w:p w:rsidR="0087622A" w:rsidRDefault="0087622A" w:rsidP="00185053">
      <w:pPr>
        <w:jc w:val="center"/>
      </w:pPr>
    </w:p>
    <w:p w:rsidR="0087622A" w:rsidRPr="0013504D" w:rsidRDefault="0087622A" w:rsidP="00185053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7622A" w:rsidRPr="0013504D" w:rsidRDefault="0087622A" w:rsidP="00185053">
      <w:pPr>
        <w:jc w:val="center"/>
      </w:pPr>
    </w:p>
    <w:p w:rsidR="0087622A" w:rsidRPr="0013504D" w:rsidRDefault="0087622A" w:rsidP="002511CF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7622A" w:rsidRPr="0013504D" w:rsidRDefault="0087622A" w:rsidP="00185053">
      <w:pPr>
        <w:jc w:val="center"/>
      </w:pPr>
    </w:p>
    <w:p w:rsidR="0087622A" w:rsidRPr="00D91AA1" w:rsidRDefault="0087622A" w:rsidP="002511CF">
      <w:pPr>
        <w:jc w:val="center"/>
      </w:pPr>
      <w:r>
        <w:rPr>
          <w:lang w:val="en-US"/>
        </w:rPr>
        <w:t>E</w:t>
      </w:r>
      <w:r w:rsidRPr="00D91AA1">
        <w:t>-</w:t>
      </w:r>
      <w:r w:rsidRPr="0013504D">
        <w:rPr>
          <w:lang w:val="en-US"/>
        </w:rPr>
        <w:t>mail</w:t>
      </w:r>
      <w:r w:rsidRPr="00D91AA1">
        <w:t xml:space="preserve">: </w:t>
      </w:r>
      <w:r w:rsidRPr="0013504D">
        <w:rPr>
          <w:lang w:val="en-US"/>
        </w:rPr>
        <w:t>nii</w:t>
      </w:r>
      <w:r w:rsidRPr="00D91AA1">
        <w:t>.</w:t>
      </w:r>
      <w:r w:rsidRPr="0013504D">
        <w:rPr>
          <w:lang w:val="en-US"/>
        </w:rPr>
        <w:t>mko</w:t>
      </w:r>
      <w:r w:rsidRPr="00D91AA1">
        <w:t>@</w:t>
      </w:r>
      <w:r w:rsidRPr="0013504D">
        <w:rPr>
          <w:lang w:val="en-US"/>
        </w:rPr>
        <w:t>gmail</w:t>
      </w:r>
      <w:r w:rsidRPr="00D91AA1">
        <w:t>.</w:t>
      </w:r>
      <w:r w:rsidRPr="0013504D">
        <w:rPr>
          <w:lang w:val="en-US"/>
        </w:rPr>
        <w:t>com</w:t>
      </w:r>
      <w:r w:rsidRPr="00D91AA1">
        <w:t>.</w:t>
      </w:r>
    </w:p>
    <w:p w:rsidR="0087622A" w:rsidRPr="00D91AA1" w:rsidRDefault="0087622A" w:rsidP="00185053">
      <w:pPr>
        <w:jc w:val="center"/>
      </w:pPr>
    </w:p>
    <w:p w:rsidR="0087622A" w:rsidRPr="00D91AA1" w:rsidRDefault="0087622A" w:rsidP="00185053">
      <w:pPr>
        <w:spacing w:line="360" w:lineRule="auto"/>
        <w:jc w:val="center"/>
      </w:pPr>
    </w:p>
    <w:p w:rsidR="0087622A" w:rsidRDefault="0087622A" w:rsidP="00185053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87622A" w:rsidRPr="0013504D" w:rsidRDefault="0087622A" w:rsidP="00185053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>www</w:t>
      </w:r>
      <w:r w:rsidRPr="0013504D">
        <w:t>.i-exam.ru.</w:t>
      </w:r>
    </w:p>
    <w:sectPr w:rsidR="0087622A" w:rsidRPr="0013504D" w:rsidSect="00E1488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622A" w:rsidRDefault="0087622A">
      <w:r>
        <w:separator/>
      </w:r>
    </w:p>
  </w:endnote>
  <w:endnote w:type="continuationSeparator" w:id="1">
    <w:p w:rsidR="0087622A" w:rsidRDefault="008762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22A" w:rsidRDefault="0087622A" w:rsidP="00461244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136</w:t>
    </w:r>
    <w:r>
      <w:rPr>
        <w:rStyle w:val="PageNumber"/>
      </w:rPr>
      <w:fldChar w:fldCharType="end"/>
    </w:r>
  </w:p>
  <w:p w:rsidR="0087622A" w:rsidRDefault="0087622A" w:rsidP="00FD4C81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622A" w:rsidRDefault="0087622A">
      <w:r>
        <w:separator/>
      </w:r>
    </w:p>
  </w:footnote>
  <w:footnote w:type="continuationSeparator" w:id="1">
    <w:p w:rsidR="0087622A" w:rsidRDefault="008762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B1C67"/>
    <w:multiLevelType w:val="hybridMultilevel"/>
    <w:tmpl w:val="C6BA6E7E"/>
    <w:lvl w:ilvl="0" w:tplc="0284023C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453CAB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cs="Times New Roman"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B46E84"/>
    <w:multiLevelType w:val="hybridMultilevel"/>
    <w:tmpl w:val="33F8292A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0">
    <w:nsid w:val="2CF61F07"/>
    <w:multiLevelType w:val="hybridMultilevel"/>
    <w:tmpl w:val="F65850D8"/>
    <w:lvl w:ilvl="0" w:tplc="F26CC260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705FC1"/>
    <w:multiLevelType w:val="hybridMultilevel"/>
    <w:tmpl w:val="7B70147C"/>
    <w:lvl w:ilvl="0" w:tplc="0B46D00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40E2B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B9508B0"/>
    <w:multiLevelType w:val="hybridMultilevel"/>
    <w:tmpl w:val="DB12CC94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4">
    <w:nsid w:val="3E306AF5"/>
    <w:multiLevelType w:val="hybridMultilevel"/>
    <w:tmpl w:val="F2C03654"/>
    <w:lvl w:ilvl="0" w:tplc="0419000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7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1">
    <w:nsid w:val="61542FF6"/>
    <w:multiLevelType w:val="hybridMultilevel"/>
    <w:tmpl w:val="6838A710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2">
    <w:nsid w:val="625C32CF"/>
    <w:multiLevelType w:val="hybridMultilevel"/>
    <w:tmpl w:val="DB920FEA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3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6B43C5A"/>
    <w:multiLevelType w:val="multilevel"/>
    <w:tmpl w:val="7B365AD2"/>
    <w:lvl w:ilvl="0">
      <w:start w:val="1"/>
      <w:numFmt w:val="decimal"/>
      <w:pStyle w:val="Heading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044"/>
        </w:tabs>
        <w:ind w:left="1044" w:hanging="864"/>
      </w:pPr>
      <w:rPr>
        <w:rFonts w:cs="Times New Roman"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188"/>
        </w:tabs>
        <w:ind w:left="118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332"/>
        </w:tabs>
        <w:ind w:left="133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476"/>
        </w:tabs>
        <w:ind w:left="147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620"/>
        </w:tabs>
        <w:ind w:left="162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764"/>
        </w:tabs>
        <w:ind w:left="1764" w:hanging="1584"/>
      </w:pPr>
      <w:rPr>
        <w:rFonts w:cs="Times New Roman" w:hint="default"/>
      </w:rPr>
    </w:lvl>
  </w:abstractNum>
  <w:abstractNum w:abstractNumId="26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940E2B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7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9">
    <w:nsid w:val="7E9730EC"/>
    <w:multiLevelType w:val="hybridMultilevel"/>
    <w:tmpl w:val="0908E0AE"/>
    <w:lvl w:ilvl="0" w:tplc="159A316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9"/>
  </w:num>
  <w:num w:numId="3">
    <w:abstractNumId w:val="6"/>
  </w:num>
  <w:num w:numId="4">
    <w:abstractNumId w:val="2"/>
  </w:num>
  <w:num w:numId="5">
    <w:abstractNumId w:val="19"/>
  </w:num>
  <w:num w:numId="6">
    <w:abstractNumId w:val="31"/>
  </w:num>
  <w:num w:numId="7">
    <w:abstractNumId w:val="28"/>
  </w:num>
  <w:num w:numId="8">
    <w:abstractNumId w:val="27"/>
  </w:num>
  <w:num w:numId="9">
    <w:abstractNumId w:val="25"/>
  </w:num>
  <w:num w:numId="10">
    <w:abstractNumId w:val="1"/>
  </w:num>
  <w:num w:numId="11">
    <w:abstractNumId w:val="15"/>
  </w:num>
  <w:num w:numId="12">
    <w:abstractNumId w:val="24"/>
  </w:num>
  <w:num w:numId="13">
    <w:abstractNumId w:val="7"/>
  </w:num>
  <w:num w:numId="14">
    <w:abstractNumId w:val="17"/>
  </w:num>
  <w:num w:numId="15">
    <w:abstractNumId w:val="12"/>
  </w:num>
  <w:num w:numId="16">
    <w:abstractNumId w:val="18"/>
  </w:num>
  <w:num w:numId="17">
    <w:abstractNumId w:val="30"/>
  </w:num>
  <w:num w:numId="18">
    <w:abstractNumId w:val="23"/>
  </w:num>
  <w:num w:numId="19">
    <w:abstractNumId w:val="5"/>
  </w:num>
  <w:num w:numId="20">
    <w:abstractNumId w:val="4"/>
  </w:num>
  <w:num w:numId="21">
    <w:abstractNumId w:val="3"/>
  </w:num>
  <w:num w:numId="22">
    <w:abstractNumId w:val="9"/>
  </w:num>
  <w:num w:numId="23">
    <w:abstractNumId w:val="8"/>
  </w:num>
  <w:num w:numId="24">
    <w:abstractNumId w:val="10"/>
  </w:num>
  <w:num w:numId="25">
    <w:abstractNumId w:val="13"/>
  </w:num>
  <w:num w:numId="26">
    <w:abstractNumId w:val="0"/>
  </w:num>
  <w:num w:numId="27">
    <w:abstractNumId w:val="22"/>
  </w:num>
  <w:num w:numId="28">
    <w:abstractNumId w:val="20"/>
  </w:num>
  <w:num w:numId="29">
    <w:abstractNumId w:val="16"/>
  </w:num>
  <w:num w:numId="30">
    <w:abstractNumId w:val="21"/>
  </w:num>
  <w:num w:numId="31">
    <w:abstractNumId w:val="26"/>
  </w:num>
  <w:num w:numId="3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E01"/>
    <w:rsid w:val="000015E1"/>
    <w:rsid w:val="00001889"/>
    <w:rsid w:val="00003309"/>
    <w:rsid w:val="00003411"/>
    <w:rsid w:val="0000390E"/>
    <w:rsid w:val="00003D5F"/>
    <w:rsid w:val="0000485A"/>
    <w:rsid w:val="00005205"/>
    <w:rsid w:val="000061E5"/>
    <w:rsid w:val="00006E82"/>
    <w:rsid w:val="00007042"/>
    <w:rsid w:val="00010733"/>
    <w:rsid w:val="00012305"/>
    <w:rsid w:val="00012A15"/>
    <w:rsid w:val="000143ED"/>
    <w:rsid w:val="000151CD"/>
    <w:rsid w:val="000151EA"/>
    <w:rsid w:val="00015635"/>
    <w:rsid w:val="000179C2"/>
    <w:rsid w:val="00017A4C"/>
    <w:rsid w:val="000219C4"/>
    <w:rsid w:val="00021D1A"/>
    <w:rsid w:val="00022BB2"/>
    <w:rsid w:val="00022FC2"/>
    <w:rsid w:val="00023FF1"/>
    <w:rsid w:val="000240C9"/>
    <w:rsid w:val="0002448E"/>
    <w:rsid w:val="00024E94"/>
    <w:rsid w:val="0002726F"/>
    <w:rsid w:val="00030034"/>
    <w:rsid w:val="00031A50"/>
    <w:rsid w:val="00031AD1"/>
    <w:rsid w:val="0003222F"/>
    <w:rsid w:val="00032C2E"/>
    <w:rsid w:val="00033434"/>
    <w:rsid w:val="00033FE0"/>
    <w:rsid w:val="000345BE"/>
    <w:rsid w:val="0003466D"/>
    <w:rsid w:val="000356FA"/>
    <w:rsid w:val="000363C7"/>
    <w:rsid w:val="00036443"/>
    <w:rsid w:val="0003648F"/>
    <w:rsid w:val="00037187"/>
    <w:rsid w:val="00037A7B"/>
    <w:rsid w:val="000402E5"/>
    <w:rsid w:val="00040E39"/>
    <w:rsid w:val="000417F1"/>
    <w:rsid w:val="00041F87"/>
    <w:rsid w:val="00042431"/>
    <w:rsid w:val="000426C7"/>
    <w:rsid w:val="000428FC"/>
    <w:rsid w:val="00042CD3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1E2"/>
    <w:rsid w:val="000473D9"/>
    <w:rsid w:val="000503E6"/>
    <w:rsid w:val="00050C19"/>
    <w:rsid w:val="00051F4C"/>
    <w:rsid w:val="000539CA"/>
    <w:rsid w:val="0005458E"/>
    <w:rsid w:val="0005510E"/>
    <w:rsid w:val="00056191"/>
    <w:rsid w:val="00056D7A"/>
    <w:rsid w:val="000573AB"/>
    <w:rsid w:val="000573B1"/>
    <w:rsid w:val="0005741C"/>
    <w:rsid w:val="00060BDD"/>
    <w:rsid w:val="00060E04"/>
    <w:rsid w:val="00061893"/>
    <w:rsid w:val="00061C7B"/>
    <w:rsid w:val="00062174"/>
    <w:rsid w:val="000634FD"/>
    <w:rsid w:val="000635A6"/>
    <w:rsid w:val="00063601"/>
    <w:rsid w:val="000638E5"/>
    <w:rsid w:val="00064188"/>
    <w:rsid w:val="00064757"/>
    <w:rsid w:val="00065D67"/>
    <w:rsid w:val="00067485"/>
    <w:rsid w:val="000677EA"/>
    <w:rsid w:val="00067B38"/>
    <w:rsid w:val="00070CD2"/>
    <w:rsid w:val="000725AC"/>
    <w:rsid w:val="000727E9"/>
    <w:rsid w:val="00072E43"/>
    <w:rsid w:val="000730E0"/>
    <w:rsid w:val="00074CF6"/>
    <w:rsid w:val="00074DB6"/>
    <w:rsid w:val="00075392"/>
    <w:rsid w:val="000812C9"/>
    <w:rsid w:val="0008166F"/>
    <w:rsid w:val="0008267A"/>
    <w:rsid w:val="00082F7E"/>
    <w:rsid w:val="000838FB"/>
    <w:rsid w:val="00083980"/>
    <w:rsid w:val="00083A8D"/>
    <w:rsid w:val="00084732"/>
    <w:rsid w:val="000854EA"/>
    <w:rsid w:val="00085F48"/>
    <w:rsid w:val="000860BC"/>
    <w:rsid w:val="0008632D"/>
    <w:rsid w:val="00086D81"/>
    <w:rsid w:val="00087380"/>
    <w:rsid w:val="000902FB"/>
    <w:rsid w:val="000906FC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D4D"/>
    <w:rsid w:val="000A0246"/>
    <w:rsid w:val="000A11C8"/>
    <w:rsid w:val="000A1270"/>
    <w:rsid w:val="000A173C"/>
    <w:rsid w:val="000A2ADF"/>
    <w:rsid w:val="000A2C88"/>
    <w:rsid w:val="000A39C4"/>
    <w:rsid w:val="000A412A"/>
    <w:rsid w:val="000A4244"/>
    <w:rsid w:val="000A5231"/>
    <w:rsid w:val="000A6776"/>
    <w:rsid w:val="000A6E1D"/>
    <w:rsid w:val="000A7FEE"/>
    <w:rsid w:val="000B0A5D"/>
    <w:rsid w:val="000B3396"/>
    <w:rsid w:val="000B5116"/>
    <w:rsid w:val="000B5383"/>
    <w:rsid w:val="000B5F9D"/>
    <w:rsid w:val="000B68C2"/>
    <w:rsid w:val="000B6A20"/>
    <w:rsid w:val="000B7773"/>
    <w:rsid w:val="000B7DBF"/>
    <w:rsid w:val="000C04BF"/>
    <w:rsid w:val="000C0DEE"/>
    <w:rsid w:val="000C138B"/>
    <w:rsid w:val="000C17E9"/>
    <w:rsid w:val="000C21B9"/>
    <w:rsid w:val="000C221C"/>
    <w:rsid w:val="000C234D"/>
    <w:rsid w:val="000C3872"/>
    <w:rsid w:val="000C444E"/>
    <w:rsid w:val="000C59D8"/>
    <w:rsid w:val="000C5C28"/>
    <w:rsid w:val="000C7ACF"/>
    <w:rsid w:val="000D0C44"/>
    <w:rsid w:val="000D109D"/>
    <w:rsid w:val="000D1716"/>
    <w:rsid w:val="000D18AB"/>
    <w:rsid w:val="000D23A1"/>
    <w:rsid w:val="000D3F89"/>
    <w:rsid w:val="000D4123"/>
    <w:rsid w:val="000D53D5"/>
    <w:rsid w:val="000D5A0D"/>
    <w:rsid w:val="000D5F25"/>
    <w:rsid w:val="000D64D4"/>
    <w:rsid w:val="000D665F"/>
    <w:rsid w:val="000D70A3"/>
    <w:rsid w:val="000D7A07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354"/>
    <w:rsid w:val="000F77BC"/>
    <w:rsid w:val="000F7FA8"/>
    <w:rsid w:val="00101260"/>
    <w:rsid w:val="0010133C"/>
    <w:rsid w:val="001018CF"/>
    <w:rsid w:val="00102E7A"/>
    <w:rsid w:val="0010377C"/>
    <w:rsid w:val="001074DF"/>
    <w:rsid w:val="00107B06"/>
    <w:rsid w:val="00107FAD"/>
    <w:rsid w:val="001104E1"/>
    <w:rsid w:val="00111831"/>
    <w:rsid w:val="00113573"/>
    <w:rsid w:val="001140D2"/>
    <w:rsid w:val="00115B3D"/>
    <w:rsid w:val="00115E9C"/>
    <w:rsid w:val="001160DF"/>
    <w:rsid w:val="00117287"/>
    <w:rsid w:val="00117BEF"/>
    <w:rsid w:val="00117FF9"/>
    <w:rsid w:val="001214C8"/>
    <w:rsid w:val="00121F9E"/>
    <w:rsid w:val="00122622"/>
    <w:rsid w:val="0012353C"/>
    <w:rsid w:val="00123815"/>
    <w:rsid w:val="00123BD0"/>
    <w:rsid w:val="00124BAC"/>
    <w:rsid w:val="001258AF"/>
    <w:rsid w:val="00125E73"/>
    <w:rsid w:val="00125FB0"/>
    <w:rsid w:val="0012692B"/>
    <w:rsid w:val="001270B7"/>
    <w:rsid w:val="00130207"/>
    <w:rsid w:val="001334DA"/>
    <w:rsid w:val="00134395"/>
    <w:rsid w:val="0013504D"/>
    <w:rsid w:val="00135258"/>
    <w:rsid w:val="0013585B"/>
    <w:rsid w:val="0013589F"/>
    <w:rsid w:val="00135AE7"/>
    <w:rsid w:val="00135DC1"/>
    <w:rsid w:val="0013650F"/>
    <w:rsid w:val="00137245"/>
    <w:rsid w:val="00137DD8"/>
    <w:rsid w:val="001401AE"/>
    <w:rsid w:val="00140C56"/>
    <w:rsid w:val="00141652"/>
    <w:rsid w:val="00141992"/>
    <w:rsid w:val="00142BB6"/>
    <w:rsid w:val="00142EB9"/>
    <w:rsid w:val="001432C4"/>
    <w:rsid w:val="001440DB"/>
    <w:rsid w:val="0014498D"/>
    <w:rsid w:val="00144A64"/>
    <w:rsid w:val="001466A2"/>
    <w:rsid w:val="00146D39"/>
    <w:rsid w:val="001476D1"/>
    <w:rsid w:val="00147C08"/>
    <w:rsid w:val="00150912"/>
    <w:rsid w:val="00151CB7"/>
    <w:rsid w:val="001529E2"/>
    <w:rsid w:val="00153049"/>
    <w:rsid w:val="0015395A"/>
    <w:rsid w:val="00153C70"/>
    <w:rsid w:val="00154459"/>
    <w:rsid w:val="00156884"/>
    <w:rsid w:val="00160F46"/>
    <w:rsid w:val="00160FA7"/>
    <w:rsid w:val="001616E0"/>
    <w:rsid w:val="0016174D"/>
    <w:rsid w:val="00162980"/>
    <w:rsid w:val="0016507F"/>
    <w:rsid w:val="00165E1E"/>
    <w:rsid w:val="00166DB9"/>
    <w:rsid w:val="00167BA8"/>
    <w:rsid w:val="00167FF6"/>
    <w:rsid w:val="00171C08"/>
    <w:rsid w:val="0017212A"/>
    <w:rsid w:val="0017494B"/>
    <w:rsid w:val="001750DD"/>
    <w:rsid w:val="00175C08"/>
    <w:rsid w:val="00176626"/>
    <w:rsid w:val="001766F3"/>
    <w:rsid w:val="00176789"/>
    <w:rsid w:val="00176D67"/>
    <w:rsid w:val="0017715A"/>
    <w:rsid w:val="0017781E"/>
    <w:rsid w:val="0017786B"/>
    <w:rsid w:val="00177BB6"/>
    <w:rsid w:val="00183642"/>
    <w:rsid w:val="00184036"/>
    <w:rsid w:val="001840BD"/>
    <w:rsid w:val="00184B0F"/>
    <w:rsid w:val="00185053"/>
    <w:rsid w:val="001861FE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3A0"/>
    <w:rsid w:val="00195267"/>
    <w:rsid w:val="00196713"/>
    <w:rsid w:val="001967CD"/>
    <w:rsid w:val="00197942"/>
    <w:rsid w:val="001A056A"/>
    <w:rsid w:val="001A05D3"/>
    <w:rsid w:val="001A0F38"/>
    <w:rsid w:val="001A18A2"/>
    <w:rsid w:val="001A2E08"/>
    <w:rsid w:val="001A3D02"/>
    <w:rsid w:val="001A4248"/>
    <w:rsid w:val="001A47C0"/>
    <w:rsid w:val="001A603F"/>
    <w:rsid w:val="001A73F0"/>
    <w:rsid w:val="001A7880"/>
    <w:rsid w:val="001B05D5"/>
    <w:rsid w:val="001B23FB"/>
    <w:rsid w:val="001B34D8"/>
    <w:rsid w:val="001B3572"/>
    <w:rsid w:val="001B3BC5"/>
    <w:rsid w:val="001B3E50"/>
    <w:rsid w:val="001B4784"/>
    <w:rsid w:val="001B56F7"/>
    <w:rsid w:val="001B63ED"/>
    <w:rsid w:val="001B6882"/>
    <w:rsid w:val="001C181E"/>
    <w:rsid w:val="001C27D9"/>
    <w:rsid w:val="001C2A5B"/>
    <w:rsid w:val="001C3790"/>
    <w:rsid w:val="001C49B5"/>
    <w:rsid w:val="001C5D2E"/>
    <w:rsid w:val="001C6744"/>
    <w:rsid w:val="001C73F9"/>
    <w:rsid w:val="001C75E5"/>
    <w:rsid w:val="001C7752"/>
    <w:rsid w:val="001C789E"/>
    <w:rsid w:val="001D0083"/>
    <w:rsid w:val="001D0706"/>
    <w:rsid w:val="001D15E3"/>
    <w:rsid w:val="001D190F"/>
    <w:rsid w:val="001D1F86"/>
    <w:rsid w:val="001D360D"/>
    <w:rsid w:val="001D39B4"/>
    <w:rsid w:val="001D3A06"/>
    <w:rsid w:val="001D45ED"/>
    <w:rsid w:val="001D4802"/>
    <w:rsid w:val="001D566B"/>
    <w:rsid w:val="001D6A71"/>
    <w:rsid w:val="001E079B"/>
    <w:rsid w:val="001E11A0"/>
    <w:rsid w:val="001E1558"/>
    <w:rsid w:val="001E1652"/>
    <w:rsid w:val="001E1BF0"/>
    <w:rsid w:val="001E1CBA"/>
    <w:rsid w:val="001E265D"/>
    <w:rsid w:val="001E2A9D"/>
    <w:rsid w:val="001E2E14"/>
    <w:rsid w:val="001E37F6"/>
    <w:rsid w:val="001E4340"/>
    <w:rsid w:val="001E49F7"/>
    <w:rsid w:val="001E6C4D"/>
    <w:rsid w:val="001E6C51"/>
    <w:rsid w:val="001E700F"/>
    <w:rsid w:val="001E7F49"/>
    <w:rsid w:val="001F0A69"/>
    <w:rsid w:val="001F16DA"/>
    <w:rsid w:val="001F1C24"/>
    <w:rsid w:val="001F623A"/>
    <w:rsid w:val="001F6601"/>
    <w:rsid w:val="001F665F"/>
    <w:rsid w:val="001F7182"/>
    <w:rsid w:val="001F7348"/>
    <w:rsid w:val="001F7D32"/>
    <w:rsid w:val="00202CDF"/>
    <w:rsid w:val="002045D6"/>
    <w:rsid w:val="00204977"/>
    <w:rsid w:val="00204F35"/>
    <w:rsid w:val="00204FAE"/>
    <w:rsid w:val="00205233"/>
    <w:rsid w:val="0020528C"/>
    <w:rsid w:val="00210303"/>
    <w:rsid w:val="0021055A"/>
    <w:rsid w:val="00212A78"/>
    <w:rsid w:val="00212D01"/>
    <w:rsid w:val="00212F50"/>
    <w:rsid w:val="002144F4"/>
    <w:rsid w:val="0021471E"/>
    <w:rsid w:val="0021532D"/>
    <w:rsid w:val="002155C1"/>
    <w:rsid w:val="002177DD"/>
    <w:rsid w:val="00217827"/>
    <w:rsid w:val="002208F4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CF"/>
    <w:rsid w:val="002277FD"/>
    <w:rsid w:val="00230062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1AE"/>
    <w:rsid w:val="00240C39"/>
    <w:rsid w:val="00240E22"/>
    <w:rsid w:val="00241274"/>
    <w:rsid w:val="002413B9"/>
    <w:rsid w:val="00242586"/>
    <w:rsid w:val="00243FD5"/>
    <w:rsid w:val="00244516"/>
    <w:rsid w:val="00244ADA"/>
    <w:rsid w:val="002451E7"/>
    <w:rsid w:val="00245C6F"/>
    <w:rsid w:val="00245F31"/>
    <w:rsid w:val="002478A7"/>
    <w:rsid w:val="00250684"/>
    <w:rsid w:val="0025085D"/>
    <w:rsid w:val="002511CF"/>
    <w:rsid w:val="00251304"/>
    <w:rsid w:val="002517AF"/>
    <w:rsid w:val="00251C59"/>
    <w:rsid w:val="00252A26"/>
    <w:rsid w:val="00252DA1"/>
    <w:rsid w:val="00257241"/>
    <w:rsid w:val="00260825"/>
    <w:rsid w:val="00261007"/>
    <w:rsid w:val="002614D5"/>
    <w:rsid w:val="002617D2"/>
    <w:rsid w:val="002618B9"/>
    <w:rsid w:val="002619B8"/>
    <w:rsid w:val="00261A04"/>
    <w:rsid w:val="0026264A"/>
    <w:rsid w:val="00263699"/>
    <w:rsid w:val="002639F6"/>
    <w:rsid w:val="0026443F"/>
    <w:rsid w:val="00264A05"/>
    <w:rsid w:val="002654FA"/>
    <w:rsid w:val="00266708"/>
    <w:rsid w:val="00266A04"/>
    <w:rsid w:val="002704F9"/>
    <w:rsid w:val="002705E6"/>
    <w:rsid w:val="00270D91"/>
    <w:rsid w:val="00273399"/>
    <w:rsid w:val="002734FC"/>
    <w:rsid w:val="002740AE"/>
    <w:rsid w:val="002744CC"/>
    <w:rsid w:val="00274C4E"/>
    <w:rsid w:val="00274FC2"/>
    <w:rsid w:val="002758D9"/>
    <w:rsid w:val="0027676F"/>
    <w:rsid w:val="00276DDB"/>
    <w:rsid w:val="00276DEE"/>
    <w:rsid w:val="0028050F"/>
    <w:rsid w:val="00281E2F"/>
    <w:rsid w:val="00282BF9"/>
    <w:rsid w:val="00282F9C"/>
    <w:rsid w:val="0028439A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1430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766B"/>
    <w:rsid w:val="00297B25"/>
    <w:rsid w:val="002A0993"/>
    <w:rsid w:val="002A1592"/>
    <w:rsid w:val="002A1CA1"/>
    <w:rsid w:val="002A3276"/>
    <w:rsid w:val="002A3534"/>
    <w:rsid w:val="002A42E3"/>
    <w:rsid w:val="002A5B5F"/>
    <w:rsid w:val="002A6753"/>
    <w:rsid w:val="002A7C80"/>
    <w:rsid w:val="002B025F"/>
    <w:rsid w:val="002B0D54"/>
    <w:rsid w:val="002B0EC5"/>
    <w:rsid w:val="002B1F0C"/>
    <w:rsid w:val="002B20A8"/>
    <w:rsid w:val="002B2A68"/>
    <w:rsid w:val="002B4071"/>
    <w:rsid w:val="002B4499"/>
    <w:rsid w:val="002B48F0"/>
    <w:rsid w:val="002B4DFC"/>
    <w:rsid w:val="002B5103"/>
    <w:rsid w:val="002B594B"/>
    <w:rsid w:val="002B59EF"/>
    <w:rsid w:val="002B5D35"/>
    <w:rsid w:val="002B61C0"/>
    <w:rsid w:val="002C11D9"/>
    <w:rsid w:val="002C14DF"/>
    <w:rsid w:val="002C357F"/>
    <w:rsid w:val="002C3F44"/>
    <w:rsid w:val="002C4C4C"/>
    <w:rsid w:val="002C61D4"/>
    <w:rsid w:val="002C62E8"/>
    <w:rsid w:val="002C7235"/>
    <w:rsid w:val="002C7A47"/>
    <w:rsid w:val="002D1178"/>
    <w:rsid w:val="002D15DF"/>
    <w:rsid w:val="002D21AF"/>
    <w:rsid w:val="002D26FE"/>
    <w:rsid w:val="002D3690"/>
    <w:rsid w:val="002D48F7"/>
    <w:rsid w:val="002D49CA"/>
    <w:rsid w:val="002D5443"/>
    <w:rsid w:val="002D7291"/>
    <w:rsid w:val="002D733B"/>
    <w:rsid w:val="002D786C"/>
    <w:rsid w:val="002E1A1B"/>
    <w:rsid w:val="002E2B50"/>
    <w:rsid w:val="002E2D4D"/>
    <w:rsid w:val="002E346E"/>
    <w:rsid w:val="002E4D9D"/>
    <w:rsid w:val="002E56E9"/>
    <w:rsid w:val="002E5CA3"/>
    <w:rsid w:val="002E7BE1"/>
    <w:rsid w:val="002F087E"/>
    <w:rsid w:val="002F0EDA"/>
    <w:rsid w:val="002F11BF"/>
    <w:rsid w:val="002F1CD4"/>
    <w:rsid w:val="002F5C23"/>
    <w:rsid w:val="00300197"/>
    <w:rsid w:val="00300641"/>
    <w:rsid w:val="00302EB1"/>
    <w:rsid w:val="003034F1"/>
    <w:rsid w:val="0030447F"/>
    <w:rsid w:val="00304AB1"/>
    <w:rsid w:val="00305CA3"/>
    <w:rsid w:val="00305D7D"/>
    <w:rsid w:val="00305E89"/>
    <w:rsid w:val="00306BA9"/>
    <w:rsid w:val="00307947"/>
    <w:rsid w:val="00307AA3"/>
    <w:rsid w:val="00307DEB"/>
    <w:rsid w:val="00310116"/>
    <w:rsid w:val="00310A64"/>
    <w:rsid w:val="00310C39"/>
    <w:rsid w:val="00312467"/>
    <w:rsid w:val="00312588"/>
    <w:rsid w:val="00312F72"/>
    <w:rsid w:val="003144CF"/>
    <w:rsid w:val="00315674"/>
    <w:rsid w:val="00315896"/>
    <w:rsid w:val="0031653D"/>
    <w:rsid w:val="00316573"/>
    <w:rsid w:val="00316E95"/>
    <w:rsid w:val="00316F81"/>
    <w:rsid w:val="00317615"/>
    <w:rsid w:val="0032185D"/>
    <w:rsid w:val="00321C66"/>
    <w:rsid w:val="003229D3"/>
    <w:rsid w:val="00322DE6"/>
    <w:rsid w:val="00322F96"/>
    <w:rsid w:val="003231A2"/>
    <w:rsid w:val="00324FFB"/>
    <w:rsid w:val="00325646"/>
    <w:rsid w:val="003305A6"/>
    <w:rsid w:val="00331F69"/>
    <w:rsid w:val="00332DA7"/>
    <w:rsid w:val="00333C88"/>
    <w:rsid w:val="00334305"/>
    <w:rsid w:val="00334909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E53"/>
    <w:rsid w:val="00353253"/>
    <w:rsid w:val="003533D3"/>
    <w:rsid w:val="00353F04"/>
    <w:rsid w:val="003541F9"/>
    <w:rsid w:val="00354B02"/>
    <w:rsid w:val="0035602C"/>
    <w:rsid w:val="00356628"/>
    <w:rsid w:val="00356C12"/>
    <w:rsid w:val="00360064"/>
    <w:rsid w:val="00361640"/>
    <w:rsid w:val="00362594"/>
    <w:rsid w:val="003659A7"/>
    <w:rsid w:val="00365C2D"/>
    <w:rsid w:val="00365D90"/>
    <w:rsid w:val="00366C13"/>
    <w:rsid w:val="00366E3D"/>
    <w:rsid w:val="00367C8F"/>
    <w:rsid w:val="0037046D"/>
    <w:rsid w:val="00371841"/>
    <w:rsid w:val="00373D5C"/>
    <w:rsid w:val="00374245"/>
    <w:rsid w:val="00375104"/>
    <w:rsid w:val="00377F6A"/>
    <w:rsid w:val="00380792"/>
    <w:rsid w:val="00380F3C"/>
    <w:rsid w:val="003833F9"/>
    <w:rsid w:val="0038687A"/>
    <w:rsid w:val="00386B0F"/>
    <w:rsid w:val="0038764E"/>
    <w:rsid w:val="00387985"/>
    <w:rsid w:val="00387997"/>
    <w:rsid w:val="003908D0"/>
    <w:rsid w:val="00391149"/>
    <w:rsid w:val="0039137B"/>
    <w:rsid w:val="00391C71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66E9"/>
    <w:rsid w:val="0039731B"/>
    <w:rsid w:val="00397A4D"/>
    <w:rsid w:val="003A0FDF"/>
    <w:rsid w:val="003A122B"/>
    <w:rsid w:val="003A1EE0"/>
    <w:rsid w:val="003A2311"/>
    <w:rsid w:val="003A2870"/>
    <w:rsid w:val="003A3F10"/>
    <w:rsid w:val="003A496B"/>
    <w:rsid w:val="003A5777"/>
    <w:rsid w:val="003A5E13"/>
    <w:rsid w:val="003A609D"/>
    <w:rsid w:val="003A62D1"/>
    <w:rsid w:val="003B00B9"/>
    <w:rsid w:val="003B10A1"/>
    <w:rsid w:val="003B26BF"/>
    <w:rsid w:val="003B3482"/>
    <w:rsid w:val="003B3766"/>
    <w:rsid w:val="003B4248"/>
    <w:rsid w:val="003B5FBE"/>
    <w:rsid w:val="003B637A"/>
    <w:rsid w:val="003B6857"/>
    <w:rsid w:val="003C0108"/>
    <w:rsid w:val="003C02AE"/>
    <w:rsid w:val="003C0F14"/>
    <w:rsid w:val="003C1144"/>
    <w:rsid w:val="003C3341"/>
    <w:rsid w:val="003C4125"/>
    <w:rsid w:val="003C46E6"/>
    <w:rsid w:val="003C6D77"/>
    <w:rsid w:val="003C7A9C"/>
    <w:rsid w:val="003C7D89"/>
    <w:rsid w:val="003D091B"/>
    <w:rsid w:val="003D23D2"/>
    <w:rsid w:val="003D28E9"/>
    <w:rsid w:val="003D2A7D"/>
    <w:rsid w:val="003D402C"/>
    <w:rsid w:val="003D45B6"/>
    <w:rsid w:val="003D5758"/>
    <w:rsid w:val="003D5DE6"/>
    <w:rsid w:val="003D70D8"/>
    <w:rsid w:val="003D70FF"/>
    <w:rsid w:val="003E0133"/>
    <w:rsid w:val="003E16EB"/>
    <w:rsid w:val="003E2A0E"/>
    <w:rsid w:val="003E2DF8"/>
    <w:rsid w:val="003E46E3"/>
    <w:rsid w:val="003E56A9"/>
    <w:rsid w:val="003E5A4A"/>
    <w:rsid w:val="003E7849"/>
    <w:rsid w:val="003E7AD5"/>
    <w:rsid w:val="003E7E0B"/>
    <w:rsid w:val="003F01AD"/>
    <w:rsid w:val="003F0243"/>
    <w:rsid w:val="003F0636"/>
    <w:rsid w:val="003F0CB3"/>
    <w:rsid w:val="003F1658"/>
    <w:rsid w:val="003F185E"/>
    <w:rsid w:val="003F32D8"/>
    <w:rsid w:val="003F4290"/>
    <w:rsid w:val="003F4E3E"/>
    <w:rsid w:val="003F52CE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633"/>
    <w:rsid w:val="004055E8"/>
    <w:rsid w:val="00407E38"/>
    <w:rsid w:val="00410099"/>
    <w:rsid w:val="004102AF"/>
    <w:rsid w:val="00410D08"/>
    <w:rsid w:val="0041188F"/>
    <w:rsid w:val="004128A1"/>
    <w:rsid w:val="00414D71"/>
    <w:rsid w:val="00415331"/>
    <w:rsid w:val="0041555B"/>
    <w:rsid w:val="00415AE7"/>
    <w:rsid w:val="00416899"/>
    <w:rsid w:val="00417CA4"/>
    <w:rsid w:val="00421202"/>
    <w:rsid w:val="0042130A"/>
    <w:rsid w:val="004213AC"/>
    <w:rsid w:val="004215E8"/>
    <w:rsid w:val="00421621"/>
    <w:rsid w:val="00422146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27D4"/>
    <w:rsid w:val="004332CD"/>
    <w:rsid w:val="00433F25"/>
    <w:rsid w:val="004341D2"/>
    <w:rsid w:val="00434867"/>
    <w:rsid w:val="00435349"/>
    <w:rsid w:val="004357AB"/>
    <w:rsid w:val="00435D46"/>
    <w:rsid w:val="00436D83"/>
    <w:rsid w:val="0044162F"/>
    <w:rsid w:val="00442839"/>
    <w:rsid w:val="0044308A"/>
    <w:rsid w:val="004438E0"/>
    <w:rsid w:val="00443AE9"/>
    <w:rsid w:val="00444DBF"/>
    <w:rsid w:val="00444E6A"/>
    <w:rsid w:val="00445110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788D"/>
    <w:rsid w:val="00460BB9"/>
    <w:rsid w:val="00461244"/>
    <w:rsid w:val="00461991"/>
    <w:rsid w:val="0046267A"/>
    <w:rsid w:val="004637EA"/>
    <w:rsid w:val="004655E6"/>
    <w:rsid w:val="0046598D"/>
    <w:rsid w:val="00466E2F"/>
    <w:rsid w:val="00466F98"/>
    <w:rsid w:val="0047117C"/>
    <w:rsid w:val="004715B1"/>
    <w:rsid w:val="004720D9"/>
    <w:rsid w:val="004726EF"/>
    <w:rsid w:val="00473149"/>
    <w:rsid w:val="004734DC"/>
    <w:rsid w:val="0047423D"/>
    <w:rsid w:val="004753D8"/>
    <w:rsid w:val="0047591B"/>
    <w:rsid w:val="00476A13"/>
    <w:rsid w:val="00476C84"/>
    <w:rsid w:val="00477B1E"/>
    <w:rsid w:val="00477B53"/>
    <w:rsid w:val="004801C5"/>
    <w:rsid w:val="00480372"/>
    <w:rsid w:val="00480943"/>
    <w:rsid w:val="00481DED"/>
    <w:rsid w:val="00483F28"/>
    <w:rsid w:val="00484BC0"/>
    <w:rsid w:val="00485495"/>
    <w:rsid w:val="00485678"/>
    <w:rsid w:val="00486156"/>
    <w:rsid w:val="0049041B"/>
    <w:rsid w:val="0049173D"/>
    <w:rsid w:val="0049190A"/>
    <w:rsid w:val="00491B14"/>
    <w:rsid w:val="00492287"/>
    <w:rsid w:val="00493075"/>
    <w:rsid w:val="00494738"/>
    <w:rsid w:val="00495650"/>
    <w:rsid w:val="0049587E"/>
    <w:rsid w:val="00495CAD"/>
    <w:rsid w:val="00496E2E"/>
    <w:rsid w:val="004A0D73"/>
    <w:rsid w:val="004A15DA"/>
    <w:rsid w:val="004A2456"/>
    <w:rsid w:val="004A4F8F"/>
    <w:rsid w:val="004A4FD2"/>
    <w:rsid w:val="004A54AE"/>
    <w:rsid w:val="004A5F6C"/>
    <w:rsid w:val="004A6529"/>
    <w:rsid w:val="004A6C51"/>
    <w:rsid w:val="004B00A1"/>
    <w:rsid w:val="004B0697"/>
    <w:rsid w:val="004B2444"/>
    <w:rsid w:val="004B2C10"/>
    <w:rsid w:val="004B2CCA"/>
    <w:rsid w:val="004B2E9C"/>
    <w:rsid w:val="004B3278"/>
    <w:rsid w:val="004B3942"/>
    <w:rsid w:val="004B5095"/>
    <w:rsid w:val="004B65F5"/>
    <w:rsid w:val="004B6956"/>
    <w:rsid w:val="004B6CA0"/>
    <w:rsid w:val="004C0DB0"/>
    <w:rsid w:val="004C1183"/>
    <w:rsid w:val="004C1866"/>
    <w:rsid w:val="004C19A9"/>
    <w:rsid w:val="004C23F1"/>
    <w:rsid w:val="004C23F8"/>
    <w:rsid w:val="004C2A2B"/>
    <w:rsid w:val="004C3292"/>
    <w:rsid w:val="004C3D08"/>
    <w:rsid w:val="004C3FCC"/>
    <w:rsid w:val="004C45ED"/>
    <w:rsid w:val="004C4A80"/>
    <w:rsid w:val="004C5C79"/>
    <w:rsid w:val="004C61DB"/>
    <w:rsid w:val="004C63DC"/>
    <w:rsid w:val="004C6671"/>
    <w:rsid w:val="004C6AE1"/>
    <w:rsid w:val="004C6B4F"/>
    <w:rsid w:val="004C6F81"/>
    <w:rsid w:val="004C74E1"/>
    <w:rsid w:val="004D041A"/>
    <w:rsid w:val="004D09F2"/>
    <w:rsid w:val="004D0F83"/>
    <w:rsid w:val="004D3C83"/>
    <w:rsid w:val="004D408D"/>
    <w:rsid w:val="004D49DB"/>
    <w:rsid w:val="004D4C76"/>
    <w:rsid w:val="004D7F5E"/>
    <w:rsid w:val="004E01EC"/>
    <w:rsid w:val="004E0C57"/>
    <w:rsid w:val="004E104B"/>
    <w:rsid w:val="004E1794"/>
    <w:rsid w:val="004E3FD6"/>
    <w:rsid w:val="004E411C"/>
    <w:rsid w:val="004E42B5"/>
    <w:rsid w:val="004E4959"/>
    <w:rsid w:val="004E59AE"/>
    <w:rsid w:val="004E7A62"/>
    <w:rsid w:val="004E7C4F"/>
    <w:rsid w:val="004F05C6"/>
    <w:rsid w:val="004F0EAC"/>
    <w:rsid w:val="004F19D2"/>
    <w:rsid w:val="004F2FD1"/>
    <w:rsid w:val="004F3516"/>
    <w:rsid w:val="004F37FD"/>
    <w:rsid w:val="004F3B42"/>
    <w:rsid w:val="004F468C"/>
    <w:rsid w:val="004F47A6"/>
    <w:rsid w:val="004F4947"/>
    <w:rsid w:val="004F68B8"/>
    <w:rsid w:val="00500662"/>
    <w:rsid w:val="005007AA"/>
    <w:rsid w:val="00502E33"/>
    <w:rsid w:val="00504182"/>
    <w:rsid w:val="005043BB"/>
    <w:rsid w:val="0050607C"/>
    <w:rsid w:val="00507921"/>
    <w:rsid w:val="00507B02"/>
    <w:rsid w:val="00510312"/>
    <w:rsid w:val="0051034E"/>
    <w:rsid w:val="00511ED6"/>
    <w:rsid w:val="0051212C"/>
    <w:rsid w:val="00513353"/>
    <w:rsid w:val="00513AA1"/>
    <w:rsid w:val="00513BBE"/>
    <w:rsid w:val="00514C05"/>
    <w:rsid w:val="005158F9"/>
    <w:rsid w:val="00516829"/>
    <w:rsid w:val="005205B3"/>
    <w:rsid w:val="0052067C"/>
    <w:rsid w:val="00520A6A"/>
    <w:rsid w:val="0052228C"/>
    <w:rsid w:val="00522896"/>
    <w:rsid w:val="00524BFC"/>
    <w:rsid w:val="00525270"/>
    <w:rsid w:val="005252A5"/>
    <w:rsid w:val="00527100"/>
    <w:rsid w:val="00527350"/>
    <w:rsid w:val="00527472"/>
    <w:rsid w:val="005274D8"/>
    <w:rsid w:val="00527852"/>
    <w:rsid w:val="00527B09"/>
    <w:rsid w:val="005304ED"/>
    <w:rsid w:val="00531027"/>
    <w:rsid w:val="00531226"/>
    <w:rsid w:val="00531555"/>
    <w:rsid w:val="00531C73"/>
    <w:rsid w:val="00533003"/>
    <w:rsid w:val="005336E8"/>
    <w:rsid w:val="00535B26"/>
    <w:rsid w:val="00535E47"/>
    <w:rsid w:val="00535FCA"/>
    <w:rsid w:val="005365EB"/>
    <w:rsid w:val="00536AF8"/>
    <w:rsid w:val="0053716F"/>
    <w:rsid w:val="00537B33"/>
    <w:rsid w:val="00540305"/>
    <w:rsid w:val="00540650"/>
    <w:rsid w:val="0054070D"/>
    <w:rsid w:val="00540C96"/>
    <w:rsid w:val="00540E1B"/>
    <w:rsid w:val="00541BB0"/>
    <w:rsid w:val="00541C92"/>
    <w:rsid w:val="00541DCA"/>
    <w:rsid w:val="00542B8A"/>
    <w:rsid w:val="00543879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4964"/>
    <w:rsid w:val="0055549E"/>
    <w:rsid w:val="00556333"/>
    <w:rsid w:val="00556D50"/>
    <w:rsid w:val="00556E29"/>
    <w:rsid w:val="0055788E"/>
    <w:rsid w:val="005607FF"/>
    <w:rsid w:val="005611B9"/>
    <w:rsid w:val="0056177A"/>
    <w:rsid w:val="005619BC"/>
    <w:rsid w:val="0056358A"/>
    <w:rsid w:val="00563AAC"/>
    <w:rsid w:val="00563E5C"/>
    <w:rsid w:val="005650B0"/>
    <w:rsid w:val="00565686"/>
    <w:rsid w:val="005718A5"/>
    <w:rsid w:val="00572187"/>
    <w:rsid w:val="00572CE5"/>
    <w:rsid w:val="0057354F"/>
    <w:rsid w:val="00573D77"/>
    <w:rsid w:val="005741C1"/>
    <w:rsid w:val="005764E7"/>
    <w:rsid w:val="00576FD1"/>
    <w:rsid w:val="00577B9C"/>
    <w:rsid w:val="00577C70"/>
    <w:rsid w:val="00580B3B"/>
    <w:rsid w:val="00581C27"/>
    <w:rsid w:val="00582CF8"/>
    <w:rsid w:val="00582F58"/>
    <w:rsid w:val="00584E78"/>
    <w:rsid w:val="00585094"/>
    <w:rsid w:val="005858D1"/>
    <w:rsid w:val="00585D5D"/>
    <w:rsid w:val="00586133"/>
    <w:rsid w:val="0059012A"/>
    <w:rsid w:val="00590413"/>
    <w:rsid w:val="0059041F"/>
    <w:rsid w:val="005919D1"/>
    <w:rsid w:val="00592A89"/>
    <w:rsid w:val="005930B6"/>
    <w:rsid w:val="005942EB"/>
    <w:rsid w:val="005945DC"/>
    <w:rsid w:val="005948F7"/>
    <w:rsid w:val="00594AE9"/>
    <w:rsid w:val="005972ED"/>
    <w:rsid w:val="005A0AC7"/>
    <w:rsid w:val="005A0F8A"/>
    <w:rsid w:val="005A17C3"/>
    <w:rsid w:val="005A1DB7"/>
    <w:rsid w:val="005A1DDA"/>
    <w:rsid w:val="005A2168"/>
    <w:rsid w:val="005A2428"/>
    <w:rsid w:val="005A25DB"/>
    <w:rsid w:val="005A339D"/>
    <w:rsid w:val="005A4B48"/>
    <w:rsid w:val="005A4D3F"/>
    <w:rsid w:val="005A4E99"/>
    <w:rsid w:val="005A6CA6"/>
    <w:rsid w:val="005A7847"/>
    <w:rsid w:val="005B0F8C"/>
    <w:rsid w:val="005B106F"/>
    <w:rsid w:val="005B174F"/>
    <w:rsid w:val="005B1BED"/>
    <w:rsid w:val="005B3092"/>
    <w:rsid w:val="005B4642"/>
    <w:rsid w:val="005B5591"/>
    <w:rsid w:val="005B5AE6"/>
    <w:rsid w:val="005B5E5B"/>
    <w:rsid w:val="005C02E5"/>
    <w:rsid w:val="005C0623"/>
    <w:rsid w:val="005C0BF5"/>
    <w:rsid w:val="005C2CD1"/>
    <w:rsid w:val="005C3490"/>
    <w:rsid w:val="005C4509"/>
    <w:rsid w:val="005C4579"/>
    <w:rsid w:val="005C46BD"/>
    <w:rsid w:val="005C4712"/>
    <w:rsid w:val="005C504A"/>
    <w:rsid w:val="005C644D"/>
    <w:rsid w:val="005C64D3"/>
    <w:rsid w:val="005C678F"/>
    <w:rsid w:val="005C6E2E"/>
    <w:rsid w:val="005C6EFF"/>
    <w:rsid w:val="005C7E81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CA4"/>
    <w:rsid w:val="005D62D6"/>
    <w:rsid w:val="005D69C7"/>
    <w:rsid w:val="005D6B48"/>
    <w:rsid w:val="005D6B79"/>
    <w:rsid w:val="005E03E3"/>
    <w:rsid w:val="005E137F"/>
    <w:rsid w:val="005E1A7C"/>
    <w:rsid w:val="005E37EC"/>
    <w:rsid w:val="005E4182"/>
    <w:rsid w:val="005E4737"/>
    <w:rsid w:val="005E579C"/>
    <w:rsid w:val="005E5B70"/>
    <w:rsid w:val="005E5BE7"/>
    <w:rsid w:val="005E66E6"/>
    <w:rsid w:val="005E70FC"/>
    <w:rsid w:val="005E779E"/>
    <w:rsid w:val="005F00A0"/>
    <w:rsid w:val="005F1C72"/>
    <w:rsid w:val="005F1C92"/>
    <w:rsid w:val="005F2A99"/>
    <w:rsid w:val="005F32B5"/>
    <w:rsid w:val="005F34D8"/>
    <w:rsid w:val="005F39EC"/>
    <w:rsid w:val="005F3AB7"/>
    <w:rsid w:val="005F3B80"/>
    <w:rsid w:val="005F5B4B"/>
    <w:rsid w:val="005F611C"/>
    <w:rsid w:val="005F6853"/>
    <w:rsid w:val="005F6A16"/>
    <w:rsid w:val="00600045"/>
    <w:rsid w:val="0060019B"/>
    <w:rsid w:val="00600E45"/>
    <w:rsid w:val="006017A6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10403"/>
    <w:rsid w:val="006116B9"/>
    <w:rsid w:val="00611D48"/>
    <w:rsid w:val="0061258A"/>
    <w:rsid w:val="00613C64"/>
    <w:rsid w:val="006141E6"/>
    <w:rsid w:val="006156D9"/>
    <w:rsid w:val="00616E59"/>
    <w:rsid w:val="006177CC"/>
    <w:rsid w:val="00620222"/>
    <w:rsid w:val="00620294"/>
    <w:rsid w:val="006202E6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E4A"/>
    <w:rsid w:val="00626326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755"/>
    <w:rsid w:val="00637DCF"/>
    <w:rsid w:val="00637FA4"/>
    <w:rsid w:val="00640167"/>
    <w:rsid w:val="00640F5A"/>
    <w:rsid w:val="006418F8"/>
    <w:rsid w:val="006448BE"/>
    <w:rsid w:val="0064543B"/>
    <w:rsid w:val="00645685"/>
    <w:rsid w:val="006458F0"/>
    <w:rsid w:val="00647186"/>
    <w:rsid w:val="00650413"/>
    <w:rsid w:val="00652B98"/>
    <w:rsid w:val="00654C5C"/>
    <w:rsid w:val="006550C3"/>
    <w:rsid w:val="006554F5"/>
    <w:rsid w:val="0065585D"/>
    <w:rsid w:val="006568C6"/>
    <w:rsid w:val="00656C26"/>
    <w:rsid w:val="00661DD2"/>
    <w:rsid w:val="006627AF"/>
    <w:rsid w:val="00662A64"/>
    <w:rsid w:val="00662B57"/>
    <w:rsid w:val="00663707"/>
    <w:rsid w:val="00663B8A"/>
    <w:rsid w:val="00663E63"/>
    <w:rsid w:val="006641F2"/>
    <w:rsid w:val="006649A7"/>
    <w:rsid w:val="0066562D"/>
    <w:rsid w:val="00665BDC"/>
    <w:rsid w:val="00665DEE"/>
    <w:rsid w:val="00665E02"/>
    <w:rsid w:val="00666063"/>
    <w:rsid w:val="00667A3A"/>
    <w:rsid w:val="0067020E"/>
    <w:rsid w:val="0067093C"/>
    <w:rsid w:val="00670A97"/>
    <w:rsid w:val="0067156C"/>
    <w:rsid w:val="00671B11"/>
    <w:rsid w:val="00672B9A"/>
    <w:rsid w:val="00672BC8"/>
    <w:rsid w:val="0067312B"/>
    <w:rsid w:val="0067340D"/>
    <w:rsid w:val="0067443A"/>
    <w:rsid w:val="00674C77"/>
    <w:rsid w:val="0067521A"/>
    <w:rsid w:val="00680F4F"/>
    <w:rsid w:val="0068138A"/>
    <w:rsid w:val="00681879"/>
    <w:rsid w:val="00682983"/>
    <w:rsid w:val="00682B10"/>
    <w:rsid w:val="00682F09"/>
    <w:rsid w:val="006839AB"/>
    <w:rsid w:val="00683B3E"/>
    <w:rsid w:val="006840BC"/>
    <w:rsid w:val="0068412C"/>
    <w:rsid w:val="00685DAD"/>
    <w:rsid w:val="00685E83"/>
    <w:rsid w:val="0068674B"/>
    <w:rsid w:val="00686A11"/>
    <w:rsid w:val="00686B3D"/>
    <w:rsid w:val="00686F0E"/>
    <w:rsid w:val="00690B01"/>
    <w:rsid w:val="00690F13"/>
    <w:rsid w:val="006913E1"/>
    <w:rsid w:val="006933F0"/>
    <w:rsid w:val="006945EB"/>
    <w:rsid w:val="0069525A"/>
    <w:rsid w:val="00695385"/>
    <w:rsid w:val="0069540C"/>
    <w:rsid w:val="006960E0"/>
    <w:rsid w:val="0069796E"/>
    <w:rsid w:val="006A08FF"/>
    <w:rsid w:val="006A0C07"/>
    <w:rsid w:val="006A1121"/>
    <w:rsid w:val="006A15C7"/>
    <w:rsid w:val="006A1ECA"/>
    <w:rsid w:val="006A22D2"/>
    <w:rsid w:val="006A265B"/>
    <w:rsid w:val="006A2EB5"/>
    <w:rsid w:val="006A2FCA"/>
    <w:rsid w:val="006A3AE9"/>
    <w:rsid w:val="006A3D06"/>
    <w:rsid w:val="006A3E3C"/>
    <w:rsid w:val="006A6107"/>
    <w:rsid w:val="006A6630"/>
    <w:rsid w:val="006A79A1"/>
    <w:rsid w:val="006A7F52"/>
    <w:rsid w:val="006B0079"/>
    <w:rsid w:val="006B040C"/>
    <w:rsid w:val="006B3951"/>
    <w:rsid w:val="006B54E1"/>
    <w:rsid w:val="006B5F13"/>
    <w:rsid w:val="006B7B38"/>
    <w:rsid w:val="006B7D89"/>
    <w:rsid w:val="006C024F"/>
    <w:rsid w:val="006C0776"/>
    <w:rsid w:val="006C1EA2"/>
    <w:rsid w:val="006C2138"/>
    <w:rsid w:val="006C2195"/>
    <w:rsid w:val="006C2368"/>
    <w:rsid w:val="006C2C7F"/>
    <w:rsid w:val="006C3BB0"/>
    <w:rsid w:val="006C47C7"/>
    <w:rsid w:val="006C5A3D"/>
    <w:rsid w:val="006C6176"/>
    <w:rsid w:val="006C6D04"/>
    <w:rsid w:val="006C6D5B"/>
    <w:rsid w:val="006C7020"/>
    <w:rsid w:val="006D59F0"/>
    <w:rsid w:val="006D7138"/>
    <w:rsid w:val="006D7958"/>
    <w:rsid w:val="006E0176"/>
    <w:rsid w:val="006E0A93"/>
    <w:rsid w:val="006E0CB0"/>
    <w:rsid w:val="006E196E"/>
    <w:rsid w:val="006E1D90"/>
    <w:rsid w:val="006E220F"/>
    <w:rsid w:val="006E23C6"/>
    <w:rsid w:val="006E4810"/>
    <w:rsid w:val="006E57F0"/>
    <w:rsid w:val="006E624F"/>
    <w:rsid w:val="006E6A7D"/>
    <w:rsid w:val="006E77A7"/>
    <w:rsid w:val="006E7C52"/>
    <w:rsid w:val="006F0EC9"/>
    <w:rsid w:val="006F1434"/>
    <w:rsid w:val="006F1852"/>
    <w:rsid w:val="006F204A"/>
    <w:rsid w:val="006F29DD"/>
    <w:rsid w:val="006F2ECF"/>
    <w:rsid w:val="006F3985"/>
    <w:rsid w:val="006F3DC9"/>
    <w:rsid w:val="006F4751"/>
    <w:rsid w:val="006F5C37"/>
    <w:rsid w:val="006F627A"/>
    <w:rsid w:val="006F7310"/>
    <w:rsid w:val="00701F68"/>
    <w:rsid w:val="007020C3"/>
    <w:rsid w:val="007027A7"/>
    <w:rsid w:val="00702A31"/>
    <w:rsid w:val="007032E3"/>
    <w:rsid w:val="007035CB"/>
    <w:rsid w:val="00703CA9"/>
    <w:rsid w:val="007045DC"/>
    <w:rsid w:val="007046CD"/>
    <w:rsid w:val="00704929"/>
    <w:rsid w:val="00704C61"/>
    <w:rsid w:val="007056D6"/>
    <w:rsid w:val="00705E1A"/>
    <w:rsid w:val="0070684F"/>
    <w:rsid w:val="00707264"/>
    <w:rsid w:val="007100DB"/>
    <w:rsid w:val="007106D5"/>
    <w:rsid w:val="007113EA"/>
    <w:rsid w:val="0071199D"/>
    <w:rsid w:val="0071416E"/>
    <w:rsid w:val="00714A5D"/>
    <w:rsid w:val="00716BC8"/>
    <w:rsid w:val="00716E7C"/>
    <w:rsid w:val="00717261"/>
    <w:rsid w:val="00717628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478C"/>
    <w:rsid w:val="00724DFB"/>
    <w:rsid w:val="00724E51"/>
    <w:rsid w:val="00725361"/>
    <w:rsid w:val="007257D4"/>
    <w:rsid w:val="00726A23"/>
    <w:rsid w:val="007272AB"/>
    <w:rsid w:val="00730686"/>
    <w:rsid w:val="00731AAE"/>
    <w:rsid w:val="00731EB3"/>
    <w:rsid w:val="007322A2"/>
    <w:rsid w:val="00732737"/>
    <w:rsid w:val="007337D1"/>
    <w:rsid w:val="00733DBE"/>
    <w:rsid w:val="007351FC"/>
    <w:rsid w:val="0073594E"/>
    <w:rsid w:val="00736702"/>
    <w:rsid w:val="00736E36"/>
    <w:rsid w:val="00740E3B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3BF"/>
    <w:rsid w:val="007477D4"/>
    <w:rsid w:val="0074780E"/>
    <w:rsid w:val="00747A67"/>
    <w:rsid w:val="00747D06"/>
    <w:rsid w:val="00750126"/>
    <w:rsid w:val="00752F3A"/>
    <w:rsid w:val="00753919"/>
    <w:rsid w:val="00754212"/>
    <w:rsid w:val="00754755"/>
    <w:rsid w:val="007548DE"/>
    <w:rsid w:val="00754B12"/>
    <w:rsid w:val="007551A5"/>
    <w:rsid w:val="00757391"/>
    <w:rsid w:val="00757E39"/>
    <w:rsid w:val="00760A32"/>
    <w:rsid w:val="00760EF9"/>
    <w:rsid w:val="0076140F"/>
    <w:rsid w:val="00761DE1"/>
    <w:rsid w:val="00764406"/>
    <w:rsid w:val="0076471B"/>
    <w:rsid w:val="007656FD"/>
    <w:rsid w:val="00766741"/>
    <w:rsid w:val="00766989"/>
    <w:rsid w:val="00766A92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B80"/>
    <w:rsid w:val="00776C02"/>
    <w:rsid w:val="00777B33"/>
    <w:rsid w:val="00777C27"/>
    <w:rsid w:val="00777D7A"/>
    <w:rsid w:val="007802F8"/>
    <w:rsid w:val="00780383"/>
    <w:rsid w:val="00780A47"/>
    <w:rsid w:val="00780C9F"/>
    <w:rsid w:val="00780F36"/>
    <w:rsid w:val="00784582"/>
    <w:rsid w:val="00786C6D"/>
    <w:rsid w:val="0078743A"/>
    <w:rsid w:val="0078765B"/>
    <w:rsid w:val="00787F43"/>
    <w:rsid w:val="00790337"/>
    <w:rsid w:val="00790892"/>
    <w:rsid w:val="00791109"/>
    <w:rsid w:val="007912FF"/>
    <w:rsid w:val="007920E1"/>
    <w:rsid w:val="00792835"/>
    <w:rsid w:val="00792C9F"/>
    <w:rsid w:val="00793962"/>
    <w:rsid w:val="0079460F"/>
    <w:rsid w:val="007955E5"/>
    <w:rsid w:val="00795F53"/>
    <w:rsid w:val="00796445"/>
    <w:rsid w:val="00797590"/>
    <w:rsid w:val="007976AA"/>
    <w:rsid w:val="00797A9F"/>
    <w:rsid w:val="007A1A41"/>
    <w:rsid w:val="007A21A2"/>
    <w:rsid w:val="007A3002"/>
    <w:rsid w:val="007A30DC"/>
    <w:rsid w:val="007A388E"/>
    <w:rsid w:val="007A5E11"/>
    <w:rsid w:val="007A6895"/>
    <w:rsid w:val="007A78EA"/>
    <w:rsid w:val="007A7A77"/>
    <w:rsid w:val="007B023F"/>
    <w:rsid w:val="007B0949"/>
    <w:rsid w:val="007B142C"/>
    <w:rsid w:val="007B2E7B"/>
    <w:rsid w:val="007B3209"/>
    <w:rsid w:val="007B3A39"/>
    <w:rsid w:val="007B406F"/>
    <w:rsid w:val="007B4A39"/>
    <w:rsid w:val="007B53AE"/>
    <w:rsid w:val="007B7F53"/>
    <w:rsid w:val="007C2906"/>
    <w:rsid w:val="007C44E1"/>
    <w:rsid w:val="007C4DD5"/>
    <w:rsid w:val="007C4ED5"/>
    <w:rsid w:val="007C509F"/>
    <w:rsid w:val="007C51ED"/>
    <w:rsid w:val="007C6284"/>
    <w:rsid w:val="007D10CB"/>
    <w:rsid w:val="007D251A"/>
    <w:rsid w:val="007D2F4D"/>
    <w:rsid w:val="007D3846"/>
    <w:rsid w:val="007D5A6F"/>
    <w:rsid w:val="007D5D26"/>
    <w:rsid w:val="007D5FC1"/>
    <w:rsid w:val="007D6A89"/>
    <w:rsid w:val="007D6F40"/>
    <w:rsid w:val="007D73E4"/>
    <w:rsid w:val="007D7432"/>
    <w:rsid w:val="007D7540"/>
    <w:rsid w:val="007E08FD"/>
    <w:rsid w:val="007E0FE3"/>
    <w:rsid w:val="007E14A7"/>
    <w:rsid w:val="007E297D"/>
    <w:rsid w:val="007E2FAC"/>
    <w:rsid w:val="007E719A"/>
    <w:rsid w:val="007E79D2"/>
    <w:rsid w:val="007F12FE"/>
    <w:rsid w:val="007F2677"/>
    <w:rsid w:val="007F306B"/>
    <w:rsid w:val="007F3105"/>
    <w:rsid w:val="007F4F9A"/>
    <w:rsid w:val="007F5600"/>
    <w:rsid w:val="007F5909"/>
    <w:rsid w:val="007F6D98"/>
    <w:rsid w:val="007F6FCC"/>
    <w:rsid w:val="00800209"/>
    <w:rsid w:val="0080029A"/>
    <w:rsid w:val="00802058"/>
    <w:rsid w:val="008026AE"/>
    <w:rsid w:val="00802ECB"/>
    <w:rsid w:val="008043E4"/>
    <w:rsid w:val="00805295"/>
    <w:rsid w:val="008053F8"/>
    <w:rsid w:val="008055CD"/>
    <w:rsid w:val="008056F2"/>
    <w:rsid w:val="00805B45"/>
    <w:rsid w:val="00806519"/>
    <w:rsid w:val="00807012"/>
    <w:rsid w:val="00810515"/>
    <w:rsid w:val="008107E3"/>
    <w:rsid w:val="008127D9"/>
    <w:rsid w:val="00813210"/>
    <w:rsid w:val="0081338E"/>
    <w:rsid w:val="00814E57"/>
    <w:rsid w:val="008151E0"/>
    <w:rsid w:val="0081543D"/>
    <w:rsid w:val="00816E1F"/>
    <w:rsid w:val="008172D4"/>
    <w:rsid w:val="00820888"/>
    <w:rsid w:val="00821130"/>
    <w:rsid w:val="00822703"/>
    <w:rsid w:val="008233CD"/>
    <w:rsid w:val="00823F27"/>
    <w:rsid w:val="00823FC2"/>
    <w:rsid w:val="00824483"/>
    <w:rsid w:val="0082452A"/>
    <w:rsid w:val="008258AB"/>
    <w:rsid w:val="00825B0B"/>
    <w:rsid w:val="0082651A"/>
    <w:rsid w:val="008269D7"/>
    <w:rsid w:val="00826D92"/>
    <w:rsid w:val="008277F1"/>
    <w:rsid w:val="00827AE1"/>
    <w:rsid w:val="00830286"/>
    <w:rsid w:val="0083034E"/>
    <w:rsid w:val="008306D4"/>
    <w:rsid w:val="0083080F"/>
    <w:rsid w:val="00831267"/>
    <w:rsid w:val="00833044"/>
    <w:rsid w:val="0083363D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6D0"/>
    <w:rsid w:val="0084418E"/>
    <w:rsid w:val="008458C8"/>
    <w:rsid w:val="00845AC6"/>
    <w:rsid w:val="00846598"/>
    <w:rsid w:val="008475AF"/>
    <w:rsid w:val="00847CFF"/>
    <w:rsid w:val="0085234E"/>
    <w:rsid w:val="008531B7"/>
    <w:rsid w:val="0085404C"/>
    <w:rsid w:val="00854A63"/>
    <w:rsid w:val="008557F3"/>
    <w:rsid w:val="00856653"/>
    <w:rsid w:val="00861CAB"/>
    <w:rsid w:val="008640F1"/>
    <w:rsid w:val="00864785"/>
    <w:rsid w:val="0086751E"/>
    <w:rsid w:val="008677FA"/>
    <w:rsid w:val="008679E9"/>
    <w:rsid w:val="00870115"/>
    <w:rsid w:val="00872278"/>
    <w:rsid w:val="00872DA8"/>
    <w:rsid w:val="008735C1"/>
    <w:rsid w:val="00874110"/>
    <w:rsid w:val="00874973"/>
    <w:rsid w:val="00874D59"/>
    <w:rsid w:val="00875227"/>
    <w:rsid w:val="008758E0"/>
    <w:rsid w:val="00876062"/>
    <w:rsid w:val="0087622A"/>
    <w:rsid w:val="008767A2"/>
    <w:rsid w:val="00877C60"/>
    <w:rsid w:val="008827EE"/>
    <w:rsid w:val="00884118"/>
    <w:rsid w:val="0088524C"/>
    <w:rsid w:val="0088539C"/>
    <w:rsid w:val="0089172E"/>
    <w:rsid w:val="008924AE"/>
    <w:rsid w:val="008929C2"/>
    <w:rsid w:val="00894B40"/>
    <w:rsid w:val="00894D8F"/>
    <w:rsid w:val="008952CD"/>
    <w:rsid w:val="008956F7"/>
    <w:rsid w:val="0089745B"/>
    <w:rsid w:val="008A0FE0"/>
    <w:rsid w:val="008A2B6D"/>
    <w:rsid w:val="008A3E9F"/>
    <w:rsid w:val="008A6B8B"/>
    <w:rsid w:val="008B0931"/>
    <w:rsid w:val="008B1A85"/>
    <w:rsid w:val="008B1B47"/>
    <w:rsid w:val="008B2C46"/>
    <w:rsid w:val="008B375D"/>
    <w:rsid w:val="008B3AD9"/>
    <w:rsid w:val="008B3EBB"/>
    <w:rsid w:val="008B3EC0"/>
    <w:rsid w:val="008B4394"/>
    <w:rsid w:val="008B5A64"/>
    <w:rsid w:val="008B668A"/>
    <w:rsid w:val="008B68EF"/>
    <w:rsid w:val="008B7097"/>
    <w:rsid w:val="008B73AC"/>
    <w:rsid w:val="008C1B79"/>
    <w:rsid w:val="008C3B6A"/>
    <w:rsid w:val="008C4638"/>
    <w:rsid w:val="008C4D90"/>
    <w:rsid w:val="008C7B69"/>
    <w:rsid w:val="008D087A"/>
    <w:rsid w:val="008D1781"/>
    <w:rsid w:val="008D2CA4"/>
    <w:rsid w:val="008D353A"/>
    <w:rsid w:val="008D4668"/>
    <w:rsid w:val="008D7D36"/>
    <w:rsid w:val="008E1371"/>
    <w:rsid w:val="008E1B60"/>
    <w:rsid w:val="008E1B82"/>
    <w:rsid w:val="008E42A0"/>
    <w:rsid w:val="008E4AA9"/>
    <w:rsid w:val="008E62CF"/>
    <w:rsid w:val="008E759D"/>
    <w:rsid w:val="008E7731"/>
    <w:rsid w:val="008F02AF"/>
    <w:rsid w:val="008F0B94"/>
    <w:rsid w:val="008F1921"/>
    <w:rsid w:val="008F33CA"/>
    <w:rsid w:val="008F3594"/>
    <w:rsid w:val="008F3E4D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220A"/>
    <w:rsid w:val="00902472"/>
    <w:rsid w:val="00902A85"/>
    <w:rsid w:val="00903063"/>
    <w:rsid w:val="009031B4"/>
    <w:rsid w:val="00903720"/>
    <w:rsid w:val="00903C8D"/>
    <w:rsid w:val="00904DEB"/>
    <w:rsid w:val="009050C0"/>
    <w:rsid w:val="009070B4"/>
    <w:rsid w:val="0091069A"/>
    <w:rsid w:val="009124ED"/>
    <w:rsid w:val="00912EB8"/>
    <w:rsid w:val="00913E7C"/>
    <w:rsid w:val="00915177"/>
    <w:rsid w:val="00915502"/>
    <w:rsid w:val="0091615D"/>
    <w:rsid w:val="009163BB"/>
    <w:rsid w:val="009215E7"/>
    <w:rsid w:val="00921A8C"/>
    <w:rsid w:val="00921DA9"/>
    <w:rsid w:val="00923263"/>
    <w:rsid w:val="009253C9"/>
    <w:rsid w:val="009256AF"/>
    <w:rsid w:val="0092577F"/>
    <w:rsid w:val="00926273"/>
    <w:rsid w:val="00926B48"/>
    <w:rsid w:val="00930379"/>
    <w:rsid w:val="00930395"/>
    <w:rsid w:val="009303E8"/>
    <w:rsid w:val="009307CA"/>
    <w:rsid w:val="00931122"/>
    <w:rsid w:val="00931971"/>
    <w:rsid w:val="009321E5"/>
    <w:rsid w:val="009323C0"/>
    <w:rsid w:val="0093282A"/>
    <w:rsid w:val="00934D1F"/>
    <w:rsid w:val="0093511F"/>
    <w:rsid w:val="009353F8"/>
    <w:rsid w:val="00935F9D"/>
    <w:rsid w:val="00937316"/>
    <w:rsid w:val="009379DA"/>
    <w:rsid w:val="00937D4D"/>
    <w:rsid w:val="00940476"/>
    <w:rsid w:val="0094206B"/>
    <w:rsid w:val="009427DC"/>
    <w:rsid w:val="00943ACC"/>
    <w:rsid w:val="00943E6E"/>
    <w:rsid w:val="00944F96"/>
    <w:rsid w:val="0094593C"/>
    <w:rsid w:val="00945EF8"/>
    <w:rsid w:val="009463FE"/>
    <w:rsid w:val="009464FE"/>
    <w:rsid w:val="00947173"/>
    <w:rsid w:val="00947523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E5"/>
    <w:rsid w:val="00962412"/>
    <w:rsid w:val="00963D54"/>
    <w:rsid w:val="00964223"/>
    <w:rsid w:val="009656F2"/>
    <w:rsid w:val="009663B9"/>
    <w:rsid w:val="00966E10"/>
    <w:rsid w:val="00967422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25B"/>
    <w:rsid w:val="00981F9B"/>
    <w:rsid w:val="00982955"/>
    <w:rsid w:val="00982C27"/>
    <w:rsid w:val="0098321E"/>
    <w:rsid w:val="009832B7"/>
    <w:rsid w:val="009841DB"/>
    <w:rsid w:val="00985B40"/>
    <w:rsid w:val="00985BBB"/>
    <w:rsid w:val="00985C77"/>
    <w:rsid w:val="00987812"/>
    <w:rsid w:val="009908BE"/>
    <w:rsid w:val="00990D15"/>
    <w:rsid w:val="009918FC"/>
    <w:rsid w:val="009922B9"/>
    <w:rsid w:val="00992CC4"/>
    <w:rsid w:val="00994885"/>
    <w:rsid w:val="00995003"/>
    <w:rsid w:val="00996030"/>
    <w:rsid w:val="009963AD"/>
    <w:rsid w:val="00996F6B"/>
    <w:rsid w:val="009978F8"/>
    <w:rsid w:val="00997A3B"/>
    <w:rsid w:val="009A01D5"/>
    <w:rsid w:val="009A0A68"/>
    <w:rsid w:val="009A0EE4"/>
    <w:rsid w:val="009A214E"/>
    <w:rsid w:val="009A216B"/>
    <w:rsid w:val="009A2597"/>
    <w:rsid w:val="009A278A"/>
    <w:rsid w:val="009A2892"/>
    <w:rsid w:val="009A2B4D"/>
    <w:rsid w:val="009A330D"/>
    <w:rsid w:val="009A37AC"/>
    <w:rsid w:val="009A3A1E"/>
    <w:rsid w:val="009A3A97"/>
    <w:rsid w:val="009A55AA"/>
    <w:rsid w:val="009A56A2"/>
    <w:rsid w:val="009A649B"/>
    <w:rsid w:val="009A64C6"/>
    <w:rsid w:val="009A7625"/>
    <w:rsid w:val="009B0EC0"/>
    <w:rsid w:val="009B12AA"/>
    <w:rsid w:val="009B18CA"/>
    <w:rsid w:val="009B219C"/>
    <w:rsid w:val="009B2BB0"/>
    <w:rsid w:val="009B333D"/>
    <w:rsid w:val="009B3943"/>
    <w:rsid w:val="009B44BF"/>
    <w:rsid w:val="009B5947"/>
    <w:rsid w:val="009B6D01"/>
    <w:rsid w:val="009B7918"/>
    <w:rsid w:val="009B7A95"/>
    <w:rsid w:val="009C0486"/>
    <w:rsid w:val="009C06E7"/>
    <w:rsid w:val="009C1E93"/>
    <w:rsid w:val="009C2520"/>
    <w:rsid w:val="009C399B"/>
    <w:rsid w:val="009C3FA8"/>
    <w:rsid w:val="009C42C4"/>
    <w:rsid w:val="009C54A6"/>
    <w:rsid w:val="009C5824"/>
    <w:rsid w:val="009C5CA3"/>
    <w:rsid w:val="009C62DE"/>
    <w:rsid w:val="009C68A5"/>
    <w:rsid w:val="009C6E4A"/>
    <w:rsid w:val="009C7391"/>
    <w:rsid w:val="009D022B"/>
    <w:rsid w:val="009D083E"/>
    <w:rsid w:val="009D1F56"/>
    <w:rsid w:val="009D229D"/>
    <w:rsid w:val="009D26D1"/>
    <w:rsid w:val="009D2D60"/>
    <w:rsid w:val="009D3EE5"/>
    <w:rsid w:val="009D412A"/>
    <w:rsid w:val="009D43CA"/>
    <w:rsid w:val="009D470A"/>
    <w:rsid w:val="009D513D"/>
    <w:rsid w:val="009D5521"/>
    <w:rsid w:val="009D566E"/>
    <w:rsid w:val="009D5E78"/>
    <w:rsid w:val="009D72DF"/>
    <w:rsid w:val="009D75AF"/>
    <w:rsid w:val="009D7663"/>
    <w:rsid w:val="009D76CC"/>
    <w:rsid w:val="009D7887"/>
    <w:rsid w:val="009E226A"/>
    <w:rsid w:val="009E26D5"/>
    <w:rsid w:val="009E2EB6"/>
    <w:rsid w:val="009E3DF3"/>
    <w:rsid w:val="009E46F1"/>
    <w:rsid w:val="009E5464"/>
    <w:rsid w:val="009E6298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3615"/>
    <w:rsid w:val="009F391E"/>
    <w:rsid w:val="00A00962"/>
    <w:rsid w:val="00A01626"/>
    <w:rsid w:val="00A01B64"/>
    <w:rsid w:val="00A02794"/>
    <w:rsid w:val="00A02F96"/>
    <w:rsid w:val="00A040CE"/>
    <w:rsid w:val="00A049FA"/>
    <w:rsid w:val="00A04F83"/>
    <w:rsid w:val="00A05632"/>
    <w:rsid w:val="00A05CE9"/>
    <w:rsid w:val="00A05F2D"/>
    <w:rsid w:val="00A06E2C"/>
    <w:rsid w:val="00A07487"/>
    <w:rsid w:val="00A1029C"/>
    <w:rsid w:val="00A10553"/>
    <w:rsid w:val="00A10773"/>
    <w:rsid w:val="00A11C65"/>
    <w:rsid w:val="00A12401"/>
    <w:rsid w:val="00A1285E"/>
    <w:rsid w:val="00A1310C"/>
    <w:rsid w:val="00A13CD5"/>
    <w:rsid w:val="00A146B0"/>
    <w:rsid w:val="00A14A48"/>
    <w:rsid w:val="00A14A51"/>
    <w:rsid w:val="00A14D21"/>
    <w:rsid w:val="00A14D84"/>
    <w:rsid w:val="00A14E48"/>
    <w:rsid w:val="00A17695"/>
    <w:rsid w:val="00A203EA"/>
    <w:rsid w:val="00A2045D"/>
    <w:rsid w:val="00A2164E"/>
    <w:rsid w:val="00A217F4"/>
    <w:rsid w:val="00A229BA"/>
    <w:rsid w:val="00A22E8E"/>
    <w:rsid w:val="00A22E98"/>
    <w:rsid w:val="00A234F0"/>
    <w:rsid w:val="00A24593"/>
    <w:rsid w:val="00A25414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3AA6"/>
    <w:rsid w:val="00A33FAF"/>
    <w:rsid w:val="00A34125"/>
    <w:rsid w:val="00A34431"/>
    <w:rsid w:val="00A351B0"/>
    <w:rsid w:val="00A35BED"/>
    <w:rsid w:val="00A361CD"/>
    <w:rsid w:val="00A4052F"/>
    <w:rsid w:val="00A40867"/>
    <w:rsid w:val="00A42CE7"/>
    <w:rsid w:val="00A4329A"/>
    <w:rsid w:val="00A450DD"/>
    <w:rsid w:val="00A501E1"/>
    <w:rsid w:val="00A50366"/>
    <w:rsid w:val="00A53D76"/>
    <w:rsid w:val="00A55CFC"/>
    <w:rsid w:val="00A55D24"/>
    <w:rsid w:val="00A56982"/>
    <w:rsid w:val="00A56B75"/>
    <w:rsid w:val="00A602BE"/>
    <w:rsid w:val="00A614AD"/>
    <w:rsid w:val="00A61C92"/>
    <w:rsid w:val="00A62021"/>
    <w:rsid w:val="00A6216D"/>
    <w:rsid w:val="00A623CC"/>
    <w:rsid w:val="00A63AF9"/>
    <w:rsid w:val="00A64C55"/>
    <w:rsid w:val="00A6528F"/>
    <w:rsid w:val="00A65E48"/>
    <w:rsid w:val="00A705FD"/>
    <w:rsid w:val="00A72169"/>
    <w:rsid w:val="00A731CA"/>
    <w:rsid w:val="00A73998"/>
    <w:rsid w:val="00A74239"/>
    <w:rsid w:val="00A74C99"/>
    <w:rsid w:val="00A75106"/>
    <w:rsid w:val="00A75ECA"/>
    <w:rsid w:val="00A76F72"/>
    <w:rsid w:val="00A805FA"/>
    <w:rsid w:val="00A80CE3"/>
    <w:rsid w:val="00A81038"/>
    <w:rsid w:val="00A81310"/>
    <w:rsid w:val="00A824B8"/>
    <w:rsid w:val="00A828C0"/>
    <w:rsid w:val="00A835DD"/>
    <w:rsid w:val="00A85067"/>
    <w:rsid w:val="00A85355"/>
    <w:rsid w:val="00A855DB"/>
    <w:rsid w:val="00A85C44"/>
    <w:rsid w:val="00A86E4C"/>
    <w:rsid w:val="00A87552"/>
    <w:rsid w:val="00A907D9"/>
    <w:rsid w:val="00A90889"/>
    <w:rsid w:val="00A9152D"/>
    <w:rsid w:val="00A91676"/>
    <w:rsid w:val="00A924E1"/>
    <w:rsid w:val="00A92EEB"/>
    <w:rsid w:val="00A92F05"/>
    <w:rsid w:val="00A936DB"/>
    <w:rsid w:val="00A93A3B"/>
    <w:rsid w:val="00A942A2"/>
    <w:rsid w:val="00A942DB"/>
    <w:rsid w:val="00A94CAB"/>
    <w:rsid w:val="00A9559E"/>
    <w:rsid w:val="00A961AD"/>
    <w:rsid w:val="00A964F4"/>
    <w:rsid w:val="00A96BBC"/>
    <w:rsid w:val="00AA0044"/>
    <w:rsid w:val="00AA0F2C"/>
    <w:rsid w:val="00AA1300"/>
    <w:rsid w:val="00AA13F7"/>
    <w:rsid w:val="00AA25CB"/>
    <w:rsid w:val="00AA2996"/>
    <w:rsid w:val="00AA2E86"/>
    <w:rsid w:val="00AA34D8"/>
    <w:rsid w:val="00AA466A"/>
    <w:rsid w:val="00AA6C4C"/>
    <w:rsid w:val="00AA7222"/>
    <w:rsid w:val="00AA7B1A"/>
    <w:rsid w:val="00AB08D6"/>
    <w:rsid w:val="00AB2194"/>
    <w:rsid w:val="00AB2693"/>
    <w:rsid w:val="00AB34F1"/>
    <w:rsid w:val="00AB4202"/>
    <w:rsid w:val="00AB473B"/>
    <w:rsid w:val="00AB4B86"/>
    <w:rsid w:val="00AB5822"/>
    <w:rsid w:val="00AB6324"/>
    <w:rsid w:val="00AB7A0E"/>
    <w:rsid w:val="00AC0CB4"/>
    <w:rsid w:val="00AC0D2C"/>
    <w:rsid w:val="00AC118E"/>
    <w:rsid w:val="00AC1386"/>
    <w:rsid w:val="00AC3177"/>
    <w:rsid w:val="00AC3C65"/>
    <w:rsid w:val="00AC5330"/>
    <w:rsid w:val="00AC6FA2"/>
    <w:rsid w:val="00AC785B"/>
    <w:rsid w:val="00AC799A"/>
    <w:rsid w:val="00AC7C16"/>
    <w:rsid w:val="00AD07EA"/>
    <w:rsid w:val="00AD2CC1"/>
    <w:rsid w:val="00AD3676"/>
    <w:rsid w:val="00AD3DEF"/>
    <w:rsid w:val="00AD4D91"/>
    <w:rsid w:val="00AD505E"/>
    <w:rsid w:val="00AD562C"/>
    <w:rsid w:val="00AD5CB6"/>
    <w:rsid w:val="00AD6E04"/>
    <w:rsid w:val="00AD7289"/>
    <w:rsid w:val="00AD7495"/>
    <w:rsid w:val="00AD77E5"/>
    <w:rsid w:val="00AE03A7"/>
    <w:rsid w:val="00AE1C0A"/>
    <w:rsid w:val="00AE1EAB"/>
    <w:rsid w:val="00AE2167"/>
    <w:rsid w:val="00AE2BDE"/>
    <w:rsid w:val="00AE3E55"/>
    <w:rsid w:val="00AE4113"/>
    <w:rsid w:val="00AE4D51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83C"/>
    <w:rsid w:val="00B009D0"/>
    <w:rsid w:val="00B017F9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5A1"/>
    <w:rsid w:val="00B0737F"/>
    <w:rsid w:val="00B104B4"/>
    <w:rsid w:val="00B10D9A"/>
    <w:rsid w:val="00B11E3C"/>
    <w:rsid w:val="00B145FD"/>
    <w:rsid w:val="00B14705"/>
    <w:rsid w:val="00B14FC1"/>
    <w:rsid w:val="00B15C5B"/>
    <w:rsid w:val="00B166B5"/>
    <w:rsid w:val="00B1772F"/>
    <w:rsid w:val="00B177F8"/>
    <w:rsid w:val="00B1783F"/>
    <w:rsid w:val="00B200FF"/>
    <w:rsid w:val="00B20767"/>
    <w:rsid w:val="00B2092D"/>
    <w:rsid w:val="00B21C76"/>
    <w:rsid w:val="00B22708"/>
    <w:rsid w:val="00B2287F"/>
    <w:rsid w:val="00B22FF7"/>
    <w:rsid w:val="00B230BD"/>
    <w:rsid w:val="00B24A42"/>
    <w:rsid w:val="00B25276"/>
    <w:rsid w:val="00B265C1"/>
    <w:rsid w:val="00B265C8"/>
    <w:rsid w:val="00B268DD"/>
    <w:rsid w:val="00B302E1"/>
    <w:rsid w:val="00B305E0"/>
    <w:rsid w:val="00B30DAE"/>
    <w:rsid w:val="00B31D95"/>
    <w:rsid w:val="00B32F0B"/>
    <w:rsid w:val="00B337BD"/>
    <w:rsid w:val="00B33861"/>
    <w:rsid w:val="00B34C14"/>
    <w:rsid w:val="00B35078"/>
    <w:rsid w:val="00B36D6E"/>
    <w:rsid w:val="00B37336"/>
    <w:rsid w:val="00B37903"/>
    <w:rsid w:val="00B406E3"/>
    <w:rsid w:val="00B407D3"/>
    <w:rsid w:val="00B413D9"/>
    <w:rsid w:val="00B41807"/>
    <w:rsid w:val="00B44B58"/>
    <w:rsid w:val="00B4523A"/>
    <w:rsid w:val="00B45569"/>
    <w:rsid w:val="00B45AF6"/>
    <w:rsid w:val="00B47028"/>
    <w:rsid w:val="00B474A9"/>
    <w:rsid w:val="00B4751C"/>
    <w:rsid w:val="00B476D3"/>
    <w:rsid w:val="00B47868"/>
    <w:rsid w:val="00B47CF4"/>
    <w:rsid w:val="00B5147C"/>
    <w:rsid w:val="00B516C5"/>
    <w:rsid w:val="00B5175E"/>
    <w:rsid w:val="00B5180D"/>
    <w:rsid w:val="00B519C2"/>
    <w:rsid w:val="00B5279D"/>
    <w:rsid w:val="00B527B8"/>
    <w:rsid w:val="00B528C5"/>
    <w:rsid w:val="00B5301E"/>
    <w:rsid w:val="00B53076"/>
    <w:rsid w:val="00B54B4E"/>
    <w:rsid w:val="00B554E8"/>
    <w:rsid w:val="00B56E02"/>
    <w:rsid w:val="00B57480"/>
    <w:rsid w:val="00B575F6"/>
    <w:rsid w:val="00B60A27"/>
    <w:rsid w:val="00B60B73"/>
    <w:rsid w:val="00B617EA"/>
    <w:rsid w:val="00B63E4F"/>
    <w:rsid w:val="00B655F3"/>
    <w:rsid w:val="00B657F2"/>
    <w:rsid w:val="00B66109"/>
    <w:rsid w:val="00B6720B"/>
    <w:rsid w:val="00B6744D"/>
    <w:rsid w:val="00B67B31"/>
    <w:rsid w:val="00B70B18"/>
    <w:rsid w:val="00B711E9"/>
    <w:rsid w:val="00B71346"/>
    <w:rsid w:val="00B719DD"/>
    <w:rsid w:val="00B72FD0"/>
    <w:rsid w:val="00B73D65"/>
    <w:rsid w:val="00B7432B"/>
    <w:rsid w:val="00B74D08"/>
    <w:rsid w:val="00B74EC7"/>
    <w:rsid w:val="00B750F7"/>
    <w:rsid w:val="00B76F20"/>
    <w:rsid w:val="00B777A9"/>
    <w:rsid w:val="00B8236A"/>
    <w:rsid w:val="00B82540"/>
    <w:rsid w:val="00B845EC"/>
    <w:rsid w:val="00B849A8"/>
    <w:rsid w:val="00B84D4C"/>
    <w:rsid w:val="00B863BD"/>
    <w:rsid w:val="00B87438"/>
    <w:rsid w:val="00B87B7B"/>
    <w:rsid w:val="00B87BD8"/>
    <w:rsid w:val="00B90146"/>
    <w:rsid w:val="00B904B3"/>
    <w:rsid w:val="00B90FEF"/>
    <w:rsid w:val="00B91BC4"/>
    <w:rsid w:val="00B91FB2"/>
    <w:rsid w:val="00B92390"/>
    <w:rsid w:val="00B92DDA"/>
    <w:rsid w:val="00B92F2C"/>
    <w:rsid w:val="00B9493B"/>
    <w:rsid w:val="00B94C89"/>
    <w:rsid w:val="00B95DD7"/>
    <w:rsid w:val="00B9676B"/>
    <w:rsid w:val="00B96B50"/>
    <w:rsid w:val="00B9755C"/>
    <w:rsid w:val="00B97596"/>
    <w:rsid w:val="00B97C06"/>
    <w:rsid w:val="00BA028C"/>
    <w:rsid w:val="00BA0E7D"/>
    <w:rsid w:val="00BA1278"/>
    <w:rsid w:val="00BA347E"/>
    <w:rsid w:val="00BA353C"/>
    <w:rsid w:val="00BA371A"/>
    <w:rsid w:val="00BA418A"/>
    <w:rsid w:val="00BA49F9"/>
    <w:rsid w:val="00BA54BA"/>
    <w:rsid w:val="00BA694D"/>
    <w:rsid w:val="00BA6B6D"/>
    <w:rsid w:val="00BA74B5"/>
    <w:rsid w:val="00BA7B28"/>
    <w:rsid w:val="00BB0170"/>
    <w:rsid w:val="00BB0A80"/>
    <w:rsid w:val="00BB0B30"/>
    <w:rsid w:val="00BB0C85"/>
    <w:rsid w:val="00BB1A16"/>
    <w:rsid w:val="00BB1A50"/>
    <w:rsid w:val="00BB2A47"/>
    <w:rsid w:val="00BB3410"/>
    <w:rsid w:val="00BB35F8"/>
    <w:rsid w:val="00BB3AFD"/>
    <w:rsid w:val="00BB421E"/>
    <w:rsid w:val="00BB4D1E"/>
    <w:rsid w:val="00BB7F20"/>
    <w:rsid w:val="00BC0965"/>
    <w:rsid w:val="00BC0A6B"/>
    <w:rsid w:val="00BC0B27"/>
    <w:rsid w:val="00BC1502"/>
    <w:rsid w:val="00BC1977"/>
    <w:rsid w:val="00BC20CD"/>
    <w:rsid w:val="00BC226C"/>
    <w:rsid w:val="00BC25CD"/>
    <w:rsid w:val="00BC2B41"/>
    <w:rsid w:val="00BC3879"/>
    <w:rsid w:val="00BC3F5C"/>
    <w:rsid w:val="00BC40CE"/>
    <w:rsid w:val="00BC4113"/>
    <w:rsid w:val="00BC54AF"/>
    <w:rsid w:val="00BC59E4"/>
    <w:rsid w:val="00BC5C83"/>
    <w:rsid w:val="00BC60C0"/>
    <w:rsid w:val="00BC7C7F"/>
    <w:rsid w:val="00BD0345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F2B"/>
    <w:rsid w:val="00BE4378"/>
    <w:rsid w:val="00BE644C"/>
    <w:rsid w:val="00BE6726"/>
    <w:rsid w:val="00BF1473"/>
    <w:rsid w:val="00BF1FA6"/>
    <w:rsid w:val="00BF2114"/>
    <w:rsid w:val="00BF2434"/>
    <w:rsid w:val="00BF24CB"/>
    <w:rsid w:val="00BF2FF5"/>
    <w:rsid w:val="00BF4F26"/>
    <w:rsid w:val="00BF5438"/>
    <w:rsid w:val="00BF583B"/>
    <w:rsid w:val="00BF6F8A"/>
    <w:rsid w:val="00BF7DB2"/>
    <w:rsid w:val="00C00659"/>
    <w:rsid w:val="00C01488"/>
    <w:rsid w:val="00C0366D"/>
    <w:rsid w:val="00C045C1"/>
    <w:rsid w:val="00C053E0"/>
    <w:rsid w:val="00C07001"/>
    <w:rsid w:val="00C07486"/>
    <w:rsid w:val="00C10160"/>
    <w:rsid w:val="00C10630"/>
    <w:rsid w:val="00C11068"/>
    <w:rsid w:val="00C119DF"/>
    <w:rsid w:val="00C126C6"/>
    <w:rsid w:val="00C12A46"/>
    <w:rsid w:val="00C142D0"/>
    <w:rsid w:val="00C15461"/>
    <w:rsid w:val="00C20E59"/>
    <w:rsid w:val="00C21184"/>
    <w:rsid w:val="00C2256A"/>
    <w:rsid w:val="00C22B63"/>
    <w:rsid w:val="00C22CC9"/>
    <w:rsid w:val="00C22CCA"/>
    <w:rsid w:val="00C23AE7"/>
    <w:rsid w:val="00C23BBC"/>
    <w:rsid w:val="00C240A6"/>
    <w:rsid w:val="00C242C8"/>
    <w:rsid w:val="00C25586"/>
    <w:rsid w:val="00C277FA"/>
    <w:rsid w:val="00C27F3B"/>
    <w:rsid w:val="00C3064D"/>
    <w:rsid w:val="00C30BEC"/>
    <w:rsid w:val="00C3193F"/>
    <w:rsid w:val="00C328BB"/>
    <w:rsid w:val="00C32ADC"/>
    <w:rsid w:val="00C336AC"/>
    <w:rsid w:val="00C360D2"/>
    <w:rsid w:val="00C36311"/>
    <w:rsid w:val="00C37663"/>
    <w:rsid w:val="00C40299"/>
    <w:rsid w:val="00C407D5"/>
    <w:rsid w:val="00C40AA6"/>
    <w:rsid w:val="00C41C90"/>
    <w:rsid w:val="00C42159"/>
    <w:rsid w:val="00C422B5"/>
    <w:rsid w:val="00C43905"/>
    <w:rsid w:val="00C43C21"/>
    <w:rsid w:val="00C44FEC"/>
    <w:rsid w:val="00C45099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2ABC"/>
    <w:rsid w:val="00C5339E"/>
    <w:rsid w:val="00C53679"/>
    <w:rsid w:val="00C543ED"/>
    <w:rsid w:val="00C56426"/>
    <w:rsid w:val="00C5685F"/>
    <w:rsid w:val="00C57EEB"/>
    <w:rsid w:val="00C6174B"/>
    <w:rsid w:val="00C6176D"/>
    <w:rsid w:val="00C6255D"/>
    <w:rsid w:val="00C63995"/>
    <w:rsid w:val="00C63A2D"/>
    <w:rsid w:val="00C642EA"/>
    <w:rsid w:val="00C67F82"/>
    <w:rsid w:val="00C701EA"/>
    <w:rsid w:val="00C73E09"/>
    <w:rsid w:val="00C74E82"/>
    <w:rsid w:val="00C7559C"/>
    <w:rsid w:val="00C76120"/>
    <w:rsid w:val="00C76FBD"/>
    <w:rsid w:val="00C808DC"/>
    <w:rsid w:val="00C8166E"/>
    <w:rsid w:val="00C81D25"/>
    <w:rsid w:val="00C8292B"/>
    <w:rsid w:val="00C83994"/>
    <w:rsid w:val="00C853B1"/>
    <w:rsid w:val="00C86A11"/>
    <w:rsid w:val="00C871E7"/>
    <w:rsid w:val="00C8744D"/>
    <w:rsid w:val="00C87B05"/>
    <w:rsid w:val="00C87C54"/>
    <w:rsid w:val="00C901EC"/>
    <w:rsid w:val="00C90AB9"/>
    <w:rsid w:val="00C9176C"/>
    <w:rsid w:val="00C91E95"/>
    <w:rsid w:val="00C920C9"/>
    <w:rsid w:val="00C933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4C2F"/>
    <w:rsid w:val="00CA4DE2"/>
    <w:rsid w:val="00CA529A"/>
    <w:rsid w:val="00CA6037"/>
    <w:rsid w:val="00CA70C0"/>
    <w:rsid w:val="00CA77C1"/>
    <w:rsid w:val="00CA7C65"/>
    <w:rsid w:val="00CB1868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1CDF"/>
    <w:rsid w:val="00CC1E49"/>
    <w:rsid w:val="00CC1E7E"/>
    <w:rsid w:val="00CC27AA"/>
    <w:rsid w:val="00CC353E"/>
    <w:rsid w:val="00CC5816"/>
    <w:rsid w:val="00CC6926"/>
    <w:rsid w:val="00CC693D"/>
    <w:rsid w:val="00CC6FDA"/>
    <w:rsid w:val="00CC73DC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76B6"/>
    <w:rsid w:val="00CD7A61"/>
    <w:rsid w:val="00CD7AE0"/>
    <w:rsid w:val="00CD7CBB"/>
    <w:rsid w:val="00CE0299"/>
    <w:rsid w:val="00CE0FC9"/>
    <w:rsid w:val="00CE1109"/>
    <w:rsid w:val="00CE1194"/>
    <w:rsid w:val="00CE1AD5"/>
    <w:rsid w:val="00CE4170"/>
    <w:rsid w:val="00CE4706"/>
    <w:rsid w:val="00CE48FD"/>
    <w:rsid w:val="00CE588B"/>
    <w:rsid w:val="00CF0CA4"/>
    <w:rsid w:val="00CF1321"/>
    <w:rsid w:val="00CF22BD"/>
    <w:rsid w:val="00CF29F2"/>
    <w:rsid w:val="00CF39D9"/>
    <w:rsid w:val="00CF5C91"/>
    <w:rsid w:val="00CF6571"/>
    <w:rsid w:val="00CF6C6F"/>
    <w:rsid w:val="00CF6E9A"/>
    <w:rsid w:val="00D00328"/>
    <w:rsid w:val="00D0286B"/>
    <w:rsid w:val="00D055E6"/>
    <w:rsid w:val="00D057E7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AD1"/>
    <w:rsid w:val="00D159A0"/>
    <w:rsid w:val="00D15F5E"/>
    <w:rsid w:val="00D16751"/>
    <w:rsid w:val="00D20509"/>
    <w:rsid w:val="00D21180"/>
    <w:rsid w:val="00D22ACC"/>
    <w:rsid w:val="00D23681"/>
    <w:rsid w:val="00D23DBF"/>
    <w:rsid w:val="00D24136"/>
    <w:rsid w:val="00D24C36"/>
    <w:rsid w:val="00D25157"/>
    <w:rsid w:val="00D25750"/>
    <w:rsid w:val="00D27319"/>
    <w:rsid w:val="00D30E57"/>
    <w:rsid w:val="00D33028"/>
    <w:rsid w:val="00D33A0F"/>
    <w:rsid w:val="00D33A72"/>
    <w:rsid w:val="00D34FA4"/>
    <w:rsid w:val="00D350A3"/>
    <w:rsid w:val="00D3554F"/>
    <w:rsid w:val="00D35AF5"/>
    <w:rsid w:val="00D35EA8"/>
    <w:rsid w:val="00D36894"/>
    <w:rsid w:val="00D36B2F"/>
    <w:rsid w:val="00D400C8"/>
    <w:rsid w:val="00D41571"/>
    <w:rsid w:val="00D41904"/>
    <w:rsid w:val="00D41A2F"/>
    <w:rsid w:val="00D42311"/>
    <w:rsid w:val="00D42730"/>
    <w:rsid w:val="00D44B2D"/>
    <w:rsid w:val="00D45387"/>
    <w:rsid w:val="00D45390"/>
    <w:rsid w:val="00D4553E"/>
    <w:rsid w:val="00D456D0"/>
    <w:rsid w:val="00D458CB"/>
    <w:rsid w:val="00D460C0"/>
    <w:rsid w:val="00D46831"/>
    <w:rsid w:val="00D51372"/>
    <w:rsid w:val="00D516A9"/>
    <w:rsid w:val="00D52DCC"/>
    <w:rsid w:val="00D53DF4"/>
    <w:rsid w:val="00D53F2D"/>
    <w:rsid w:val="00D54424"/>
    <w:rsid w:val="00D57F0E"/>
    <w:rsid w:val="00D6103F"/>
    <w:rsid w:val="00D61C67"/>
    <w:rsid w:val="00D61F5F"/>
    <w:rsid w:val="00D61FF1"/>
    <w:rsid w:val="00D6341D"/>
    <w:rsid w:val="00D63E0F"/>
    <w:rsid w:val="00D646A0"/>
    <w:rsid w:val="00D65075"/>
    <w:rsid w:val="00D66E1E"/>
    <w:rsid w:val="00D7065B"/>
    <w:rsid w:val="00D7093C"/>
    <w:rsid w:val="00D70F7B"/>
    <w:rsid w:val="00D7127F"/>
    <w:rsid w:val="00D718BD"/>
    <w:rsid w:val="00D72A3B"/>
    <w:rsid w:val="00D747FC"/>
    <w:rsid w:val="00D75709"/>
    <w:rsid w:val="00D75B34"/>
    <w:rsid w:val="00D80ACC"/>
    <w:rsid w:val="00D8168F"/>
    <w:rsid w:val="00D81BFB"/>
    <w:rsid w:val="00D82172"/>
    <w:rsid w:val="00D83144"/>
    <w:rsid w:val="00D83870"/>
    <w:rsid w:val="00D83CC6"/>
    <w:rsid w:val="00D84011"/>
    <w:rsid w:val="00D84C31"/>
    <w:rsid w:val="00D84E64"/>
    <w:rsid w:val="00D86041"/>
    <w:rsid w:val="00D8634D"/>
    <w:rsid w:val="00D874F3"/>
    <w:rsid w:val="00D90867"/>
    <w:rsid w:val="00D90E81"/>
    <w:rsid w:val="00D91AA1"/>
    <w:rsid w:val="00D91DCC"/>
    <w:rsid w:val="00D91F3E"/>
    <w:rsid w:val="00D92466"/>
    <w:rsid w:val="00D92642"/>
    <w:rsid w:val="00D93054"/>
    <w:rsid w:val="00D93CBF"/>
    <w:rsid w:val="00D9432D"/>
    <w:rsid w:val="00D947FC"/>
    <w:rsid w:val="00D949D2"/>
    <w:rsid w:val="00D957F8"/>
    <w:rsid w:val="00D95869"/>
    <w:rsid w:val="00D95FB5"/>
    <w:rsid w:val="00D97C48"/>
    <w:rsid w:val="00DA04CA"/>
    <w:rsid w:val="00DA1674"/>
    <w:rsid w:val="00DA1868"/>
    <w:rsid w:val="00DA3682"/>
    <w:rsid w:val="00DA3EE8"/>
    <w:rsid w:val="00DA4FFE"/>
    <w:rsid w:val="00DA542C"/>
    <w:rsid w:val="00DA602C"/>
    <w:rsid w:val="00DB15B6"/>
    <w:rsid w:val="00DB3155"/>
    <w:rsid w:val="00DB3DCB"/>
    <w:rsid w:val="00DB60E7"/>
    <w:rsid w:val="00DB638C"/>
    <w:rsid w:val="00DB64B9"/>
    <w:rsid w:val="00DB6713"/>
    <w:rsid w:val="00DB6D26"/>
    <w:rsid w:val="00DB784F"/>
    <w:rsid w:val="00DC0787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C7F4A"/>
    <w:rsid w:val="00DD012C"/>
    <w:rsid w:val="00DD22F7"/>
    <w:rsid w:val="00DD26CB"/>
    <w:rsid w:val="00DD33C2"/>
    <w:rsid w:val="00DD4043"/>
    <w:rsid w:val="00DD4941"/>
    <w:rsid w:val="00DD4C90"/>
    <w:rsid w:val="00DD6073"/>
    <w:rsid w:val="00DE0AED"/>
    <w:rsid w:val="00DE1B74"/>
    <w:rsid w:val="00DE3F2C"/>
    <w:rsid w:val="00DE40FF"/>
    <w:rsid w:val="00DE7429"/>
    <w:rsid w:val="00DE7D1A"/>
    <w:rsid w:val="00DF10A2"/>
    <w:rsid w:val="00DF1AE5"/>
    <w:rsid w:val="00DF36D7"/>
    <w:rsid w:val="00DF3BE2"/>
    <w:rsid w:val="00DF3FDB"/>
    <w:rsid w:val="00DF4070"/>
    <w:rsid w:val="00DF46F7"/>
    <w:rsid w:val="00DF4972"/>
    <w:rsid w:val="00DF5789"/>
    <w:rsid w:val="00DF67F4"/>
    <w:rsid w:val="00DF698D"/>
    <w:rsid w:val="00E00D95"/>
    <w:rsid w:val="00E0170E"/>
    <w:rsid w:val="00E01972"/>
    <w:rsid w:val="00E02508"/>
    <w:rsid w:val="00E0295A"/>
    <w:rsid w:val="00E03CBC"/>
    <w:rsid w:val="00E03E51"/>
    <w:rsid w:val="00E048E4"/>
    <w:rsid w:val="00E05757"/>
    <w:rsid w:val="00E05C30"/>
    <w:rsid w:val="00E0667B"/>
    <w:rsid w:val="00E10313"/>
    <w:rsid w:val="00E114E3"/>
    <w:rsid w:val="00E115D7"/>
    <w:rsid w:val="00E116A1"/>
    <w:rsid w:val="00E1172C"/>
    <w:rsid w:val="00E14863"/>
    <w:rsid w:val="00E14888"/>
    <w:rsid w:val="00E149C0"/>
    <w:rsid w:val="00E150DC"/>
    <w:rsid w:val="00E15832"/>
    <w:rsid w:val="00E169AB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3AB"/>
    <w:rsid w:val="00E30B72"/>
    <w:rsid w:val="00E319E8"/>
    <w:rsid w:val="00E31E03"/>
    <w:rsid w:val="00E331BE"/>
    <w:rsid w:val="00E34065"/>
    <w:rsid w:val="00E34496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7117"/>
    <w:rsid w:val="00E5047F"/>
    <w:rsid w:val="00E505FC"/>
    <w:rsid w:val="00E50686"/>
    <w:rsid w:val="00E50BF4"/>
    <w:rsid w:val="00E5209E"/>
    <w:rsid w:val="00E55120"/>
    <w:rsid w:val="00E55A4A"/>
    <w:rsid w:val="00E55C19"/>
    <w:rsid w:val="00E567E8"/>
    <w:rsid w:val="00E573F0"/>
    <w:rsid w:val="00E57D48"/>
    <w:rsid w:val="00E57EFB"/>
    <w:rsid w:val="00E609B2"/>
    <w:rsid w:val="00E613E7"/>
    <w:rsid w:val="00E629C5"/>
    <w:rsid w:val="00E65533"/>
    <w:rsid w:val="00E66194"/>
    <w:rsid w:val="00E66360"/>
    <w:rsid w:val="00E6691B"/>
    <w:rsid w:val="00E67462"/>
    <w:rsid w:val="00E71205"/>
    <w:rsid w:val="00E71FCE"/>
    <w:rsid w:val="00E72C24"/>
    <w:rsid w:val="00E72C91"/>
    <w:rsid w:val="00E7327F"/>
    <w:rsid w:val="00E75D2C"/>
    <w:rsid w:val="00E76E3D"/>
    <w:rsid w:val="00E7706F"/>
    <w:rsid w:val="00E80962"/>
    <w:rsid w:val="00E80CEC"/>
    <w:rsid w:val="00E80DCE"/>
    <w:rsid w:val="00E80F5C"/>
    <w:rsid w:val="00E8299F"/>
    <w:rsid w:val="00E835B7"/>
    <w:rsid w:val="00E835D7"/>
    <w:rsid w:val="00E84AE3"/>
    <w:rsid w:val="00E84C74"/>
    <w:rsid w:val="00E85017"/>
    <w:rsid w:val="00E86E98"/>
    <w:rsid w:val="00E87F8A"/>
    <w:rsid w:val="00E90690"/>
    <w:rsid w:val="00E9095F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67D9"/>
    <w:rsid w:val="00E973EC"/>
    <w:rsid w:val="00EA05FC"/>
    <w:rsid w:val="00EA07F7"/>
    <w:rsid w:val="00EA1658"/>
    <w:rsid w:val="00EA2534"/>
    <w:rsid w:val="00EA522C"/>
    <w:rsid w:val="00EA5D11"/>
    <w:rsid w:val="00EA5E45"/>
    <w:rsid w:val="00EA6994"/>
    <w:rsid w:val="00EA71FB"/>
    <w:rsid w:val="00EA74D6"/>
    <w:rsid w:val="00EB0667"/>
    <w:rsid w:val="00EB07DA"/>
    <w:rsid w:val="00EB1448"/>
    <w:rsid w:val="00EB198A"/>
    <w:rsid w:val="00EB1DE8"/>
    <w:rsid w:val="00EB3D5A"/>
    <w:rsid w:val="00EB3DF7"/>
    <w:rsid w:val="00EB42F5"/>
    <w:rsid w:val="00EB59BE"/>
    <w:rsid w:val="00EB70E8"/>
    <w:rsid w:val="00EB7102"/>
    <w:rsid w:val="00EB7F51"/>
    <w:rsid w:val="00EC0419"/>
    <w:rsid w:val="00EC050F"/>
    <w:rsid w:val="00EC0891"/>
    <w:rsid w:val="00EC0AA6"/>
    <w:rsid w:val="00EC15F4"/>
    <w:rsid w:val="00EC1749"/>
    <w:rsid w:val="00EC19CC"/>
    <w:rsid w:val="00EC2053"/>
    <w:rsid w:val="00EC258A"/>
    <w:rsid w:val="00EC2759"/>
    <w:rsid w:val="00EC2901"/>
    <w:rsid w:val="00EC5068"/>
    <w:rsid w:val="00EC5A52"/>
    <w:rsid w:val="00EC5DF3"/>
    <w:rsid w:val="00EC6BAC"/>
    <w:rsid w:val="00EC7C28"/>
    <w:rsid w:val="00ED07DA"/>
    <w:rsid w:val="00ED186B"/>
    <w:rsid w:val="00ED3EBB"/>
    <w:rsid w:val="00ED41E4"/>
    <w:rsid w:val="00ED7D5D"/>
    <w:rsid w:val="00EE0459"/>
    <w:rsid w:val="00EE0A5E"/>
    <w:rsid w:val="00EE1299"/>
    <w:rsid w:val="00EE1B48"/>
    <w:rsid w:val="00EE1E6C"/>
    <w:rsid w:val="00EE2814"/>
    <w:rsid w:val="00EE3618"/>
    <w:rsid w:val="00EE37DA"/>
    <w:rsid w:val="00EE3DEC"/>
    <w:rsid w:val="00EE4C42"/>
    <w:rsid w:val="00EE5F5A"/>
    <w:rsid w:val="00EE6E1A"/>
    <w:rsid w:val="00EF0837"/>
    <w:rsid w:val="00EF0AB0"/>
    <w:rsid w:val="00EF23F7"/>
    <w:rsid w:val="00EF2C27"/>
    <w:rsid w:val="00EF523E"/>
    <w:rsid w:val="00EF6AEF"/>
    <w:rsid w:val="00EF7ADE"/>
    <w:rsid w:val="00F00461"/>
    <w:rsid w:val="00F007B9"/>
    <w:rsid w:val="00F0089E"/>
    <w:rsid w:val="00F00A51"/>
    <w:rsid w:val="00F011EC"/>
    <w:rsid w:val="00F01CFD"/>
    <w:rsid w:val="00F03D98"/>
    <w:rsid w:val="00F03E8A"/>
    <w:rsid w:val="00F05857"/>
    <w:rsid w:val="00F0606F"/>
    <w:rsid w:val="00F060D9"/>
    <w:rsid w:val="00F07D71"/>
    <w:rsid w:val="00F101EB"/>
    <w:rsid w:val="00F10873"/>
    <w:rsid w:val="00F10EBF"/>
    <w:rsid w:val="00F11459"/>
    <w:rsid w:val="00F12D62"/>
    <w:rsid w:val="00F13859"/>
    <w:rsid w:val="00F14061"/>
    <w:rsid w:val="00F158A3"/>
    <w:rsid w:val="00F15CE6"/>
    <w:rsid w:val="00F1714A"/>
    <w:rsid w:val="00F17551"/>
    <w:rsid w:val="00F17FB3"/>
    <w:rsid w:val="00F2013A"/>
    <w:rsid w:val="00F2039E"/>
    <w:rsid w:val="00F20A6D"/>
    <w:rsid w:val="00F20D8E"/>
    <w:rsid w:val="00F20F0A"/>
    <w:rsid w:val="00F2122E"/>
    <w:rsid w:val="00F21C67"/>
    <w:rsid w:val="00F23127"/>
    <w:rsid w:val="00F23A33"/>
    <w:rsid w:val="00F24518"/>
    <w:rsid w:val="00F24797"/>
    <w:rsid w:val="00F24DB7"/>
    <w:rsid w:val="00F25044"/>
    <w:rsid w:val="00F2724F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11"/>
    <w:rsid w:val="00F34C23"/>
    <w:rsid w:val="00F35274"/>
    <w:rsid w:val="00F364C7"/>
    <w:rsid w:val="00F3678A"/>
    <w:rsid w:val="00F36981"/>
    <w:rsid w:val="00F36D6E"/>
    <w:rsid w:val="00F374B2"/>
    <w:rsid w:val="00F375E0"/>
    <w:rsid w:val="00F403F6"/>
    <w:rsid w:val="00F4105F"/>
    <w:rsid w:val="00F416C6"/>
    <w:rsid w:val="00F43565"/>
    <w:rsid w:val="00F43697"/>
    <w:rsid w:val="00F43A93"/>
    <w:rsid w:val="00F4445C"/>
    <w:rsid w:val="00F470BF"/>
    <w:rsid w:val="00F477F2"/>
    <w:rsid w:val="00F50404"/>
    <w:rsid w:val="00F505C2"/>
    <w:rsid w:val="00F511C0"/>
    <w:rsid w:val="00F51486"/>
    <w:rsid w:val="00F53E79"/>
    <w:rsid w:val="00F541E7"/>
    <w:rsid w:val="00F5506C"/>
    <w:rsid w:val="00F553CA"/>
    <w:rsid w:val="00F5549A"/>
    <w:rsid w:val="00F55C72"/>
    <w:rsid w:val="00F608B1"/>
    <w:rsid w:val="00F6107B"/>
    <w:rsid w:val="00F620A0"/>
    <w:rsid w:val="00F624FB"/>
    <w:rsid w:val="00F643D4"/>
    <w:rsid w:val="00F64C9E"/>
    <w:rsid w:val="00F655A0"/>
    <w:rsid w:val="00F65BCF"/>
    <w:rsid w:val="00F671AC"/>
    <w:rsid w:val="00F67814"/>
    <w:rsid w:val="00F67E03"/>
    <w:rsid w:val="00F717BB"/>
    <w:rsid w:val="00F71EC0"/>
    <w:rsid w:val="00F724A4"/>
    <w:rsid w:val="00F728B9"/>
    <w:rsid w:val="00F72989"/>
    <w:rsid w:val="00F7407A"/>
    <w:rsid w:val="00F744FC"/>
    <w:rsid w:val="00F74692"/>
    <w:rsid w:val="00F748A6"/>
    <w:rsid w:val="00F77418"/>
    <w:rsid w:val="00F77DF5"/>
    <w:rsid w:val="00F80784"/>
    <w:rsid w:val="00F80C59"/>
    <w:rsid w:val="00F81D08"/>
    <w:rsid w:val="00F83E9E"/>
    <w:rsid w:val="00F84822"/>
    <w:rsid w:val="00F84D41"/>
    <w:rsid w:val="00F85175"/>
    <w:rsid w:val="00F85F6B"/>
    <w:rsid w:val="00F86F67"/>
    <w:rsid w:val="00F90D7D"/>
    <w:rsid w:val="00F91CCD"/>
    <w:rsid w:val="00F923BF"/>
    <w:rsid w:val="00F92574"/>
    <w:rsid w:val="00F935A3"/>
    <w:rsid w:val="00F954EC"/>
    <w:rsid w:val="00F962DE"/>
    <w:rsid w:val="00F96F17"/>
    <w:rsid w:val="00F973FB"/>
    <w:rsid w:val="00F97E1B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2B28"/>
    <w:rsid w:val="00FB3B9F"/>
    <w:rsid w:val="00FB4515"/>
    <w:rsid w:val="00FB4F57"/>
    <w:rsid w:val="00FB5633"/>
    <w:rsid w:val="00FB645B"/>
    <w:rsid w:val="00FB6C29"/>
    <w:rsid w:val="00FB735F"/>
    <w:rsid w:val="00FC0345"/>
    <w:rsid w:val="00FC0393"/>
    <w:rsid w:val="00FC0DA4"/>
    <w:rsid w:val="00FC0F47"/>
    <w:rsid w:val="00FC16D6"/>
    <w:rsid w:val="00FC1E72"/>
    <w:rsid w:val="00FC1EBE"/>
    <w:rsid w:val="00FC2D05"/>
    <w:rsid w:val="00FC4AF2"/>
    <w:rsid w:val="00FC5363"/>
    <w:rsid w:val="00FC53DF"/>
    <w:rsid w:val="00FC5495"/>
    <w:rsid w:val="00FC588F"/>
    <w:rsid w:val="00FC67B4"/>
    <w:rsid w:val="00FC6A14"/>
    <w:rsid w:val="00FC6FE2"/>
    <w:rsid w:val="00FD0379"/>
    <w:rsid w:val="00FD03A1"/>
    <w:rsid w:val="00FD182A"/>
    <w:rsid w:val="00FD19E2"/>
    <w:rsid w:val="00FD2ED8"/>
    <w:rsid w:val="00FD312F"/>
    <w:rsid w:val="00FD32CD"/>
    <w:rsid w:val="00FD376C"/>
    <w:rsid w:val="00FD418D"/>
    <w:rsid w:val="00FD4A60"/>
    <w:rsid w:val="00FD4C81"/>
    <w:rsid w:val="00FD4E40"/>
    <w:rsid w:val="00FD6759"/>
    <w:rsid w:val="00FD7016"/>
    <w:rsid w:val="00FD76CF"/>
    <w:rsid w:val="00FD7904"/>
    <w:rsid w:val="00FE0BE5"/>
    <w:rsid w:val="00FE0CB4"/>
    <w:rsid w:val="00FE1B56"/>
    <w:rsid w:val="00FE2EDF"/>
    <w:rsid w:val="00FE31D7"/>
    <w:rsid w:val="00FE39A5"/>
    <w:rsid w:val="00FE493E"/>
    <w:rsid w:val="00FE4B35"/>
    <w:rsid w:val="00FE4FEB"/>
    <w:rsid w:val="00FE5F5D"/>
    <w:rsid w:val="00FE671E"/>
    <w:rsid w:val="00FF04E4"/>
    <w:rsid w:val="00FF0646"/>
    <w:rsid w:val="00FF2158"/>
    <w:rsid w:val="00FF216C"/>
    <w:rsid w:val="00FF2892"/>
    <w:rsid w:val="00FF35B3"/>
    <w:rsid w:val="00FF36D3"/>
    <w:rsid w:val="00FF43DF"/>
    <w:rsid w:val="00FF45A4"/>
    <w:rsid w:val="00FF5DC8"/>
    <w:rsid w:val="00FF5DDA"/>
    <w:rsid w:val="00FF6271"/>
    <w:rsid w:val="00FF6577"/>
    <w:rsid w:val="00FF7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EB19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67462"/>
    <w:pPr>
      <w:keepNext/>
      <w:numPr>
        <w:numId w:val="9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67462"/>
    <w:pPr>
      <w:keepNext/>
      <w:numPr>
        <w:ilvl w:val="3"/>
        <w:numId w:val="9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67462"/>
    <w:pPr>
      <w:numPr>
        <w:ilvl w:val="4"/>
        <w:numId w:val="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67462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67462"/>
    <w:pPr>
      <w:numPr>
        <w:ilvl w:val="6"/>
        <w:numId w:val="9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67462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67462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67462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477F2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477F2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F477F2"/>
    <w:rPr>
      <w:rFonts w:cs="Times New Roman"/>
      <w:b/>
      <w:bCs/>
      <w:sz w:val="28"/>
      <w:szCs w:val="28"/>
      <w:lang w:val="ru-RU" w:eastAsia="ru-RU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477F2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477F2"/>
    <w:rPr>
      <w:rFonts w:cs="Times New Roman"/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F477F2"/>
    <w:rPr>
      <w:rFonts w:cs="Times New Roman"/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F477F2"/>
    <w:rPr>
      <w:rFonts w:cs="Times New Roman"/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F477F2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477F2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B05F3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F477F2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B05F3D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477F2"/>
    <w:rPr>
      <w:rFonts w:cs="Times New Roman"/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68138A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68138A"/>
    <w:rPr>
      <w:b/>
      <w:color w:val="000000"/>
      <w:sz w:val="36"/>
    </w:rPr>
  </w:style>
  <w:style w:type="paragraph" w:styleId="DocumentMap">
    <w:name w:val="Document Map"/>
    <w:basedOn w:val="Normal"/>
    <w:link w:val="DocumentMapChar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477F2"/>
    <w:rPr>
      <w:rFonts w:cs="Times New Roman"/>
      <w:sz w:val="2"/>
      <w:szCs w:val="2"/>
    </w:rPr>
  </w:style>
  <w:style w:type="paragraph" w:customStyle="1" w:styleId="a">
    <w:name w:val="Таблица"/>
    <w:basedOn w:val="Normal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2">
    <w:name w:val="Тело ИАК"/>
    <w:basedOn w:val="Normal"/>
    <w:link w:val="a3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81338E"/>
    <w:rPr>
      <w:rFonts w:cs="Times New Roman"/>
      <w:sz w:val="22"/>
      <w:szCs w:val="22"/>
      <w:lang w:val="ru-RU" w:eastAsia="ru-RU"/>
    </w:rPr>
  </w:style>
  <w:style w:type="paragraph" w:customStyle="1" w:styleId="12">
    <w:name w:val="Тело ИАК + 12 пт]"/>
    <w:basedOn w:val="a2"/>
    <w:uiPriority w:val="99"/>
    <w:rsid w:val="0081338E"/>
    <w:pPr>
      <w:numPr>
        <w:numId w:val="6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TOC1">
    <w:name w:val="toc 1"/>
    <w:basedOn w:val="Normal"/>
    <w:next w:val="Normal"/>
    <w:autoRedefine/>
    <w:uiPriority w:val="99"/>
    <w:semiHidden/>
    <w:rsid w:val="00F10873"/>
  </w:style>
  <w:style w:type="character" w:styleId="Hyperlink">
    <w:name w:val="Hyperlink"/>
    <w:basedOn w:val="DefaultParagraphFont"/>
    <w:uiPriority w:val="99"/>
    <w:rsid w:val="002511CF"/>
    <w:rPr>
      <w:rFonts w:cs="Times New Roman"/>
      <w:color w:val="0000FF"/>
      <w:u w:val="single"/>
    </w:rPr>
  </w:style>
  <w:style w:type="paragraph" w:styleId="TOC2">
    <w:name w:val="toc 2"/>
    <w:basedOn w:val="Normal"/>
    <w:next w:val="Normal"/>
    <w:autoRedefine/>
    <w:uiPriority w:val="99"/>
    <w:semiHidden/>
    <w:rsid w:val="00F10873"/>
    <w:pPr>
      <w:ind w:left="240"/>
    </w:pPr>
  </w:style>
  <w:style w:type="paragraph" w:styleId="TableofFigures">
    <w:name w:val="table of figures"/>
    <w:basedOn w:val="Normal"/>
    <w:next w:val="Normal"/>
    <w:uiPriority w:val="99"/>
    <w:semiHidden/>
    <w:rsid w:val="002511CF"/>
  </w:style>
  <w:style w:type="paragraph" w:styleId="TOC3">
    <w:name w:val="toc 3"/>
    <w:basedOn w:val="Normal"/>
    <w:next w:val="Normal"/>
    <w:autoRedefine/>
    <w:uiPriority w:val="99"/>
    <w:semiHidden/>
    <w:rsid w:val="00F10873"/>
    <w:pPr>
      <w:ind w:left="480"/>
    </w:pPr>
  </w:style>
  <w:style w:type="paragraph" w:customStyle="1" w:styleId="1">
    <w:name w:val="Стиль1"/>
    <w:basedOn w:val="Heading3"/>
    <w:uiPriority w:val="99"/>
    <w:rsid w:val="004B5095"/>
    <w:pPr>
      <w:numPr>
        <w:ilvl w:val="2"/>
        <w:numId w:val="7"/>
      </w:numPr>
    </w:pPr>
  </w:style>
  <w:style w:type="paragraph" w:customStyle="1" w:styleId="2">
    <w:name w:val="Стиль2"/>
    <w:basedOn w:val="Heading3"/>
    <w:uiPriority w:val="99"/>
    <w:rsid w:val="004B5095"/>
    <w:pPr>
      <w:numPr>
        <w:ilvl w:val="2"/>
        <w:numId w:val="8"/>
      </w:numPr>
    </w:pPr>
  </w:style>
  <w:style w:type="paragraph" w:customStyle="1" w:styleId="3">
    <w:name w:val="Стиль3"/>
    <w:basedOn w:val="Heading3"/>
    <w:uiPriority w:val="99"/>
    <w:rsid w:val="00E67462"/>
    <w:pPr>
      <w:numPr>
        <w:ilvl w:val="2"/>
        <w:numId w:val="9"/>
      </w:numPr>
    </w:pPr>
  </w:style>
  <w:style w:type="paragraph" w:customStyle="1" w:styleId="2-1">
    <w:name w:val="Заголовок 2-1"/>
    <w:basedOn w:val="Heading2"/>
    <w:uiPriority w:val="99"/>
    <w:rsid w:val="00606F8B"/>
    <w:pPr>
      <w:ind w:firstLine="180"/>
    </w:pPr>
  </w:style>
  <w:style w:type="paragraph" w:customStyle="1" w:styleId="4">
    <w:name w:val="Стиль4"/>
    <w:basedOn w:val="2-1"/>
    <w:uiPriority w:val="99"/>
    <w:rsid w:val="00606F8B"/>
  </w:style>
  <w:style w:type="paragraph" w:customStyle="1" w:styleId="5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">
    <w:name w:val="Стиль6"/>
    <w:basedOn w:val="3"/>
    <w:uiPriority w:val="99"/>
    <w:rsid w:val="00E67462"/>
    <w:rPr>
      <w:sz w:val="28"/>
      <w:szCs w:val="28"/>
    </w:rPr>
  </w:style>
  <w:style w:type="paragraph" w:customStyle="1" w:styleId="7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E67462"/>
    <w:pPr>
      <w:numPr>
        <w:ilvl w:val="1"/>
        <w:numId w:val="9"/>
      </w:numPr>
    </w:pPr>
  </w:style>
  <w:style w:type="paragraph" w:styleId="NormalWeb">
    <w:name w:val="Normal (Web)"/>
    <w:basedOn w:val="Normal"/>
    <w:uiPriority w:val="99"/>
    <w:locked/>
    <w:rsid w:val="00CD7CB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3039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3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39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3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3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3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039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3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39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3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39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3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3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3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3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039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3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3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png"/><Relationship Id="rId154" Type="http://schemas.openxmlformats.org/officeDocument/2006/relationships/image" Target="media/image148.png"/><Relationship Id="rId159" Type="http://schemas.openxmlformats.org/officeDocument/2006/relationships/image" Target="media/image153.png"/><Relationship Id="rId175" Type="http://schemas.openxmlformats.org/officeDocument/2006/relationships/image" Target="media/image166.jpeg"/><Relationship Id="rId170" Type="http://schemas.openxmlformats.org/officeDocument/2006/relationships/image" Target="media/image162.jpeg"/><Relationship Id="rId191" Type="http://schemas.openxmlformats.org/officeDocument/2006/relationships/image" Target="media/image181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image" Target="media/image138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65" Type="http://schemas.openxmlformats.org/officeDocument/2006/relationships/image" Target="media/image158.png"/><Relationship Id="rId181" Type="http://schemas.openxmlformats.org/officeDocument/2006/relationships/image" Target="media/image172.png"/><Relationship Id="rId186" Type="http://schemas.openxmlformats.org/officeDocument/2006/relationships/image" Target="media/image177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55" Type="http://schemas.openxmlformats.org/officeDocument/2006/relationships/image" Target="media/image149.png"/><Relationship Id="rId171" Type="http://schemas.openxmlformats.org/officeDocument/2006/relationships/image" Target="media/image163.png"/><Relationship Id="rId176" Type="http://schemas.openxmlformats.org/officeDocument/2006/relationships/image" Target="media/image167.png"/><Relationship Id="rId192" Type="http://schemas.openxmlformats.org/officeDocument/2006/relationships/image" Target="media/image18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hyperlink" Target="http://www.i-exam.ru." TargetMode="External"/><Relationship Id="rId166" Type="http://schemas.openxmlformats.org/officeDocument/2006/relationships/image" Target="media/image159.png"/><Relationship Id="rId182" Type="http://schemas.openxmlformats.org/officeDocument/2006/relationships/image" Target="media/image173.jpeg"/><Relationship Id="rId187" Type="http://schemas.openxmlformats.org/officeDocument/2006/relationships/image" Target="media/image17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68.png"/><Relationship Id="rId172" Type="http://schemas.openxmlformats.org/officeDocument/2006/relationships/oleObject" Target="embeddings/oleObject2.bin"/><Relationship Id="rId193" Type="http://schemas.openxmlformats.org/officeDocument/2006/relationships/fontTable" Target="fontTable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0.png"/><Relationship Id="rId188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5.png"/><Relationship Id="rId183" Type="http://schemas.openxmlformats.org/officeDocument/2006/relationships/image" Target="media/image174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69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4.png"/><Relationship Id="rId194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6.png"/><Relationship Id="rId184" Type="http://schemas.openxmlformats.org/officeDocument/2006/relationships/image" Target="media/image175.png"/><Relationship Id="rId189" Type="http://schemas.openxmlformats.org/officeDocument/2006/relationships/image" Target="media/image179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5.jpeg"/><Relationship Id="rId179" Type="http://schemas.openxmlformats.org/officeDocument/2006/relationships/image" Target="media/image170.emf"/><Relationship Id="rId190" Type="http://schemas.openxmlformats.org/officeDocument/2006/relationships/image" Target="media/image180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7.png"/><Relationship Id="rId169" Type="http://schemas.openxmlformats.org/officeDocument/2006/relationships/oleObject" Target="embeddings/oleObject1.bin"/><Relationship Id="rId185" Type="http://schemas.openxmlformats.org/officeDocument/2006/relationships/image" Target="media/image17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1.emf"/><Relationship Id="rId26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136</Pages>
  <Words>19991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umu3</cp:lastModifiedBy>
  <cp:revision>3</cp:revision>
  <cp:lastPrinted>2013-11-19T09:55:00Z</cp:lastPrinted>
  <dcterms:created xsi:type="dcterms:W3CDTF">2016-09-02T05:47:00Z</dcterms:created>
  <dcterms:modified xsi:type="dcterms:W3CDTF">2016-10-10T07:39:00Z</dcterms:modified>
</cp:coreProperties>
</file>