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«Русский язык и культура речи»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гуманитарного, социального и экономического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154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16860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163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11605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173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19888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115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8015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15553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Русский язык и культура речи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295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207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95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Русский язык и культура речи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>
              <w:rPr>
                <w:noProof/>
                <w:lang w:val="en-US"/>
              </w:rPr>
              <w:t xml:space="preserve"> (040700.62)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>
              <w:rPr>
                <w:noProof/>
                <w:lang w:val="en-US"/>
              </w:rPr>
              <w:t xml:space="preserve"> (031600.62)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>
              <w:rPr>
                <w:noProof/>
                <w:lang w:val="en-US"/>
              </w:rPr>
              <w:t xml:space="preserve"> (100400.62)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>
              <w:rPr>
                <w:noProof/>
                <w:lang w:val="en-US"/>
              </w:rPr>
              <w:t xml:space="preserve"> (033000.62)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(ФЭПО-18), 54% (ФЭПО-19), 87% (ФЭПО-20), 47% (ФЭПО-21) и 91%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73% (ФЭПО-18), 81% (ФЭПО-19), 77% (ФЭПО-20), 76% (ФЭПО-21) и 78%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Риторика как наука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Речевое взаимодействие. Основные единицы общения. Логические основы речевого общения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Оратор и его аудитория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Подготовка речи и публичное выступление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Теоретические основы культуры речи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Лингвистические словари русского языка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Нормы современного русского языка: нормы ударения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Нормы современного русского языка: орфоэпические нормы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Нормы современного русского языка: лексические нормы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Нормы современного русского языка: лексические нормы фразеологических оборотов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Нормы современного русского языка: морфологические нормы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Морфологические нормы имени числительного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Морфологические нормы местоимений и прилагательных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Синтаксические нормы русского языка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Грамматические ошибки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Речевые ошибки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Орфографические нормы русского литературного языка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Пунктуационные нормы русского литературного языка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Орфографическая грамотность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Пунктуационная грамотность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Стилистика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Стилистика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Риторика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Риторика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Деловой русский язык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Деловой русский язык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Культура речи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Культура речи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 как наука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Оратор и его аудитория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Подготовка речи и публичное выступление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6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6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6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6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6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6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6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 как наука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Оратор и его аудитория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Подготовка речи и публичное выступление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6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6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6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6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6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6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6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ОАБ-43.03.02-11, ОПБ-43.03.02-11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Туризм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ОАБ-43.03.02-11, ОПБ-43.03.02-11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 как наука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Оратор и его аудитория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Подготовка речи и публичное выступление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6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6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6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6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6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6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6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ОАБ-51.03.01-11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ОАБ-51.03.01-11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 как наука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Оратор и его аудитория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Подготовка речи и публичное выступление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29.4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6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6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6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6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Русский язык и культура речи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6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6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6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Русский язык и культура речи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Балабанова Татьяна Леонидовна &lt;3522550&gt;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Быстрых Александра Владимировна &lt;3522539&gt;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Третьякова Ирина Анатольевна &lt;3520953&gt;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Подкина Анна Алексеевна &lt;3522542&gt;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Ремнева Софья Павловна &lt;3520954&gt;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Протопопова Светлана Владимировна &lt;3529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Князева Анна Алексеевна &lt;3522546&gt;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Александра Ивановна &lt;3522543&gt;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Надежда Андреевна &lt;3522547&gt;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Дабосина Диана Павловна &lt;3523931&gt;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Меньшикова Юлия Андреевна &lt;3523929&gt;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Михалева Екатерина Александровна &lt;352392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Конькова Кристина Николаевна &lt;3522551&gt;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Мерзлякова Софья Александровна &lt;3523930&gt;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Курбатов Алексей Михайлович &lt;3522548&gt;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Владимирова Анна Евгеньевна &lt;3522549&gt;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Агафонова Светлана Сергеевна &lt;3522544&gt;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Кокорина Елена Николаевна &lt;3522545&gt;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Телицына Алёна Андреевна &lt;3520955&gt;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Большунова Анастасия Сергеевна &lt;3522541&gt;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Выгодчиков Дмитрий Леонидович &lt;3529858&gt;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Садакова Екатерина Андреевна &lt;3529857&gt;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Лопохова Елена Витальевна &lt;3522540&gt;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Рафаиловна &lt;3523932&gt;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Елена Сергеевна &lt;3523934&gt;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Малышева Валерия Андреевна &lt;3529749&gt;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Широких Анастасия Андреевна &lt;3522553&gt;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Анастасия Константиновна &lt;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Никифорова Виктория Николаевна &lt;3522565&gt;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Копысова Татьяна Александровна &lt;3522557&gt;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Вялых Марина Евгеньевна &lt;3522555&gt;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Слободчикова Екатерина Алексеевна &lt;3522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Нургаянов Роман Русланович &lt;3529748&gt;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Тенякова Екатерина Владимировна &lt;3521020&gt;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Екатерина Ивановна &lt;3522564&gt;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Гайнутденова Розалина Фанисовна &lt;3536051&gt;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Ворончихин Алексей Евгеньевич &lt;3529754&gt;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Смирнова Елизавета Вячеславовна &lt;3522558&gt;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Чунтомова Анастасия Игоревна &lt;3522563&gt;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Каргашина Светлана Сергеевна &lt;3522552&gt;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Девяткова Маргарита Валерьевна &lt;3529757&gt;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Кельмачева Яна Петровна &lt;3522559&gt;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Баимова Светлана Сергеевна &lt;3522566&gt;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Ксения Александровна &lt;3529752&gt;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Карелина Ксения Сергеевна &lt;3522560&gt;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Щелконогова Елена Николаевна &lt;3522554&gt;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Волкова Алена Георгиевна &lt;3522556&gt;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Вахитова Екатерина Андреевна &lt;3536052&gt;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Галанова Юлия Олеговна &lt;3522561&gt;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Алина Александровна &lt;3523933&gt;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Алена Вениаминовна &lt;3529755&gt;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Балобанов Владислав Андреевич &lt;3558542&gt;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Никитина Татьяна Алексеевна &lt;3529751&gt;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Пашкова Ольга Александровна &lt;3529753&gt;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Саргсян Сона Кареновна &lt;3522568&gt;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Гуничева Софья Константиновна &lt;3522567&gt;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Капустина Алёна Алексеевна &lt;3522572&gt;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Пантюхина Алла Александровна &lt;3523937&gt;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Караваева Юлия Андреевна &lt;3521021&gt;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Кулемина Любовь Андреевна &lt;3522569&gt;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Мингалиева Регина Ирековна &lt;3523936&gt;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Дробинина Полина Андреевна &lt;3522571&gt;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Николаева Вероника Игоревна &lt;3520956&gt;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Ложкин Андрей Сергеевич &lt;3522570&gt;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ОПБ-43.03.02-11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Псарева Ирина Игоревна &lt;3529865&gt;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Пасынкова Екатерина Васильевна &lt;3520957&gt;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Кельсина Елена Сергеевна &lt;3529864&gt;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Грудцына Елизавета Алексеевна &lt;3522578&gt;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Толмачев Илья Алексеевич &lt;3530297&gt;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Владимирова Юлия Анатольевна &lt;3522574&gt;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Мингазова Гульнара Ильгизовна &lt;3523938&gt;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Косолапова Анастасия Романовна &lt;3522577&gt;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Анастасия Алексеевна &lt;3522576&gt;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Корчагина Ирина Андреевна &lt;3529861&gt;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Барсукова Рада Вячеславовна &lt;3529860&gt;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Митрошина Екатерина Алексеевна &lt;3529862&gt;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Боровкова Евгения Евгеньевна &lt;3530256&gt;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Федорова Надежда Михайловна &lt;3529866&gt;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Иван Аркадьевич &lt;3522573&gt;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 Николай Олегович &lt;3529868&gt;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Джиоева Аэлита Джемаловна &lt;3529863&gt;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Гильманшина Анна Анатольевна &lt;3521022&gt;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Минасян Карен Айвазович &lt;3535810&gt;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Культурология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ОАБ-51.03.01-11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больше 2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Ахметшина Диана Рустамовна &lt;3523926&gt;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Приходько Валентина Васильевна &lt;3522533&gt;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Александр Игоревич &lt;3522536&gt;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Мерзлякова Мария Вадимовна &lt;3522538&gt;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Прозоров Егор Александрович &lt;3522531&gt;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Горбушин Владислав Александрович &lt;352253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Алина Николаевна &lt;3522537&gt;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Минимуллина Луиза Альбертовна &lt;3179340&gt;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Дементьева Маргарита Андреевна &lt;3522534&gt;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Хайдуков Давид Витальевич &lt;3529851&gt;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Данилова Мария Петровна &lt;3523927&gt;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Кутасова Анастасия Алексеевна &lt;3522535&gt;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08fs156198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16.png"/><Relationship Type="http://schemas.openxmlformats.org/officeDocument/2006/relationships/image" Id="rId40" Target="media/fepo3years_vuz_subj16.png"/><Relationship Type="http://schemas.openxmlformats.org/officeDocument/2006/relationships/image" Id="rId41" Target="media/hist_partic_subj16.png"/><Relationship Type="http://schemas.openxmlformats.org/officeDocument/2006/relationships/image" Id="rId42" Target="media/hist_levels_subj16.png"/><Relationship Type="http://schemas.openxmlformats.org/officeDocument/2006/relationships/image" Id="rId43" Target="media/hist_levels_all_subj16.png"/><Relationship Type="http://schemas.openxmlformats.org/officeDocument/2006/relationships/image" Id="rId44" Target="media/hist_horiz1_3009677.png"/><Relationship Type="http://schemas.openxmlformats.org/officeDocument/2006/relationships/image" Id="rId45" Target="media/map_rates1_3009677.png"/><Relationship Type="http://schemas.openxmlformats.org/officeDocument/2006/relationships/image" Id="rId46" Target="media/hist_horiz2_3009677.png"/><Relationship Type="http://schemas.openxmlformats.org/officeDocument/2006/relationships/image" Id="rId47" Target="media/hist_resh2_3009677.png"/><Relationship Type="http://schemas.openxmlformats.org/officeDocument/2006/relationships/image" Id="rId48" Target="media/hist_horiz3_3009677.png"/><Relationship Type="http://schemas.openxmlformats.org/officeDocument/2006/relationships/image" Id="rId49" Target="media/hist_resh3_3009677.png"/><Relationship Type="http://schemas.openxmlformats.org/officeDocument/2006/relationships/image" Id="rId50" Target="media/pie_3009677.png"/><Relationship Type="http://schemas.openxmlformats.org/officeDocument/2006/relationships/image" Id="rId51" Target="media/hist_horiz1_3009671.png"/><Relationship Type="http://schemas.openxmlformats.org/officeDocument/2006/relationships/image" Id="rId52" Target="media/map_rates1_3009671.png"/><Relationship Type="http://schemas.openxmlformats.org/officeDocument/2006/relationships/image" Id="rId53" Target="media/hist_horiz2_3009671.png"/><Relationship Type="http://schemas.openxmlformats.org/officeDocument/2006/relationships/image" Id="rId54" Target="media/hist_resh2_3009671.png"/><Relationship Type="http://schemas.openxmlformats.org/officeDocument/2006/relationships/image" Id="rId55" Target="media/hist_horiz3_3009671.png"/><Relationship Type="http://schemas.openxmlformats.org/officeDocument/2006/relationships/image" Id="rId56" Target="media/hist_resh3_3009671.png"/><Relationship Type="http://schemas.openxmlformats.org/officeDocument/2006/relationships/image" Id="rId57" Target="media/pie_3009671.png"/><Relationship Type="http://schemas.openxmlformats.org/officeDocument/2006/relationships/image" Id="rId58" Target="media/hist_horiz1_3009674.png"/><Relationship Type="http://schemas.openxmlformats.org/officeDocument/2006/relationships/image" Id="rId59" Target="media/map_rates1_3009674.png"/><Relationship Type="http://schemas.openxmlformats.org/officeDocument/2006/relationships/image" Id="rId60" Target="media/hist_horiz2_3009674.png"/><Relationship Type="http://schemas.openxmlformats.org/officeDocument/2006/relationships/image" Id="rId61" Target="media/hist_resh2_3009674.png"/><Relationship Type="http://schemas.openxmlformats.org/officeDocument/2006/relationships/image" Id="rId62" Target="media/hist_horiz3_3009674.png"/><Relationship Type="http://schemas.openxmlformats.org/officeDocument/2006/relationships/image" Id="rId63" Target="media/hist_resh3_3009674.png"/><Relationship Type="http://schemas.openxmlformats.org/officeDocument/2006/relationships/image" Id="rId64" Target="media/pie_3009674.png"/><Relationship Type="http://schemas.openxmlformats.org/officeDocument/2006/relationships/image" Id="rId65" Target="media/hist_horiz1_3009652.png"/><Relationship Type="http://schemas.openxmlformats.org/officeDocument/2006/relationships/image" Id="rId66" Target="media/map_rates1_3009652.png"/><Relationship Type="http://schemas.openxmlformats.org/officeDocument/2006/relationships/image" Id="rId67" Target="media/hist_horiz2_3009652.png"/><Relationship Type="http://schemas.openxmlformats.org/officeDocument/2006/relationships/image" Id="rId68" Target="media/hist_resh2_3009652.png"/><Relationship Type="http://schemas.openxmlformats.org/officeDocument/2006/relationships/image" Id="rId69" Target="media/hist_horiz3_3009652.png"/><Relationship Type="http://schemas.openxmlformats.org/officeDocument/2006/relationships/image" Id="rId70" Target="media/hist_resh3_3009652.png"/><Relationship Type="http://schemas.openxmlformats.org/officeDocument/2006/relationships/image" Id="rId71" Target="media/pie_3009652.png"/><Relationship Type="http://schemas.openxmlformats.org/officeDocument/2006/relationships/image" Id="rId72" Target="media/hist_monitoring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