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«Микроэкономика»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профессионального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Микроэкономика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Микроэкономика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98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6929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5030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5150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2309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3126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Микроэкономика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208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81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Микроэкономика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Микроэкономика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Микроэкономика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69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69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Микроэкономика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Микроэкономика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Микроэкономика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>
              <w:rPr>
                <w:noProof/>
                <w:lang w:val="en-US"/>
              </w:rPr>
              <w:t xml:space="preserve"> (080100.62)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Микроэкономика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81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57% (ФЭПО-18), 33% (ФЭПО-20) и 72%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70% (ФЭПО-18), 78% (ФЭПО-19), 67% (ФЭПО-20), 67% (ФЭПО-21) и 69%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Микроэкономика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Микроэкономика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Микроэкономика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метод микроэкономики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Потребности и ресурсы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Проблема выбора. Кривая производственных возможностей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Закон спроса и закон предложения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Равновесие спроса и предложения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Эластичность спроса и предложения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Излишек потребителя и производителя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Теория поведения потребителя. Равновесие потребителя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Равновесие производителя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Издержки производства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Валовая выручка и прибыль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Конкуренция и ее виды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Рынок совершенной конкуренции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Монополия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Несовершенная конкуренция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Особенности спроса и предложения факторов производства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Рынок труда и заработная плата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Рынок капитала и процент. Рынок земли и рента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метод микроэкономики. Базовые понятия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Предмет и метод микроэкономики. Базовые понятия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Теория спроса и предложения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Теория спроса и предложения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Теория фирмы, функционирующей на различных рынках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Теория фирмы, функционирующей на различных рынках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Рынок факторов производства и факторные доходы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Рынок факторов производства и факторные доходы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ОАБ-38.03.01.00-11, ОАБ-38.03.01.00-12, ОАБ-38.03.01.00-13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Микроэкономика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ОАБ-38.03.01.00-11, ОАБ-38.03.01.00-12, ОАБ-38.03.01.00-13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микроэкономики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спроса и закон предложения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Равновесие спроса и предложения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 спроса и предложения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поведения потребителя. Равновесие потребителя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Валовая выручка и прибыль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Конкуренция и ее виды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 совершенной конкуренции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Монополия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Несовершенная конкуренция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 труда и заработная плата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 капитала и процент. Рынок земли и рента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микроэкономики. Базовые понятия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микроэкономики. Базовые понятия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спроса и предложения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спроса и предложения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фирмы, функционирующей на различных рынках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фирмы, функционирующей на различных рынках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19.4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20.4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5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Микроэкономика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5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Микроэкономика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Равновесие спроса и предложения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Микроэкономика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5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Микроэкономика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Микроэкономика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5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Микроэкономика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Микроэкономика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5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Микроэкономика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5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Микроэкономика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5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Микроэкономика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теоретические экономические знания, имеет представление о рыночных отношениях, поведении хозяйствующих субъектов и способах их эффективного функционирования, но не овладел необходимой системой знаний.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сущности экономических явлений, поведении отдельных структурных единиц и хозяйственных субъектов, экономических закономерностях формирования предпринимательского капитала и конкурентной среды. Студент владеет некоторыми умениями проведения микроэкономического анализа, что позволит ему в будущем развить способность оценивать текущие события экономической жизни, анализировать их и предвидеть последствия принимаемых решений.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субъектах экономики, явлениях и процессах экономической жизни общества. Студент овладел методами и инструментами исследования этих явлений, способен обосновать способы и средства решения микроэкономических проблем.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продемонстрировал знание современных микроэкономических концепций и моделей, приобрел практические навыки анализа мотивов и закономерностей деятельности субъектов экономики, ситуации на конкретных рынках товаров и ресурсов, движения уровня цен и объемов выпуска продукции; способен решать проблемные ситуации на микроэкономическом уровне (домохозяйство, фирма, отраслевой рынок).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ОАБ-38.03.01.00-11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2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Кудрявцева Лина Васильевна &lt;3522523&gt;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Кузьменкова Кристина Андреевна &lt;3529471&gt;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Елена Игоревна &lt;3522519&gt;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Рахматуллаева Линара Алымбаевна &lt;3529522&gt;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Шиповский Роберт Константинович &lt;3529477&gt;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Калмыкова Анастасия Константиновна &lt;35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Сундуков Всеволод Витальевич &lt;3529512&gt;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Айрапетова Ануш Руслановна &lt;3529506&gt;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Титов Егор Сергеевич &lt;3531167&gt;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Фишов Андрей Андреевич &lt;3529509&gt;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Шаехова Олеся Илдаровна &lt;3529505&gt;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Федулова Дарья Геннадьевна &lt;3529495&gt;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Туктамышев Максим Сергеевич &lt;3529474&gt;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Андреевна &lt;3521018&gt;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Рыбалкина Адэль Константиновна &lt;3529484&gt;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Сабирова Анастасия Олеговна &lt;3529520&gt;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Чиркова Наталья Алексеевна &lt;3520952&gt;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Коконова Татьяна Сергеевна &lt;3521019&gt;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Бабкина Наталья Павловна &lt;3521103&gt;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Арасланова Анастасия Бахтияровна &lt;353583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Ямалеева Алсу Ринатовна &lt;3529516&gt;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Сергеева Татьяна Сергеевна &lt;3529475&gt;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Зорина Екатерина Владимировна &lt;3520951&gt;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Штыкова Виктория Владимировна &lt;3529527&gt;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Шакирова Гузель Булатовна &lt;3529530&gt;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Саматова Линара Вильнуровна &lt;3529491&gt;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Сахабутдинова Динара Ильгамовна &lt;3529492&gt;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ОАБ-38.03.01.00-12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2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Мурадян Елена Мартиковна &lt;3522526&gt;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Кочурова Анна Вячеславовна &lt;3529470&gt;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Лыткина Ксения Сергеевна &lt;3522530&gt;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Медведева Марина Владимировна &lt;3522521&gt;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Луконина Анна Андреевна &lt;3522520&gt;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Селивановский Александр Дмитриевич &lt;35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Колодкина Мария Александровна &lt;3529476&gt;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Искакова Мария Гелиевна &lt;3529515&gt;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Полуэктов Егор Александрович &lt;3547961&gt;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Кулышева Мария Александровна &lt;3522527&gt;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Петрова Ирина Леонидовна &lt;3529501&gt;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Кочурова Елизавета Васильевна &lt;3529528&gt;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 Михаил Александрович &lt;3529485&gt;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Калинина Анастасия Геннадьевна &lt;3529489&gt;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Курочкин Марк Олегович &lt;3529483&gt;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Манжос Татьяна Владимировна &lt;3529487&gt;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Насырова Эллина Рамилевна &lt;3529497&gt;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Мансурова Анжела Салиховна &lt;3529521&gt;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Наумова Диана Алексеевна &lt;3529493&gt;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Парьев Александр Владимирович &lt;3529529&gt;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Овчинникова Виктория Олеговна &lt;3529514&gt;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Мельников Владимир Вячеславович &lt;3522529&gt;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 Стефан Харалампиевич &lt;3529472&gt;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 Алексей Харалампиевич &lt;3529480&gt;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Лосев Владимир Георгиевич &lt;3529508&gt;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Овечкина Светлана Андреевна &lt;3529519&gt;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ОАБ-38.03.01.00-13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2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Лихачева Наталья Андреевна &lt;3523924&gt;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Багаутдинова Яна Сергеевна &lt;3529517&gt;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Лагунова Анастасия Дмитриевна &lt;3523925&gt;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Губаев Артур Аликович &lt;3529494&gt;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Займатов Павел Геннадьевич &lt;3529510&gt;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Грекова Ксения Владимировна &lt;3529481&gt;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Задорина Елизавета Михайловна &lt;3529496&gt;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Антипова Маргарита Юрьевна &lt;3529500&gt;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Соловьева Татьяна Петровна &lt;3522524&gt;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Улеев Андрей Владиславович &lt;3524170&gt;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Омелин Никита Андреевич &lt;3614852&gt;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Ярмиева Лилия Маратовна &lt;3522522&gt;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Лётчикова Дарья Андреевна &lt;3535832&gt;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Тополев Егор Сергеевич &lt;3522528&gt;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Безсонова Юлия Владимировна &lt;3529490&gt;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Кричмар Виктория Валерьевна &lt;3536906&gt;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Сагутдинова Алсу Саидовна &lt;3537624&gt;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Сохин Илья Павлович &lt;3529525&gt;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Емшанов Артемий Сергеевич &lt;3529503&gt;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Запольских Максим Дмитриевич &lt;3529488&gt;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Арутюнян Варткес Самвелович &lt;3529478&gt;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Гребенкин Максим Вячеславович &lt;3614848&gt;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Ижболдина Ксения Владимировна &lt;3529523&gt;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Быкова Юлиана Эдуардовна &lt;3529504&gt;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Бобылева Татьяна Денисовна &lt;3529499&gt;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Зуев Всеволод Владимирович &lt;3529518&gt;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Аскеров Асланбек Фархад оглы &lt;3529473&gt;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Зелютина Мария Александровна &lt;3529524&gt;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61.png"/><Relationship Type="http://schemas.openxmlformats.org/officeDocument/2006/relationships/image" Id="rId40" Target="media/fepo3years_vuz_subj61.png"/><Relationship Type="http://schemas.openxmlformats.org/officeDocument/2006/relationships/image" Id="rId41" Target="media/hist_partic_subj61.png"/><Relationship Type="http://schemas.openxmlformats.org/officeDocument/2006/relationships/image" Id="rId42" Target="media/hist_levels_subj61.png"/><Relationship Type="http://schemas.openxmlformats.org/officeDocument/2006/relationships/image" Id="rId43" Target="media/hist_levels_all_subj61.png"/><Relationship Type="http://schemas.openxmlformats.org/officeDocument/2006/relationships/image" Id="rId44" Target="media/hist_horiz1_3009531.png"/><Relationship Type="http://schemas.openxmlformats.org/officeDocument/2006/relationships/image" Id="rId45" Target="media/map_rates1_3009531.png"/><Relationship Type="http://schemas.openxmlformats.org/officeDocument/2006/relationships/image" Id="rId46" Target="media/hist_horiz2_3009531.png"/><Relationship Type="http://schemas.openxmlformats.org/officeDocument/2006/relationships/image" Id="rId47" Target="media/hist_resh2_3009531.png"/><Relationship Type="http://schemas.openxmlformats.org/officeDocument/2006/relationships/image" Id="rId48" Target="media/hist_horiz3_3009531.png"/><Relationship Type="http://schemas.openxmlformats.org/officeDocument/2006/relationships/image" Id="rId49" Target="media/hist_resh3_3009531.png"/><Relationship Type="http://schemas.openxmlformats.org/officeDocument/2006/relationships/image" Id="rId50" Target="media/pie_3009531.png"/><Relationship Type="http://schemas.openxmlformats.org/officeDocument/2006/relationships/image" Id="rId51" Target="media/hist_monitoring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