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«Менеджмент»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6275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5295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4739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3697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3037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Менеджмент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191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Менеджмент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>
              <w:rPr>
                <w:noProof/>
                <w:lang w:val="en-US"/>
              </w:rPr>
              <w:t xml:space="preserve"> (100700.62)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Торговое дело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91% (ФЭПО-18), 81% (ФЭПО-20) и 93%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86% (ФЭПО-18), 78% (ФЭПО-19), 80% (ФЭПО-20), 82% (ФЭПО-21) и 87%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3-5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Эволюция теории менеджмента в России и за рубежом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Опыт и современная практика менеджмента в России и за рубежом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понятия и характеристики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Системный подход к организации управления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Экономические методы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Административные (организационно-распорядительные) методы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Социально-психологические методы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Эффективность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Внутрифирменное стратегическое и оперативное планирование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как функция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Мотивация деятельности в менеджменте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Координация и контроль в системе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Сущность и виды управленческих решений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Процесс принятия и реализации управленческих решений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Методы принятия управленческих решений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Эффективность управленческих решений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Коммуникации в менеджменте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Управление человеком и управление группой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Стиль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Самоменеджмент и формирование имиджа руководителя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Корпоративная культура и этико-психологические основы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Управление конфликтами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Основы управления персоналом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Кадровая политика в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Функции кадровой службы в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Управление карьерой в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Организационные отношения в системе менеджмента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Факторы и формы организационного построения фирмы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Механистические (иерархические) организационные структуры управления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Органические (адаптивные) организационные структуры управления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Международный менеджмент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Инновационный менеджмент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Стратегический менеджмент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Финансовый менеджмент и управление рисками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Сущность и функции маркетинга в организации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Формирование товарной политики и рыночной стратегии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Методы ценообразования в маркетинге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Управление сбытом и продвижение товара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Исторические тенденции развития и общая характеристика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Методологические основы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Функции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Технология разработки управленческих решений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Социально-психологические основы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Управление персоналом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Организационное проектирование в менеджменте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Функциональные области менеджмента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Маркетинговый подход к управлению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ОАБ-38.03.01.01а-21, ОАБ-38.03.01.05а-21, ОАБ-38.03.01.06а-21, ОАБ-38.03.01.07а-21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ОАБ-38.03.01.01а-21, ОАБ-38.03.01.05а-21, ОАБ-38.03.01.06а-21, ОАБ-38.03.01.07а-21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3-5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характеристики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Системный подход к организации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методы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как функция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Мотивация деятельности в менеджменте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Координация и контроль в системе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человеком и управление группой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Методологические основы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Технология разработки управленческих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основы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Организационное проектирование в менеджменте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Менеджмент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Менеджмент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5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Торговое дело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ОАБ-38.03.06.01а-21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Торговое дело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ОАБ-38.03.06.01а-21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3-5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характеристики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Системный подход к организации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методы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как функция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Мотивация деятельности в менеджменте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Координация и контроль в системе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человеком и управление группой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Методологические основы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Технология разработки управленческих решений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основы менеджмента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Организационное проектирование в менеджменте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Менеджмент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Менеджмент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Торговое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2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Менеджмент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 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ОАБ-38.03.01.01а-21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Балобанова Анна Сергеевна &lt;3182221&gt;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Рыболовлева Анастасия Сергеевна &lt;3182217&gt;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Бондаренко Анастасия Сергеевна &lt;3182250&gt;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Бронников Александр Олегович &lt;3182256&gt;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Салтыков Анатолий Никитович &lt;3182233&gt;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Нугманова Галия Ильгамовна &lt;3182252&gt;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Жуйкова Анастасия Александровна &lt;3182229&gt;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Клинк Каролина Александровна &lt;3182209&gt;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Сарычева Наталья Геннадьевна &lt;3182214&gt;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 &lt;3182225&gt;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Бахметьева Диана Альбертовна &lt;3182207&gt;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Колегова Анастасия Андреевна &lt;3182222&gt;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Никонова Мария Михайловна &lt;3182260&gt;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ОАБ-38.03.01.05а-21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Лукин Максим Николаевич &lt;3182247&gt;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Рахимзянова Юлия Рафисовна &lt;3182236&gt;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Луценко Тальетта Юрьевна &lt;3182234&gt;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Стародубцева Александра Алексеевна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Милютина Дарья Андреевна &lt;3182248&gt;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Истомин Кирилл Игоревич &lt;3182216&gt;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Егоян Симавон Хачатурович &lt;3182213&gt;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ОАБ-38.03.01.06а-21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Миннахметова Анастасия Маратовна &lt;318222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Тюкалова Марина Аркадьевна &lt;3182257&gt;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Яремчук Анна Руслановна &lt;3182218&gt;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Марина Павловна &lt;3182206&gt;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Кудрина Дарья Константиновна &lt;3182251&gt;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Калинина Валерия Константиновна &lt;3182227&gt;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Валентиновна &lt;3182239&gt;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Ермаков Илья Сергеевич &lt;3182253&gt;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Полина Владиславовна &lt;3182226&gt;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Русских Кирилл Олегович &lt;3183980&gt;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Виталий Владимирович &lt;3182231&gt;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Пашаева Анна Сергеевна &lt;3182230&gt;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Русанов Константин Николаевич &lt;3182238&gt;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ОАБ-38.03.01.07а-21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Данил Владимирович &lt;3182212&gt;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Кошурникова Анастасия Дмитриевна &lt;318224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Галичанина Алина Юрьевна &lt;3182210&gt;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Андреева Екатерина Вячеславовна &lt;3182249&gt;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Анжелика Валерьевна &lt;3184543&gt;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Штина Юлиания Александровна &lt;3182232&gt;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Сурнин Руслан Викторович &lt;3182205&gt;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Акберова Самира Азер Кызы &lt;3182255&gt;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Радыгина Анастасия Александровна &lt;318221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Торговое дело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ОАБ-38.03.06.01а-21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Хазиева Алина Сагитяновна &lt;3182678&gt;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Конев Федор Леонидович &lt;3182682&gt;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Рычин Глеб Алексеевич &lt;3182671&gt;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Авдеева Диана Анатольевна &lt;3182676&gt;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Баранова Мария Андреевна &lt;3182679&gt;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Вотякова Анна Владимировна &lt;3182674&gt;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Тупчиева Камила Газалиевна &lt;3182675&gt;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Ижиков Матвей Сергеевич &lt;3182681&gt;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Боброва Валентина Андреевна &lt;3182670&gt;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Мамонтова Наталья Геннадьевна &lt;3182672&gt;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Самарова Татьяна Ивановна &lt;3182673&gt;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Каркина Яна Владимировна &lt;3184154&gt;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Абзалов Дамир Айратович &lt;3182677&gt;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62.png"/><Relationship Type="http://schemas.openxmlformats.org/officeDocument/2006/relationships/image" Id="rId40" Target="media/fepo3years_vuz_subj62.png"/><Relationship Type="http://schemas.openxmlformats.org/officeDocument/2006/relationships/image" Id="rId41" Target="media/hist_partic_subj62.png"/><Relationship Type="http://schemas.openxmlformats.org/officeDocument/2006/relationships/image" Id="rId42" Target="media/hist_levels_subj62.png"/><Relationship Type="http://schemas.openxmlformats.org/officeDocument/2006/relationships/image" Id="rId43" Target="media/hist_levels_all_subj62.png"/><Relationship Type="http://schemas.openxmlformats.org/officeDocument/2006/relationships/image" Id="rId44" Target="media/hist_horiz1_3009564.png"/><Relationship Type="http://schemas.openxmlformats.org/officeDocument/2006/relationships/image" Id="rId45" Target="media/map_rates1_3009564.png"/><Relationship Type="http://schemas.openxmlformats.org/officeDocument/2006/relationships/image" Id="rId46" Target="media/hist_horiz2_3009564.png"/><Relationship Type="http://schemas.openxmlformats.org/officeDocument/2006/relationships/image" Id="rId47" Target="media/hist_resh2_3009564.png"/><Relationship Type="http://schemas.openxmlformats.org/officeDocument/2006/relationships/image" Id="rId48" Target="media/hist_horiz3_3009564.png"/><Relationship Type="http://schemas.openxmlformats.org/officeDocument/2006/relationships/image" Id="rId49" Target="media/hist_resh3_3009564.png"/><Relationship Type="http://schemas.openxmlformats.org/officeDocument/2006/relationships/image" Id="rId50" Target="media/pie_3009564.png"/><Relationship Type="http://schemas.openxmlformats.org/officeDocument/2006/relationships/image" Id="rId51" Target="media/hist_horiz1_3011233.png"/><Relationship Type="http://schemas.openxmlformats.org/officeDocument/2006/relationships/image" Id="rId52" Target="media/map_rates1_3011233.png"/><Relationship Type="http://schemas.openxmlformats.org/officeDocument/2006/relationships/image" Id="rId53" Target="media/hist_horiz2_3011233.png"/><Relationship Type="http://schemas.openxmlformats.org/officeDocument/2006/relationships/image" Id="rId54" Target="media/hist_resh2_3011233.png"/><Relationship Type="http://schemas.openxmlformats.org/officeDocument/2006/relationships/image" Id="rId55" Target="media/hist_horiz3_3011233.png"/><Relationship Type="http://schemas.openxmlformats.org/officeDocument/2006/relationships/image" Id="rId56" Target="media/hist_resh3_3011233.png"/><Relationship Type="http://schemas.openxmlformats.org/officeDocument/2006/relationships/image" Id="rId57" Target="media/pie_3011233.png"/><Relationship Type="http://schemas.openxmlformats.org/officeDocument/2006/relationships/image" Id="rId58" Target="media/hist_monitoring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