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«Математика»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математического и естественнонаучного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Математика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189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20349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233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29687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191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17840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147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14423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116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9672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Математика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531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166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Математика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83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69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  <w:r>
              <w:rPr>
                <w:noProof/>
                <w:lang w:val="en-US"/>
              </w:rPr>
              <w:t xml:space="preserve"> (100700.62)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Торговое дело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Математика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83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98% (ФЭПО-18), 66% (ФЭПО-19), 73% (ФЭПО-20), 72% (ФЭПО-21) и 100%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56% (ФЭПО-18), 58% (ФЭПО-19), 59% (ФЭПО-20), 68% (ФЭПО-21) и 69%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Определители и матрицы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Скалярное и векторное произведения векторов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Плоскость в пространстве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Предел функции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Непрерывность функции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Неопределенный интеграл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Определенный интеграл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Числовые ряды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Степенные ряды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Случайные события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Случайные величины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Линейная алгебра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Векторная алгебра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Элементы теории пределов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Интегральное исчисление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теории рядов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Теория вероятностей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38.03.06</w:t>
      </w:r>
      <w:r>
        <w:rPr>
          <w:noProof/>
          <w:lang w:val="en-US"/>
        </w:rPr>
        <w:t xml:space="preserve"> (100700.62)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Торговое дело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ОАБ-38.03.06.01а-21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Торговое дело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ОАБ-38.03.06.01а-21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2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2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Математика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Производные первого порядка ФОП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2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2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Математика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2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2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Торговое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2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Математика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38.03.06</w:t>
      </w:r>
      <w:r>
        <w:rPr>
          <w:noProof/>
          <w:lang w:val="en-US"/>
        </w:rPr>
        <w:t xml:space="preserve"> (100700.62)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Торговое дело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ОАБ-38.03.06.01а-21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6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Баранова Мария Андреевна &lt;3182679&gt;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Авдеева Диана Анатольевна &lt;3182676&gt;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Боброва Валентина Андреевна &lt;3182670&gt;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Рычин Глеб Алексеевич &lt;3182671&gt;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Каркина Яна Владимировна &lt;3184154&gt;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Самарова Татьяна Ивановна &lt;3182673&gt;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Мамонтова Наталья Геннадьевна &lt;3182672&gt;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Хазиева Алина Сагитяновна &lt;3182678&gt;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Вотякова Анна Владимировна &lt;3182674&gt;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Конев Федор Леонидович &lt;3182682&gt;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Ижиков Матвей Сергеевич &lt;3182681&gt;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Тупчиева Камила Газалиевна &lt;3182675&gt;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1.png"/><Relationship Type="http://schemas.openxmlformats.org/officeDocument/2006/relationships/image" Id="rId40" Target="media/fepo3years_vuz_subj1.png"/><Relationship Type="http://schemas.openxmlformats.org/officeDocument/2006/relationships/image" Id="rId41" Target="media/hist_partic_subj1.png"/><Relationship Type="http://schemas.openxmlformats.org/officeDocument/2006/relationships/image" Id="rId42" Target="media/hist_levels_subj1.png"/><Relationship Type="http://schemas.openxmlformats.org/officeDocument/2006/relationships/image" Id="rId43" Target="media/hist_levels_all_subj1.png"/><Relationship Type="http://schemas.openxmlformats.org/officeDocument/2006/relationships/image" Id="rId44" Target="media/hist_horiz1_3011231.png"/><Relationship Type="http://schemas.openxmlformats.org/officeDocument/2006/relationships/image" Id="rId45" Target="media/map_rates1_3011231.png"/><Relationship Type="http://schemas.openxmlformats.org/officeDocument/2006/relationships/image" Id="rId46" Target="media/hist_horiz2_3011231.png"/><Relationship Type="http://schemas.openxmlformats.org/officeDocument/2006/relationships/image" Id="rId47" Target="media/hist_resh2_3011231.png"/><Relationship Type="http://schemas.openxmlformats.org/officeDocument/2006/relationships/image" Id="rId48" Target="media/hist_horiz3_3011231.png"/><Relationship Type="http://schemas.openxmlformats.org/officeDocument/2006/relationships/image" Id="rId49" Target="media/hist_resh3_3011231.png"/><Relationship Type="http://schemas.openxmlformats.org/officeDocument/2006/relationships/image" Id="rId50" Target="media/pie_3011231.png"/><Relationship Type="http://schemas.openxmlformats.org/officeDocument/2006/relationships/image" Id="rId51" Target="media/hist_monitoring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