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D2" w:rsidRPr="008E20B2" w:rsidRDefault="001D04D2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1D04D2" w:rsidRPr="0091691D" w:rsidRDefault="001D04D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«Конституционное право»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1D04D2" w:rsidRPr="00621546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профессионального цикла</w:t>
      </w:r>
      <w:r w:rsidRPr="00621546">
        <w:rPr>
          <w:sz w:val="28"/>
          <w:szCs w:val="28"/>
          <w:lang w:val="en-US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21546">
        <w:rPr>
          <w:rFonts w:ascii="Tahoma" w:hAnsi="Tahoma" w:cs="Tahoma"/>
          <w:b/>
          <w:bCs/>
          <w:sz w:val="28"/>
          <w:szCs w:val="28"/>
          <w:lang w:val="en-US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ВО</w:t>
      </w: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213A9B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октябрь 2015</w:t>
      </w:r>
      <w:r w:rsidRPr="00213A9B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февраль 2016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>ОГЛАВЛЕНИЕ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</w:p>
    <w:p w:rsidR="001D04D2" w:rsidRPr="0013504D" w:rsidRDefault="001D04D2" w:rsidP="00152508"/>
    <w:p w:rsidR="001D04D2" w:rsidRPr="00EE3DEC" w:rsidRDefault="001D04D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D04D2" w:rsidRPr="002B1ABF" w:rsidRDefault="001D04D2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>Введение</w:t>
      </w:r>
    </w:p>
    <w:p w:rsidR="001D04D2" w:rsidRDefault="001D04D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D04D2" w:rsidRPr="00621546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 xml:space="preserve"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1D04D2" w:rsidRPr="00FE0C6E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1D04D2" w:rsidRPr="002B1ABF" w:rsidRDefault="001D04D2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ФЭПО-18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 xml:space="preserve">ФЭПО-22</w:t>
      </w:r>
      <w:r w:rsidRPr="002B1ABF">
        <w:t xml:space="preserve">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D04D2" w:rsidRPr="002B1ABF" w:rsidRDefault="001D04D2" w:rsidP="00E96CF2">
      <w:pPr>
        <w:pStyle w:val="Heading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D04D2" w:rsidRPr="00621546" w:rsidRDefault="001D04D2" w:rsidP="00F90D91">
      <w:pPr>
        <w:ind w:firstLine="540"/>
      </w:pPr>
    </w:p>
    <w:p w:rsidR="001D04D2" w:rsidRPr="002F6EA7" w:rsidRDefault="001D04D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1D04D2" w:rsidRPr="00F90D91" w:rsidRDefault="001D04D2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1D04D2" w:rsidRDefault="001D04D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2"/>
        <w:gridCol w:w="1550"/>
        <w:gridCol w:w="1656"/>
        <w:gridCol w:w="3100"/>
      </w:tblGrid>
      <w:tr w:rsidR="001D04D2" w:rsidRPr="00C22CC9">
        <w:tc>
          <w:tcPr>
            <w:tcW w:w="3522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1D04D2" w:rsidRPr="002F5976" w:rsidRDefault="001D04D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79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3989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109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5153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103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3696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78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3443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63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2864</w:t>
            </w:r>
          </w:p>
        </w:tc>
      </w:tr>
    </w:tbl>
    <w:p w:rsidR="001D04D2" w:rsidRPr="003B19ED" w:rsidRDefault="001D04D2" w:rsidP="00CA3A55">
      <w:pPr>
        <w:spacing w:line="264" w:lineRule="auto"/>
        <w:jc w:val="center"/>
      </w:pPr>
    </w:p>
    <w:p w:rsidR="001D04D2" w:rsidRPr="003B19ED" w:rsidRDefault="001D04D2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>по дисциплине «</w:t>
      </w:r>
      <w:r>
        <w:rPr>
          <w:noProof/>
        </w:rPr>
        <w:t xml:space="preserve">Конституционное право России</w:t>
      </w:r>
      <w:r w:rsidRPr="00621276">
        <w:t>»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1D04D2" w:rsidRPr="00621546" w:rsidRDefault="001D04D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766A92" w:rsidRDefault="001D04D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22"/>
        <w:gridCol w:w="1550"/>
        <w:gridCol w:w="2097"/>
        <w:gridCol w:w="3039"/>
      </w:tblGrid>
      <w:tr w:rsidR="001D04D2" w:rsidRPr="00C22CC9">
        <w:tc>
          <w:tcPr>
            <w:tcW w:w="3322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230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113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108</w:t>
            </w:r>
          </w:p>
        </w:tc>
      </w:tr>
    </w:tbl>
    <w:p w:rsidR="001D04D2" w:rsidRPr="00621546" w:rsidRDefault="001D04D2" w:rsidP="002953DF">
      <w:pPr>
        <w:ind w:firstLine="540"/>
        <w:jc w:val="both"/>
        <w:rPr>
          <w:sz w:val="32"/>
          <w:szCs w:val="32"/>
        </w:rPr>
      </w:pPr>
    </w:p>
    <w:p w:rsidR="001D04D2" w:rsidRDefault="001D04D2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 xml:space="preserve">Конституционное право России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1D04D2" w:rsidRPr="00F90D91" w:rsidRDefault="001D04D2" w:rsidP="0031497C">
      <w:pPr>
        <w:spacing w:line="288" w:lineRule="auto"/>
        <w:jc w:val="center"/>
        <w:rPr>
          <w:sz w:val="20"/>
          <w:szCs w:val="20"/>
        </w:rPr>
      </w:pP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1D04D2" w:rsidRPr="00F90D91" w:rsidRDefault="001D04D2" w:rsidP="00F90D91">
      <w:pPr>
        <w:rPr>
          <w:sz w:val="28"/>
          <w:szCs w:val="28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1D04D2" w:rsidRPr="00102E7A" w:rsidRDefault="001D04D2" w:rsidP="002953DF">
      <w:pPr>
        <w:keepNext/>
        <w:keepLines/>
        <w:jc w:val="center"/>
      </w:pPr>
      <w:r w:rsidRPr="00B61905">
        <w:rPr>
          <w:sz w:val="28"/>
          <w:szCs w:val="28"/>
        </w:rPr>
        <w:pict>
          <v:shape id="_x0000_i1025" type="#_x0000_t75" style="width:318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 Беспалько</w:t>
      </w:r>
    </w:p>
    <w:p w:rsidR="001D04D2" w:rsidRPr="009B12AA" w:rsidRDefault="001D04D2" w:rsidP="00AE068B">
      <w:pPr>
        <w:ind w:firstLine="720"/>
        <w:jc w:val="both"/>
        <w:rPr>
          <w:sz w:val="16"/>
          <w:szCs w:val="16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D04D2" w:rsidRPr="00766A92" w:rsidRDefault="001D04D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Default="001D04D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D04D2" w:rsidRPr="00F90D91" w:rsidRDefault="001D04D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D04D2" w:rsidRPr="00BF24CB">
        <w:trPr>
          <w:jc w:val="center"/>
        </w:trPr>
        <w:tc>
          <w:tcPr>
            <w:tcW w:w="1491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Pr="00752F3A" w:rsidRDefault="001D04D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1D04D2" w:rsidRPr="00F90D91" w:rsidRDefault="001D04D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D04D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FB3127" w:rsidRDefault="001D04D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Pr="002B1ABF" w:rsidRDefault="001D04D2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ФЭПО-22</w:t>
      </w:r>
    </w:p>
    <w:p w:rsidR="001D04D2" w:rsidRDefault="001D04D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D04D2" w:rsidRDefault="001D04D2" w:rsidP="00042588">
      <w:pPr>
        <w:spacing w:line="288" w:lineRule="auto"/>
        <w:jc w:val="both"/>
        <w:rPr>
          <w:sz w:val="28"/>
          <w:szCs w:val="28"/>
        </w:rPr>
      </w:pPr>
    </w:p>
    <w:p w:rsidR="001D04D2" w:rsidRDefault="001D04D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1D04D2" w:rsidRPr="00F90D91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D04D2" w:rsidRPr="00064E3C" w:rsidRDefault="001D04D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D04D2" w:rsidRPr="00935302" w:rsidRDefault="001D04D2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2096" filled="f" stroked="f">
            <v:textbox style="mso-next-textbox:#_x0000_s1027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1072" filled="f" stroked="f">
            <v:textbox style="mso-next-textbox:#_x0000_s1028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11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0048" filled="f" stroked="f">
            <v:textbox style="mso-next-textbox:#_x0000_s1029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9024" filled="f" stroked="f">
            <v:textbox style="mso-next-textbox:#_x0000_s1030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56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8000" filled="f" stroked="f">
            <v:textbox style="mso-next-textbox:#_x0000_s1031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6976" filled="f" stroked="f">
            <v:textbox style="mso-next-textbox:#_x0000_s1032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3">
              <w:txbxContent>
                <w:p w:rsidR="001D04D2" w:rsidRPr="000C17E9" w:rsidRDefault="001D04D2" w:rsidP="00A67DBB"/>
              </w:txbxContent>
            </v:textbox>
          </v:shape>
        </w:pict>
      </w:r>
    </w:p>
    <w:p w:rsidR="001D04D2" w:rsidRPr="00DA3E40" w:rsidRDefault="001D04D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5952" filled="f" stroked="f">
            <v:textbox style="mso-next-textbox:#_x0000_s1034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4928" filled="f" stroked="f">
            <v:textbox style="mso-next-textbox:#_x0000_s1035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3904" filled="f" stroked="f">
            <v:textbox style="mso-next-textbox:#_x0000_s1036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2880" filled="f" stroked="f">
            <v:textbox style="mso-next-textbox:#_x0000_s1037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D04D2">
        <w:trPr>
          <w:jc w:val="center"/>
        </w:trPr>
        <w:tc>
          <w:tcPr>
            <w:tcW w:w="5068" w:type="dxa"/>
            <w:vAlign w:val="center"/>
          </w:tcPr>
          <w:p w:rsidR="001D04D2" w:rsidRDefault="001D04D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D04D2" w:rsidRPr="002F5976" w:rsidRDefault="001D04D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D04D2" w:rsidRPr="007C3061" w:rsidRDefault="001D04D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D04D2" w:rsidRPr="00621546" w:rsidRDefault="001D04D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D04D2" w:rsidRDefault="001D04D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>.</w:t>
      </w:r>
    </w:p>
    <w:p w:rsidR="001D04D2" w:rsidRPr="00621546" w:rsidRDefault="001D04D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7F6CFE" w:rsidRDefault="001D04D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D04D2" w:rsidRDefault="001D04D2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A736BE" w:rsidRDefault="001D04D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Pr="00A0162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62154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D04D2" w:rsidRPr="00F90D91" w:rsidRDefault="001D04D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1D04D2" w:rsidRPr="006E4E4E" w:rsidRDefault="001D04D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D04D2" w:rsidRPr="006E4E4E" w:rsidSect="00213A9B">
          <w:footerReference w:type="even" r:id="rId10"/>
          <w:footerReference w:type="default" r:id="rId11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D04D2" w:rsidRPr="00ED5C12" w:rsidRDefault="001D04D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Конституционное право России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ФЭПО-22</w:t>
      </w:r>
      <w:r w:rsidRPr="00ED5C12">
        <w:t>)</w:t>
      </w:r>
    </w:p>
    <w:p w:rsidR="001D04D2" w:rsidRPr="00964C90" w:rsidRDefault="001D04D2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1D04D2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1D04D2" w:rsidRPr="000648B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1D04D2" w:rsidRPr="000648B3" w:rsidRDefault="001D04D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1D04D2" w:rsidRPr="00491F1E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D04D2" w:rsidRPr="00AD1D63" w:rsidRDefault="001D04D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  <w:r>
              <w:rPr>
                <w:noProof/>
                <w:lang w:val="en-US"/>
              </w:rPr>
              <w:t xml:space="preserve"> (030900.62)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Конституционное право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108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D04D2" w:rsidRPr="00621546" w:rsidRDefault="001D04D2" w:rsidP="003919F0">
      <w:pPr>
        <w:jc w:val="both"/>
        <w:rPr>
          <w:sz w:val="28"/>
          <w:szCs w:val="28"/>
        </w:rPr>
      </w:pPr>
    </w:p>
    <w:p w:rsidR="001D04D2" w:rsidRPr="00F90D91" w:rsidRDefault="001D04D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1D04D2" w:rsidRDefault="001D04D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</w:p>
    <w:p w:rsidR="001D04D2" w:rsidRDefault="001D04D2" w:rsidP="003919F0">
      <w:pPr>
        <w:spacing w:line="264" w:lineRule="auto"/>
        <w:jc w:val="center"/>
        <w:rPr>
          <w:b/>
          <w:bCs/>
          <w:sz w:val="28"/>
          <w:szCs w:val="28"/>
        </w:rPr>
        <w:sectPr w:rsidR="001D04D2" w:rsidSect="006061C9">
          <w:footerReference w:type="defaul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D04D2" w:rsidRPr="00F90D91" w:rsidRDefault="001D04D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D04D2" w:rsidRDefault="001D04D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Pr="00F90D91" w:rsidRDefault="001D04D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C015E3" w:rsidRDefault="001D04D2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1D04D2" w:rsidRPr="00A736BE" w:rsidRDefault="001D04D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(ФЭПО-18), 98% (ФЭПО-19), 95% (ФЭПО-20), 97% (ФЭПО-21) и 97% (ФЭПО-22)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89% (ФЭПО-18), 92% (ФЭПО-19), 94% (ФЭПО-20), 94% (ФЭПО-21) и 96% (ФЭПО-22)</w:t>
      </w:r>
      <w:r>
        <w:rPr>
          <w:sz w:val="28"/>
          <w:szCs w:val="28"/>
        </w:rPr>
        <w:t xml:space="preserve"> соответственно.</w:t>
      </w: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6E6407" w:rsidRDefault="001D04D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1D04D2" w:rsidRPr="00487600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>дисциплине.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1D04D2" w:rsidRPr="00BF4EAC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90D91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76830" w:rsidRDefault="001D04D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3-6 кредитов</w:t>
      </w:r>
      <w:r w:rsidRPr="00F76830">
        <w:rPr>
          <w:i/>
          <w:iCs/>
          <w:sz w:val="28"/>
          <w:szCs w:val="28"/>
        </w:rPr>
        <w:t>)</w:t>
      </w:r>
    </w:p>
    <w:p w:rsidR="001D04D2" w:rsidRDefault="001D04D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Предмет, методы, источники, система конституционного права России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История конституционного развития России. Конституционное право России как наука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Теоретические основы конституции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Понятие конституционного строя. Основные конституционные характеристики Российского государства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Народовластие как основа конституционного строя России. Институты непосредственной и представительной демократии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Местное самоуправление в Российской Федерации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Основы и принципы конституционно-правового положения человека и гражданина в Российской Федерации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Основные права и свободы человека и гражданина в Российской Федерации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Основные обязанности человека и гражданина. Конституционно-правовые гарантии основных прав и свобод человека и гражданина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Общая характеристика государственного устройства. История развития государственного устройства России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Основы федеративного устройства современной России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Конституционно-правовой статус субъектов Российской Федерации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Компетенция Российской Федерации и ее субъектов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Теория избирательного права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Избирательный процесс и его субъекты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Порядок выборов Президента Российской Федерации и депутатов Государственной Думы Российской Федерации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Порядок выборов в органы государственной власти субъектов Российской Федерации и органы местного самоуправления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Президент Российской Федерации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Федеральное Собрание Российской Федерации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Законодательный процесс в Федеральном Собрании Российской Федерации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24*</w:t>
      </w:r>
      <w:r w:rsidRPr="00621546">
        <w:t xml:space="preserve">. </w:t>
      </w:r>
      <w:r>
        <w:rPr>
          <w:noProof/>
        </w:rPr>
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Конституционные основы судебной власти в Российской Федерации. Конституционный Суд Российской Федерации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Конституционно-правовые основы функционирования органов государственной власти субъектов Российской Федерации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27*</w:t>
      </w:r>
      <w:r w:rsidRPr="00621546">
        <w:t xml:space="preserve">. </w:t>
      </w:r>
      <w:r>
        <w:rPr>
          <w:noProof/>
        </w:rPr>
        <w:t xml:space="preserve">Конституционно-правовые основы системы органов местного самоуправления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Конституционно-правовой статус правоохранительных органов в системе безопасности Российской Федерации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FF2A83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Понятие и предмет конституционного права России как отрасли права. Конституция Российской Федерации 1993 года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Понятие и предмет конституционного права России как отрасли права. Конституция Российской Федерации 1993 года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Основы конституционного строя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Основы конституционного строя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Конституционно-правовой статус личности в Российской Федерации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Конституционно-правовой статус личности в Российской Федерации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Государственное устройство Российской Федерации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Государственное устройство Российской Федерации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Избирательная система в Российской Федерации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Избирательная система в Российской Федерации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Система органов государственной власти и местного самоуправления Российской Федерации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Система органов государственной власти и местного самоуправления Российской Федерации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1D04D2" w:rsidRPr="00BB6C1D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D04D2" w:rsidRPr="005D450D" w:rsidRDefault="001D04D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40.03.01</w:t>
      </w:r>
      <w:r>
        <w:rPr>
          <w:noProof/>
          <w:lang w:val="en-US"/>
        </w:rPr>
        <w:t xml:space="preserve"> (030900.62)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ОАБ-40.03.01-21, ОАБ-40.03.01-22, ОАБ-40.03.01-23, ОАБ-40.03.01-24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Конституционное право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ОАБ-40.03.01-21, ОАБ-40.03.01-22, ОАБ-40.03.01-23, ОАБ-40.03.01-24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3-6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методы, источники, система конституционного права России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Народовластие как основа конституционного строя России. Институты непосредственной и представительной демократии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права и свободы человека и гражданина в Российской Федерации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федеративного устройства современной России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субъектов Российской Федерации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Компетенция Российской Федерации и ее субъектов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Избирательный процесс и его субъекты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 выборов в органы государственной власти субъектов Российской Федерации и органы местного самоуправления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Президент Российской Федерации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Федеральное Собрание Российской Федерации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Конституционно-правовые основы системы органов местного самоуправления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Конституционное право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23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Конституционное право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Конституционное право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23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Конституционное право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Конституционное право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23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Конституционное право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Конституционное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23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Конституционное право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Конституционное право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23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Конституционное право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Конституционное право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23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Конституционное право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23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Конституционное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tbl/>
    <w:p w:rsidR="001D04D2" w:rsidRPr="002B1ABF" w:rsidRDefault="001D04D2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>Проекты НИИ мониторинга качества образования</w:t>
      </w:r>
    </w:p>
    <w:p w:rsidR="001D04D2" w:rsidRDefault="001D04D2" w:rsidP="002F3D9E">
      <w:pPr>
        <w:rPr>
          <w:sz w:val="28"/>
          <w:szCs w:val="28"/>
        </w:rPr>
      </w:pPr>
    </w:p>
    <w:p w:rsidR="001D04D2" w:rsidRPr="000F5744" w:rsidRDefault="001D04D2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3" o:title=""/>
          </v:shape>
        </w:pict>
      </w:r>
    </w:p>
    <w:p w:rsidR="001D04D2" w:rsidRDefault="001D04D2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1D04D2" w:rsidRPr="00E62E32" w:rsidRDefault="001D04D2" w:rsidP="000B61D3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4" o:title=""/>
            <w10:wrap type="square"/>
          </v:shape>
        </w:pict>
      </w:r>
    </w:p>
    <w:p w:rsidR="001D04D2" w:rsidRDefault="001D04D2" w:rsidP="000B61D3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1D04D2" w:rsidRPr="00E62E3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1D04D2" w:rsidRPr="00213700" w:rsidRDefault="001D04D2" w:rsidP="000B61D3">
      <w:pPr>
        <w:rPr>
          <w:sz w:val="8"/>
          <w:szCs w:val="8"/>
        </w:rPr>
      </w:pPr>
    </w:p>
    <w:p w:rsidR="001D04D2" w:rsidRPr="00990587" w:rsidRDefault="001D04D2" w:rsidP="000B61D3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1D04D2" w:rsidRPr="00B65BF2" w:rsidRDefault="001D04D2" w:rsidP="000B61D3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1D04D2" w:rsidTr="008A2C22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1D04D2" w:rsidRPr="00990587" w:rsidRDefault="001D04D2" w:rsidP="000B61D3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1D04D2" w:rsidRPr="00954E3A" w:rsidRDefault="001D04D2" w:rsidP="000B61D3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1D04D2" w:rsidTr="008A2C22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1D04D2" w:rsidRPr="00213700" w:rsidRDefault="001D04D2" w:rsidP="000B61D3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1D04D2" w:rsidRDefault="001D04D2" w:rsidP="000B61D3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5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интегрального отчета, отражающего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о диагностике групп студентов по факультетам;</w:t>
      </w:r>
    </w:p>
    <w:p w:rsidR="001D04D2" w:rsidRPr="000B61D3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461D92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4D2" w:rsidRPr="00D057E7" w:rsidRDefault="001D04D2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>
        <w:pict>
          <v:shape id="_x0000_i1028" type="#_x0000_t75" style="width:401.25pt;height:64.5pt">
            <v:imagedata r:id="rId16" o:title=""/>
          </v:shape>
        </w:pict>
      </w:r>
    </w:p>
    <w:p w:rsidR="001D04D2" w:rsidRPr="00577C70" w:rsidRDefault="001D04D2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1D04D2" w:rsidRPr="00F059DD" w:rsidRDefault="001D04D2" w:rsidP="000B61D3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1D04D2" w:rsidRPr="0085734D" w:rsidRDefault="001D04D2" w:rsidP="000B61D3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7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1D04D2" w:rsidRPr="0085734D" w:rsidRDefault="001D04D2" w:rsidP="000B61D3">
      <w:pPr>
        <w:numPr>
          <w:ilvl w:val="0"/>
          <w:numId w:val="21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1D04D2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1D04D2" w:rsidRPr="00A06256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1D04D2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1D04D2" w:rsidRPr="0085734D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85734D" w:rsidRDefault="001D04D2" w:rsidP="000B61D3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4F1E84" w:rsidRDefault="001D04D2" w:rsidP="000B61D3">
      <w:pPr>
        <w:numPr>
          <w:ilvl w:val="1"/>
          <w:numId w:val="20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1D04D2" w:rsidRDefault="001D04D2" w:rsidP="000B61D3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8" o:title=""/>
          </v:shape>
        </w:pict>
      </w:r>
    </w:p>
    <w:p w:rsidR="001D04D2" w:rsidRPr="00A96BBC" w:rsidRDefault="001D04D2" w:rsidP="000B61D3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1D04D2" w:rsidRPr="001C6FF4" w:rsidRDefault="001D04D2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1D04D2" w:rsidRPr="009B333D" w:rsidRDefault="001D04D2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1D04D2" w:rsidRPr="00EF6C78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1D04D2" w:rsidRPr="00AC43A4" w:rsidRDefault="001D04D2" w:rsidP="000B61D3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1D04D2" w:rsidRPr="00840BB6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1D04D2" w:rsidRDefault="001D04D2" w:rsidP="000B61D3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1D04D2" w:rsidRDefault="001D04D2" w:rsidP="000B61D3"/>
    <w:p w:rsidR="001D04D2" w:rsidRPr="007421C7" w:rsidRDefault="001D04D2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1D04D2" w:rsidRDefault="001D04D2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1D04D2" w:rsidRDefault="001D04D2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rStyle w:val="A0"/>
          <w:sz w:val="28"/>
          <w:szCs w:val="28"/>
        </w:rPr>
        <w:br w:type="page"/>
      </w:r>
      <w:r w:rsidRPr="00B61905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9" o:title=""/>
          </v:shape>
        </w:pict>
      </w:r>
    </w:p>
    <w:p w:rsidR="001D04D2" w:rsidRPr="00BC226C" w:rsidRDefault="001D04D2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1D04D2" w:rsidRPr="009A37AC" w:rsidRDefault="001D04D2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20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1D04D2" w:rsidRPr="009C71AA" w:rsidRDefault="001D04D2" w:rsidP="000B61D3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1D04D2" w:rsidRPr="007601A1" w:rsidRDefault="001D04D2" w:rsidP="000B61D3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1D04D2" w:rsidRPr="00840BB6" w:rsidRDefault="001D04D2" w:rsidP="000B61D3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1D04D2" w:rsidRPr="0051212C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21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1D04D2" w:rsidRPr="00151CB7" w:rsidRDefault="001D04D2" w:rsidP="000B61D3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1D04D2" w:rsidRPr="004C3292" w:rsidRDefault="001D04D2" w:rsidP="000B61D3">
      <w:pPr>
        <w:rPr>
          <w:sz w:val="16"/>
          <w:szCs w:val="16"/>
        </w:rPr>
      </w:pPr>
    </w:p>
    <w:p w:rsidR="001D04D2" w:rsidRPr="00213A9B" w:rsidRDefault="001D04D2" w:rsidP="00213A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color w:val="auto"/>
          <w:sz w:val="24"/>
        </w:rPr>
      </w:pPr>
    </w:p>
    <w:p w:rsidR="001D04D2" w:rsidRPr="00FB1195" w:rsidRDefault="001D04D2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22" o:title=""/>
          </v:shape>
        </w:pict>
      </w:r>
    </w:p>
    <w:p w:rsidR="001D04D2" w:rsidRPr="005E03DE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1D04D2" w:rsidRPr="004C329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1D04D2" w:rsidRPr="00AE3E55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1D04D2" w:rsidRPr="0070412A" w:rsidRDefault="001D04D2" w:rsidP="000B61D3">
      <w:pPr>
        <w:jc w:val="both"/>
        <w:rPr>
          <w:sz w:val="10"/>
          <w:szCs w:val="10"/>
        </w:rPr>
      </w:pPr>
    </w:p>
    <w:p w:rsidR="001D04D2" w:rsidRPr="00151CB7" w:rsidRDefault="001D04D2" w:rsidP="000B61D3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7" o:title=""/>
          </v:shape>
        </w:pict>
      </w:r>
      <w:r w:rsidRPr="00B61905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3" o:title=""/>
          </v:shape>
        </w:pict>
      </w:r>
    </w:p>
    <w:p w:rsidR="001D04D2" w:rsidRPr="00480943" w:rsidRDefault="001D04D2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1D04D2" w:rsidRPr="00DC7F4A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Pr="00C30BEC" w:rsidRDefault="001D04D2" w:rsidP="000B61D3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Default="001D04D2" w:rsidP="000B61D3">
      <w:pPr>
        <w:rPr>
          <w:b/>
          <w:bCs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1D04D2" w:rsidRPr="00776129" w:rsidRDefault="001D04D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1D04D2" w:rsidRPr="00BC5C83" w:rsidRDefault="001D04D2" w:rsidP="000B61D3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61905">
        <w:rPr>
          <w:color w:val="000000"/>
          <w:sz w:val="28"/>
          <w:szCs w:val="28"/>
        </w:rPr>
        <w:pict>
          <v:shape id="_x0000_i1032" type="#_x0000_t75" style="width:429.75pt;height:68.25pt">
            <v:imagedata r:id="rId24" o:title=""/>
          </v:shape>
        </w:pict>
      </w:r>
    </w:p>
    <w:p w:rsidR="001D04D2" w:rsidRPr="00556673" w:rsidRDefault="001D04D2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1D04D2" w:rsidRPr="00D83144" w:rsidRDefault="001D04D2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1D04D2" w:rsidRPr="007601A1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Default="001D04D2" w:rsidP="000B61D3">
      <w:pPr>
        <w:autoSpaceDE w:val="0"/>
        <w:autoSpaceDN w:val="0"/>
        <w:adjustRightInd w:val="0"/>
        <w:jc w:val="both"/>
      </w:pPr>
    </w:p>
    <w:p w:rsidR="001D04D2" w:rsidRPr="008056E3" w:rsidRDefault="001D04D2" w:rsidP="000B61D3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1D04D2" w:rsidRDefault="001D04D2" w:rsidP="000B61D3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5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1D04D2" w:rsidRDefault="001D04D2" w:rsidP="000B61D3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1D04D2" w:rsidRPr="00EA5D11" w:rsidRDefault="001D04D2" w:rsidP="000B61D3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1D04D2" w:rsidRPr="003231A2" w:rsidRDefault="001D04D2" w:rsidP="00213A9B">
      <w:pPr>
        <w:autoSpaceDE w:val="0"/>
        <w:autoSpaceDN w:val="0"/>
        <w:adjustRightInd w:val="0"/>
        <w:spacing w:after="100" w:line="241" w:lineRule="atLeast"/>
        <w:ind w:left="360"/>
        <w:jc w:val="both"/>
        <w:rPr>
          <w:sz w:val="28"/>
          <w:szCs w:val="28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1D04D2" w:rsidRDefault="001D04D2" w:rsidP="002A551B">
      <w:pPr>
        <w:ind w:left="357" w:firstLine="709"/>
        <w:jc w:val="both"/>
        <w:rPr>
          <w:sz w:val="28"/>
          <w:szCs w:val="28"/>
        </w:rPr>
      </w:pPr>
    </w:p>
    <w:p w:rsidR="001D04D2" w:rsidRPr="00C853B1" w:rsidRDefault="001D04D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D04D2" w:rsidRPr="00D8004E" w:rsidRDefault="001D04D2" w:rsidP="002A551B">
      <w:pPr>
        <w:ind w:left="357" w:firstLine="709"/>
        <w:jc w:val="both"/>
        <w:rPr>
          <w:sz w:val="16"/>
          <w:szCs w:val="16"/>
        </w:rPr>
      </w:pPr>
    </w:p>
    <w:p w:rsidR="001D04D2" w:rsidRPr="00102E7A" w:rsidRDefault="001D04D2" w:rsidP="002953DF">
      <w:pPr>
        <w:keepNext/>
        <w:keepLines/>
        <w:jc w:val="center"/>
      </w:pPr>
      <w:r>
        <w:rPr>
          <w:noProof/>
        </w:rPr>
        <w:pict>
          <v:shape id="_x0000_i1033" type="#_x0000_t75" style="width:333pt;height:205.5pt;visibility:visible">
            <v:imagedata r:id="rId26" o:title=""/>
          </v:shape>
        </w:pict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:rsidR="001D04D2" w:rsidRPr="00C853B1" w:rsidRDefault="001D04D2" w:rsidP="002A551B">
      <w:pPr>
        <w:ind w:left="357" w:firstLine="709"/>
        <w:jc w:val="both"/>
        <w:rPr>
          <w:sz w:val="8"/>
          <w:szCs w:val="8"/>
        </w:rPr>
      </w:pPr>
    </w:p>
    <w:p w:rsidR="001D04D2" w:rsidRPr="00C1298E" w:rsidRDefault="001D04D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D04D2" w:rsidRPr="00AF2E76" w:rsidRDefault="001D04D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 xml:space="preserve">Конституционное право России</w:t>
      </w:r>
      <w:r w:rsidRPr="002B1ABF">
        <w:t>»</w:t>
      </w:r>
    </w:p>
    <w:p w:rsidR="001D04D2" w:rsidRPr="00F90D91" w:rsidRDefault="001D04D2" w:rsidP="002A551B">
      <w:pPr>
        <w:rPr>
          <w:sz w:val="28"/>
          <w:szCs w:val="28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основные положения конституционного права России, но недостаточно овладел необходимой системой знаний об основных понятиях, категориях и институтах конституционного права, слабо представляет специфику конституционных правоотношений, не обладает навыками анализа различных конституционно-правовых явлений.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сущность и содержание основных понятий, категорий и институтов конституционного права; может оперировать конституционно-правовыми понятиями и категориями; знает содержание основных источников конституционного права. 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правовую информацию; анализировать юридические факты и возникающие в связи с ними конституционно-правовые отношения; владеет навыками анализа правоприменительной практики.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анализа нестандартной ситуации; умеет свободно оперировать конституционно-правовыми понятиями и категориями, анализировать, толковать и правильно применять нормы конституционного права; владеет навыками разрешения конституционно-правовых проблем и коллизий.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 w:rsidRPr="000B61D3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1D04D2" w:rsidRDefault="001D04D2" w:rsidP="002A551B">
      <w:pPr>
        <w:rPr>
          <w:sz w:val="28"/>
          <w:szCs w:val="28"/>
        </w:rPr>
      </w:pPr>
    </w:p>
    <w:p w:rsidR="001D04D2" w:rsidRPr="00AA0F2C" w:rsidRDefault="001D04D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1D04D2" w:rsidRPr="00AA0F2C" w:rsidRDefault="001D04D2" w:rsidP="00BA3C71">
      <w:pPr>
        <w:ind w:firstLine="720"/>
        <w:jc w:val="both"/>
      </w:pPr>
    </w:p>
    <w:p w:rsidR="001D04D2" w:rsidRPr="00AA0F2C" w:rsidRDefault="001D04D2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D04D2" w:rsidRPr="00340E97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D04D2" w:rsidRPr="00A805FA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D04D2" w:rsidRDefault="001D04D2" w:rsidP="00BA3C71">
      <w:pPr>
        <w:ind w:firstLine="720"/>
        <w:jc w:val="both"/>
        <w:rPr>
          <w:i/>
          <w:iCs/>
        </w:rPr>
      </w:pPr>
    </w:p>
    <w:p w:rsidR="001D04D2" w:rsidRPr="004E42B5" w:rsidRDefault="001D04D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D04D2" w:rsidRDefault="001D04D2" w:rsidP="00BA3C71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194.25pt;margin-top:5pt;width:43.5pt;height:20.25pt;z-index:251661312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228pt;margin-top:5pt;width:63pt;height:20.25pt;z-index:251662336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8.25pt;margin-top:11.75pt;width:75pt;height:24.4pt;z-index:25165926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9.1pt;margin-top:39.5pt;width:75pt;height:24.4pt;z-index:25166028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90pt;margin-top:66.5pt;width:75pt;height:24.4pt;z-index:25165414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20.75pt;margin-top:95.75pt;width:75pt;height:24.4pt;z-index:25165312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6.1pt;margin-top:95.75pt;width:75pt;height:24.4pt;z-index:25165516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47.2pt;margin-top:66.5pt;width:75pt;height:24.4pt;z-index:251656192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80.25pt;margin-top:39.5pt;width:75pt;height:24.4pt;z-index:251657216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7.5pt;margin-top:11pt;width:75pt;height:24.4pt;z-index:25165824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4" type="#_x0000_t75" style="width:447.75pt;height:126.75pt">
            <v:imagedata r:id="rId9" o:title=""/>
          </v:shape>
        </w:pict>
      </w:r>
    </w:p>
    <w:p w:rsidR="001D04D2" w:rsidRPr="002B3C22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D04D2">
        <w:tc>
          <w:tcPr>
            <w:tcW w:w="4657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1D04D2" w:rsidRPr="00385218" w:rsidRDefault="001D04D2" w:rsidP="00385218">
      <w:pPr>
        <w:jc w:val="center"/>
      </w:pPr>
    </w:p>
    <w:p w:rsidR="001D04D2" w:rsidRPr="00385218" w:rsidRDefault="001D04D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1D04D2" w:rsidRDefault="001D04D2" w:rsidP="00BA3C71">
      <w:pPr>
        <w:ind w:firstLine="540"/>
        <w:jc w:val="both"/>
      </w:pPr>
    </w:p>
    <w:p w:rsidR="001D04D2" w:rsidRPr="001E700F" w:rsidRDefault="001D04D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D04D2" w:rsidRPr="00E835D7" w:rsidRDefault="001D04D2" w:rsidP="00BA3C71">
      <w:pPr>
        <w:ind w:firstLine="540"/>
        <w:jc w:val="both"/>
        <w:rPr>
          <w:sz w:val="8"/>
          <w:szCs w:val="8"/>
        </w:rPr>
      </w:pPr>
    </w:p>
    <w:p w:rsidR="001D04D2" w:rsidRDefault="001D04D2" w:rsidP="00BA3C71">
      <w:pPr>
        <w:jc w:val="both"/>
      </w:pPr>
      <w:r>
        <w:rPr>
          <w:noProof/>
        </w:rPr>
        <w:pict>
          <v:shape id="_x0000_i1035" type="#_x0000_t75" style="width:453.75pt;height:208.5pt">
            <v:imagedata r:id="rId27" o:title=""/>
          </v:shape>
        </w:pict>
      </w:r>
    </w:p>
    <w:p w:rsidR="001D04D2" w:rsidRPr="00631222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1D04D2" w:rsidRDefault="001D04D2" w:rsidP="00BA3C71">
      <w:pPr>
        <w:jc w:val="both"/>
      </w:pPr>
    </w:p>
    <w:p w:rsidR="001D04D2" w:rsidRPr="00B9493B" w:rsidRDefault="001D04D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D04D2" w:rsidRDefault="001D04D2" w:rsidP="00BA3C71">
      <w:pPr>
        <w:tabs>
          <w:tab w:val="left" w:pos="720"/>
        </w:tabs>
        <w:ind w:right="-74"/>
        <w:jc w:val="both"/>
      </w:pPr>
    </w:p>
    <w:p w:rsidR="001D04D2" w:rsidRPr="006F5C37" w:rsidRDefault="001D04D2" w:rsidP="00BA3C71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6" type="#_x0000_t75" style="width:453pt;height:233.25pt;visibility:visible">
            <v:imagedata r:id="rId28" o:title=""/>
          </v:shape>
        </w:pict>
      </w:r>
    </w:p>
    <w:p w:rsidR="001D04D2" w:rsidRPr="00621276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D04D2" w:rsidRDefault="001D04D2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D04D2" w:rsidRPr="00204977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7" type="#_x0000_t75" style="width:453.75pt;height:180pt;visibility:visible">
            <v:imagedata r:id="rId29" o:title=""/>
          </v:shape>
        </w:pict>
      </w:r>
    </w:p>
    <w:p w:rsidR="001D04D2" w:rsidRPr="008679E9" w:rsidRDefault="001D04D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1D04D2" w:rsidRDefault="001D04D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144F4" w:rsidRDefault="001D04D2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DE7D1A" w:rsidRDefault="001D04D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8" type="#_x0000_t75" style="width:453.75pt;height:180pt;visibility:visible">
            <v:imagedata r:id="rId30" o:title=""/>
          </v:shape>
        </w:pict>
      </w:r>
    </w:p>
    <w:p w:rsidR="001D04D2" w:rsidRDefault="001D04D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D04D2" w:rsidRPr="00436291" w:rsidRDefault="001D04D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1D04D2" w:rsidRPr="00CF1861" w:rsidRDefault="001D04D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D04D2" w:rsidRPr="00DC390C" w:rsidRDefault="001D04D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9" type="#_x0000_t75" style="width:390pt;height:195.75pt;visibility:visible">
            <v:imagedata r:id="rId31" o:title=""/>
          </v:shape>
        </w:pict>
      </w:r>
    </w:p>
    <w:p w:rsidR="001D04D2" w:rsidRPr="00F90D91" w:rsidRDefault="001D04D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1D04D2" w:rsidRPr="004B0DCC" w:rsidRDefault="001D04D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Pr="00D950FC" w:rsidRDefault="001D04D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0" type="#_x0000_t75" style="width:426pt;height:216.75pt;visibility:visible">
            <v:imagedata r:id="rId32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1D04D2" w:rsidRPr="004B0DCC" w:rsidRDefault="001D04D2" w:rsidP="00BA3C71">
      <w:pPr>
        <w:pStyle w:val="a2"/>
        <w:spacing w:line="240" w:lineRule="auto"/>
        <w:rPr>
          <w:sz w:val="16"/>
          <w:szCs w:val="16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D04D2" w:rsidRPr="00090F3E" w:rsidRDefault="001D04D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D04D2" w:rsidRDefault="001D04D2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1" type="#_x0000_t75" style="width:435.75pt;height:188.25pt;visibility:visible">
            <v:imagedata r:id="rId33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1D04D2" w:rsidRPr="00E835D7" w:rsidRDefault="001D04D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2" type="#_x0000_t75" style="width:399pt;height:239.25pt">
            <v:imagedata r:id="rId34" o:title=""/>
          </v:shape>
        </w:pict>
      </w:r>
    </w:p>
    <w:p w:rsidR="001D04D2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1D04D2" w:rsidRPr="004B0DCC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</w:p>
    <w:p w:rsidR="001D04D2" w:rsidRPr="00DB2321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1D04D2" w:rsidRPr="004B0DCC" w:rsidRDefault="001D04D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D04D2" w:rsidRDefault="001D04D2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D04D2" w:rsidSect="00AF2E76">
          <w:footerReference w:type="default" r:id="rId3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D04D2" w:rsidRDefault="001D04D2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1D04D2" w:rsidRPr="00216FA1" w:rsidRDefault="001D04D2" w:rsidP="004072BC">
      <w:pPr>
        <w:keepNext/>
        <w:keepLines/>
        <w:rPr>
          <w:sz w:val="32"/>
          <w:szCs w:val="32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>
        <w:rPr>
          <w:noProof/>
          <w:lang w:val="en-US"/>
        </w:rPr>
        <w:t xml:space="preserve"> (030900.62)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Юриспруденция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3-6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Маслова Елена Павловна &lt;3181777&gt;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Гараева Эльвира Фанисовна &lt;3179257&gt;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Фролов Антон Андреевич &lt;3181769&gt;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Несмелова Оксана Дмитриевна &lt;3181755&gt;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Гришкина Ксения Павловна &lt;3181750&gt;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Гостева Кристина Николаевна &lt;3181808&gt;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Жуйкова Ирина Сергеевна &lt;3181743&gt;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Исупова Евгения Александровна &lt;3179262&gt;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Лекомцева Алена Сергеевна &lt;3181740&gt;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Галеева Гульфия Алмазовна &lt;3185631&gt;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Лумпова Мария Николаевна &lt;3179265&gt;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Красноперова Анна Александровна &lt;3181784&gt;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Прозорова Анастасия Андреевна &lt;3177767&gt;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Агафонова Дарья Дмитриевна &lt;3181799&gt;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Рябинин Дмитрий Николаевич &lt;3181809&gt;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Абих Мария Вадимовна &lt;3181742&gt;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Старцева Маргарита Дмитриевна &lt;3181780&gt;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Аганин Никита Андреевич &lt;3181758&gt;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Мездрина Елизавета Вячеславовна &lt;3181763&gt;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Миронов Тарас Сергеевич &lt;3181761&gt;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Мартынов Артем Михайлович &lt;3181833&gt;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Хворенков Михаил Юрьевич &lt;3181771&gt;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Поремов Илья Андреевич &lt;3181811&gt;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Гаврилов Степан Владимирович &lt;3181789&gt;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Зянкулова Анна Петровна &lt;3181737&gt;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Семенова Анастасия Альбертовна &lt;3181790&gt;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ОАБ-40.03.01-22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3-6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Черкасская Дарья Андреевна &lt;3179264&gt;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Прохоров Владислав Андреевич &lt;3176807&gt;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Бейдуллаев Рамиль Ибадуллах Оглы &lt;3179261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Шайхутдинов Ильдус Исламович &lt;3181760&gt;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Ватлин Лев Александрович &lt;3177766&gt;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Полетаев Владислав Олегович &lt;3210927&gt;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Котлячков Антон Анатольевич &lt;3181744&gt;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Архипов Александр Сергеевич &lt;3181802&gt;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Чазов Вадим Сергеевич &lt;3176809&gt;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Лихачева Надежда Юрьевна &lt;3181757&gt;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Конева Александра Игоревна &lt;3516388&gt;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Иванов Михаил Константинович &lt;3181829&gt;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Газизов Равшан Рашидович &lt;3181736&gt;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Башаров Руслан Маратович &lt;3181756&gt;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Мартьянов Иван Александрович &lt;3181774&gt;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Кудрина Мария Игоревна &lt;3586848&gt;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Апакова Софья Владиславовна &lt;3181794&gt;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Гладкова Надежда Дмитриевна &lt;3181759&gt;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Абашев Илья Рафаилович &lt;3181768&gt;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Щербакова Валерия Дмитриевна &lt;3181775&gt;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Рожина Елизавета Николаевна &lt;3181747&gt;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Санников Владислав Иванович &lt;3181822&gt;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Пестов Андрей Дмитриевич &lt;3181745&gt;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Губкина Екатерина Александровна &lt;3181824&gt;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Тихонов Игорь Андреевич &lt;3179260&gt;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Шакирова Резеда Ильхамовна &lt;3181754&gt;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Волков Константин Сергеевич &lt;3184094&gt;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Холмогоров Артём Сергеевич &lt;3181798&gt;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Охотникова Ирина Аркадьевна &lt;3181752&gt;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ОАБ-40.03.01-23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3-6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Чашкина Татьяна Александровна &lt;3181796&gt;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Ермолаева Юлия Сергеевна &lt;3179256&gt;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Яковлева Екатерина Ивановна &lt;3181818&gt;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Князева Елена Анатольевна &lt;3179259&gt;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Череднюк Дарья Дмитриевна &lt;3181831&gt;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Тихонов Владислав Витальевич &lt;3181797&gt;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Дерендяев Роман Сергеевич &lt;3181813&gt;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Мысин Андрей Игоревич &lt;2839863&gt;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Дулесов Илья Дмитриевич &lt;3181786&gt;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Кадров Константин Юрьевич &lt;3181764&gt;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Шилохвостов Владислав Васильевич &lt;318270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Николаева Мария Вячеславовна &lt;3181749&gt;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Паршина Анастасия Евгеньевна &lt;3181741&gt;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Сабиров Данил Рашидович &lt;3181828&gt;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Дюпина Алёна Игоревна &lt;3181767&gt;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Иванова Софья Андрияновна &lt;3179639&gt;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Зарубина Варвара Дмитриевна &lt;3181820&gt;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Осетров Степан Дмитриевич &lt;3181793&gt;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Алексеева Дарья Сергеевна &lt;3181832&gt;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Ходякова Анна Альбертовна &lt;3181733&gt;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Лопатин Денис Алексеевич &lt;3181827&gt;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Георгиевских Евгений Александрович &lt;31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Гильманов Альберт Венерович &lt;3181823&gt;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Брызгалов Владислав Дмитриевич &lt;3181791&gt;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Ложкина Полина Александровна &lt;3181787&gt;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Лушникова Юлия Андреевна &lt;3181772&gt;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Сырых Светлана Владимировна &lt;3181753&gt;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ОАБ-40.03.01-24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3-6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Вильмон Светлана Геннадьевна &lt;3176808&gt;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Тагиева Ситара Хафиз Кызы &lt;3181803&gt;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Асылбаев Александр Русланович &lt;3176915&gt;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Шалимова Анна Сергеевна &lt;3179263&gt;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Леконцев Артур Казбекович &lt;3181748&gt;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Прохорова Светлана Георгиевна &lt;3181735&gt;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Ситникова Екатерина Александровна &lt;3181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Софронов Артём Николаевич &lt;2898659&gt;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Мустафаев Гадир Ильгар Оглы &lt;3181779&gt;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Исламов Алмаз Ильдарович &lt;3181782&gt;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Вильмон Анастасия Олеговна &lt;3181810&gt;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Ибрагимов Мирага Алиага Оглы &lt;3181751&gt;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Клинов Борис Сергеевич &lt;3181826&gt;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Истомина Екатерина Ивановна &lt;3176916&gt;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Чернов Илья Леонидович &lt;3182224&gt;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Заболотских Екатерина Владимировна &lt;31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Меновщиков Владислав Андреевич &lt;3181807&gt;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Торосян Амаяк Нерсесович &lt;3184006&gt;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Абыев Халид Вахид Оглы &lt;3184765&gt;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Рустамова Эсмира Хазаил Гызы &lt;3181816&gt;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Агбаева Алена Александровна &lt;3181814&gt;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Бабаев Мурсаль Азер Оглы &lt;3181781&gt;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Сапарова Мария Викторовна &lt;3181773&gt;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Мустафаев Ахмед Мойла оглы &lt;3184503&gt;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Анисимов Сергей Викторович &lt;3181766&gt;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Нурмухаметова Наиля Альфатовна &lt;3181783&gt;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tbl/>
    <w:p w:rsidR="001D04D2" w:rsidRPr="00415C26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rPr>
          <w:sz w:val="28"/>
          <w:szCs w:val="28"/>
        </w:rPr>
      </w:pPr>
    </w:p>
    <w:p w:rsidR="001D04D2" w:rsidRDefault="001D04D2" w:rsidP="002A551B">
      <w:pPr>
        <w:rPr>
          <w:sz w:val="28"/>
          <w:szCs w:val="28"/>
        </w:rPr>
        <w:sectPr w:rsidR="001D04D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1D04D2" w:rsidRPr="0013504D" w:rsidRDefault="001D04D2" w:rsidP="002A551B">
      <w:pPr>
        <w:jc w:val="center"/>
      </w:pPr>
    </w:p>
    <w:p w:rsidR="001D04D2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D04D2" w:rsidRPr="00333C88" w:rsidRDefault="001D04D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1D04D2" w:rsidRPr="00333C88" w:rsidSect="00945CE9">
      <w:footerReference w:type="default" r:id="rId3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4D2" w:rsidRDefault="001D04D2">
      <w:r>
        <w:separator/>
      </w:r>
    </w:p>
  </w:endnote>
  <w:endnote w:type="continuationSeparator" w:id="1">
    <w:p w:rsidR="001D04D2" w:rsidRDefault="001D0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02709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04D2" w:rsidRDefault="001D04D2" w:rsidP="00213A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213A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1D04D2" w:rsidRDefault="001D04D2" w:rsidP="00FC62C9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D04D2" w:rsidRDefault="001D04D2" w:rsidP="005A06CA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1D04D2" w:rsidRDefault="001D04D2" w:rsidP="00415C26">
    <w:pPr>
      <w:pStyle w:val="Footer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</w:t>
    </w:r>
    <w:r>
      <w:rPr>
        <w:rStyle w:val="PageNumber"/>
      </w:rPr>
      <w:fldChar w:fldCharType="end"/>
    </w:r>
  </w:p>
  <w:p w:rsidR="001D04D2" w:rsidRDefault="001D04D2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4D2" w:rsidRDefault="001D04D2">
      <w:r>
        <w:separator/>
      </w:r>
    </w:p>
  </w:footnote>
  <w:footnote w:type="continuationSeparator" w:id="1">
    <w:p w:rsidR="001D04D2" w:rsidRDefault="001D04D2">
      <w:r>
        <w:continuationSeparator/>
      </w:r>
    </w:p>
  </w:footnote>
  <w:footnote w:id="2">
    <w:p w:rsidR="001D04D2" w:rsidRDefault="001D04D2" w:rsidP="00DC5248">
      <w:pPr>
        <w:pStyle w:val="FootnoteText"/>
        <w:jc w:val="both"/>
      </w:pPr>
      <w:bookmarkStart w:id="1" w:name="blockstart_note"/>
      <w:bookmarkEnd w:id="1"/>
      <w:r>
        <w:rPr>
          <w:rStyle w:val="FootnoteReference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4"/>
  </w:num>
  <w:num w:numId="4">
    <w:abstractNumId w:val="0"/>
  </w:num>
  <w:num w:numId="5">
    <w:abstractNumId w:val="22"/>
  </w:num>
  <w:num w:numId="6">
    <w:abstractNumId w:val="17"/>
  </w:num>
  <w:num w:numId="7">
    <w:abstractNumId w:val="7"/>
  </w:num>
  <w:num w:numId="8">
    <w:abstractNumId w:val="18"/>
  </w:num>
  <w:num w:numId="9">
    <w:abstractNumId w:val="11"/>
  </w:num>
  <w:num w:numId="10">
    <w:abstractNumId w:val="21"/>
  </w:num>
  <w:num w:numId="11">
    <w:abstractNumId w:val="5"/>
  </w:num>
  <w:num w:numId="12">
    <w:abstractNumId w:val="13"/>
  </w:num>
  <w:num w:numId="13">
    <w:abstractNumId w:val="14"/>
  </w:num>
  <w:num w:numId="14">
    <w:abstractNumId w:val="24"/>
  </w:num>
  <w:num w:numId="15">
    <w:abstractNumId w:val="20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5"/>
  </w:num>
  <w:num w:numId="22">
    <w:abstractNumId w:val="9"/>
  </w:num>
  <w:num w:numId="23">
    <w:abstractNumId w:val="19"/>
  </w:num>
  <w:num w:numId="24">
    <w:abstractNumId w:val="12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A06CA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color w:val="000000"/>
      <w:sz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  <w:rPr>
      <w:rFonts w:cs="Times New Roman"/>
    </w:rPr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17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Type="http://schemas.openxmlformats.org/officeDocument/2006/relationships/image" Id="rId39" Target="media/fepo3years_subj88.png"/><Relationship Type="http://schemas.openxmlformats.org/officeDocument/2006/relationships/image" Id="rId40" Target="media/fepo3years_vuz_subj88.png"/><Relationship Type="http://schemas.openxmlformats.org/officeDocument/2006/relationships/image" Id="rId41" Target="media/hist_partic_subj88.png"/><Relationship Type="http://schemas.openxmlformats.org/officeDocument/2006/relationships/image" Id="rId42" Target="media/hist_levels_subj88.png"/><Relationship Type="http://schemas.openxmlformats.org/officeDocument/2006/relationships/image" Id="rId43" Target="media/hist_levels_all_subj88.png"/><Relationship Type="http://schemas.openxmlformats.org/officeDocument/2006/relationships/image" Id="rId44" Target="media/hist_horiz1_3012346.png"/><Relationship Type="http://schemas.openxmlformats.org/officeDocument/2006/relationships/image" Id="rId45" Target="media/map_rates1_3012346.png"/><Relationship Type="http://schemas.openxmlformats.org/officeDocument/2006/relationships/image" Id="rId46" Target="media/hist_horiz2_3012346.png"/><Relationship Type="http://schemas.openxmlformats.org/officeDocument/2006/relationships/image" Id="rId47" Target="media/hist_resh2_3012346.png"/><Relationship Type="http://schemas.openxmlformats.org/officeDocument/2006/relationships/image" Id="rId48" Target="media/hist_horiz3_3012346.png"/><Relationship Type="http://schemas.openxmlformats.org/officeDocument/2006/relationships/image" Id="rId49" Target="media/hist_resh3_3012346.png"/><Relationship Type="http://schemas.openxmlformats.org/officeDocument/2006/relationships/image" Id="rId50" Target="media/pie_3012346.png"/><Relationship Type="http://schemas.openxmlformats.org/officeDocument/2006/relationships/image" Id="rId51" Target="media/hist_monitoring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2457</TotalTime>
  <Pages>29</Pages>
  <Words>7337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172</cp:revision>
  <cp:lastPrinted>2013-12-02T08:33:00Z</cp:lastPrinted>
  <dcterms:created xsi:type="dcterms:W3CDTF">2013-12-02T10:38:00Z</dcterms:created>
  <dcterms:modified xsi:type="dcterms:W3CDTF">2016-02-02T08:45:00Z</dcterms:modified>
</cp:coreProperties>
</file>