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4D2" w:rsidRPr="008E20B2" w:rsidRDefault="001D04D2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1D04D2" w:rsidRPr="0091691D" w:rsidRDefault="001D04D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ы: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«Отечественная история», «История», «История России»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1D04D2" w:rsidRPr="00621546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гуманитарного, социального и экономического цикла</w:t>
      </w:r>
      <w:r w:rsidRPr="00621546">
        <w:rPr>
          <w:sz w:val="28"/>
          <w:szCs w:val="28"/>
          <w:lang w:val="en-US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621546">
        <w:rPr>
          <w:rFonts w:ascii="Tahoma" w:hAnsi="Tahoma" w:cs="Tahoma"/>
          <w:b/>
          <w:bCs/>
          <w:sz w:val="28"/>
          <w:szCs w:val="28"/>
          <w:lang w:val="en-US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ВО</w:t>
      </w: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504BF1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504BF1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213A9B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октябрь 2015</w:t>
      </w:r>
      <w:r w:rsidRPr="00213A9B">
        <w:rPr>
          <w:rFonts w:ascii="Tahoma" w:hAnsi="Tahoma" w:cs="Tahoma"/>
          <w:b/>
          <w:bCs/>
          <w:sz w:val="28"/>
          <w:szCs w:val="28"/>
          <w:lang w:val="en-US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февраль 2016</w:t>
      </w:r>
    </w:p>
    <w:p w:rsidR="001D04D2" w:rsidRDefault="001D04D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>ОГЛАВЛЕНИЕ</w:t>
      </w:r>
    </w:p>
    <w:p w:rsidR="001D04D2" w:rsidRDefault="001D04D2" w:rsidP="00311514">
      <w:pPr>
        <w:jc w:val="center"/>
        <w:rPr>
          <w:b/>
          <w:bCs/>
          <w:sz w:val="28"/>
          <w:szCs w:val="28"/>
        </w:rPr>
      </w:pPr>
    </w:p>
    <w:p w:rsidR="001D04D2" w:rsidRPr="0013504D" w:rsidRDefault="001D04D2" w:rsidP="00152508"/>
    <w:p w:rsidR="001D04D2" w:rsidRPr="00EE3DEC" w:rsidRDefault="001D04D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D04D2" w:rsidRPr="002B1ABF" w:rsidRDefault="001D04D2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>Введение</w:t>
      </w:r>
    </w:p>
    <w:p w:rsidR="001D04D2" w:rsidRDefault="001D04D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D04D2" w:rsidRPr="00621546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 xml:space="preserve">ам</w:t>
      </w:r>
      <w:r>
        <w:rPr>
          <w:rStyle w:val="FootnoteReference"/>
          <w:sz w:val="28"/>
          <w:szCs w:val="28"/>
        </w:rPr>
        <w:footnoteReference w:id="3"/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1D04D2" w:rsidRPr="00FE0C6E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1D04D2" w:rsidRPr="002B1ABF" w:rsidRDefault="001D04D2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ФЭПО-18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 xml:space="preserve">ФЭПО-22</w:t>
      </w:r>
      <w:r w:rsidRPr="002B1ABF">
        <w:t xml:space="preserve"> по дисциплине «</w:t>
      </w:r>
      <w:r>
        <w:rPr>
          <w:noProof/>
        </w:rPr>
        <w:t xml:space="preserve">История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D04D2" w:rsidRPr="002B1ABF" w:rsidRDefault="001D04D2" w:rsidP="00E96CF2">
      <w:pPr>
        <w:pStyle w:val="Heading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D04D2" w:rsidRPr="00621546" w:rsidRDefault="001D04D2" w:rsidP="00F90D91">
      <w:pPr>
        <w:ind w:firstLine="540"/>
      </w:pPr>
    </w:p>
    <w:p w:rsidR="001D04D2" w:rsidRPr="002F6EA7" w:rsidRDefault="001D04D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 xml:space="preserve">История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ФЭПО-18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1D04D2" w:rsidRPr="00F90D91" w:rsidRDefault="001D04D2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1D04D2" w:rsidRDefault="001D04D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22"/>
        <w:gridCol w:w="1550"/>
        <w:gridCol w:w="1656"/>
        <w:gridCol w:w="3100"/>
      </w:tblGrid>
      <w:tr w:rsidR="001D04D2" w:rsidRPr="00C22CC9">
        <w:tc>
          <w:tcPr>
            <w:tcW w:w="3522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1D04D2" w:rsidRPr="002F5976" w:rsidRDefault="001D04D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2013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240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39470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218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28309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2014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251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42626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144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16967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175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31154</w:t>
            </w:r>
          </w:p>
        </w:tc>
      </w:tr>
    </w:tbl>
    <w:p w:rsidR="001D04D2" w:rsidRPr="003B19ED" w:rsidRDefault="001D04D2" w:rsidP="00CA3A55">
      <w:pPr>
        <w:spacing w:line="264" w:lineRule="auto"/>
        <w:jc w:val="center"/>
      </w:pPr>
    </w:p>
    <w:p w:rsidR="001D04D2" w:rsidRPr="003B19ED" w:rsidRDefault="001D04D2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>по дисциплине «</w:t>
      </w:r>
      <w:r>
        <w:rPr>
          <w:noProof/>
        </w:rPr>
        <w:t xml:space="preserve">История</w:t>
      </w:r>
      <w:r w:rsidRPr="00621276">
        <w:t>»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</w:p>
    <w:p w:rsidR="001D04D2" w:rsidRDefault="001D04D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ФЭПО-18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1D04D2" w:rsidRPr="00621546" w:rsidRDefault="001D04D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D04D2" w:rsidRPr="00766A92" w:rsidRDefault="001D04D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22"/>
        <w:gridCol w:w="1550"/>
        <w:gridCol w:w="2097"/>
        <w:gridCol w:w="3039"/>
      </w:tblGrid>
      <w:tr w:rsidR="001D04D2" w:rsidRPr="00C22CC9">
        <w:tc>
          <w:tcPr>
            <w:tcW w:w="3322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2013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598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60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2014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678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38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510</w:t>
            </w:r>
          </w:p>
        </w:tc>
      </w:tr>
    </w:tbl>
    <w:p w:rsidR="001D04D2" w:rsidRPr="00621546" w:rsidRDefault="001D04D2" w:rsidP="002953DF">
      <w:pPr>
        <w:ind w:firstLine="540"/>
        <w:jc w:val="both"/>
        <w:rPr>
          <w:sz w:val="32"/>
          <w:szCs w:val="32"/>
        </w:rPr>
      </w:pPr>
    </w:p>
    <w:p w:rsidR="001D04D2" w:rsidRDefault="001D04D2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 xml:space="preserve">История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1D04D2" w:rsidRPr="00F90D91" w:rsidRDefault="001D04D2" w:rsidP="0031497C">
      <w:pPr>
        <w:spacing w:line="288" w:lineRule="auto"/>
        <w:jc w:val="center"/>
        <w:rPr>
          <w:sz w:val="20"/>
          <w:szCs w:val="20"/>
        </w:rPr>
      </w:pPr>
    </w:p>
    <w:p w:rsidR="001D04D2" w:rsidRPr="002B1ABF" w:rsidRDefault="001D04D2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Результаты обучения студентов по дисциплине «</w:t>
      </w:r>
      <w:r>
        <w:rPr>
          <w:noProof/>
        </w:rPr>
        <w:t xml:space="preserve">История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1D04D2" w:rsidRPr="00F90D91" w:rsidRDefault="001D04D2" w:rsidP="00F90D91">
      <w:pPr>
        <w:rPr>
          <w:sz w:val="28"/>
          <w:szCs w:val="28"/>
        </w:rPr>
      </w:pP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1D04D2" w:rsidRPr="00102E7A" w:rsidRDefault="001D04D2" w:rsidP="002953DF">
      <w:pPr>
        <w:keepNext/>
        <w:keepLines/>
        <w:jc w:val="center"/>
      </w:pPr>
      <w:r w:rsidRPr="00B61905">
        <w:rPr>
          <w:sz w:val="28"/>
          <w:szCs w:val="28"/>
        </w:rPr>
        <w:pict>
          <v:shape id="_x0000_i1025" type="#_x0000_t75" style="width:318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 Беспалько</w:t>
      </w:r>
    </w:p>
    <w:p w:rsidR="001D04D2" w:rsidRPr="009B12AA" w:rsidRDefault="001D04D2" w:rsidP="00AE068B">
      <w:pPr>
        <w:ind w:firstLine="720"/>
        <w:jc w:val="both"/>
        <w:rPr>
          <w:sz w:val="16"/>
          <w:szCs w:val="16"/>
        </w:rPr>
      </w:pP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D04D2" w:rsidRPr="00766A92" w:rsidRDefault="001D04D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1D04D2" w:rsidRPr="00F90D91" w:rsidRDefault="001D04D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D04D2" w:rsidRDefault="001D04D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D04D2" w:rsidRPr="00F90D91" w:rsidRDefault="001D04D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D04D2" w:rsidRPr="00BF24CB">
        <w:trPr>
          <w:jc w:val="center"/>
        </w:trPr>
        <w:tc>
          <w:tcPr>
            <w:tcW w:w="1491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1D04D2" w:rsidRPr="00F90D91" w:rsidRDefault="001D04D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D04D2" w:rsidRPr="00752F3A" w:rsidRDefault="001D04D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1D04D2" w:rsidRPr="00F90D91" w:rsidRDefault="001D04D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D04D2" w:rsidRPr="00FC0393">
        <w:trPr>
          <w:jc w:val="center"/>
        </w:trPr>
        <w:tc>
          <w:tcPr>
            <w:tcW w:w="2066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1D04D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1D04D2" w:rsidRPr="00FC0393">
        <w:trPr>
          <w:jc w:val="center"/>
        </w:trPr>
        <w:tc>
          <w:tcPr>
            <w:tcW w:w="2066" w:type="dxa"/>
            <w:vAlign w:val="center"/>
          </w:tcPr>
          <w:p w:rsidR="001D04D2" w:rsidRPr="00FB3127" w:rsidRDefault="001D04D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D04D2" w:rsidRDefault="001D04D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D04D2" w:rsidRDefault="001D04D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D04D2" w:rsidRPr="002B1ABF" w:rsidRDefault="001D04D2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ФЭПО-22</w:t>
      </w:r>
    </w:p>
    <w:p w:rsidR="001D04D2" w:rsidRDefault="001D04D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1D04D2" w:rsidRDefault="001D04D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D04D2" w:rsidRDefault="001D04D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D04D2" w:rsidRDefault="001D04D2" w:rsidP="00042588">
      <w:pPr>
        <w:spacing w:line="288" w:lineRule="auto"/>
        <w:jc w:val="both"/>
        <w:rPr>
          <w:sz w:val="28"/>
          <w:szCs w:val="28"/>
        </w:rPr>
      </w:pPr>
    </w:p>
    <w:p w:rsidR="001D04D2" w:rsidRDefault="001D04D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История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1D04D2" w:rsidRPr="00F90D91" w:rsidRDefault="001D04D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D04D2" w:rsidRPr="00064E3C" w:rsidRDefault="001D04D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Pr="00257F6E" w:rsidRDefault="001D04D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1D04D2" w:rsidRPr="00257F6E" w:rsidRDefault="001D04D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D04D2" w:rsidRPr="00935302" w:rsidRDefault="001D04D2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2096" filled="f" stroked="f">
            <v:textbox style="mso-next-textbox:#_x0000_s1027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10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1072" filled="f" stroked="f">
            <v:textbox style="mso-next-textbox:#_x0000_s1028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14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0048" filled="f" stroked="f">
            <v:textbox style="mso-next-textbox:#_x0000_s1029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27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9024" filled="f" stroked="f">
            <v:textbox style="mso-next-textbox:#_x0000_s1030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49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8000" filled="f" stroked="f">
            <v:textbox style="mso-next-textbox:#_x0000_s1031">
              <w:txbxContent>
                <w:p w:rsidR="001D04D2" w:rsidRPr="00C961F5" w:rsidRDefault="001D04D2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6976" filled="f" stroked="f">
            <v:textbox style="mso-next-textbox:#_x0000_s1032">
              <w:txbxContent>
                <w:p w:rsidR="001D04D2" w:rsidRPr="00C961F5" w:rsidRDefault="001D04D2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87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3">
              <w:txbxContent>
                <w:p w:rsidR="001D04D2" w:rsidRPr="000C17E9" w:rsidRDefault="001D04D2" w:rsidP="00A67DBB"/>
              </w:txbxContent>
            </v:textbox>
          </v:shape>
        </w:pict>
      </w:r>
    </w:p>
    <w:p w:rsidR="001D04D2" w:rsidRPr="00DA3E40" w:rsidRDefault="001D04D2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5952" filled="f" stroked="f">
            <v:textbox style="mso-next-textbox:#_x0000_s1034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4928" filled="f" stroked="f">
            <v:textbox style="mso-next-textbox:#_x0000_s1035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3904" filled="f" stroked="f">
            <v:textbox style="mso-next-textbox:#_x0000_s1036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2880" filled="f" stroked="f">
            <v:textbox style="mso-next-textbox:#_x0000_s1037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D04D2">
        <w:trPr>
          <w:jc w:val="center"/>
        </w:trPr>
        <w:tc>
          <w:tcPr>
            <w:tcW w:w="5068" w:type="dxa"/>
            <w:vAlign w:val="center"/>
          </w:tcPr>
          <w:p w:rsidR="001D04D2" w:rsidRDefault="001D04D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D04D2" w:rsidRPr="002F5976" w:rsidRDefault="001D04D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D04D2" w:rsidRPr="007C3061" w:rsidRDefault="001D04D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D04D2" w:rsidRPr="00621546" w:rsidRDefault="001D04D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D04D2" w:rsidRDefault="001D04D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История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>.</w:t>
      </w:r>
    </w:p>
    <w:p w:rsidR="001D04D2" w:rsidRPr="00621546" w:rsidRDefault="001D04D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уровню обученности в соответствии с процентом набранных баллов за выполнение ПИМ</w:t>
      </w:r>
    </w:p>
    <w:p w:rsidR="001D04D2" w:rsidRPr="007F6CFE" w:rsidRDefault="001D04D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D04D2" w:rsidRDefault="001D04D2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1D04D2" w:rsidRPr="00A736BE" w:rsidRDefault="001D04D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1D04D2" w:rsidRPr="00A01626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D04D2" w:rsidRPr="00621546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D04D2" w:rsidRPr="00F90D91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1D04D2" w:rsidRPr="00F90D91" w:rsidRDefault="001D04D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D04D2" w:rsidRPr="00F90D91" w:rsidRDefault="001D04D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D04D2" w:rsidRDefault="001D04D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История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1D04D2" w:rsidRPr="006E4E4E" w:rsidRDefault="001D04D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D04D2" w:rsidRPr="006E4E4E" w:rsidSect="00213A9B">
          <w:footerReference w:type="even" r:id="rId10"/>
          <w:footerReference w:type="default" r:id="rId11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D04D2" w:rsidRPr="00ED5C12" w:rsidRDefault="001D04D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История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ФЭПО-22</w:t>
      </w:r>
      <w:r w:rsidRPr="00ED5C12">
        <w:t>)</w:t>
      </w:r>
    </w:p>
    <w:p w:rsidR="001D04D2" w:rsidRPr="00964C90" w:rsidRDefault="001D04D2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1D04D2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1D04D2" w:rsidRPr="000648B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1D04D2" w:rsidRPr="000648B3" w:rsidRDefault="001D04D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1D04D2" w:rsidRPr="00491F1E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D04D2" w:rsidRPr="00AD1D63" w:rsidRDefault="001D04D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D04D2" w:rsidRPr="006061C9">
        <w:trPr>
          <w:jc w:val="center"/>
        </w:trPr>
        <w:tc>
          <w:tcPr>
            <w:tcW w:w="1452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01.03.01</w:t>
            </w:r>
            <w:r>
              <w:rPr>
                <w:noProof/>
                <w:lang w:val="en-US"/>
              </w:rPr>
              <w:t xml:space="preserve"> (010100.62)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История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50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50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*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01.03.02</w:t>
            </w:r>
            <w:r>
              <w:rPr>
                <w:noProof/>
                <w:lang w:val="en-US"/>
              </w:rPr>
              <w:t xml:space="preserve"> (010400.62)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Прикладная математика и информатика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История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58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01.03.03</w:t>
            </w:r>
            <w:r>
              <w:rPr>
                <w:noProof/>
                <w:lang w:val="en-US"/>
              </w:rPr>
              <w:t xml:space="preserve"> (010800.62)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Механика и математическое моделирование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История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02.03.01</w:t>
            </w:r>
            <w:r>
              <w:rPr>
                <w:noProof/>
                <w:lang w:val="en-US"/>
              </w:rPr>
              <w:t xml:space="preserve"> (010200.62)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Математика и компьютерные науки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История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45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42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04.03.01</w:t>
            </w:r>
            <w:r>
              <w:rPr>
                <w:noProof/>
                <w:lang w:val="en-US"/>
              </w:rPr>
              <w:t xml:space="preserve"> (020100.62)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Химия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История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35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45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15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05.03.02</w:t>
            </w:r>
            <w:r>
              <w:rPr>
                <w:noProof/>
                <w:lang w:val="en-US"/>
              </w:rPr>
              <w:t xml:space="preserve"> (021000.62)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География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История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28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40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16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72%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05.03.03</w:t>
            </w:r>
            <w:r>
              <w:rPr>
                <w:noProof/>
                <w:lang w:val="en-US"/>
              </w:rPr>
              <w:t xml:space="preserve"> (021300.62)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Картография и геоинформатика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История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19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31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12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81%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05.03.06</w:t>
            </w:r>
            <w:r>
              <w:rPr>
                <w:noProof/>
                <w:lang w:val="en-US"/>
              </w:rPr>
              <w:t xml:space="preserve"> (022000.62)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Экология и природопользование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История России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9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35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26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06.03.01</w:t>
            </w:r>
            <w:r>
              <w:rPr>
                <w:noProof/>
                <w:lang w:val="en-US"/>
              </w:rPr>
              <w:t xml:space="preserve"> (020400.62)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Биология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История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63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38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62%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  <w:r>
              <w:rPr>
                <w:noProof/>
                <w:lang w:val="en-US"/>
              </w:rPr>
              <w:t xml:space="preserve"> (080100.62)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История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81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4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77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  <w:r>
              <w:rPr>
                <w:noProof/>
                <w:lang w:val="en-US"/>
              </w:rPr>
              <w:t xml:space="preserve"> (080200.62)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Менеджмент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История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39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5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69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  <w:r>
              <w:rPr>
                <w:noProof/>
                <w:lang w:val="en-US"/>
              </w:rPr>
              <w:t xml:space="preserve"> (081100.62)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Государственное и муниципальное управление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История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26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27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47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39.03.03</w:t>
            </w:r>
            <w:r>
              <w:rPr>
                <w:noProof/>
                <w:lang w:val="en-US"/>
              </w:rPr>
              <w:t xml:space="preserve"> (040700.62)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Организация работы с молодежью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История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22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70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42.03.01</w:t>
            </w:r>
            <w:r>
              <w:rPr>
                <w:noProof/>
                <w:lang w:val="en-US"/>
              </w:rPr>
              <w:t xml:space="preserve"> (031600.62)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Реклама и связи с общественностью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Отечественная история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74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43.03.02</w:t>
            </w:r>
            <w:r>
              <w:rPr>
                <w:noProof/>
                <w:lang w:val="en-US"/>
              </w:rPr>
              <w:t xml:space="preserve"> (100400.62)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Туризм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История России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4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4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22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70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44.03.01</w:t>
            </w:r>
            <w:r>
              <w:rPr>
                <w:noProof/>
                <w:lang w:val="en-US"/>
              </w:rPr>
              <w:t xml:space="preserve"> (050100.62)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Педагогическое образование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История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22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57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44.03.05</w:t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Педагогическое образование (с двумя профилями подготовки)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История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40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13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73%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45.03.01</w:t>
            </w:r>
            <w:r>
              <w:rPr>
                <w:noProof/>
                <w:lang w:val="en-US"/>
              </w:rPr>
              <w:t xml:space="preserve"> (032700.62)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Филология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История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77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14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4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5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/>
            </w:r>
            <w:r>
              <w:rPr>
                <w:noProof/>
                <w:color w:val="FF0000"/>
              </w:rPr>
              <w:t xml:space="preserve">23%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-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51.03.01</w:t>
            </w:r>
            <w:r>
              <w:rPr>
                <w:noProof/>
                <w:lang w:val="en-US"/>
              </w:rPr>
              <w:t xml:space="preserve"> (033000.62)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История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100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D04D2" w:rsidRPr="00621546" w:rsidRDefault="001D04D2" w:rsidP="003919F0">
      <w:pPr>
        <w:jc w:val="both"/>
        <w:rPr>
          <w:sz w:val="28"/>
          <w:szCs w:val="28"/>
        </w:rPr>
      </w:pPr>
    </w:p>
    <w:p w:rsidR="001D04D2" w:rsidRPr="00F90D91" w:rsidRDefault="001D04D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1D04D2" w:rsidRPr="00F90D91" w:rsidRDefault="001D04D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1D04D2" w:rsidRDefault="001D04D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1D04D2" w:rsidRPr="00F90D91" w:rsidRDefault="001D04D2" w:rsidP="004C7D67">
      <w:pPr>
        <w:tabs>
          <w:tab w:val="left" w:pos="720"/>
        </w:tabs>
        <w:ind w:firstLine="540"/>
        <w:jc w:val="both"/>
      </w:pPr>
    </w:p>
    <w:p w:rsidR="001D04D2" w:rsidRDefault="001D04D2" w:rsidP="003919F0">
      <w:pPr>
        <w:spacing w:line="264" w:lineRule="auto"/>
        <w:jc w:val="center"/>
        <w:rPr>
          <w:b/>
          <w:bCs/>
          <w:sz w:val="28"/>
          <w:szCs w:val="28"/>
        </w:rPr>
        <w:sectPr w:rsidR="001D04D2" w:rsidSect="006061C9">
          <w:footerReference w:type="default" r:id="rId12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D04D2" w:rsidRPr="00F90D91" w:rsidRDefault="001D04D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D04D2" w:rsidRDefault="001D04D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.</w:t>
      </w:r>
    </w:p>
    <w:p w:rsidR="001D04D2" w:rsidRPr="00F90D91" w:rsidRDefault="001D04D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D04D2" w:rsidRPr="00C015E3" w:rsidRDefault="001D04D2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1D04D2" w:rsidRPr="00A736BE" w:rsidRDefault="001D04D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D04D2" w:rsidRDefault="001D04D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92% (ФЭПО-18), 97% (ФЭПО-19), 95% (ФЭПО-20), 100% (ФЭПО-21) и 87% (ФЭПО-22)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89% (ФЭПО-18), 92% (ФЭПО-19), 88% (ФЭПО-20), 88% (ФЭПО-21) и 90% (ФЭПО-22)</w:t>
      </w:r>
      <w:r>
        <w:rPr>
          <w:sz w:val="28"/>
          <w:szCs w:val="28"/>
        </w:rPr>
        <w:t xml:space="preserve"> соответственно.</w:t>
      </w:r>
    </w:p>
    <w:p w:rsidR="001D04D2" w:rsidRPr="002B1ABF" w:rsidRDefault="001D04D2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 xml:space="preserve">История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История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6E6407" w:rsidRDefault="001D04D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1D04D2" w:rsidRPr="00487600" w:rsidRDefault="001D04D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>дисциплине.</w:t>
      </w: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1D04D2" w:rsidRPr="00BF4EAC" w:rsidRDefault="001D04D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D04D2" w:rsidRPr="00F90D91" w:rsidRDefault="001D04D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D04D2" w:rsidRPr="00F76830" w:rsidRDefault="001D04D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 xml:space="preserve">История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4 кредитов</w:t>
      </w:r>
      <w:r w:rsidRPr="00F76830">
        <w:rPr>
          <w:i/>
          <w:iCs/>
          <w:sz w:val="28"/>
          <w:szCs w:val="28"/>
        </w:rPr>
        <w:t>)</w:t>
      </w:r>
    </w:p>
    <w:p w:rsidR="001D04D2" w:rsidRDefault="001D04D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D04D2" w:rsidRPr="008E6169" w:rsidRDefault="001D04D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Теория и методология исторической науки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Древнерусское государство в IX - начале XII вв.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Объединительные процессы в русских землях (XIV - середина XV вв.). Возвышение Москвы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Особенности становления государственности в России и в мире. Русские земли и европейское средневековье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Образование единого Российского государства. Иван III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Российское государство в XVI в. Иван IV. Смутное время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Россия в XVII в.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Россия во второй половине XV-XVII вв. в контексте развития европейской цивилизации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Петр I и начало модернизации страны. Эпоха дворцовых переворотов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Россия во второй половине XVIII в. Екатерина II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Россия в первой половине XIX в. Александр I. Николай I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Россия во второй половине XIX в. Александр II. Александр III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Россия и мир в XVIII-XIX веках: попытки модернизации и промышленный переворот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Россия на рубеже XIX-XX вв. Николай II. Первая российская революция (1905-1907 гг.)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Россия в условиях Первой мировой войны и общенационального кризиса. Революция 1917 г.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Становление советской государственности. Первые мероприятия Советской власти. Гражданская война и иностранная интервенция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СССР в годы Великой Отечественной войны (1941-1945)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Россия и мир в первой половине XX века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21*</w:t>
      </w:r>
      <w:r w:rsidRPr="00621546">
        <w:t xml:space="preserve">. </w:t>
      </w:r>
      <w:r>
        <w:rPr>
          <w:noProof/>
        </w:rPr>
        <w:t xml:space="preserve">Внутренняя и внешняя политика СССР в 1945-1964 гг.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22*</w:t>
      </w:r>
      <w:r w:rsidRPr="00621546">
        <w:t xml:space="preserve">. </w:t>
      </w:r>
      <w:r>
        <w:rPr>
          <w:noProof/>
        </w:rPr>
        <w:t xml:space="preserve">Внутренняя и внешняя политика СССР в 1964-1985 гг.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23*</w:t>
      </w:r>
      <w:r w:rsidRPr="00621546">
        <w:t xml:space="preserve">. </w:t>
      </w:r>
      <w:r>
        <w:rPr>
          <w:noProof/>
        </w:rPr>
        <w:t xml:space="preserve">СССР в 1985-1991 гг. Перестройка. Распад СССР. Внутренняя и внешняя политика современной России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Россия и мир во второй половине XX - начале XXI века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D04D2" w:rsidRPr="00FF2A83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Образование и развитие Российского государства (вторая половина XV в. - XVII в.)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Образование и развитие Российского государства (вторая половина XV в. - XVII в.)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Российская империя в XVIII-XIX вв.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Российская империя в XVIII-XIX вв.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Российская империя в начале XX вв. Советская Россия в 1917-1945 гг.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Российская империя в начале XX вв. Советская Россия в 1917-1945 гг.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СССР в 1945-1991 гг. Россия в конце XX - начале XXI века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СССР в 1945-1991 гг. Россия в конце XX - начале XXI века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D04D2" w:rsidRPr="008E6169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1D04D2" w:rsidRPr="00BB6C1D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D04D2" w:rsidRPr="005D450D" w:rsidRDefault="001D04D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01.03.01</w:t>
      </w:r>
      <w:r>
        <w:rPr>
          <w:noProof/>
          <w:lang w:val="en-US"/>
        </w:rPr>
        <w:t xml:space="preserve"> (010100.62)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Математика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ОАБ-01.03.01-11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Математика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ОАБ-01.03.01-11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Древнерусское государство в IX - начале XII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Российское государство в XVI в. Иван IV. Смутное время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XVII 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XV-XVII вв. в контексте развития европейской цивилизации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и мир в XVIII-XIX веках: попытки модернизации и промышленный переворот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43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43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История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Россия во второй половине XVIII в. Екатерина II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43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43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История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43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43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43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01.03.02</w:t>
      </w:r>
      <w:r>
        <w:rPr>
          <w:noProof/>
          <w:lang w:val="en-US"/>
        </w:rPr>
        <w:t xml:space="preserve"> (010400.62)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Прикладная математика и информатика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ОАБ-01.03.02-11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Прикладная математика и информатика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ОАБ-01.03.02-11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Древнерусское государство в IX - начале XII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Российское государство в XVI в. Иван IV. Смутное время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XVII 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XV-XVII вв. в контексте развития европейской цивилизации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и мир в XVIII-XIX веках: попытки модернизации и промышленный переворот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43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43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История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43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43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История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43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43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43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01.03.03</w:t>
      </w:r>
      <w:r>
        <w:rPr>
          <w:noProof/>
          <w:lang w:val="en-US"/>
        </w:rPr>
        <w:t xml:space="preserve"> (010800.62)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Механика и математическое моделирование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ОАБ-01.03.03-11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Механика и математическое моделирование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ОАБ-01.03.03-11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Древнерусское государство в IX - начале XII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Российское государство в XVI в. Иван IV. Смутное время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XVII 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XV-XVII вв. в контексте развития европейской цивилизации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и мир в XVIII-XIX веках: попытки модернизации и промышленный переворот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434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434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История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434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434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История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434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434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434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02.03.01</w:t>
      </w:r>
      <w:r>
        <w:rPr>
          <w:noProof/>
          <w:lang w:val="en-US"/>
        </w:rPr>
        <w:t xml:space="preserve"> (010200.62)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Математика и компьютерные науки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ОАБ-02.03.01-11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Математика и компьютерные науки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ОАБ-02.03.01-11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Древнерусское государство в IX - начале XII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Российское государство в XVI в. Иван IV. Смутное время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XVII 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XV-XVII вв. в контексте развития европейской цивилизации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и мир в XVIII-XIX веках: попытки модернизации и промышленный переворот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43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43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История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43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43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История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43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43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43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04.03.01</w:t>
      </w:r>
      <w:r>
        <w:rPr>
          <w:noProof/>
          <w:lang w:val="en-US"/>
        </w:rPr>
        <w:t xml:space="preserve"> (020100.62)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Химия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ОПБ-04.03.01-11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5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Химия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ОПБ-04.03.01-11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годы Великой Отечественной войны (1941-1945)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и внешняя политика СССР в 1945-1964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и внешняя политика СССР в 1964-1985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1945-1991 гг. Россия в конце XX - начале XXI века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1945-1991 гг. Россия в конце XX - начале XXI века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094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29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094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30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История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31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094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31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094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32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История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33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094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33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094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34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Химия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35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094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Химия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05.03.02</w:t>
      </w:r>
      <w:r>
        <w:rPr>
          <w:noProof/>
          <w:lang w:val="en-US"/>
        </w:rPr>
        <w:t xml:space="preserve"> (021000.62)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География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ОАБ-05.03.02-11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6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География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ОАБ-05.03.02-11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годы Великой Отечественной войны (1941-1945)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и внешняя политика СССР в 1945-1964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и внешняя политика СССР в 1964-1985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1945-1991 гг. Россия в конце XX - начале XXI века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1945-1991 гг. Россия в конце XX - начале XXI века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36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008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36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37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008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37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История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Россия во второй половине XVIII в. Екатерина II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38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008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38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008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39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История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40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008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40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008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41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География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42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008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42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География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72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05.03.03</w:t>
      </w:r>
      <w:r>
        <w:rPr>
          <w:noProof/>
          <w:lang w:val="en-US"/>
        </w:rPr>
        <w:t xml:space="preserve"> (021300.62)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Картография и геоинформатика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ОАБ-05.03.03-11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7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Картография и геоинформатика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ОАБ-05.03.03-11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7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годы Великой Отечественной войны (1941-1945)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и внешняя политика СССР в 1945-1964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и внешняя политика СССР в 1964-1985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1945-1991 гг. Россия в конце XX - начале XXI века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1945-1991 гг. Россия в конце XX - начале XXI века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0087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43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44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0087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44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История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45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0087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45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46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0087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46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История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47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0087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47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0087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48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49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0087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49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ОАБ-05.03.03-11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8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Картография и геоинформатика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ОАБ-05.03.03-11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8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Древнерусское государство в IX - начале XII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Российское государство в XVI в. Иван IV. Смутное время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XVII 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XV-XVII вв. в контексте развития европейской цивилизации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и мир в XVIII-XIX веках: попытки модернизации и промышленный переворот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годы Великой Отечественной войны (1941-1945)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и мир в первой половине XX века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и внешняя политика СССР в 1945-1964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и внешняя политика СССР в 1964-1985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и мир во второй половине XX - начале XXI века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50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393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50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51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393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51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История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Российское государство в XVI в. Иван IV. Смутное время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Россия в XVII в.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Россия во второй половине XVIII в. Екатерина II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Россия и мир в XVIII-XIX веках: попытки модернизации и промышленный переворот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Россия на рубеже XIX-XX вв. Николай II. Первая российская революция (1905-1907 гг.)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17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Становление советской государственности. Первые мероприятия Советской власти. Гражданская война и иностранная интервенция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СССР в годы Великой Отечественной войны (1941-1945)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21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Внутренняя и внешняя политика СССР в 1945-1964 гг.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24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Россия и мир во второй половине XX - начале XXI века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52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393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52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53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393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53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История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54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393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54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55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393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55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56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393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56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05.03.06</w:t>
      </w:r>
      <w:r>
        <w:rPr>
          <w:noProof/>
          <w:lang w:val="en-US"/>
        </w:rPr>
        <w:t xml:space="preserve"> (022000.62)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Экология и природопользование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ОАБ-05.03.06-11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9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 России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Экология и природопользование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ОАБ-05.03.06-11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9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годы Великой Отечественной войны (1941-1945)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и внешняя политика СССР в 1945-1964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и внешняя политика СССР в 1964-1985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1945-1991 гг. Россия в конце XX - начале XXI века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1945-1991 гг. Россия в конце XX - начале XXI века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История России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57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0086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57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 России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58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История России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0086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58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История России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История России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59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0086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59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 России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60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История России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0086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60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История России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История России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61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0086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61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 России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62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История России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0086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62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 России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63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0086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63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История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91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06.03.01</w:t>
      </w:r>
      <w:r>
        <w:rPr>
          <w:noProof/>
          <w:lang w:val="en-US"/>
        </w:rPr>
        <w:t xml:space="preserve"> (020400.62)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Биология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ОАБ-06.03.01-11, ОАБ-06.03.01-12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10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Биология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ОАБ-06.03.01-11, ОАБ-06.03.01-12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10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годы Великой Отечественной войны (1941-1945)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и внешняя политика СССР в 1945-1964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и внешняя политика СССР в 1964-1985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1945-1991 гг. Россия в конце XX - начале XXI века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1945-1991 гг. Россия в конце XX - начале XXI века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64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094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64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65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094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65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История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СССР в 1985-1991 гг. Перестройка. Распад СССР. Внутренняя и внешняя политика современной России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66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094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66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67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094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67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История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68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094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68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69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094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69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70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094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70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62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38.03.01</w:t>
      </w:r>
      <w:r>
        <w:rPr>
          <w:noProof/>
          <w:lang w:val="en-US"/>
        </w:rPr>
        <w:t xml:space="preserve"> (080100.62)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Экономика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ОАБ-38.03.01.00-11, ОАБ-38.03.01.00-12, ОАБ-38.03.01.00-13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11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ОАБ-38.03.01.00-11, ОАБ-38.03.01.00-12, ОАБ-38.03.01.00-13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11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годы Великой Отечественной войны (1941-1945)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и внешняя политика СССР в 1945-1964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и внешняя политика СССР в 1964-1985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1945-1991 гг. Россия в конце XX - начале XXI века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1945-1991 гг. Россия в конце XX - начале XXI века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71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095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71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72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095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72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История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73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095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73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74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095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74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История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75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095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75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76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095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76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77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095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77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38.03.02</w:t>
      </w:r>
      <w:r>
        <w:rPr>
          <w:noProof/>
          <w:lang w:val="en-US"/>
        </w:rPr>
        <w:t xml:space="preserve"> (080200.62)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Менеджмент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ОАБ-38.03.02.00-11, ОАБ-38.03.02.00-12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12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Менеджмент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ОАБ-38.03.02.00-11, ОАБ-38.03.02.00-12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12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годы Великой Отечественной войны (1941-1945)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и внешняя политика СССР в 1945-1964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и внешняя политика СССР в 1964-1985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1945-1991 гг. Россия в конце XX - начале XXI века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1945-1991 гг. Россия в конце XX - начале XXI века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78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11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78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79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11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79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История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80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11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80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81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11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81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История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82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11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82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83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11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83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84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11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84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38.03.04</w:t>
      </w:r>
      <w:r>
        <w:rPr>
          <w:noProof/>
          <w:lang w:val="en-US"/>
        </w:rPr>
        <w:t xml:space="preserve"> (081100.62)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Государственное и муниципальное управление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ОАБ-38.03.04.00-11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13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Государственное и муниципальное управление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ОАБ-38.03.04.00-11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13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годы Великой Отечественной войны (1941-1945)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и внешняя политика СССР в 1945-1964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и внешняя политика СССР в 1964-1985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1945-1991 гг. Россия в конце XX - начале XXI века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1945-1991 гг. Россия в конце XX - начале XXI века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85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0946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85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86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0946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86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История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87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0946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87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88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0946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88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История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89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0946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89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90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0946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90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91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0946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91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39.03.03</w:t>
      </w:r>
      <w:r>
        <w:rPr>
          <w:noProof/>
          <w:lang w:val="en-US"/>
        </w:rPr>
        <w:t xml:space="preserve"> (040700.62)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Организация работы с молодежью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ОАБ-39.03.03-11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14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Организация работы с молодежью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ОАБ-39.03.03-11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14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Древнерусское государство в IX - начале XII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Российское государство в XVI в. Иван IV. Смутное время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XVII 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XV-XVII вв. в контексте развития европейской цивилизации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и мир в XVIII-XIX веках: попытки модернизации и промышленный переворот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92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113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92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93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113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93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История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94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113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94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95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113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95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История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96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113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96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97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113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97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98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113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98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42.03.01</w:t>
      </w:r>
      <w:r>
        <w:rPr>
          <w:noProof/>
          <w:lang w:val="en-US"/>
        </w:rPr>
        <w:t xml:space="preserve"> (031600.62)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Реклама и связи с общественностью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ОАБ-42.03.01-11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15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Отечественная история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Реклама и связи с общественностью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ОАБ-42.03.01-11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15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Древнерусское государство в IX - начале XII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Российское государство в XVI в. Иван IV. Смутное время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XVII 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XV-XVII вв. в контексте развития европейской цивилизации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и мир в XVIII-XIX веках: попытки модернизации и промышленный переворот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Отечественная 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99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110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99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Отечественная история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100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Отечественная история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110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100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Отечественная история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Отечественная 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101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110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101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Отечественная история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102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Отечественная 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110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102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Отечественная история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Отечественная 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103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110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103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Отечественная история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104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Отечественная история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110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104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Отечественная история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105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110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105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Отечественная 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43.03.02</w:t>
      </w:r>
      <w:r>
        <w:rPr>
          <w:noProof/>
          <w:lang w:val="en-US"/>
        </w:rPr>
        <w:t xml:space="preserve"> (100400.62)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Туризм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ОАБ-43.03.02-11, ОПБ-43.03.02-11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16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 России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Туризм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ОАБ-43.03.02-11, ОПБ-43.03.02-11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16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Древнерусское государство в IX - начале XII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Российское государство в XVI в. Иван IV. Смутное время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XVII 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XV-XVII вв. в контексте развития европейской цивилизации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и мир в XVIII-XIX веках: попытки модернизации и промышленный переворот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История России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106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11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106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 России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107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История России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11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107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История России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История России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108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11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108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 России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109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История России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11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109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История России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История России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110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11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 России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111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История России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11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111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 России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Туризм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112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11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112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Туризм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История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44.03.01</w:t>
      </w:r>
      <w:r>
        <w:rPr>
          <w:noProof/>
          <w:lang w:val="en-US"/>
        </w:rPr>
        <w:t xml:space="preserve"> (050100.62)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Педагогическое образование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ОПБм-44.03.01-11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17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Педагогическое образование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ОПБм-44.03.01-11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17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Древнерусское государство в IX - начале XII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Российское государство в XVI в. Иван IV. Смутное время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XVII 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XV-XVII вв. в контексте развития европейской цивилизации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и мир в XVIII-XIX веках: попытки модернизации и промышленный переворот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113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435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113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114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435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114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История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115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435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116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435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116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История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117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435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118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435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118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Педагогическое образование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119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435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119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44.03.05</w:t>
      </w:r>
      <w:r>
        <w:rPr>
          <w:noProof/>
          <w:lang w:val="en-US"/>
        </w:rPr>
        <w:t xml:space="preserve"/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Педагогическое образование (с двумя профилями подготовки)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ОПБ-44.03.05р-13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18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Педагогическое образование (с двумя профилями подготовки)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ОПБ-44.03.05р-13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18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Древнерусское государство в IX - начале XII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Российское государство в XVI в. Иван IV. Смутное время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XVII 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XV-XVII вв. в контексте развития европейской цивилизации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и мир в XVIII-XIX веках: попытки модернизации и промышленный переворот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годы Великой Отечественной войны (1941-1945)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и мир в первой половине XX века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120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24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120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121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24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121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История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Россия на рубеже XIX-XX вв. Николай II. Первая российская революция (1905-1907 гг.)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122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24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123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24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123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История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124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24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125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24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125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126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24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126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73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45.03.01</w:t>
      </w:r>
      <w:r>
        <w:rPr>
          <w:noProof/>
          <w:lang w:val="en-US"/>
        </w:rPr>
        <w:t xml:space="preserve"> (032700.62)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Филология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ОАБ-45.03.01р-11,12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19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Филология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ОАБ-45.03.01р-11,12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19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Древнерусское государство в IX - начале XII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Российское государство в XVI в. Иван IV. Смутное время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XVII 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XV-XVII вв. в контексте развития европейской цивилизации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и мир в XVIII-XIX веках: попытки модернизации и промышленный переворот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годы Великой Отечественной войны (1941-1945)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и мир в первой половине XX века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127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241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127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128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241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128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История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Российское государство в XVI в. Иван IV. Смутное время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Россия во второй половине XVIII в. Екатерина II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Россия во второй половине XIX в. Александр II. Александр III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Становление советской государственности. Первые мероприятия Советской власти. Гражданская война и иностранная интервенция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20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Россия и мир в первой половине XX века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129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241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129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130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241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130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История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131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241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131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132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241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132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133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241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133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23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51.03.01</w:t>
      </w:r>
      <w:r>
        <w:rPr>
          <w:noProof/>
          <w:lang w:val="en-US"/>
        </w:rPr>
        <w:t xml:space="preserve"> (033000.62)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Культурология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ОАБ-51.03.01-11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20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Культурология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ОАБ-51.03.01-11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20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Древнерусское государство в IX - начале XII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Российское государство в XVI в. Иван IV. Смутное время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XVII 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XV-XVII вв. в контексте развития европейской цивилизации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и мир в XVIII-XIX веках: попытки модернизации и промышленный переворот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134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112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134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135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112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135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История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136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112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136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137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112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137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История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138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112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138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139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112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139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История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Культурология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140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112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140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Культурология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tbl/>
    <w:p w:rsidR="001D04D2" w:rsidRPr="002B1ABF" w:rsidRDefault="001D04D2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>Проекты НИИ мониторинга качества образования</w:t>
      </w:r>
    </w:p>
    <w:p w:rsidR="001D04D2" w:rsidRDefault="001D04D2" w:rsidP="002F3D9E">
      <w:pPr>
        <w:rPr>
          <w:sz w:val="28"/>
          <w:szCs w:val="28"/>
        </w:rPr>
      </w:pPr>
    </w:p>
    <w:p w:rsidR="001D04D2" w:rsidRPr="000F5744" w:rsidRDefault="001D04D2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B61905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3" o:title=""/>
          </v:shape>
        </w:pict>
      </w:r>
    </w:p>
    <w:p w:rsidR="001D04D2" w:rsidRDefault="001D04D2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1D04D2" w:rsidRPr="00E62E32" w:rsidRDefault="001D04D2" w:rsidP="000B61D3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4" o:title=""/>
            <w10:wrap type="square"/>
          </v:shape>
        </w:pict>
      </w:r>
    </w:p>
    <w:p w:rsidR="001D04D2" w:rsidRDefault="001D04D2" w:rsidP="000B61D3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1D04D2" w:rsidRPr="00E62E3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1D04D2" w:rsidRPr="00213700" w:rsidRDefault="001D04D2" w:rsidP="000B61D3">
      <w:pPr>
        <w:rPr>
          <w:sz w:val="8"/>
          <w:szCs w:val="8"/>
        </w:rPr>
      </w:pPr>
    </w:p>
    <w:p w:rsidR="001D04D2" w:rsidRPr="00990587" w:rsidRDefault="001D04D2" w:rsidP="000B61D3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1D04D2" w:rsidRPr="00B65BF2" w:rsidRDefault="001D04D2" w:rsidP="000B61D3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1D04D2" w:rsidTr="008A2C22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1D04D2" w:rsidRPr="00990587" w:rsidRDefault="001D04D2" w:rsidP="000B61D3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1D04D2" w:rsidRPr="00954E3A" w:rsidRDefault="001D04D2" w:rsidP="000B61D3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1D04D2" w:rsidTr="008A2C22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1D04D2" w:rsidTr="008A2C22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1D04D2" w:rsidRPr="00213700" w:rsidRDefault="001D04D2" w:rsidP="000B61D3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1D04D2" w:rsidRDefault="001D04D2" w:rsidP="000B61D3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5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1D04D2" w:rsidRPr="00825B0B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1D04D2" w:rsidRPr="00825B0B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>
        <w:rPr>
          <w:rFonts w:ascii="Times New Roman" w:hAnsi="Times New Roman" w:cs="Times New Roman"/>
          <w:sz w:val="28"/>
          <w:szCs w:val="28"/>
        </w:rPr>
        <w:t>образовательным организациям (ОО)</w:t>
      </w:r>
      <w:r w:rsidRPr="00825B0B">
        <w:rPr>
          <w:rFonts w:ascii="Times New Roman" w:hAnsi="Times New Roman" w:cs="Times New Roman"/>
          <w:sz w:val="28"/>
          <w:szCs w:val="28"/>
        </w:rPr>
        <w:t xml:space="preserve"> интегрального отчета, отражающего сведения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о диагностике групп студентов по факультетам;</w:t>
      </w:r>
    </w:p>
    <w:p w:rsidR="001D04D2" w:rsidRPr="000B61D3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461D92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04D2" w:rsidRPr="00D057E7" w:rsidRDefault="001D04D2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>
        <w:pict>
          <v:shape id="_x0000_i1028" type="#_x0000_t75" style="width:401.25pt;height:64.5pt">
            <v:imagedata r:id="rId16" o:title=""/>
          </v:shape>
        </w:pict>
      </w:r>
    </w:p>
    <w:p w:rsidR="001D04D2" w:rsidRPr="00577C70" w:rsidRDefault="001D04D2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1D04D2" w:rsidRPr="00F059DD" w:rsidRDefault="001D04D2" w:rsidP="000B61D3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1D04D2" w:rsidRPr="0085734D" w:rsidRDefault="001D04D2" w:rsidP="000B61D3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7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1D04D2" w:rsidRPr="0085734D" w:rsidRDefault="001D04D2" w:rsidP="000B61D3">
      <w:pPr>
        <w:numPr>
          <w:ilvl w:val="0"/>
          <w:numId w:val="21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1D04D2" w:rsidRPr="0085734D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1D04D2" w:rsidRPr="0085734D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1D04D2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1D04D2" w:rsidRPr="00A06256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1D04D2" w:rsidRDefault="001D04D2" w:rsidP="000B61D3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1D04D2" w:rsidRPr="0085734D" w:rsidRDefault="001D04D2" w:rsidP="000B61D3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1D04D2" w:rsidRPr="0085734D" w:rsidRDefault="001D04D2" w:rsidP="000B61D3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1D04D2" w:rsidRPr="004F1E84" w:rsidRDefault="001D04D2" w:rsidP="000B61D3">
      <w:pPr>
        <w:numPr>
          <w:ilvl w:val="1"/>
          <w:numId w:val="20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1D04D2" w:rsidRDefault="001D04D2" w:rsidP="000B61D3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B61905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8" o:title=""/>
          </v:shape>
        </w:pict>
      </w:r>
    </w:p>
    <w:p w:rsidR="001D04D2" w:rsidRPr="00A96BBC" w:rsidRDefault="001D04D2" w:rsidP="000B61D3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1D04D2" w:rsidRPr="001C6FF4" w:rsidRDefault="001D04D2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1D04D2" w:rsidRPr="009B333D" w:rsidRDefault="001D04D2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1D04D2" w:rsidRPr="00EF6C78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1D04D2" w:rsidRPr="00AC43A4" w:rsidRDefault="001D04D2" w:rsidP="000B61D3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1D04D2" w:rsidRPr="00840BB6" w:rsidRDefault="001D04D2" w:rsidP="000B61D3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1D04D2" w:rsidRDefault="001D04D2" w:rsidP="000B61D3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1D04D2" w:rsidRDefault="001D04D2" w:rsidP="000B61D3"/>
    <w:p w:rsidR="001D04D2" w:rsidRPr="007421C7" w:rsidRDefault="001D04D2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1D04D2" w:rsidRDefault="001D04D2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1D04D2" w:rsidRDefault="001D04D2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rStyle w:val="A0"/>
          <w:sz w:val="28"/>
          <w:szCs w:val="28"/>
        </w:rPr>
        <w:br w:type="page"/>
      </w:r>
      <w:r w:rsidRPr="00B61905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9" o:title=""/>
          </v:shape>
        </w:pict>
      </w:r>
    </w:p>
    <w:p w:rsidR="001D04D2" w:rsidRPr="00BC226C" w:rsidRDefault="001D04D2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1D04D2" w:rsidRPr="009A37AC" w:rsidRDefault="001D04D2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20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1D04D2" w:rsidRPr="009C71AA" w:rsidRDefault="001D04D2" w:rsidP="000B61D3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1D04D2" w:rsidRDefault="001D04D2" w:rsidP="000B61D3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1D04D2" w:rsidRPr="007601A1" w:rsidRDefault="001D04D2" w:rsidP="000B61D3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1D04D2" w:rsidRPr="00840BB6" w:rsidRDefault="001D04D2" w:rsidP="000B61D3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1D04D2" w:rsidRPr="0051212C" w:rsidRDefault="001D04D2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1D04D2" w:rsidRPr="002D15DF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1D04D2" w:rsidRPr="002C7543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1D04D2" w:rsidRPr="002C7543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1D04D2" w:rsidRPr="002D15DF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21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1D04D2" w:rsidRPr="00151CB7" w:rsidRDefault="001D04D2" w:rsidP="000B61D3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1D04D2" w:rsidRPr="004C3292" w:rsidRDefault="001D04D2" w:rsidP="000B61D3">
      <w:pPr>
        <w:rPr>
          <w:sz w:val="16"/>
          <w:szCs w:val="16"/>
        </w:rPr>
      </w:pPr>
    </w:p>
    <w:p w:rsidR="001D04D2" w:rsidRPr="00213A9B" w:rsidRDefault="001D04D2" w:rsidP="00213A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Style w:val="A0"/>
          <w:color w:val="auto"/>
          <w:sz w:val="24"/>
        </w:rPr>
      </w:pPr>
    </w:p>
    <w:p w:rsidR="001D04D2" w:rsidRPr="00FB1195" w:rsidRDefault="001D04D2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22" o:title=""/>
          </v:shape>
        </w:pict>
      </w:r>
    </w:p>
    <w:p w:rsidR="001D04D2" w:rsidRPr="005E03DE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1D04D2" w:rsidRPr="004C329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1D04D2" w:rsidRPr="00AE3E55" w:rsidRDefault="001D04D2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1D04D2" w:rsidRPr="0070412A" w:rsidRDefault="001D04D2" w:rsidP="000B61D3">
      <w:pPr>
        <w:jc w:val="both"/>
        <w:rPr>
          <w:sz w:val="10"/>
          <w:szCs w:val="10"/>
        </w:rPr>
      </w:pPr>
    </w:p>
    <w:p w:rsidR="001D04D2" w:rsidRPr="00151CB7" w:rsidRDefault="001D04D2" w:rsidP="000B61D3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7" o:title=""/>
          </v:shape>
        </w:pict>
      </w:r>
      <w:r w:rsidRPr="00B61905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3" o:title=""/>
          </v:shape>
        </w:pict>
      </w:r>
    </w:p>
    <w:p w:rsidR="001D04D2" w:rsidRPr="00480943" w:rsidRDefault="001D04D2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1D04D2" w:rsidRPr="00151CB7" w:rsidRDefault="001D04D2" w:rsidP="000B61D3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1D04D2" w:rsidRPr="00151CB7" w:rsidRDefault="001D04D2" w:rsidP="000B61D3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1D04D2" w:rsidRPr="00DC7F4A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1D04D2" w:rsidRPr="00C30BEC" w:rsidRDefault="001D04D2" w:rsidP="000B61D3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1D04D2" w:rsidRDefault="001D04D2" w:rsidP="000B61D3">
      <w:pPr>
        <w:rPr>
          <w:b/>
          <w:bCs/>
        </w:rPr>
      </w:pPr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1D04D2" w:rsidRPr="00776129" w:rsidRDefault="001D04D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1D04D2" w:rsidRPr="00BC5C83" w:rsidRDefault="001D04D2" w:rsidP="000B61D3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B61905">
        <w:rPr>
          <w:color w:val="000000"/>
          <w:sz w:val="28"/>
          <w:szCs w:val="28"/>
        </w:rPr>
        <w:pict>
          <v:shape id="_x0000_i1032" type="#_x0000_t75" style="width:429.75pt;height:68.25pt">
            <v:imagedata r:id="rId24" o:title=""/>
          </v:shape>
        </w:pict>
      </w:r>
    </w:p>
    <w:p w:rsidR="001D04D2" w:rsidRPr="00556673" w:rsidRDefault="001D04D2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1D04D2" w:rsidRPr="00D83144" w:rsidRDefault="001D04D2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1D04D2" w:rsidRPr="007601A1" w:rsidRDefault="001D04D2" w:rsidP="000B61D3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Default="001D04D2" w:rsidP="000B61D3">
      <w:pPr>
        <w:autoSpaceDE w:val="0"/>
        <w:autoSpaceDN w:val="0"/>
        <w:adjustRightInd w:val="0"/>
        <w:jc w:val="both"/>
      </w:pPr>
    </w:p>
    <w:p w:rsidR="001D04D2" w:rsidRPr="008056E3" w:rsidRDefault="001D04D2" w:rsidP="000B61D3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1D04D2" w:rsidRDefault="001D04D2" w:rsidP="000B61D3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5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1D04D2" w:rsidRDefault="001D04D2" w:rsidP="000B61D3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1D04D2" w:rsidRPr="00EA5D11" w:rsidRDefault="001D04D2" w:rsidP="000B61D3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1D04D2" w:rsidRPr="00EA5D11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1D04D2" w:rsidRPr="00EA5D11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1D04D2" w:rsidRPr="000B61D3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B61D3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1D04D2" w:rsidRPr="000B61D3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B61D3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1D04D2" w:rsidRPr="003231A2" w:rsidRDefault="001D04D2" w:rsidP="00213A9B">
      <w:pPr>
        <w:autoSpaceDE w:val="0"/>
        <w:autoSpaceDN w:val="0"/>
        <w:adjustRightInd w:val="0"/>
        <w:spacing w:after="100" w:line="241" w:lineRule="atLeast"/>
        <w:ind w:left="360"/>
        <w:jc w:val="both"/>
        <w:rPr>
          <w:sz w:val="28"/>
          <w:szCs w:val="28"/>
        </w:rPr>
      </w:pP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1D04D2" w:rsidRDefault="001D04D2" w:rsidP="002A551B">
      <w:pPr>
        <w:ind w:left="357" w:firstLine="709"/>
        <w:jc w:val="both"/>
        <w:rPr>
          <w:sz w:val="28"/>
          <w:szCs w:val="28"/>
        </w:rPr>
      </w:pPr>
    </w:p>
    <w:p w:rsidR="001D04D2" w:rsidRPr="00C853B1" w:rsidRDefault="001D04D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D04D2" w:rsidRPr="00D8004E" w:rsidRDefault="001D04D2" w:rsidP="002A551B">
      <w:pPr>
        <w:ind w:left="357" w:firstLine="709"/>
        <w:jc w:val="both"/>
        <w:rPr>
          <w:sz w:val="16"/>
          <w:szCs w:val="16"/>
        </w:rPr>
      </w:pPr>
    </w:p>
    <w:p w:rsidR="001D04D2" w:rsidRPr="00102E7A" w:rsidRDefault="001D04D2" w:rsidP="002953DF">
      <w:pPr>
        <w:keepNext/>
        <w:keepLines/>
        <w:jc w:val="center"/>
      </w:pPr>
      <w:r>
        <w:rPr>
          <w:noProof/>
        </w:rPr>
        <w:pict>
          <v:shape id="_x0000_i1033" type="#_x0000_t75" style="width:333pt;height:205.5pt;visibility:visible">
            <v:imagedata r:id="rId26" o:title=""/>
          </v:shape>
        </w:pict>
      </w:r>
      <w:r>
        <w:rPr>
          <w:sz w:val="28"/>
          <w:szCs w:val="28"/>
        </w:rPr>
        <w:br/>
      </w:r>
      <w:r w:rsidRPr="00102E7A">
        <w:t>Рис. 1. Трехмерная структура уровневой модели ПИМ</w:t>
      </w:r>
    </w:p>
    <w:p w:rsidR="001D04D2" w:rsidRPr="00C853B1" w:rsidRDefault="001D04D2" w:rsidP="002A551B">
      <w:pPr>
        <w:ind w:left="357" w:firstLine="709"/>
        <w:jc w:val="both"/>
        <w:rPr>
          <w:sz w:val="8"/>
          <w:szCs w:val="8"/>
        </w:rPr>
      </w:pPr>
    </w:p>
    <w:p w:rsidR="001D04D2" w:rsidRPr="00C1298E" w:rsidRDefault="001D04D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D04D2" w:rsidRPr="00C853B1" w:rsidRDefault="001D04D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D04D2" w:rsidRPr="00C853B1" w:rsidRDefault="001D04D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D04D2" w:rsidRPr="00AF2E76" w:rsidRDefault="001D04D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 xml:space="preserve">История</w:t>
      </w:r>
      <w:r w:rsidRPr="002B1ABF">
        <w:t>»</w:t>
      </w:r>
    </w:p>
    <w:p w:rsidR="001D04D2" w:rsidRPr="00F90D91" w:rsidRDefault="001D04D2" w:rsidP="002A551B">
      <w:pPr>
        <w:rPr>
          <w:sz w:val="28"/>
          <w:szCs w:val="28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основных фактов, процессов, явлений отечественной и мировой истории, неуверенно соотносит общие исторические процессы и отдельные факты, не умеет проводить поиск исторической информации в источниках разных типов.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факты, процессы и явления, характеризующие отечественную и мировую историю, ее периодизацию; может устанавливать причинно-следственные связи; соотносить общие исторические процессы и отдельные факты, умеет проводить поиск исторической информации в источниках разных типов.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глубокие знания и развитые практические умения и навыки, умеет систематизировать историческую информацию; устанавливать последовательность событий; извлекать информацию, представленную в разных знаковых системах (текст, карта, таблица, схема, визуальный ряд); соотносить единичные исторические факты и общие явления; называть характерные признаки исторических событий и явлений; группировать (классифицировать) факты по различным признакам.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умеет анализировать историческую информацию, представленную в разных знаковых системах (текст, карта, таблица, схема, визуальный ряд); осуществлять внешнюю и внутреннюю критику источника (характеризовать авторство источника, время, обстоятельства, цели его создания, степень достоверности); различать в исторической информации факты и мнения, исторические описания и исторические объяснения.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 w:rsidRPr="000B61D3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1D04D2" w:rsidRDefault="001D04D2" w:rsidP="002A551B">
      <w:pPr>
        <w:rPr>
          <w:sz w:val="28"/>
          <w:szCs w:val="28"/>
        </w:rPr>
      </w:pPr>
    </w:p>
    <w:p w:rsidR="001D04D2" w:rsidRPr="00AA0F2C" w:rsidRDefault="001D04D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1D04D2" w:rsidRPr="00AA0F2C" w:rsidRDefault="001D04D2" w:rsidP="00BA3C71">
      <w:pPr>
        <w:ind w:firstLine="720"/>
        <w:jc w:val="both"/>
      </w:pPr>
    </w:p>
    <w:p w:rsidR="001D04D2" w:rsidRPr="00AA0F2C" w:rsidRDefault="001D04D2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1D04D2" w:rsidRPr="00340E97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1D04D2" w:rsidRPr="00A805FA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1D04D2" w:rsidRDefault="001D04D2" w:rsidP="00BA3C71">
      <w:pPr>
        <w:ind w:firstLine="720"/>
        <w:jc w:val="both"/>
        <w:rPr>
          <w:i/>
          <w:iCs/>
        </w:rPr>
      </w:pPr>
    </w:p>
    <w:p w:rsidR="001D04D2" w:rsidRPr="004E42B5" w:rsidRDefault="001D04D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D04D2" w:rsidRDefault="001D04D2" w:rsidP="00BA3C71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194.25pt;margin-top:5pt;width:43.5pt;height:20.25pt;z-index:251661312" filled="f" stroked="f">
            <v:textbox>
              <w:txbxContent>
                <w:p w:rsidR="001D04D2" w:rsidRPr="00A85067" w:rsidRDefault="001D04D2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228pt;margin-top:5pt;width:63pt;height:20.25pt;z-index:251662336" filled="f" stroked="f">
            <v:textbox>
              <w:txbxContent>
                <w:p w:rsidR="001D04D2" w:rsidRPr="00A85067" w:rsidRDefault="001D04D2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8.25pt;margin-top:11.75pt;width:75pt;height:24.4pt;z-index:251659264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9.1pt;margin-top:39.5pt;width:75pt;height:24.4pt;z-index:251660288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90pt;margin-top:66.5pt;width:75pt;height:24.4pt;z-index:251654144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20.75pt;margin-top:95.75pt;width:75pt;height:24.4pt;z-index:251653120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6.1pt;margin-top:95.75pt;width:75pt;height:24.4pt;z-index:251655168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47.2pt;margin-top:66.5pt;width:75pt;height:24.4pt;z-index:251656192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80.25pt;margin-top:39.5pt;width:75pt;height:24.4pt;z-index:251657216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7.5pt;margin-top:11pt;width:75pt;height:24.4pt;z-index:251658240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4" type="#_x0000_t75" style="width:447.75pt;height:126.75pt">
            <v:imagedata r:id="rId9" o:title=""/>
          </v:shape>
        </w:pict>
      </w:r>
    </w:p>
    <w:p w:rsidR="001D04D2" w:rsidRPr="002B3C22" w:rsidRDefault="001D04D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D04D2">
        <w:tc>
          <w:tcPr>
            <w:tcW w:w="4657" w:type="dxa"/>
            <w:vAlign w:val="center"/>
          </w:tcPr>
          <w:p w:rsidR="001D04D2" w:rsidRDefault="001D04D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1D04D2" w:rsidRDefault="001D04D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1D04D2" w:rsidRPr="00385218" w:rsidRDefault="001D04D2" w:rsidP="00385218">
      <w:pPr>
        <w:jc w:val="center"/>
      </w:pPr>
    </w:p>
    <w:p w:rsidR="001D04D2" w:rsidRPr="00385218" w:rsidRDefault="001D04D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1D04D2" w:rsidRDefault="001D04D2" w:rsidP="00BA3C71">
      <w:pPr>
        <w:ind w:firstLine="540"/>
        <w:jc w:val="both"/>
      </w:pPr>
    </w:p>
    <w:p w:rsidR="001D04D2" w:rsidRPr="001E700F" w:rsidRDefault="001D04D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1D04D2" w:rsidRPr="00E835D7" w:rsidRDefault="001D04D2" w:rsidP="00BA3C71">
      <w:pPr>
        <w:ind w:firstLine="540"/>
        <w:jc w:val="both"/>
        <w:rPr>
          <w:sz w:val="8"/>
          <w:szCs w:val="8"/>
        </w:rPr>
      </w:pPr>
    </w:p>
    <w:p w:rsidR="001D04D2" w:rsidRDefault="001D04D2" w:rsidP="00BA3C71">
      <w:pPr>
        <w:jc w:val="both"/>
      </w:pPr>
      <w:r>
        <w:rPr>
          <w:noProof/>
        </w:rPr>
        <w:pict>
          <v:shape id="_x0000_i1035" type="#_x0000_t75" style="width:453.75pt;height:208.5pt">
            <v:imagedata r:id="rId27" o:title=""/>
          </v:shape>
        </w:pict>
      </w:r>
    </w:p>
    <w:p w:rsidR="001D04D2" w:rsidRPr="00631222" w:rsidRDefault="001D04D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1D04D2" w:rsidRDefault="001D04D2" w:rsidP="00BA3C71">
      <w:pPr>
        <w:jc w:val="both"/>
      </w:pPr>
    </w:p>
    <w:p w:rsidR="001D04D2" w:rsidRPr="00B9493B" w:rsidRDefault="001D04D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D04D2" w:rsidRDefault="001D04D2" w:rsidP="00BA3C71">
      <w:pPr>
        <w:tabs>
          <w:tab w:val="left" w:pos="720"/>
        </w:tabs>
        <w:ind w:right="-74"/>
        <w:jc w:val="both"/>
      </w:pPr>
    </w:p>
    <w:p w:rsidR="001D04D2" w:rsidRPr="006F5C37" w:rsidRDefault="001D04D2" w:rsidP="00BA3C71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6" type="#_x0000_t75" style="width:453pt;height:233.25pt;visibility:visible">
            <v:imagedata r:id="rId28" o:title=""/>
          </v:shape>
        </w:pict>
      </w:r>
    </w:p>
    <w:p w:rsidR="001D04D2" w:rsidRPr="00621276" w:rsidRDefault="001D04D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1D04D2" w:rsidRDefault="001D04D2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D04D2" w:rsidRPr="00204977" w:rsidRDefault="001D04D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7" type="#_x0000_t75" style="width:453.75pt;height:180pt;visibility:visible">
            <v:imagedata r:id="rId29" o:title=""/>
          </v:shape>
        </w:pict>
      </w:r>
    </w:p>
    <w:p w:rsidR="001D04D2" w:rsidRPr="008679E9" w:rsidRDefault="001D04D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1D04D2" w:rsidRDefault="001D04D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Pr="002144F4" w:rsidRDefault="001D04D2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D04D2" w:rsidRPr="00DE7D1A" w:rsidRDefault="001D04D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8" type="#_x0000_t75" style="width:453.75pt;height:180pt;visibility:visible">
            <v:imagedata r:id="rId30" o:title=""/>
          </v:shape>
        </w:pict>
      </w:r>
    </w:p>
    <w:p w:rsidR="001D04D2" w:rsidRDefault="001D04D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D04D2" w:rsidRPr="00436291" w:rsidRDefault="001D04D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1D04D2" w:rsidRPr="00CF1861" w:rsidRDefault="001D04D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D04D2" w:rsidRPr="00DC390C" w:rsidRDefault="001D04D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D04D2" w:rsidRDefault="001D04D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9" type="#_x0000_t75" style="width:390pt;height:195.75pt;visibility:visible">
            <v:imagedata r:id="rId31" o:title=""/>
          </v:shape>
        </w:pict>
      </w:r>
    </w:p>
    <w:p w:rsidR="001D04D2" w:rsidRPr="00F90D91" w:rsidRDefault="001D04D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1D04D2" w:rsidRPr="004B0DCC" w:rsidRDefault="001D04D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1D04D2" w:rsidRPr="00C84B7A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Pr="00D950FC" w:rsidRDefault="001D04D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0" type="#_x0000_t75" style="width:426pt;height:216.75pt;visibility:visible">
            <v:imagedata r:id="rId32" o:title=""/>
          </v:shape>
        </w:pict>
      </w:r>
    </w:p>
    <w:p w:rsidR="001D04D2" w:rsidRPr="0011151E" w:rsidRDefault="001D04D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1D04D2" w:rsidRPr="004B0DCC" w:rsidRDefault="001D04D2" w:rsidP="00BA3C71">
      <w:pPr>
        <w:pStyle w:val="a2"/>
        <w:spacing w:line="240" w:lineRule="auto"/>
        <w:rPr>
          <w:sz w:val="16"/>
          <w:szCs w:val="16"/>
        </w:rPr>
      </w:pP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D04D2" w:rsidRPr="00090F3E" w:rsidRDefault="001D04D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D04D2" w:rsidRDefault="001D04D2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1" type="#_x0000_t75" style="width:435.75pt;height:188.25pt;visibility:visible">
            <v:imagedata r:id="rId33" o:title=""/>
          </v:shape>
        </w:pict>
      </w:r>
    </w:p>
    <w:p w:rsidR="001D04D2" w:rsidRPr="0011151E" w:rsidRDefault="001D04D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1D04D2" w:rsidRPr="00E835D7" w:rsidRDefault="001D04D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1D04D2" w:rsidRPr="00C84B7A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2" type="#_x0000_t75" style="width:399pt;height:239.25pt">
            <v:imagedata r:id="rId34" o:title=""/>
          </v:shape>
        </w:pict>
      </w:r>
    </w:p>
    <w:p w:rsidR="001D04D2" w:rsidRDefault="001D04D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1D04D2" w:rsidRPr="004B0DCC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</w:p>
    <w:p w:rsidR="001D04D2" w:rsidRPr="00DB2321" w:rsidRDefault="001D04D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1D04D2" w:rsidRPr="004B0DCC" w:rsidRDefault="001D04D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D04D2" w:rsidRDefault="001D04D2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D04D2" w:rsidSect="00AF2E76">
          <w:footerReference w:type="default" r:id="rId3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D04D2" w:rsidRDefault="001D04D2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1D04D2" w:rsidRPr="00216FA1" w:rsidRDefault="001D04D2" w:rsidP="004072BC">
      <w:pPr>
        <w:keepNext/>
        <w:keepLines/>
        <w:rPr>
          <w:sz w:val="32"/>
          <w:szCs w:val="32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01.03.01</w:t>
      </w:r>
      <w:r>
        <w:rPr>
          <w:noProof/>
          <w:lang w:val="en-US"/>
        </w:rPr>
        <w:t xml:space="preserve"> (010100.62)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Математика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ОАБ-01.03.01-11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4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Цигвинцева Кристина Николаевна &lt;3524103&gt;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Добрынина Алена Сергеевна &lt;3523085&gt;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01.03.02</w:t>
      </w:r>
      <w:r>
        <w:rPr>
          <w:noProof/>
          <w:lang w:val="en-US"/>
        </w:rPr>
        <w:t xml:space="preserve"> (010400.62)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Прикладная математика и информатика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ОАБ-01.03.02-11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4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Соснова Наталья Николаевна &lt;3520996&gt;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Шудегова Мария Алексеевна &lt;3522966&gt;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Филиппов Данил Владимирович &lt;3522959&gt;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Захарова Анна Николаевна &lt;3522956&gt;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Веселков Иван Сергеевич &lt;3520997&gt;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Филимонов Виталий Витальевич &lt;3524057&gt;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Чирков Илья Андреевич &lt;3524055&gt;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Бехтерев Никита Алексеевич &lt;3522964&gt;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Воробьев Иван Васильевич &lt;3524052&gt;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Ясакова Анастасия Александровна &lt;3522961&gt;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Орловец Никита Игоревич &lt;3522957&gt;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Сабреков Ильяс Рафикович &lt;3524054&gt;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Запивалова Татьяна Вадимовна &lt;3522963&gt;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Бикчурина Дина Адилевна &lt;3522955&gt;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Пахомова Влада Викторовна &lt;3521040&gt;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Яковлева Екатерина Васильевна &lt;3520995&gt;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Шабалин Никита Сергеевич &lt;3524056&gt;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Кунавин Алексей Николаевич &lt;3179253&gt;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Семенова Диана Анатольевна &lt;3522965&gt;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Щёткин Вячеслав Леонидович &lt;3522962&gt;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Шутов Семён Николаевич &lt;3522954&gt;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Вежеева Юлия Николаевна &lt;3522958&gt;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Рябов Виталий Викторович &lt;3522960&gt;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Еремеева Ксения Сергеевна &lt;3522967&gt;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01.03.03</w:t>
      </w:r>
      <w:r>
        <w:rPr>
          <w:noProof/>
          <w:lang w:val="en-US"/>
        </w:rPr>
        <w:t xml:space="preserve"> (010800.62)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Механика и математическое моделирование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ОАБ-01.03.03-11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4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Машковцев Евгений Олегович &lt;3523137&gt;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Юферев Даниил Александрович &lt;3523131&gt;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Шарипова Ринетта Маратовна &lt;3524120&gt;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Данилов Виталий Алексеевич &lt;3523135&gt;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Габбасова Светлана Альвертовна &lt;3524119&gt;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Шумихин Виталий Алексеевич &lt;3523136&gt;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Сысоев Роман Геннадьевич &lt;3527263&gt;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Жуйков Владимир Анатольевич &lt;3523133&gt;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Дубовцев Михаил Михайлович &lt;3523134&gt;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Аскофаре Амаду &lt;3523609&gt;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Павлов Алексей Федорович &lt;3521047&gt;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Красноперов Игорь Петрович &lt;3524118&gt;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02.03.01</w:t>
      </w:r>
      <w:r>
        <w:rPr>
          <w:noProof/>
          <w:lang w:val="en-US"/>
        </w:rPr>
        <w:t xml:space="preserve"> (010200.62)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Математика и компьютерные науки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ОАБ-02.03.01-11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4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Кокоулин Вячеслав Александрович &lt;3177706&gt;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08fs176507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Чернышев Дмитрий Александрович &lt;3522978&gt;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08fs176526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Петров Игорь Витальевич &lt;3522969&gt;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08fs176517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Кунаева Мария Владимировна &lt;3522993&gt;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08fs176512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Асташина Дарья Владимировна &lt;3522983&gt;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Помыткина Юлия Игоревна &lt;3522977&gt;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08fs176518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Ибрагимова Зилия Индусовна &lt;3522974&gt;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08fs176503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Корепанов Павел Александрович &lt;3522985&gt;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08fs176509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Корякин Максим Евгеньевич &lt;3524059&gt;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08fs176510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Гелашвили Дарья Малхазиевна &lt;3522973&gt;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Пашков Игорь Александрович &lt;3522981&gt;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08fs176516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Изотов Никита Алексеевич &lt;3522984&gt;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08fs176504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Шайнурова Ильсияр Рамилевна &lt;3522987&gt;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08fs176528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Таслунова Екатерина Алексеевна &lt;3524063&gt;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08fs176522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Драгу Даниил Константинович &lt;3522988&gt;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08fs176500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Широбоков Александр Дмитриевич &lt;3522986&gt;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08fs176529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Эргашева Елизавета Владиславовна &lt;352959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08fs176530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Устюжанина Светлана Эдуардовна &lt;3524062&gt;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08fs176523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Ахметов Ильнур Маратович &lt;3177760&gt;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Ильин Денис Леонидович &lt;3522989&gt;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08fs176505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Михайлова Людмила Аркадьевна &lt;3522982&gt;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08fs176514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Светлаков Александр Михайлович &lt;3522968&gt;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08fs176520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Зыкин Александр Олегович &lt;3522991&gt;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08fs176502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Смирнов Сергей Вячеславович &lt;3177762&gt;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08fs176521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Авдеев Евгений Вячеславович &lt;3522980&gt;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Гуменников Антон Валерьевич &lt;3524065&gt;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Залилова Розалия Альбертовна &lt;3522976&gt;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08fs176501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Куликов Кирилл Николаевич &lt;3522971&gt;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08fs176511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Попов Василий Александрович &lt;3522992&gt;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08fs176519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Шаймурзина Физалина Фандиловна &lt;3522975&gt;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08fs176527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Волкова Наталья Анатольевна &lt;3524064&gt;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04.03.01</w:t>
      </w:r>
      <w:r>
        <w:rPr>
          <w:noProof/>
          <w:lang w:val="en-US"/>
        </w:rPr>
        <w:t xml:space="preserve"> (020100.62)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Химия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ОПБ-04.03.01-11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4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Никулина Алёна Валерьевна &lt;3522780&gt;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Балабанова Екатерина Николаевна &lt;3528728&gt;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Байкова Юлия Михайловна &lt;3528729&gt;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Красноперова Ольга Сергеевна &lt;3522773&gt;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Захарова Мария Сергеевна &lt;3520973&gt;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Шаклеина Дарья Олеговна &lt;3520972&gt;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Раянова Ирина Ильдусовна &lt;3522770&gt;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Боталова Ольга Олеговна &lt;3520974&gt;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Вычужанина Анна Александровна &lt;3524001&gt;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Костицына Екатерина Дмитриевна &lt;3522775&gt;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Григорьев Дмитрий Юрьевич &lt;3522771&gt;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Сафиуллина Айсылу Фидаилевна &lt;3522776&gt;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Щепина Ирина Леонидовна &lt;3522774&gt;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Климов Игорь Николаевич &lt;3523999&gt;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Печенкина Галина Алексеевна &lt;3522777&gt;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Константинова Алина Юрьевна &lt;3524003&gt;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Чиркова Александра Александровна &lt;352277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Вахрушева Анастасия Алексеевна &lt;3524002&gt;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Шкляева Наталья Павловна &lt;3524000&gt;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Аблеева Елена Валерияновна &lt;3522778&gt;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05.03.02</w:t>
      </w:r>
      <w:r>
        <w:rPr>
          <w:noProof/>
          <w:lang w:val="en-US"/>
        </w:rPr>
        <w:t xml:space="preserve"> (021000.62)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География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ОАБ-05.03.02-11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4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Кузнецов Никита Игоревич &lt;3521031&gt;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08fs130019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Конюхов Ярослав Олегович &lt;3522789&gt;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08fs130017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Соломин Павел Сергеевич &lt;3522784&gt;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08fs130028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Пчельникова Юлия Петровна &lt;3522794&gt;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08fs130026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Сабурова Анна Николаевна &lt;3522793&gt;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08fs130027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Исыпов Владислав Сергеевич &lt;3522781&gt;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08fs130015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Дундукова Татьяна Сергеевна &lt;3524006&gt;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08fs130012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Екимова Юлия Владимировна &lt;3520978&gt;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08fs130013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Трегубов Александр Сергеевич &lt;3522788&gt;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08fs130029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Кузнецова Галина Романовна &lt;3522796&gt;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08fs130020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Бачкина Дарья Владимировна &lt;3522782&gt;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08fs130008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Ермакова Галина Аркадьевна &lt;3524004&gt;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08fs130014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Бадертдинов Марат Русланович &lt;3522783&gt;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08fs130007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Попова Анастасия Владимировна &lt;3520976&gt;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08fs130024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Гоголева Джульетта Петровна &lt;3524007&gt;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08fs130011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Булатова Ирина Васильевна &lt;3522786&gt;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08fs130010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Бояринцев Борис Сергеевич &lt;3522785&gt;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08fs130009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Михайлов Вячеслав Сергеевич &lt;3522792&gt;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08fs130021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Коренев Дмитрий Александрович &lt;3522795&gt;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08fs130018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Нияматова Аделина Александровна &lt;3522787&gt;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08fs130022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Чиганова Ирина Анатольевна &lt;3524005&gt;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08fs130030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Кабанова Дарья Петровна &lt;3520977&gt;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08fs130016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Павлов Антон Константинович &lt;3522790&gt;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08fs130023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Антропова Ксения Васильевна &lt;3522791&gt;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08fs130005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Приезжая Яна Алексеевна &lt;3520975&gt;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08fs130025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05.03.03</w:t>
      </w:r>
      <w:r>
        <w:rPr>
          <w:noProof/>
          <w:lang w:val="en-US"/>
        </w:rPr>
        <w:t xml:space="preserve"> (021300.62)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Картография и геоинформатика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ОАБ-05.03.03-11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4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Егоров Максим Сергеевич &lt;3522767&gt;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Леднёв Владислав Дмитриевич &lt;3528817&gt;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Матвеев Егор Викторович &lt;3522762&gt;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Калабин Яков Михайлович &lt;3524143&gt;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Сахапов Марат Рашидович &lt;3523998&gt;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Колесников Никита Владимирович &lt;3520971&gt;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Олькин Егор Олегович &lt;3523997&gt;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Бурнатская Диляра Фоатовна &lt;3522766&gt;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Хромова Светлана Олеговна &lt;3522765&gt;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Валеев Тимур Василевич &lt;3522763&gt;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Попов Иван Павлович &lt;3522768&gt;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Николаев Дмитрий Борисович &lt;3522764&gt;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Силин Илья Сергеевич &lt;3521029&gt;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Базуева Екатерина Александровна &lt;3522761&gt;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ОАБ-05.03.03-11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4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Нурутдинов И.Р.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08fs174665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41</w:t>
            </w:r>
            <w:r w:rsidRPr="00FC7007">
              <w:t xml:space="preserve"> из </w:t>
            </w:r>
            <w:r>
              <w:rPr>
                <w:noProof/>
              </w:rPr>
              <w:t xml:space="preserve"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ОАБ-05.03.03-11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4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Руди Александра Александровна &lt;3528818&gt;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05.03.06</w:t>
      </w:r>
      <w:r>
        <w:rPr>
          <w:noProof/>
          <w:lang w:val="en-US"/>
        </w:rPr>
        <w:t xml:space="preserve"> (022000.62)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Экология и природопользование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ОАБ-05.03.06-11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4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Тютин Айдар Агзамович &lt;3522848&gt;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Большакова Ксения Васильевна &lt;3522852&gt;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Чукавина Елизавета Игоревна &lt;3524023&gt;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Парыгина Екатерина Сергеевна &lt;3522843&gt;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Макерова Елена Анатольевна &lt;3536007&gt;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Едиярова Наиля Ровшан кызы &lt;3524019&gt;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Щербаков Никита Сергеевич &lt;3528748&gt;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Лаптева Екатерина Семеновна &lt;3522847&gt;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Булатова Юлия Сергеевна &lt;3522855&gt;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Калинин Илья Константинович &lt;3522842&gt;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Никонова Анастасия Игоревна &lt;3536008&gt;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Корепанова Дарья Григорьевна &lt;3523343&gt;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Зайцев Александр Михайлович &lt;3522844&gt;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Чиркова Екатерина Андреевна &lt;3522841&gt;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Сойма Елена Михайловна &lt;3522849&gt;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Вахрушев Алексей Михайлович &lt;3522845&gt;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Лихачева Анна Евгеньевна &lt;3524021&gt;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Антуганова Татьяна Александровна &lt;352285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Вахрушев Виталий Семенович &lt;3524020&gt;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Широбокова Софья Алексеевна &lt;3524022&gt;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Васильев Максим Алексеевич &lt;3522846&gt;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Гуртова Дария Александровна &lt;3522853&gt;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Подшивалов Михаил Алексеевич &lt;3522840&gt;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06.03.01</w:t>
      </w:r>
      <w:r>
        <w:rPr>
          <w:noProof/>
          <w:lang w:val="en-US"/>
        </w:rPr>
        <w:t xml:space="preserve"> (020400.62)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Биология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ОАБ-06.03.01-11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4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Николаев Никита Владимирович &lt;3520922&gt;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Ахмадиева Лилия Сергеевна &lt;3522811&gt;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Галлямова Эльмира Магдануровна &lt;3522833&gt;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Ушаков Евгений Анатольевич &lt;3522823&gt;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Северянова Татьяна Витальевна &lt;3522826&gt;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Али-Заде Илья Илгарович &lt;3524017&gt;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Михайлова Кристина Витальевна &lt;3522838&gt;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Герасимова Наталья Александровна &lt;352280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Санникова Ксения Сергеевна &lt;3522839&gt;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Демина Алина Антоновна &lt;3522832&gt;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Кряжевских Анастасия Вадимовна &lt;3522820&gt;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Сергеева Ксения Сергеевна &lt;3523724&gt;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Коковихина Анна Александровна &lt;3522829&gt;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Чувашева Яна Александровна &lt;3522817&gt;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Мальцева Светлана Александровна &lt;3522837&gt;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Мосолова Роза Вячеславовна &lt;3522821&gt;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Михайлов Александр Сергеевич &lt;3521033&gt;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Ханнанова Аэлита Нилевна &lt;3524014&gt;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Половникова Алина Алексеевна &lt;3528738&gt;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Широбокова Ксения Андреевна &lt;3522809&gt;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Епимакова Екатерина Валерьевна &lt;3524012&gt;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Вахрушева Екатерина Вениаминовна &lt;352280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Вершинин Арсений Эрнестович &lt;3522804&gt;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Шляпникова Яна Олеговна &lt;3530990&gt;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Шубина Наталья Игоревна &lt;3524018&gt;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Караваев Евгений Павлович &lt;3522835&gt;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Игнатьева Марина Михайловна &lt;3522834&gt;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Артемьев Алексей Петрович &lt;3522816&gt;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Салихзянова Римма Гильфановна &lt;3522814&gt;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ОАБ-06.03.01-12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4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Иванкина Наталья Алексеевна &lt;3522815&gt;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Пстыга Игорь Игоревич &lt;3524016&gt;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Шайхутдинова Наиля Юрисовна &lt;3524015&gt;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Губина Полина Алексеевна &lt;3524010&gt;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Юшков Данил Павлович &lt;3522803&gt;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Кузьмина Анастасия Эдуардовна &lt;3521032&gt;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Бабинцева Ксения Борисовна &lt;3521034&gt;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Сайтиев Константин Васильевич &lt;3528740&gt;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Наймушина Юлия Дмитриевна &lt;3524011&gt;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Демина Анна Сергеевна &lt;3522822&gt;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Пенегина Елена Андреевна &lt;3520979&gt;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Гиззатов Тахиржан Раисович &lt;3524008&gt;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Краснова Дарья Анатольевна &lt;3522808&gt;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Нуретдинов Алмаз Ринатович &lt;3522797&gt;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Шайхузина Сирбина Финусовна &lt;3528735&gt;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Поносова Юлия Константиновна &lt;3528742&gt;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Гайсина Алина Росиловна &lt;3522799&gt;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Шадрина Анастасия Петровна &lt;3522836&gt;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Гребенкина Диана Сергеевна &lt;3522819&gt;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Дородова Дарья Сергеевна &lt;3522825&gt;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Гущина Анна Николаевна &lt;3522831&gt;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Уракаева Лидия Эдуардовна &lt;3522807&gt;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Васильева Мария Алексеевна &lt;3522824&gt;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Марыльцев Сергей Андреевич &lt;3522828&gt;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Соприна Кристина Михайловна &lt;3522818&gt;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Широбокова Светлана Алексеевна &lt;3522802&gt;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Глухова Юлия Александровна &lt;3524009&gt;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Валиматова София Павловна &lt;3522800&gt;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Мохова Юлия Сергеевна &lt;3522812&gt;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Феденева Дарья Александровна &lt;3522830&gt;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Симонова Маргарита Дмитриевна &lt;3528736&gt;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Загитова Регина Фиделовна &lt;3528737&gt;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Ахунзянов Ринат Ирекович &lt;3522810&gt;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Янсыбаева Тамара Васильевна &lt;3179109&gt;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08fs154968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38.03.01</w:t>
      </w:r>
      <w:r>
        <w:rPr>
          <w:noProof/>
          <w:lang w:val="en-US"/>
        </w:rPr>
        <w:t xml:space="preserve"> (080100.62)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Экономика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ОАБ-38.03.01.00-11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4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Арасланова Анастасия Бахтияровна &lt;353583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Штыкова Виктория Владимировна &lt;3529527&gt;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Чиркова Наталья Алексеевна &lt;3520952&gt;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Айрапетова Ануш Руслановна &lt;3529506&gt;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Зорина Екатерина Владимировна &lt;3520951&gt;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Шаехова Олеся Илдаровна &lt;3529505&gt;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Кузьменкова Кристина Андреевна &lt;3529471&gt;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Кудрявцева Лина Васильевна &lt;3522523&gt;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Шакирова Гузель Булатовна &lt;3529530&gt;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Коробейникова Елена Игоревна &lt;3522519&gt;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Сахабутдинова Динара Ильгамовна &lt;3529492&gt;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Рыбалкина Адэль Константиновна &lt;3529484&gt;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Туктамышев Максим Сергеевич &lt;3529474&gt;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Бабкина Наталья Павловна &lt;3521103&gt;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Григорьева Анастасия Андреевна &lt;3521018&gt;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Ямалеева Алсу Ринатовна &lt;3529516&gt;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Шиповский Роберт Константинович &lt;3529477&gt;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Сабирова Анастасия Олеговна &lt;3529520&gt;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Калмыкова Анастасия Константиновна &lt;35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Сундуков Всеволод Витальевич &lt;3529512&gt;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Коконова Татьяна Сергеевна &lt;3521019&gt;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Рахматуллаева Линара Алымбаевна &lt;3529522&gt;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Фишов Андрей Андреевич &lt;3529509&gt;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Титов Егор Сергеевич &lt;3531167&gt;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Федулова Дарья Геннадьевна &lt;3529495&gt;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Саматова Линара Вильнуровна &lt;3529491&gt;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Сергеева Татьяна Сергеевна &lt;3529475&gt;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ОАБ-38.03.01.00-12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4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Кулышева Мария Александровна &lt;3522527&gt;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Лыткина Ксения Сергеевна &lt;3522530&gt;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Искакова Мария Гелиевна &lt;3529515&gt;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Кочурова Елизавета Васильевна &lt;3529528&gt;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Наумова Диана Алексеевна &lt;3529493&gt;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Калинина Анастасия Геннадьевна &lt;3529489&gt;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Овчинникова Виктория Олеговна &lt;3529514&gt;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Медведева Марина Владимировна &lt;3522521&gt;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Селивановский Александр Дмитриевич &lt;35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Лосев Владимир Георгиевич &lt;3529508&gt;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Мурадян Елена Мартиковна &lt;3522526&gt;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Манжос Татьяна Владимировна &lt;3529487&gt;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Овечкина Светлана Андреевна &lt;3529519&gt;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Полуэктов Егор Александрович &lt;3547961&gt;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Попов Стефан Харалампиевич &lt;3529472&gt;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Колодкина Мария Александровна &lt;3529476&gt;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Парьев Александр Владимирович &lt;3529529&gt;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Насырова Эллина Рамилевна &lt;3529497&gt;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Николаев Михаил Александрович &lt;3529485&gt;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Попов Алексей Харалампиевич &lt;3529480&gt;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Луконина Анна Андреевна &lt;3522520&gt;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Мансурова Анжела Салиховна &lt;3529521&gt;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Кочурова Анна Вячеславовна &lt;3529470&gt;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Петрова Ирина Леонидовна &lt;3529501&gt;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Мельников Владимир Вячеславович &lt;3522529&gt;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Курочкин Марк Олегович &lt;3529483&gt;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ОАБ-38.03.01.00-13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4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Лагунова Анастасия Дмитриевна &lt;3523925&gt;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Улеев Андрей Владиславович &lt;3524170&gt;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Соловьева Татьяна Петровна &lt;3522524&gt;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Грекова Ксения Владимировна &lt;3529481&gt;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Бобылева Татьяна Денисовна &lt;3529499&gt;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Губаев Артур Аликович &lt;3529494&gt;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Лётчикова Дарья Андреевна &lt;3535832&gt;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Зелютина Мария Александровна &lt;3529524&gt;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Антипова Маргарита Юрьевна &lt;3529500&gt;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Омелин Никита Андреевич &lt;3614852&gt;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Лихачева Наталья Андреевна &lt;3523924&gt;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Ярмиева Лилия Маратовна &lt;3522522&gt;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Емшанов Артемий Сергеевич &lt;3529503&gt;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Безсонова Юлия Владимировна &lt;3529490&gt;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Сагутдинова Алсу Саидовна &lt;3537624&gt;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Запольских Максим Дмитриевич &lt;3529488&gt;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Кричмар Виктория Валерьевна &lt;3536906&gt;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Сохин Илья Павлович &lt;3529525&gt;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Гребенкин Максим Вячеславович &lt;3614848&gt;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Задорина Елизавета Михайловна &lt;3529496&gt;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Арутюнян Варткес Самвелович &lt;3529478&gt;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Займатов Павел Геннадьевич &lt;3529510&gt;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Багаутдинова Яна Сергеевна &lt;3529517&gt;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Аскеров Асланбек Фархад оглы &lt;3529473&gt;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Тополев Егор Сергеевич &lt;3522528&gt;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Ижболдина Ксения Владимировна &lt;3529523&gt;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Быкова Юлиана Эдуардовна &lt;3529504&gt;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Зуев Всеволод Владимирович &lt;3529518&gt;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38.03.02</w:t>
      </w:r>
      <w:r>
        <w:rPr>
          <w:noProof/>
          <w:lang w:val="en-US"/>
        </w:rPr>
        <w:t xml:space="preserve"> (080200.62)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Менеджмент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ОАБ-38.03.02.00-11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4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Павлова Ольга Леонидовна &lt;3522507&gt;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08fs163900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Исакова Ксения Игоревна &lt;3522514&gt;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Апканиева Татьяна Аликовна &lt;3529540&gt;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Иванова Анна Владиславовна &lt;3529556&gt;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Буранова Дарья Александровна &lt;3529538&gt;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Васильева Татьяна Евгеньевна &lt;3529559&gt;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Монашев Михаил Анатольевич &lt;3522509&gt;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Выклин Александр Андреевич &lt;3529547&gt;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Леонтьева Александра Александровна &lt;35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Батанова Анна Сергеевна &lt;3522508&gt;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Байсарова Марина Николаевна &lt;3522515&gt;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Величко Виктория Александровна &lt;3529553&gt;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Варламова Кристина Викторовна &lt;3520949&gt;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Московкина Дарья Алексеевна &lt;3521017&gt;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Перевощикова Светлана Эдуардовна &lt;352251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08fs163901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Аникина Юлия Андреевна &lt;3529546&gt;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Миронов Максим Андреевич &lt;3529550&gt;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Ишманова Анастасия Александровна &lt;352954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Сидорова Наталья Сергеевна &lt;3529545&gt;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08fs163902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ОАБ-38.03.02.00-12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4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Хохрякова Юлия Станиславовна &lt;3522517&gt;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Трушникова Анна Петровна &lt;3522511&gt;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Хлебова Ольга Валерьевна &lt;3522516&gt;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Караваева Софья Алексеевна &lt;3529557&gt;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Баранова Наталья Николаевна &lt;3523923&gt;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Каримова Элиза Ришатовна &lt;3529549&gt;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Чучалина Александра Юрьевна &lt;3529548&gt;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Халиуллин Тамерлан Илдусович &lt;3523919&gt;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Яковлева Софья Евгеньевна &lt;3529944&gt;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Корякин Даниил Дмитриевич &lt;3529552&gt;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Чуракова Татьяна Анатольевна &lt;3529539&gt;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Меркушев Никита Андреевич &lt;3529541&gt;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Петракова Екатерина Владимировна &lt;352391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Горяинов Яков Романович &lt;3523920&gt;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Семенова Евгения Павловна &lt;3522512&gt;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Карлышева Ксения Александровна &lt;3529542&gt;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Москвина Дарья Сергеевна &lt;3529536&gt;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Седельников Кирилл Юрьевич &lt;3529555&gt;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Шутова Ольга Владимировна &lt;3529537&gt;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Базуев Ярослав Владимирович &lt;3523922&gt;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38.03.04</w:t>
      </w:r>
      <w:r>
        <w:rPr>
          <w:noProof/>
          <w:lang w:val="en-US"/>
        </w:rPr>
        <w:t xml:space="preserve"> (081100.62)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Государственное и муниципальное управление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ОАБ-38.03.04.00-11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4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Ямалетдинова Анастасия Евгеньевна &lt;3529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Гончаров Тимур Константинович &lt;3529582&gt;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Садовскова Анна Игоревна &lt;3536068&gt;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Голубева Анастасия Николаевна &lt;3529568&gt;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Худякова Валерия Артуровна &lt;3529575&gt;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Чумакова Ксения Андреевна &lt;3529579&gt;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Зеленина Екатерина Федоровна &lt;3529584&gt;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Булыгина Анна Алексеевна &lt;3529592&gt;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Скобелева Анастасия Александровна &lt;3529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Шайдурова Татьяна Александровна &lt;3529595&gt;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Коробейникова Ольга Юрьевна &lt;3529572&gt;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Галимова Венера Фанилевна &lt;3529573&gt;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Кузнецова Екатерина Витальевна &lt;3536069&gt;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Елисеев Михаил Алексеевич &lt;3529588&gt;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Оглезнева Варвара Владимировна &lt;3529566&gt;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Устинова Резеда Рустамовна &lt;3529590&gt;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Мурадян Алина Давидовна &lt;3529587&gt;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Лавриненко Алина Валерьевна &lt;3529593&gt;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Шакиров Рустам Ильгизович &lt;3529578&gt;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Власова Анастасия Владимировна &lt;3529576&gt;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Коновалов Ярослав Алексеевич &lt;3529589&gt;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Глухова Екатерина Дмитриевна &lt;3529565&gt;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Наговицина Кристина Сергеевна &lt;3529583&gt;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Тимерьянова Юлия Алмазовна &lt;3529591&gt;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Лощонкова Юлия Александровна &lt;3529580&gt;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Буркова Алина Андреевна &lt;3529577&gt;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Веремейчук Елизавета Сергеевна &lt;3529594&gt;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Шайбакова Полина Маратовна &lt;3536070&gt;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Шутова Елена Эдуардовна &lt;3529585&gt;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Борисов Данил Максимович &lt;3529586&gt;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39.03.03</w:t>
      </w:r>
      <w:r>
        <w:rPr>
          <w:noProof/>
          <w:lang w:val="en-US"/>
        </w:rPr>
        <w:t xml:space="preserve"> (040700.62)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Организация работы с молодежью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ОАБ-39.03.03-11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4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Курбатов Алексей Михайлович &lt;3522548&gt;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Большунова Анастасия Сергеевна &lt;3522541&gt;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Владимирова Анна Евгеньевна &lt;3522549&gt;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Кокорина Елена Николаевна &lt;3522545&gt;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Князева Анна Алексеевна &lt;3522546&gt;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Дабосина Диана Павловна &lt;3523931&gt;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Балабанова Татьяна Леонидовна &lt;3522550&gt;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Подкина Анна Алексеевна &lt;3522542&gt;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Лопохова Елена Витальевна &lt;3522540&gt;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Михалева Екатерина Александровна &lt;352392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Быстрых Александра Владимировна &lt;3522539&gt;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Телицына Алёна Андреевна &lt;3520955&gt;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Агафонова Светлана Сергеевна &lt;3522544&gt;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Мерзлякова Софья Александровна &lt;3523930&gt;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Конькова Кристина Николаевна &lt;3522551&gt;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Третьякова Ирина Анатольевна &lt;3520953&gt;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Садакова Екатерина Андреевна &lt;3529857&gt;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Решетникова Александра Ивановна &lt;3522543&gt;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Выгодчиков Дмитрий Леонидович &lt;3529858&gt;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Иванова Надежда Андреевна &lt;3522547&gt;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Протопопова Светлана Владимировна &lt;3529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Ремнева Софья Павловна &lt;3520954&gt;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Меньшикова Юлия Андреевна &lt;3523929&gt;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42.03.01</w:t>
      </w:r>
      <w:r>
        <w:rPr>
          <w:noProof/>
          <w:lang w:val="en-US"/>
        </w:rPr>
        <w:t xml:space="preserve"> (031600.62)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Реклама и связи с общественностью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ОАБ-42.03.01-11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4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Корепанова Анастасия Константиновна &lt;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Слободчикова Екатерина Алексеевна &lt;3522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Баимова Светлана Сергеевна &lt;3522566&gt;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Карелина Ксения Сергеевна &lt;3522560&gt;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Щелконогова Елена Николаевна &lt;3522554&gt;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Малышева Валерия Андреевна &lt;3529749&gt;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Смирнова Елизавета Вячеславовна &lt;3522558&gt;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Чунтомова Анастасия Игоревна &lt;3522563&gt;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Булдакова Мария Рафаиловна &lt;3523932&gt;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Кельмачева Яна Петровна &lt;3522559&gt;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Копысова Татьяна Александровна &lt;3522557&gt;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Вахрушева Екатерина Ивановна &lt;3522564&gt;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Нургаянов Роман Русланович &lt;3529748&gt;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Ворончихин Алексей Евгеньевич &lt;3529754&gt;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Тенякова Екатерина Владимировна &lt;3521020&gt;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Девяткова Маргарита Валерьевна &lt;3529757&gt;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Вахитова Екатерина Андреевна &lt;3536052&gt;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Широбокова Елена Сергеевна &lt;3523934&gt;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Никифорова Виктория Николаевна &lt;3522565&gt;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Кузнецова Ксения Александровна &lt;3529752&gt;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Волкова Алена Георгиевна &lt;3522556&gt;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Каргашина Светлана Сергеевна &lt;3522552&gt;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Чиркова Алина Александровна &lt;3523933&gt;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Вялых Марина Евгеньевна &lt;3522555&gt;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Гайнутденова Розалина Фанисовна &lt;3536051&gt;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Широких Анастасия Андреевна &lt;3522553&gt;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Кузнецова Алена Вениаминовна &lt;3529755&gt;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Балобанов Владислав Андреевич &lt;3558542&gt;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Галанова Юлия Олеговна &lt;3522561&gt;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Пашкова Ольга Александровна &lt;3529753&gt;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Никитина Татьяна Алексеевна &lt;3529751&gt;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43.03.02</w:t>
      </w:r>
      <w:r>
        <w:rPr>
          <w:noProof/>
          <w:lang w:val="en-US"/>
        </w:rPr>
        <w:t xml:space="preserve"> (100400.62)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Туризм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ОАБ-43.03.02-11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4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Караваева Юлия Андреевна &lt;3521021&gt;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Ложкин Андрей Сергеевич &lt;3522570&gt;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Гуничева Софья Константиновна &lt;3522567&gt;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Кулемина Любовь Андреевна &lt;3522569&gt;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Саргсян Сона Кареновна &lt;3522568&gt;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Дробинина Полина Андреевна &lt;3522571&gt;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Мингалиева Регина Ирековна &lt;3523936&gt;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Пантюхина Алла Александровна &lt;3523937&gt;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Капустина Алёна Алексеевна &lt;3522572&gt;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Николаева Вероника Игоревна &lt;3520956&gt;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ОПБ-43.03.02-11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4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Корчагина Ирина Андреевна &lt;3529861&gt;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Вахрушева Анастасия Алексеевна &lt;3522576&gt;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Пасынкова Екатерина Васильевна &lt;3520957&gt;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Вахрушев Иван Аркадьевич &lt;3522573&gt;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Псарева Ирина Игоревна &lt;3529865&gt;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Мингазова Гульнара Ильгизовна &lt;3523938&gt;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Барсукова Рада Вячеславовна &lt;3529860&gt;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Косолапова Анастасия Романовна &lt;3522577&gt;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Митрошина Екатерина Алексеевна &lt;3529862&gt;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Боровкова Евгения Евгеньевна &lt;3530256&gt;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Федорова Надежда Михайловна &lt;3529866&gt;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Гильманшина Анна Анатольевна &lt;3521022&gt;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Владимирова Юлия Анатольевна &lt;3522574&gt;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Грудцына Елизавета Алексеевна &lt;3522578&gt;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Кельсина Елена Сергеевна &lt;3529864&gt;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Джиоева Аэлита Джемаловна &lt;3529863&gt;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Минасян Карен Айвазович &lt;3535810&gt;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44.03.01</w:t>
      </w:r>
      <w:r>
        <w:rPr>
          <w:noProof/>
          <w:lang w:val="en-US"/>
        </w:rPr>
        <w:t xml:space="preserve"> (050100.62)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Педагогическое образование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ОПБм-44.03.01-11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4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Яковлева Ирина Владимировна &lt;3521000&gt;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Козлова Татьяна Сергеевна &lt;3523083&gt;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Федорова Анна Игоревна &lt;3523079&gt;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Баширова Анна Вячеславовна &lt;3523084&gt;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Соковикова Екатерина Андреевна &lt;3523081&gt;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Бузмакова Анастасия Михайловна &lt;3523080&gt;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Фасахова Гузель Борисовна &lt;3521001&gt;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Суфиярова Элеонора Эдуардовна &lt;3523076&gt;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Белослудцева Кристина Ивановна &lt;3524100&gt;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Кошелева Алина Андреевна &lt;3524101&gt;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Максимов Егор Николаевич &lt;3523078&gt;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Мельничук Анастасия Денисовна &lt;3523077&gt;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Зайцев Никита Сергеевич &lt;3523075&gt;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Жуланова Алена Игоревна &lt;3524099&gt;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08fs176429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44.03.05</w:t>
      </w:r>
      <w:r>
        <w:rPr>
          <w:noProof/>
          <w:lang w:val="en-US"/>
        </w:rPr>
        <w:t xml:space="preserve"/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Педагогическое образование (с двумя профилями подготовки)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ОПБ-44.03.05р-13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4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Власова Алла Викторовна &lt;3520981&gt;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08fs171294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Чехонина Екатерина Олеговна &lt;3522856&gt;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08fs171304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Бузмакова Ирина Владимировна &lt;3522859&gt;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08fs171292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Шмакова Мария Андреевна &lt;3524025&gt;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08fs171305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Сомова Василина Александровна &lt;3522858&gt;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08fs171302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Баталова Татьяна Игоревна &lt;3522861&gt;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08fs171291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Снигирева Софья Сергеевна &lt;3522860&gt;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08fs171301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Мустафаева Сария Мойла кызы &lt;3529722&gt;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08fs171299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Виардо Маргарита Николаевна &lt;3529720&gt;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08fs171293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Хусаинова Алсу Расимовна &lt;3522857&gt;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08fs171303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Никитина Анна Сергеевна &lt;3524024&gt;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08fs171300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Глезденева Виктория Сергеевна &lt;3520980&gt;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08fs171295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Кузьмина Анастасия Владимировна &lt;3529723&gt;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08fs171298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Дементьева Александра Вадимовна &lt;3529721&gt;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08fs171296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Дрягалова Надежда Алексеевна &lt;3614847&gt;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08fs171297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45.03.01</w:t>
      </w:r>
      <w:r>
        <w:rPr>
          <w:noProof/>
          <w:lang w:val="en-US"/>
        </w:rPr>
        <w:t xml:space="preserve"> (032700.62)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Филология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ОАБ-45.03.01р-11,12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4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Перова Алёна Игоревна &lt;3520923&gt;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08fs171275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Яковлева Светлана Сергеевна &lt;3522880&gt;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08fs171290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Шкляева Анастасия Александровна &lt;3522885&gt;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08fs171279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Байкузин Ильдар Рафаилович &lt;3520990&gt;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08fs171267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Никитина Елена Павловна &lt;3520988&gt;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08fs171274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Сабирова Зиля Талгатовна &lt;3522883&gt;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08fs171287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Чекалина Мария Игоревна &lt;3522886&gt;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08fs171289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Степанова Мария Николаевна &lt;3522884&gt;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08fs171278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Липина Дарья Владимировна &lt;3522882&gt;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08fs171271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Зимина Екатерина Сергеевна &lt;3524032&gt;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08fs171283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Жернакова Ирина Владимировна &lt;3522887&gt;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08fs171282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Поздеев Денис Олегович &lt;3619476&gt;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08fs171276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Орифова Бибисоро Хайруллоевна &lt;3524030&gt;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08fs171285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Рахимова Лиана Ильмировна &lt;3522892&gt;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08fs171286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Изинидова Анна Анатольевна &lt;3520989&gt;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08fs171270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Лебедева Яна Владиславовна &lt;3522891&gt;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08fs171284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Гатиятуллина Марина Андреевна &lt;3524031&gt;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08fs171280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Гвинджилия Инэза Бесиковна &lt;3522894&gt;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08fs171268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Иванова Анна Владимировна &lt;3522890&gt;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08fs171269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Мельникова Алина Юрьевна &lt;3522895&gt;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08fs171273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Спиркин Тимофей Александрович &lt;3522889&gt;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08fs171277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Мартынова Дарина Алексеевна &lt;3522893&gt;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08fs171272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51.03.01</w:t>
      </w:r>
      <w:r>
        <w:rPr>
          <w:noProof/>
          <w:lang w:val="en-US"/>
        </w:rPr>
        <w:t xml:space="preserve"> (033000.62)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Культурология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ОАБ-51.03.01-11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4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Яковлева Алина Николаевна &lt;3522537&gt;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Данилова Мария Петровна &lt;3523927&gt;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Хайдуков Давид Витальевич &lt;3529851&gt;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Прозоров Егор Александрович &lt;3522531&gt;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Ахметшина Диана Рустамовна &lt;3523926&gt;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Кутасова Анастасия Алексеевна &lt;3522535&gt;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Николаев Александр Игоревич &lt;3522536&gt;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Приходько Валентина Васильевна &lt;3522533&gt;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Горбушин Владислав Александрович &lt;352253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Дементьева Маргарита Андреевна &lt;3522534&gt;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Минимуллина Луиза Альбертовна &lt;3179340&gt;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Мерзлякова Мария Вадимовна &lt;3522538&gt;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tbl/>
    <w:p w:rsidR="001D04D2" w:rsidRPr="00415C26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rPr>
          <w:sz w:val="28"/>
          <w:szCs w:val="28"/>
        </w:rPr>
      </w:pPr>
    </w:p>
    <w:p w:rsidR="001D04D2" w:rsidRDefault="001D04D2" w:rsidP="002A551B">
      <w:pPr>
        <w:rPr>
          <w:sz w:val="28"/>
          <w:szCs w:val="28"/>
        </w:rPr>
        <w:sectPr w:rsidR="001D04D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Pr="0013504D" w:rsidRDefault="001D04D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1D04D2" w:rsidRPr="0013504D" w:rsidRDefault="001D04D2" w:rsidP="002A551B">
      <w:pPr>
        <w:jc w:val="center"/>
      </w:pPr>
    </w:p>
    <w:p w:rsidR="001D04D2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1D04D2" w:rsidRPr="00333C88" w:rsidRDefault="001D04D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1D04D2" w:rsidRPr="00333C88" w:rsidSect="00945CE9">
      <w:footerReference w:type="default" r:id="rId3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4D2" w:rsidRDefault="001D04D2">
      <w:r>
        <w:separator/>
      </w:r>
    </w:p>
  </w:endnote>
  <w:endnote w:type="continuationSeparator" w:id="1">
    <w:p w:rsidR="001D04D2" w:rsidRDefault="001D04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027098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D04D2" w:rsidRDefault="001D04D2" w:rsidP="00213A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213A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1D04D2" w:rsidRDefault="001D04D2" w:rsidP="00FC62C9">
    <w:pPr>
      <w:pStyle w:val="Footer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D04D2" w:rsidRDefault="001D04D2" w:rsidP="005A06CA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24</w:t>
    </w:r>
    <w:r>
      <w:rPr>
        <w:rStyle w:val="PageNumber"/>
      </w:rPr>
      <w:fldChar w:fldCharType="end"/>
    </w:r>
  </w:p>
  <w:p w:rsidR="001D04D2" w:rsidRDefault="001D04D2" w:rsidP="00415C26">
    <w:pPr>
      <w:pStyle w:val="Footer"/>
      <w:ind w:right="360" w:firstLine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29</w:t>
    </w:r>
    <w:r>
      <w:rPr>
        <w:rStyle w:val="PageNumber"/>
      </w:rPr>
      <w:fldChar w:fldCharType="end"/>
    </w:r>
  </w:p>
  <w:p w:rsidR="001D04D2" w:rsidRDefault="001D04D2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4D2" w:rsidRDefault="001D04D2">
      <w:r>
        <w:separator/>
      </w:r>
    </w:p>
  </w:footnote>
  <w:footnote w:type="continuationSeparator" w:id="1">
    <w:p w:rsidR="001D04D2" w:rsidRDefault="001D04D2">
      <w:r>
        <w:continuationSeparator/>
      </w:r>
    </w:p>
  </w:footnote>
  <w:footnote w:id="2">
    <w:p w:rsidR="001D04D2" w:rsidRDefault="001D04D2" w:rsidP="00DC5248">
      <w:pPr>
        <w:pStyle w:val="FootnoteText"/>
        <w:jc w:val="both"/>
      </w:pPr>
      <w:bookmarkStart w:id="1" w:name="blockstart_note"/>
      <w:bookmarkEnd w:id="1"/>
      <w:r>
        <w:rPr>
          <w:rStyle w:val="FootnoteReference"/>
        </w:rPr>
        <w:footnoteRef/>
      </w:r>
      <w:r>
        <w:t xml:space="preserve"> </w:t>
      </w:r>
      <w:r w:rsidRPr="00355D98">
        <w:rPr>
          <w:sz w:val="24"/>
          <w:szCs w:val="24"/>
        </w:rPr>
        <w:t>Обращаем Ваше внимание, что наименование дисциплины для конкретного направления подготовки (специальности) приводится в соответствии с ФГОС. В педагогическом анализе/ мониторинге отражена информация по дисциплинам, имеющим пересечения в обобщенных структурах содержания ПИМ, в связи с чем в тексте указывается одно наименование дисциплины.</w:t>
      </w:r>
      <w:bookmarkStart w:id="2" w:name="blockend_note"/>
      <w:bookmarkEnd w:id="2"/>
    </w:p>
  </w:footnote>
  <w:footnote w:id="3">
    <w:p w:rsidR="001D04D2" w:rsidRDefault="001D04D2" w:rsidP="00DC5248">
      <w:pPr>
        <w:pStyle w:val="FootnoteText"/>
        <w:jc w:val="both"/>
      </w:pPr>
      <w:bookmarkStart w:id="1" w:name="blockstart_note"/>
      <w:bookmarkEnd w:id="1"/>
      <w:r>
        <w:rPr>
          <w:rStyle w:val="FootnoteReference"/>
        </w:rPr>
        <w:footnoteRef/>
      </w:r>
      <w:r>
        <w:t xml:space="preserve"> </w:t>
      </w:r>
      <w:r w:rsidRPr="00355D98">
        <w:rPr>
          <w:sz w:val="24"/>
          <w:szCs w:val="24"/>
        </w:rPr>
        <w:t>Обращаем Ваше внимание, что наименование дисциплины для конкретного направления подготовки (специальности) приводится в соответствии с ФГОС. В педагогическом анализе/ мониторинге отражена информация по дисциплинам, имеющим пересечения в обобщенных структурах содержания ПИМ, в связи с чем в тексте указывается одно наименование дисциплины.</w:t>
      </w:r>
      <w:bookmarkStart w:id="2" w:name="blockend_note"/>
      <w:bookmarkEnd w:id="2"/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DF106E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3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0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4"/>
  </w:num>
  <w:num w:numId="4">
    <w:abstractNumId w:val="0"/>
  </w:num>
  <w:num w:numId="5">
    <w:abstractNumId w:val="22"/>
  </w:num>
  <w:num w:numId="6">
    <w:abstractNumId w:val="17"/>
  </w:num>
  <w:num w:numId="7">
    <w:abstractNumId w:val="7"/>
  </w:num>
  <w:num w:numId="8">
    <w:abstractNumId w:val="18"/>
  </w:num>
  <w:num w:numId="9">
    <w:abstractNumId w:val="11"/>
  </w:num>
  <w:num w:numId="10">
    <w:abstractNumId w:val="21"/>
  </w:num>
  <w:num w:numId="11">
    <w:abstractNumId w:val="5"/>
  </w:num>
  <w:num w:numId="12">
    <w:abstractNumId w:val="13"/>
  </w:num>
  <w:num w:numId="13">
    <w:abstractNumId w:val="14"/>
  </w:num>
  <w:num w:numId="14">
    <w:abstractNumId w:val="24"/>
  </w:num>
  <w:num w:numId="15">
    <w:abstractNumId w:val="20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5"/>
  </w:num>
  <w:num w:numId="22">
    <w:abstractNumId w:val="9"/>
  </w:num>
  <w:num w:numId="23">
    <w:abstractNumId w:val="19"/>
  </w:num>
  <w:num w:numId="24">
    <w:abstractNumId w:val="12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rFonts w:cs="Times New Roman"/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rFonts w:cs="Times New Roman"/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rFonts w:cs="Times New Roman"/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5A06CA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color w:val="000000"/>
      <w:sz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  <w:rPr>
      <w:rFonts w:cs="Times New Roman"/>
    </w:rPr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17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6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wmf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4.xml"/><Relationship Type="http://schemas.openxmlformats.org/officeDocument/2006/relationships/image" Id="rId39" Target="media/fepo3years_subj7.png"/><Relationship Type="http://schemas.openxmlformats.org/officeDocument/2006/relationships/image" Id="rId40" Target="media/fepo3years_vuz_subj7.png"/><Relationship Type="http://schemas.openxmlformats.org/officeDocument/2006/relationships/image" Id="rId41" Target="media/hist_partic_subj7.png"/><Relationship Type="http://schemas.openxmlformats.org/officeDocument/2006/relationships/image" Id="rId42" Target="media/hist_levels_subj7.png"/><Relationship Type="http://schemas.openxmlformats.org/officeDocument/2006/relationships/image" Id="rId43" Target="media/hist_levels_all_subj7.png"/><Relationship Type="http://schemas.openxmlformats.org/officeDocument/2006/relationships/image" Id="rId44" Target="media/hist_horiz1_3014351.png"/><Relationship Type="http://schemas.openxmlformats.org/officeDocument/2006/relationships/image" Id="rId45" Target="media/map_rates1_3014351.png"/><Relationship Type="http://schemas.openxmlformats.org/officeDocument/2006/relationships/image" Id="rId46" Target="media/hist_horiz2_3014351.png"/><Relationship Type="http://schemas.openxmlformats.org/officeDocument/2006/relationships/image" Id="rId47" Target="media/hist_resh2_3014351.png"/><Relationship Type="http://schemas.openxmlformats.org/officeDocument/2006/relationships/image" Id="rId48" Target="media/hist_horiz3_3014351.png"/><Relationship Type="http://schemas.openxmlformats.org/officeDocument/2006/relationships/image" Id="rId49" Target="media/hist_resh3_3014351.png"/><Relationship Type="http://schemas.openxmlformats.org/officeDocument/2006/relationships/image" Id="rId50" Target="media/pie_3014351.png"/><Relationship Type="http://schemas.openxmlformats.org/officeDocument/2006/relationships/image" Id="rId51" Target="media/hist_horiz1_3014346.png"/><Relationship Type="http://schemas.openxmlformats.org/officeDocument/2006/relationships/image" Id="rId52" Target="media/map_rates1_3014346.png"/><Relationship Type="http://schemas.openxmlformats.org/officeDocument/2006/relationships/image" Id="rId53" Target="media/hist_horiz2_3014346.png"/><Relationship Type="http://schemas.openxmlformats.org/officeDocument/2006/relationships/image" Id="rId54" Target="media/hist_resh2_3014346.png"/><Relationship Type="http://schemas.openxmlformats.org/officeDocument/2006/relationships/image" Id="rId55" Target="media/hist_horiz3_3014346.png"/><Relationship Type="http://schemas.openxmlformats.org/officeDocument/2006/relationships/image" Id="rId56" Target="media/hist_resh3_3014346.png"/><Relationship Type="http://schemas.openxmlformats.org/officeDocument/2006/relationships/image" Id="rId57" Target="media/pie_3014346.png"/><Relationship Type="http://schemas.openxmlformats.org/officeDocument/2006/relationships/image" Id="rId58" Target="media/hist_horiz1_3014349.png"/><Relationship Type="http://schemas.openxmlformats.org/officeDocument/2006/relationships/image" Id="rId59" Target="media/map_rates1_3014349.png"/><Relationship Type="http://schemas.openxmlformats.org/officeDocument/2006/relationships/image" Id="rId60" Target="media/hist_horiz2_3014349.png"/><Relationship Type="http://schemas.openxmlformats.org/officeDocument/2006/relationships/image" Id="rId61" Target="media/hist_resh2_3014349.png"/><Relationship Type="http://schemas.openxmlformats.org/officeDocument/2006/relationships/image" Id="rId62" Target="media/hist_horiz3_3014349.png"/><Relationship Type="http://schemas.openxmlformats.org/officeDocument/2006/relationships/image" Id="rId63" Target="media/hist_resh3_3014349.png"/><Relationship Type="http://schemas.openxmlformats.org/officeDocument/2006/relationships/image" Id="rId64" Target="media/pie_3014349.png"/><Relationship Type="http://schemas.openxmlformats.org/officeDocument/2006/relationships/image" Id="rId65" Target="media/hist_horiz1_3014343.png"/><Relationship Type="http://schemas.openxmlformats.org/officeDocument/2006/relationships/image" Id="rId66" Target="media/map_rates1_3014343.png"/><Relationship Type="http://schemas.openxmlformats.org/officeDocument/2006/relationships/image" Id="rId67" Target="media/hist_horiz2_3014343.png"/><Relationship Type="http://schemas.openxmlformats.org/officeDocument/2006/relationships/image" Id="rId68" Target="media/hist_resh2_3014343.png"/><Relationship Type="http://schemas.openxmlformats.org/officeDocument/2006/relationships/image" Id="rId69" Target="media/hist_horiz3_3014343.png"/><Relationship Type="http://schemas.openxmlformats.org/officeDocument/2006/relationships/image" Id="rId70" Target="media/hist_resh3_3014343.png"/><Relationship Type="http://schemas.openxmlformats.org/officeDocument/2006/relationships/image" Id="rId71" Target="media/pie_3014343.png"/><Relationship Type="http://schemas.openxmlformats.org/officeDocument/2006/relationships/image" Id="rId72" Target="media/hist_horiz1_3009403.png"/><Relationship Type="http://schemas.openxmlformats.org/officeDocument/2006/relationships/image" Id="rId73" Target="media/map_rates1_3009403.png"/><Relationship Type="http://schemas.openxmlformats.org/officeDocument/2006/relationships/image" Id="rId74" Target="media/hist_horiz2_3009403.png"/><Relationship Type="http://schemas.openxmlformats.org/officeDocument/2006/relationships/image" Id="rId75" Target="media/hist_resh2_3009403.png"/><Relationship Type="http://schemas.openxmlformats.org/officeDocument/2006/relationships/image" Id="rId76" Target="media/hist_horiz3_3009403.png"/><Relationship Type="http://schemas.openxmlformats.org/officeDocument/2006/relationships/image" Id="rId77" Target="media/hist_resh3_3009403.png"/><Relationship Type="http://schemas.openxmlformats.org/officeDocument/2006/relationships/image" Id="rId78" Target="media/pie_3009403.png"/><Relationship Type="http://schemas.openxmlformats.org/officeDocument/2006/relationships/image" Id="rId79" Target="media/hist_horiz1_3000851.png"/><Relationship Type="http://schemas.openxmlformats.org/officeDocument/2006/relationships/image" Id="rId80" Target="media/map_rates1_3000851.png"/><Relationship Type="http://schemas.openxmlformats.org/officeDocument/2006/relationships/image" Id="rId81" Target="media/hist_horiz2_3000851.png"/><Relationship Type="http://schemas.openxmlformats.org/officeDocument/2006/relationships/image" Id="rId82" Target="media/hist_resh2_3000851.png"/><Relationship Type="http://schemas.openxmlformats.org/officeDocument/2006/relationships/image" Id="rId83" Target="media/hist_horiz3_3000851.png"/><Relationship Type="http://schemas.openxmlformats.org/officeDocument/2006/relationships/image" Id="rId84" Target="media/hist_resh3_3000851.png"/><Relationship Type="http://schemas.openxmlformats.org/officeDocument/2006/relationships/image" Id="rId85" Target="media/pie_3000851.png"/><Relationship Type="http://schemas.openxmlformats.org/officeDocument/2006/relationships/image" Id="rId86" Target="media/hist_horiz1_3000871.png"/><Relationship Type="http://schemas.openxmlformats.org/officeDocument/2006/relationships/image" Id="rId87" Target="media/map_rates1_3000871.png"/><Relationship Type="http://schemas.openxmlformats.org/officeDocument/2006/relationships/image" Id="rId88" Target="media/hist_horiz2_3000871.png"/><Relationship Type="http://schemas.openxmlformats.org/officeDocument/2006/relationships/image" Id="rId89" Target="media/hist_resh2_3000871.png"/><Relationship Type="http://schemas.openxmlformats.org/officeDocument/2006/relationships/image" Id="rId90" Target="media/hist_horiz3_3000871.png"/><Relationship Type="http://schemas.openxmlformats.org/officeDocument/2006/relationships/image" Id="rId91" Target="media/hist_resh3_3000871.png"/><Relationship Type="http://schemas.openxmlformats.org/officeDocument/2006/relationships/image" Id="rId92" Target="media/pie_3000871.png"/><Relationship Type="http://schemas.openxmlformats.org/officeDocument/2006/relationships/image" Id="rId93" Target="media/hist_horiz1_3013933.png"/><Relationship Type="http://schemas.openxmlformats.org/officeDocument/2006/relationships/image" Id="rId94" Target="media/map_rates1_3013933.png"/><Relationship Type="http://schemas.openxmlformats.org/officeDocument/2006/relationships/image" Id="rId95" Target="media/hist_horiz2_3013933.png"/><Relationship Type="http://schemas.openxmlformats.org/officeDocument/2006/relationships/image" Id="rId96" Target="media/hist_resh2_3013933.png"/><Relationship Type="http://schemas.openxmlformats.org/officeDocument/2006/relationships/image" Id="rId97" Target="media/hist_horiz3_3013933.png"/><Relationship Type="http://schemas.openxmlformats.org/officeDocument/2006/relationships/image" Id="rId98" Target="media/hist_resh3_3013933.png"/><Relationship Type="http://schemas.openxmlformats.org/officeDocument/2006/relationships/image" Id="rId99" Target="media/pie_3013933.png"/><Relationship Type="http://schemas.openxmlformats.org/officeDocument/2006/relationships/image" Id="rId100" Target="media/hist_horiz1_3000865.png"/><Relationship Type="http://schemas.openxmlformats.org/officeDocument/2006/relationships/image" Id="rId101" Target="media/map_rates1_3000865.png"/><Relationship Type="http://schemas.openxmlformats.org/officeDocument/2006/relationships/image" Id="rId102" Target="media/hist_horiz2_3000865.png"/><Relationship Type="http://schemas.openxmlformats.org/officeDocument/2006/relationships/image" Id="rId103" Target="media/hist_resh2_3000865.png"/><Relationship Type="http://schemas.openxmlformats.org/officeDocument/2006/relationships/image" Id="rId104" Target="media/hist_horiz3_3000865.png"/><Relationship Type="http://schemas.openxmlformats.org/officeDocument/2006/relationships/image" Id="rId105" Target="media/hist_resh3_3000865.png"/><Relationship Type="http://schemas.openxmlformats.org/officeDocument/2006/relationships/image" Id="rId106" Target="media/pie_3000865.png"/><Relationship Type="http://schemas.openxmlformats.org/officeDocument/2006/relationships/image" Id="rId107" Target="media/hist_horiz1_3009414.png"/><Relationship Type="http://schemas.openxmlformats.org/officeDocument/2006/relationships/image" Id="rId108" Target="media/map_rates1_3009414.png"/><Relationship Type="http://schemas.openxmlformats.org/officeDocument/2006/relationships/image" Id="rId109" Target="media/hist_horiz2_3009414.png"/><Relationship Type="http://schemas.openxmlformats.org/officeDocument/2006/relationships/image" Id="rId110" Target="media/hist_resh2_3009414.png"/><Relationship Type="http://schemas.openxmlformats.org/officeDocument/2006/relationships/image" Id="rId111" Target="media/hist_horiz3_3009414.png"/><Relationship Type="http://schemas.openxmlformats.org/officeDocument/2006/relationships/image" Id="rId112" Target="media/hist_resh3_3009414.png"/><Relationship Type="http://schemas.openxmlformats.org/officeDocument/2006/relationships/image" Id="rId113" Target="media/pie_3009414.png"/><Relationship Type="http://schemas.openxmlformats.org/officeDocument/2006/relationships/image" Id="rId114" Target="media/hist_horiz1_3009516.png"/><Relationship Type="http://schemas.openxmlformats.org/officeDocument/2006/relationships/image" Id="rId115" Target="media/map_rates1_3009516.png"/><Relationship Type="http://schemas.openxmlformats.org/officeDocument/2006/relationships/image" Id="rId116" Target="media/hist_horiz2_3009516.png"/><Relationship Type="http://schemas.openxmlformats.org/officeDocument/2006/relationships/image" Id="rId117" Target="media/hist_resh2_3009516.png"/><Relationship Type="http://schemas.openxmlformats.org/officeDocument/2006/relationships/image" Id="rId118" Target="media/hist_horiz3_3009516.png"/><Relationship Type="http://schemas.openxmlformats.org/officeDocument/2006/relationships/image" Id="rId119" Target="media/hist_resh3_3009516.png"/><Relationship Type="http://schemas.openxmlformats.org/officeDocument/2006/relationships/image" Id="rId120" Target="media/pie_3009516.png"/><Relationship Type="http://schemas.openxmlformats.org/officeDocument/2006/relationships/image" Id="rId121" Target="media/hist_horiz1_3011188.png"/><Relationship Type="http://schemas.openxmlformats.org/officeDocument/2006/relationships/image" Id="rId122" Target="media/map_rates1_3011188.png"/><Relationship Type="http://schemas.openxmlformats.org/officeDocument/2006/relationships/image" Id="rId123" Target="media/hist_horiz2_3011188.png"/><Relationship Type="http://schemas.openxmlformats.org/officeDocument/2006/relationships/image" Id="rId124" Target="media/hist_resh2_3011188.png"/><Relationship Type="http://schemas.openxmlformats.org/officeDocument/2006/relationships/image" Id="rId125" Target="media/hist_horiz3_3011188.png"/><Relationship Type="http://schemas.openxmlformats.org/officeDocument/2006/relationships/image" Id="rId126" Target="media/hist_resh3_3011188.png"/><Relationship Type="http://schemas.openxmlformats.org/officeDocument/2006/relationships/image" Id="rId127" Target="media/pie_3011188.png"/><Relationship Type="http://schemas.openxmlformats.org/officeDocument/2006/relationships/image" Id="rId128" Target="media/hist_horiz1_3009463.png"/><Relationship Type="http://schemas.openxmlformats.org/officeDocument/2006/relationships/image" Id="rId129" Target="media/map_rates1_3009463.png"/><Relationship Type="http://schemas.openxmlformats.org/officeDocument/2006/relationships/image" Id="rId130" Target="media/hist_horiz2_3009463.png"/><Relationship Type="http://schemas.openxmlformats.org/officeDocument/2006/relationships/image" Id="rId131" Target="media/hist_resh2_3009463.png"/><Relationship Type="http://schemas.openxmlformats.org/officeDocument/2006/relationships/image" Id="rId132" Target="media/hist_horiz3_3009463.png"/><Relationship Type="http://schemas.openxmlformats.org/officeDocument/2006/relationships/image" Id="rId133" Target="media/hist_resh3_3009463.png"/><Relationship Type="http://schemas.openxmlformats.org/officeDocument/2006/relationships/image" Id="rId134" Target="media/pie_3009463.png"/><Relationship Type="http://schemas.openxmlformats.org/officeDocument/2006/relationships/image" Id="rId135" Target="media/hist_horiz1_3011135.png"/><Relationship Type="http://schemas.openxmlformats.org/officeDocument/2006/relationships/image" Id="rId136" Target="media/map_rates1_3011135.png"/><Relationship Type="http://schemas.openxmlformats.org/officeDocument/2006/relationships/image" Id="rId137" Target="media/hist_horiz2_3011135.png"/><Relationship Type="http://schemas.openxmlformats.org/officeDocument/2006/relationships/image" Id="rId138" Target="media/hist_resh2_3011135.png"/><Relationship Type="http://schemas.openxmlformats.org/officeDocument/2006/relationships/image" Id="rId139" Target="media/hist_horiz3_3011135.png"/><Relationship Type="http://schemas.openxmlformats.org/officeDocument/2006/relationships/image" Id="rId140" Target="media/hist_resh3_3011135.png"/><Relationship Type="http://schemas.openxmlformats.org/officeDocument/2006/relationships/image" Id="rId141" Target="media/pie_3011135.png"/><Relationship Type="http://schemas.openxmlformats.org/officeDocument/2006/relationships/image" Id="rId142" Target="media/hist_horiz1_3011108.png"/><Relationship Type="http://schemas.openxmlformats.org/officeDocument/2006/relationships/image" Id="rId143" Target="media/map_rates1_3011108.png"/><Relationship Type="http://schemas.openxmlformats.org/officeDocument/2006/relationships/image" Id="rId144" Target="media/hist_horiz2_3011108.png"/><Relationship Type="http://schemas.openxmlformats.org/officeDocument/2006/relationships/image" Id="rId145" Target="media/hist_resh2_3011108.png"/><Relationship Type="http://schemas.openxmlformats.org/officeDocument/2006/relationships/image" Id="rId146" Target="media/hist_horiz3_3011108.png"/><Relationship Type="http://schemas.openxmlformats.org/officeDocument/2006/relationships/image" Id="rId147" Target="media/hist_resh3_3011108.png"/><Relationship Type="http://schemas.openxmlformats.org/officeDocument/2006/relationships/image" Id="rId148" Target="media/pie_3011108.png"/><Relationship Type="http://schemas.openxmlformats.org/officeDocument/2006/relationships/image" Id="rId149" Target="media/hist_horiz1_3011118.png"/><Relationship Type="http://schemas.openxmlformats.org/officeDocument/2006/relationships/image" Id="rId150" Target="media/map_rates1_3011118.png"/><Relationship Type="http://schemas.openxmlformats.org/officeDocument/2006/relationships/image" Id="rId151" Target="media/hist_horiz2_3011118.png"/><Relationship Type="http://schemas.openxmlformats.org/officeDocument/2006/relationships/image" Id="rId152" Target="media/hist_resh2_3011118.png"/><Relationship Type="http://schemas.openxmlformats.org/officeDocument/2006/relationships/image" Id="rId153" Target="media/hist_horiz3_3011118.png"/><Relationship Type="http://schemas.openxmlformats.org/officeDocument/2006/relationships/image" Id="rId154" Target="media/hist_resh3_3011118.png"/><Relationship Type="http://schemas.openxmlformats.org/officeDocument/2006/relationships/image" Id="rId155" Target="media/pie_3011118.png"/><Relationship Type="http://schemas.openxmlformats.org/officeDocument/2006/relationships/image" Id="rId156" Target="media/hist_horiz1_3014354.png"/><Relationship Type="http://schemas.openxmlformats.org/officeDocument/2006/relationships/image" Id="rId157" Target="media/map_rates1_3014354.png"/><Relationship Type="http://schemas.openxmlformats.org/officeDocument/2006/relationships/image" Id="rId158" Target="media/hist_horiz2_3014354.png"/><Relationship Type="http://schemas.openxmlformats.org/officeDocument/2006/relationships/image" Id="rId159" Target="media/hist_resh2_3014354.png"/><Relationship Type="http://schemas.openxmlformats.org/officeDocument/2006/relationships/image" Id="rId160" Target="media/hist_horiz3_3014354.png"/><Relationship Type="http://schemas.openxmlformats.org/officeDocument/2006/relationships/image" Id="rId161" Target="media/hist_resh3_3014354.png"/><Relationship Type="http://schemas.openxmlformats.org/officeDocument/2006/relationships/image" Id="rId162" Target="media/pie_3014354.png"/><Relationship Type="http://schemas.openxmlformats.org/officeDocument/2006/relationships/image" Id="rId163" Target="media/hist_horiz1_3012416.png"/><Relationship Type="http://schemas.openxmlformats.org/officeDocument/2006/relationships/image" Id="rId164" Target="media/map_rates1_3012416.png"/><Relationship Type="http://schemas.openxmlformats.org/officeDocument/2006/relationships/image" Id="rId165" Target="media/hist_horiz2_3012416.png"/><Relationship Type="http://schemas.openxmlformats.org/officeDocument/2006/relationships/image" Id="rId166" Target="media/hist_resh2_3012416.png"/><Relationship Type="http://schemas.openxmlformats.org/officeDocument/2006/relationships/image" Id="rId167" Target="media/hist_horiz3_3012416.png"/><Relationship Type="http://schemas.openxmlformats.org/officeDocument/2006/relationships/image" Id="rId168" Target="media/hist_resh3_3012416.png"/><Relationship Type="http://schemas.openxmlformats.org/officeDocument/2006/relationships/image" Id="rId169" Target="media/pie_3012416.png"/><Relationship Type="http://schemas.openxmlformats.org/officeDocument/2006/relationships/image" Id="rId170" Target="media/hist_horiz1_3012410.png"/><Relationship Type="http://schemas.openxmlformats.org/officeDocument/2006/relationships/image" Id="rId171" Target="media/map_rates1_3012410.png"/><Relationship Type="http://schemas.openxmlformats.org/officeDocument/2006/relationships/image" Id="rId172" Target="media/hist_horiz2_3012410.png"/><Relationship Type="http://schemas.openxmlformats.org/officeDocument/2006/relationships/image" Id="rId173" Target="media/hist_resh2_3012410.png"/><Relationship Type="http://schemas.openxmlformats.org/officeDocument/2006/relationships/image" Id="rId174" Target="media/hist_horiz3_3012410.png"/><Relationship Type="http://schemas.openxmlformats.org/officeDocument/2006/relationships/image" Id="rId175" Target="media/hist_resh3_3012410.png"/><Relationship Type="http://schemas.openxmlformats.org/officeDocument/2006/relationships/image" Id="rId176" Target="media/pie_3012410.png"/><Relationship Type="http://schemas.openxmlformats.org/officeDocument/2006/relationships/image" Id="rId177" Target="media/hist_horiz1_3011126.png"/><Relationship Type="http://schemas.openxmlformats.org/officeDocument/2006/relationships/image" Id="rId178" Target="media/map_rates1_3011126.png"/><Relationship Type="http://schemas.openxmlformats.org/officeDocument/2006/relationships/image" Id="rId179" Target="media/hist_horiz2_3011126.png"/><Relationship Type="http://schemas.openxmlformats.org/officeDocument/2006/relationships/image" Id="rId180" Target="media/hist_resh2_3011126.png"/><Relationship Type="http://schemas.openxmlformats.org/officeDocument/2006/relationships/image" Id="rId181" Target="media/hist_horiz3_3011126.png"/><Relationship Type="http://schemas.openxmlformats.org/officeDocument/2006/relationships/image" Id="rId182" Target="media/hist_resh3_3011126.png"/><Relationship Type="http://schemas.openxmlformats.org/officeDocument/2006/relationships/image" Id="rId183" Target="media/pie_3011126.png"/><Relationship Type="http://schemas.openxmlformats.org/officeDocument/2006/relationships/image" Id="rId184" Target="media/hist_monitoring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2457</TotalTime>
  <Pages>29</Pages>
  <Words>7337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172</cp:revision>
  <cp:lastPrinted>2013-12-02T08:33:00Z</cp:lastPrinted>
  <dcterms:created xsi:type="dcterms:W3CDTF">2013-12-02T10:38:00Z</dcterms:created>
  <dcterms:modified xsi:type="dcterms:W3CDTF">2016-02-02T08:45:00Z</dcterms:modified>
</cp:coreProperties>
</file>