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«Финансовый менеджмент»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профессионального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Финансовый 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790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1503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1040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1311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Финансовый менеджмент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Финансовый менеджмент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Финансовый 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Финансовый менеджмент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Финансовый менеджмент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Финансовый менеджмент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>
              <w:rPr>
                <w:noProof/>
                <w:lang w:val="en-US"/>
              </w:rPr>
              <w:t xml:space="preserve"> (080200.62)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Финансовый менеджмент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74%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66% (ФЭПО-19), 78% (ФЭПО-20), 71% (ФЭПО-21) и 80%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Финансовый 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Финансовый 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Эволюция финансового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Система управления финансами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Концепции и содержание финансового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Информационное обеспечение финансового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Финансовые взаимоотношения организации с бюджетами, внебюджетными фондами, банками и страховыми организациями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Финансы некоммерческих организаций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Финансы коммерческих организаций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Корпоративные финансы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Инструментальные методы, расчеты и модели финансового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Финансовый анализ и диагностика деятельности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Финансовый маркетинг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Операционный и финансовый леверидж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Структура и стоимость капитала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Управление структурой капитала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Управление кредитами и займами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Управление кредиторской задолженностью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Управление инвестиционным проектом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Методы обоснования реальных инвестиций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Методы оценки долгосрочных финансовых вложений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Доходность и риск на рынке долгосрочных финансовых вложений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Управление оборотными активами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Управление запасами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Управление дебиторской задолженностью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Управление денежными средствами и краткосрочными финансовыми вложениями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Управление доходами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Управление расходами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Управление прибылью и рентабельностью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28*</w:t>
      </w:r>
      <w:r w:rsidRPr="00621546">
        <w:t xml:space="preserve">. </w:t>
      </w:r>
      <w:r>
        <w:rPr>
          <w:noProof/>
        </w:rPr>
        <w:t xml:space="preserve">Управление текущими денежными расчетами и потоками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Финансовое прогнозирование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Обоснование финансовой политики и стратегии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31*</w:t>
      </w:r>
      <w:r w:rsidRPr="00621546">
        <w:t xml:space="preserve">. </w:t>
      </w:r>
      <w:r>
        <w:rPr>
          <w:noProof/>
        </w:rPr>
        <w:t xml:space="preserve">Бюджетирование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32*</w:t>
      </w:r>
      <w:r w:rsidRPr="00621546">
        <w:t xml:space="preserve">. </w:t>
      </w:r>
      <w:r>
        <w:rPr>
          <w:noProof/>
        </w:rPr>
        <w:t xml:space="preserve">Процесс финансового контроля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Концептуальные основы финансового менеджмента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Концептуальные основы финансового менеджмента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Финансы организации как основное звено финансово-кредитной системы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Финансы организации как основное звено финансово-кредитной системы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Инструменты принятия финансовых решений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Инструменты принятия финансовых решений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Финансовые решения по выбору источников финансирования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Финансовые решения по выбору источников финансирования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Долгосрочные инвестиционные решения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Долгосрочные инвестиционные решения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Краткосрочные инвестиционные решения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Краткосрочные инвестиционные решения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Управление финансовыми результатами деятельности организации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Управление финансовыми результатами деятельности организации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Финансовое планирование и контроль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Финансовое планирование и контроль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>
        <w:rPr>
          <w:noProof/>
          <w:lang w:val="en-US"/>
        </w:rPr>
        <w:t xml:space="preserve"> (080200.62)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ОАБ-38.03.02.01а-31, ОАБ-38.03.02.02а-31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Финансовый менеджмент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ОАБ-38.03.02.01а-31, ОАБ-38.03.02.02а-31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финансового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управления финансами организации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Концепции и содержание финансового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Информационное обеспечение финансового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Операционный и финансовый леверидж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стоимость капитала организации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структурой капитала организации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обоснования реальных инвестиций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оценки долгосрочных финансовых вложений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Доходность и риск на рынке долгосрочных финансовых вложений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оборотными активами организации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запасами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дебиторской задолженностью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денежными средствами и краткосрочными финансовыми вложениями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Концептуальные основы финансового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Концептуальные основы финансового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Инструменты принятия финансовых решений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Инструменты принятия финансовых решений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решения по выбору источников финансирования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решения по выбору источников финансирования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Долгосрочные инвестиционные решения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Долгосрочные инвестиционные решения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Финансовый менеджмент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Финансовый менеджмент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Финансовый 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Финансовый менеджмент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Финансовый менеджмент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Финансовый 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Финансовый менеджмент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Финансовый менеджмент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Финансовый 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Финансовый менеджмент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характеристики основных категорий, концепций, инструментов и методов финансового менеджмента, однако не овладел необходимой системой знаний процесса принятия финансовых решений.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финансового менеджмента, его основных принципов, методов и функций; владеет некоторыми умениями применять методики общей оценки активов предприятия и источников их финансирования, что позволит ему в дальнейшем развить практические умения в данном направлении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финансового менеджмента, развитые практические умения и навыки оценки объема требуемых финансовых ресурсов, форм их представления, затрат, связанных с привлечением данного вида ресурсов, риска, связанного с использованием данного источника средств.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теории финансового менеджмента, оценки величины и состава ресурсов, необходимых для поддержания достигнутого экономического потенциала предприятия и расширения его деятельности, источников дополнительного финансирования, а также практические умения и навыки анализа и планирования финансовой деятельности предприятий для принятия управленческих решений в отношении источников финансирования. Студент способен систематизировать и обобщать информацию по вопросам финансового менеджмента организации, обосновывать выбор метода управления для решения задач в области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>
        <w:rPr>
          <w:noProof/>
          <w:lang w:val="en-US"/>
        </w:rPr>
        <w:t xml:space="preserve"> (080200.62)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ОАБ-38.03.02.01а-31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Суднева Софья Павловна &lt;2838820&gt;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Букреева Александра Олеговна &lt;2838837&gt;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Ванчурова Дарья Михайловна &lt;2838830&gt;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Леонченко Дарья Викторовна &lt;2838840&gt;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Поварницына Алина Александровна &lt;2838821&gt;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Абзалиева Гульгена Альфридовна &lt;2838836&gt;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Синина Христина Владиславовна &lt;2838824&gt;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Ганиева Рузана Асхатовна &lt;2838829&gt;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Копотева Екатерина Валерьевна &lt;2841917&gt;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Котов Михаил Владимирович &lt;2838826&gt;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Шутова Александра Андреевна &lt;2838834&gt;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Тулина Идалия Дмитриевна &lt;2838822&gt;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Гадыршина Диана Рустамовна &lt;2838841&gt;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Марьина Дарья Юрьевна &lt;2838839&gt;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Лофинг Наталья Алексеевна &lt;2838828&gt;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Матросова Юлия Александровна &lt;2841925&gt;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Колпакова Елена Эдуардовна &lt;2841916&gt;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Начарян Нэлли Спартаковна &lt;2844313&gt;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Балобанова Мария Сергеевна &lt;2838835&gt;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Поликарпова Екатерина Анатольевна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Петров Денис Сергеевич &lt;2838827&gt;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Щенина Надежда Ивановна &lt;2842434&gt;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Лунина Анастасия Дмитриевна &lt;2841922&gt;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Ткебучава Илона Хвичевна &lt;2838831&gt;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Азябин Михаил Олегович &lt;2841910&gt;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Ефимов Никита Михайлович &lt;2841915&gt;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Корлякова Татьяна Николаевна &lt;2841918&gt;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ОАБ-38.03.02.02а-31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Костенкова Вера Сергеевна &lt;2835581&gt;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Лялина Алина Андреевна &lt;2841923&gt;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Трошкина Мария Николаевна &lt;2838838&gt;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Сентякова Анастасия Юрьевна &lt;2838832&gt;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Чистяков Александр Александрович &lt;284193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Хаматов Марсель Наилевич &lt;2838823&gt;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Саргсян Ани Айказовна &lt;3193486&gt;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296.png"/><Relationship Type="http://schemas.openxmlformats.org/officeDocument/2006/relationships/image" Id="rId40" Target="media/fepo3years_vuz_subj296.png"/><Relationship Type="http://schemas.openxmlformats.org/officeDocument/2006/relationships/image" Id="rId41" Target="media/hist_partic_subj296.png"/><Relationship Type="http://schemas.openxmlformats.org/officeDocument/2006/relationships/image" Id="rId42" Target="media/hist_levels_subj296.png"/><Relationship Type="http://schemas.openxmlformats.org/officeDocument/2006/relationships/image" Id="rId43" Target="media/hist_levels_all_subj296.png"/><Relationship Type="http://schemas.openxmlformats.org/officeDocument/2006/relationships/image" Id="rId44" Target="media/hist_horiz1_3011197.png"/><Relationship Type="http://schemas.openxmlformats.org/officeDocument/2006/relationships/image" Id="rId45" Target="media/map_rates1_3011197.png"/><Relationship Type="http://schemas.openxmlformats.org/officeDocument/2006/relationships/image" Id="rId46" Target="media/hist_horiz2_3011197.png"/><Relationship Type="http://schemas.openxmlformats.org/officeDocument/2006/relationships/image" Id="rId47" Target="media/hist_resh2_3011197.png"/><Relationship Type="http://schemas.openxmlformats.org/officeDocument/2006/relationships/image" Id="rId48" Target="media/hist_horiz3_3011197.png"/><Relationship Type="http://schemas.openxmlformats.org/officeDocument/2006/relationships/image" Id="rId49" Target="media/hist_resh3_3011197.png"/><Relationship Type="http://schemas.openxmlformats.org/officeDocument/2006/relationships/image" Id="rId50" Target="media/pie_3011197.png"/><Relationship Type="http://schemas.openxmlformats.org/officeDocument/2006/relationships/image" Id="rId51" Target="media/hist_monitoring2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