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4D2" w:rsidRPr="008E20B2" w:rsidRDefault="001D04D2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312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профессионального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результатов Федерального Интернет-экзамена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1D04D2" w:rsidRPr="0091691D" w:rsidRDefault="001D04D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1D04D2" w:rsidRPr="0091691D" w:rsidRDefault="001D04D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1D04D2" w:rsidRPr="00935302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D04D2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а</w:t>
      </w:r>
      <w:r>
        <w:rPr>
          <w:rFonts w:ascii="Tahoma" w:hAnsi="Tahoma" w:cs="Tahoma"/>
          <w:b/>
          <w:bCs/>
          <w:sz w:val="28"/>
          <w:szCs w:val="28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</w:rPr>
        <w:t xml:space="preserve">«Философия»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1D04D2" w:rsidRPr="00621546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гуманитарного, социального и экономического цикла</w:t>
      </w:r>
      <w:r w:rsidRPr="00621546">
        <w:rPr>
          <w:sz w:val="28"/>
          <w:szCs w:val="28"/>
          <w:lang w:val="en-US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621546">
        <w:rPr>
          <w:rFonts w:ascii="Tahoma" w:hAnsi="Tahoma" w:cs="Tahoma"/>
          <w:b/>
          <w:bCs/>
          <w:sz w:val="28"/>
          <w:szCs w:val="28"/>
          <w:lang w:val="en-US"/>
        </w:rPr>
        <w:t xml:space="preserve">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ВО</w:t>
      </w: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504BF1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621546" w:rsidRDefault="001D04D2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1D04D2" w:rsidRPr="00213A9B" w:rsidRDefault="001D04D2" w:rsidP="004C63A9">
      <w:pPr>
        <w:jc w:val="center"/>
        <w:rPr>
          <w:rFonts w:ascii="Tahoma" w:hAnsi="Tahoma" w:cs="Tahoma"/>
          <w:b/>
          <w:bCs/>
          <w:sz w:val="28"/>
          <w:szCs w:val="28"/>
          <w:lang w:val="en-US"/>
        </w:rPr>
      </w:pP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октябрь 2015</w:t>
      </w:r>
      <w:r w:rsidRPr="00213A9B">
        <w:rPr>
          <w:rFonts w:ascii="Tahoma" w:hAnsi="Tahoma" w:cs="Tahoma"/>
          <w:b/>
          <w:bCs/>
          <w:sz w:val="28"/>
          <w:szCs w:val="28"/>
          <w:lang w:val="en-US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  <w:lang w:val="en-US"/>
        </w:rPr>
        <w:t xml:space="preserve">февраль 2016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>ОГЛАВЛЕНИЕ</w:t>
      </w:r>
    </w:p>
    <w:p w:rsidR="001D04D2" w:rsidRDefault="001D04D2" w:rsidP="00311514">
      <w:pPr>
        <w:jc w:val="center"/>
        <w:rPr>
          <w:b/>
          <w:bCs/>
          <w:sz w:val="28"/>
          <w:szCs w:val="28"/>
        </w:rPr>
      </w:pPr>
    </w:p>
    <w:p w:rsidR="001D04D2" w:rsidRPr="0013504D" w:rsidRDefault="001D04D2" w:rsidP="00152508"/>
    <w:p w:rsidR="001D04D2" w:rsidRPr="00EE3DEC" w:rsidRDefault="001D04D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D04D2" w:rsidRPr="002B1ABF" w:rsidRDefault="001D04D2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>Введение</w:t>
      </w:r>
    </w:p>
    <w:p w:rsidR="001D04D2" w:rsidRDefault="001D04D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ED3EBB">
        <w:rPr>
          <w:sz w:val="28"/>
          <w:szCs w:val="28"/>
        </w:rPr>
        <w:t>Проект «Федеральный Интернет-экзамен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D04D2" w:rsidRPr="00621546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>по дисциплин</w:t>
      </w:r>
      <w:r>
        <w:rPr>
          <w:noProof/>
          <w:sz w:val="28"/>
          <w:szCs w:val="28"/>
        </w:rPr>
        <w:t xml:space="preserve">е</w:t>
      </w:r>
      <w:r w:rsidRPr="00332CA9"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>.</w:t>
      </w:r>
    </w:p>
    <w:p w:rsidR="001D04D2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1D04D2" w:rsidRPr="00FE0C6E" w:rsidRDefault="001D04D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1D04D2" w:rsidRPr="002B1ABF" w:rsidRDefault="001D04D2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ФЭПО-18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 xml:space="preserve">ФЭПО-22</w:t>
      </w:r>
      <w:r w:rsidRPr="002B1ABF">
        <w:t xml:space="preserve">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D04D2" w:rsidRPr="002B1ABF" w:rsidRDefault="001D04D2" w:rsidP="00E96CF2">
      <w:pPr>
        <w:pStyle w:val="Heading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D04D2" w:rsidRPr="00621546" w:rsidRDefault="001D04D2" w:rsidP="00F90D91">
      <w:pPr>
        <w:ind w:firstLine="540"/>
      </w:pPr>
    </w:p>
    <w:p w:rsidR="001D04D2" w:rsidRPr="002F6EA7" w:rsidRDefault="001D04D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 xml:space="preserve">Философия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1D04D2" w:rsidRPr="00F90D91" w:rsidRDefault="001D04D2" w:rsidP="002F6EA7">
      <w:pPr>
        <w:spacing w:line="288" w:lineRule="auto"/>
        <w:ind w:firstLine="540"/>
        <w:jc w:val="both"/>
        <w:outlineLvl w:val="0"/>
        <w:rPr>
          <w:sz w:val="20"/>
          <w:szCs w:val="20"/>
        </w:rPr>
      </w:pPr>
    </w:p>
    <w:p w:rsidR="001D04D2" w:rsidRDefault="001D04D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22"/>
        <w:gridCol w:w="1550"/>
        <w:gridCol w:w="1656"/>
        <w:gridCol w:w="3100"/>
      </w:tblGrid>
      <w:tr w:rsidR="001D04D2" w:rsidRPr="00C22CC9">
        <w:tc>
          <w:tcPr>
            <w:tcW w:w="3522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1656" w:type="dxa"/>
            <w:vAlign w:val="center"/>
          </w:tcPr>
          <w:p w:rsidR="001D04D2" w:rsidRPr="002F5976" w:rsidRDefault="001D04D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3100" w:type="dxa"/>
            <w:vAlign w:val="center"/>
          </w:tcPr>
          <w:p w:rsidR="001D04D2" w:rsidRPr="00AD1D63" w:rsidRDefault="001D04D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225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23202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263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36262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243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27410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198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22272</w:t>
            </w:r>
          </w:p>
        </w:tc>
      </w:tr>
      <w:tr w:rsidR="001D04D2" w:rsidRPr="00B5301E">
        <w:trPr>
          <w:trHeight w:val="630"/>
        </w:trPr>
        <w:tc>
          <w:tcPr>
            <w:tcW w:w="3522" w:type="dxa"/>
            <w:vAlign w:val="center"/>
          </w:tcPr>
          <w:p w:rsidR="001D04D2" w:rsidRDefault="001D04D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1656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165</w:t>
            </w:r>
          </w:p>
        </w:tc>
        <w:tc>
          <w:tcPr>
            <w:tcW w:w="3100" w:type="dxa"/>
            <w:vAlign w:val="center"/>
          </w:tcPr>
          <w:p w:rsidR="001D04D2" w:rsidRPr="00B5301E" w:rsidRDefault="001D04D2" w:rsidP="0077647C">
            <w:pPr>
              <w:jc w:val="center"/>
            </w:pPr>
            <w:r>
              <w:rPr>
                <w:noProof/>
              </w:rPr>
              <w:t xml:space="preserve">16873</w:t>
            </w:r>
          </w:p>
        </w:tc>
      </w:tr>
    </w:tbl>
    <w:p w:rsidR="001D04D2" w:rsidRPr="003B19ED" w:rsidRDefault="001D04D2" w:rsidP="00CA3A55">
      <w:pPr>
        <w:spacing w:line="264" w:lineRule="auto"/>
        <w:jc w:val="center"/>
      </w:pPr>
    </w:p>
    <w:p w:rsidR="001D04D2" w:rsidRPr="003B19ED" w:rsidRDefault="001D04D2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>по дисциплине «</w:t>
      </w:r>
      <w:r>
        <w:rPr>
          <w:noProof/>
        </w:rPr>
        <w:t xml:space="preserve">Философия</w:t>
      </w:r>
      <w:r w:rsidRPr="00621276">
        <w:t>»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ФЭПО-18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1D04D2" w:rsidRPr="00621546" w:rsidRDefault="001D04D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766A92" w:rsidRDefault="001D04D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22"/>
        <w:gridCol w:w="1550"/>
        <w:gridCol w:w="2097"/>
        <w:gridCol w:w="3039"/>
      </w:tblGrid>
      <w:tr w:rsidR="001D04D2" w:rsidRPr="00C22CC9">
        <w:tc>
          <w:tcPr>
            <w:tcW w:w="3322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D04D2" w:rsidRPr="00AD1D63" w:rsidRDefault="001D04D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2013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ФЭПО-18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186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2014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ФЭПО-19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255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2014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ФЭПО-20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257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июль 2015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ФЭПО-21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248</w:t>
            </w:r>
          </w:p>
        </w:tc>
      </w:tr>
      <w:tr w:rsidR="001D04D2" w:rsidRPr="00721866">
        <w:trPr>
          <w:trHeight w:val="585"/>
        </w:trPr>
        <w:tc>
          <w:tcPr>
            <w:tcW w:w="3322" w:type="dxa"/>
            <w:vAlign w:val="center"/>
          </w:tcPr>
          <w:p w:rsidR="001D04D2" w:rsidRDefault="001D04D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039" w:type="dxa"/>
            <w:vAlign w:val="center"/>
          </w:tcPr>
          <w:p w:rsidR="001D04D2" w:rsidRPr="00B5301E" w:rsidRDefault="001D04D2" w:rsidP="002027EA">
            <w:pPr>
              <w:jc w:val="center"/>
            </w:pPr>
            <w:r>
              <w:rPr>
                <w:noProof/>
              </w:rPr>
              <w:t xml:space="preserve">170</w:t>
            </w:r>
          </w:p>
        </w:tc>
      </w:tr>
    </w:tbl>
    <w:p w:rsidR="001D04D2" w:rsidRPr="00621546" w:rsidRDefault="001D04D2" w:rsidP="002953DF">
      <w:pPr>
        <w:ind w:firstLine="540"/>
        <w:jc w:val="both"/>
        <w:rPr>
          <w:sz w:val="32"/>
          <w:szCs w:val="32"/>
        </w:rPr>
      </w:pPr>
    </w:p>
    <w:p w:rsidR="001D04D2" w:rsidRDefault="001D04D2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 xml:space="preserve">Философия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</w:p>
    <w:p w:rsidR="001D04D2" w:rsidRPr="00F90D91" w:rsidRDefault="001D04D2" w:rsidP="0031497C">
      <w:pPr>
        <w:spacing w:line="288" w:lineRule="auto"/>
        <w:jc w:val="center"/>
        <w:rPr>
          <w:sz w:val="20"/>
          <w:szCs w:val="20"/>
        </w:rPr>
      </w:pP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Результаты обучения студентов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1D04D2" w:rsidRPr="00F90D91" w:rsidRDefault="001D04D2" w:rsidP="00F90D91">
      <w:pPr>
        <w:rPr>
          <w:sz w:val="28"/>
          <w:szCs w:val="28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1D04D2" w:rsidRPr="00102E7A" w:rsidRDefault="001D04D2" w:rsidP="002953DF">
      <w:pPr>
        <w:keepNext/>
        <w:keepLines/>
        <w:jc w:val="center"/>
      </w:pPr>
      <w:r w:rsidRPr="00B61905">
        <w:rPr>
          <w:sz w:val="28"/>
          <w:szCs w:val="28"/>
        </w:rPr>
        <w:pict>
          <v:shape id="_x0000_i1025" type="#_x0000_t75" style="width:318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>Рисунок</w:t>
      </w:r>
      <w:r w:rsidRPr="00102E7A">
        <w:t xml:space="preserve"> </w:t>
      </w:r>
      <w:r>
        <w:t>2.1 –</w:t>
      </w:r>
      <w:r w:rsidRPr="00102E7A">
        <w:t xml:space="preserve"> </w:t>
      </w:r>
      <w:r>
        <w:t>Принципы восхождения по методологии В. П. Беспалько</w:t>
      </w:r>
    </w:p>
    <w:p w:rsidR="001D04D2" w:rsidRPr="009B12AA" w:rsidRDefault="001D04D2" w:rsidP="00AE068B">
      <w:pPr>
        <w:ind w:firstLine="720"/>
        <w:jc w:val="both"/>
        <w:rPr>
          <w:sz w:val="16"/>
          <w:szCs w:val="16"/>
        </w:rPr>
      </w:pP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D04D2" w:rsidRPr="00766A92" w:rsidRDefault="001D04D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D04D2" w:rsidRPr="00024E94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Default="001D04D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D04D2" w:rsidRPr="00F90D91" w:rsidRDefault="001D04D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D04D2" w:rsidRPr="00BF24CB">
        <w:trPr>
          <w:jc w:val="center"/>
        </w:trPr>
        <w:tc>
          <w:tcPr>
            <w:tcW w:w="1491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1D04D2" w:rsidRPr="00AD1D63" w:rsidRDefault="001D04D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1D04D2" w:rsidRPr="00BF24CB">
        <w:trPr>
          <w:jc w:val="center"/>
        </w:trPr>
        <w:tc>
          <w:tcPr>
            <w:tcW w:w="1491" w:type="dxa"/>
            <w:vMerge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D04D2" w:rsidRPr="00AD1D63" w:rsidRDefault="001D04D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1D04D2" w:rsidRPr="00F90D91" w:rsidRDefault="001D04D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D04D2" w:rsidRPr="00752F3A" w:rsidRDefault="001D04D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1D04D2" w:rsidRPr="00F90D91" w:rsidRDefault="001D04D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1D04D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1D04D2" w:rsidRPr="00FC0393">
        <w:trPr>
          <w:jc w:val="center"/>
        </w:trPr>
        <w:tc>
          <w:tcPr>
            <w:tcW w:w="2066" w:type="dxa"/>
            <w:vAlign w:val="center"/>
          </w:tcPr>
          <w:p w:rsidR="001D04D2" w:rsidRPr="00FB3127" w:rsidRDefault="001D04D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1D04D2" w:rsidRPr="00AD1D63" w:rsidRDefault="001D04D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1D04D2" w:rsidRDefault="001D04D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Default="001D04D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D04D2" w:rsidRPr="002B1ABF" w:rsidRDefault="001D04D2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ФЭПО-22</w:t>
      </w:r>
    </w:p>
    <w:p w:rsidR="001D04D2" w:rsidRDefault="001D04D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D04D2" w:rsidRDefault="001D04D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D04D2" w:rsidRDefault="001D04D2" w:rsidP="00042588">
      <w:pPr>
        <w:spacing w:line="288" w:lineRule="auto"/>
        <w:jc w:val="both"/>
        <w:rPr>
          <w:sz w:val="28"/>
          <w:szCs w:val="28"/>
        </w:rPr>
      </w:pPr>
    </w:p>
    <w:p w:rsidR="001D04D2" w:rsidRDefault="001D04D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Философия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1D04D2" w:rsidRPr="00F90D91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D04D2" w:rsidRPr="00064E3C" w:rsidRDefault="001D04D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1D04D2" w:rsidRPr="00257F6E" w:rsidRDefault="001D04D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D04D2" w:rsidRPr="00935302" w:rsidRDefault="001D04D2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2096" filled="f" stroked="f">
            <v:textbox style="mso-next-textbox:#_x0000_s1027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7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1072" filled="f" stroked="f">
            <v:textbox style="mso-next-textbox:#_x0000_s1028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19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0048" filled="f" stroked="f">
            <v:textbox style="mso-next-textbox:#_x0000_s1029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33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9024" filled="f" stroked="f">
            <v:textbox style="mso-next-textbox:#_x0000_s1030">
              <w:txbxContent>
                <w:p w:rsidR="001D04D2" w:rsidRPr="006042B7" w:rsidRDefault="001D04D2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Pr="006042B7">
                    <w:rPr>
                      <w:b/>
                      <w:bCs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8000" filled="f" stroked="f">
            <v:textbox style="mso-next-textbox:#_x0000_s1031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6976" filled="f" stroked="f">
            <v:textbox style="mso-next-textbox:#_x0000_s1032">
              <w:txbxContent>
                <w:p w:rsidR="001D04D2" w:rsidRPr="00C961F5" w:rsidRDefault="001D04D2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91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1856;mso-position-horizontal-relative:text;mso-position-vertical-relative:text" filled="f" stroked="f">
            <v:textbox style="mso-next-textbox:#_x0000_s1033">
              <w:txbxContent>
                <w:p w:rsidR="001D04D2" w:rsidRPr="000C17E9" w:rsidRDefault="001D04D2" w:rsidP="00A67DBB"/>
              </w:txbxContent>
            </v:textbox>
          </v:shape>
        </w:pict>
      </w:r>
    </w:p>
    <w:p w:rsidR="001D04D2" w:rsidRPr="00DA3E40" w:rsidRDefault="001D04D2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5952" filled="f" stroked="f">
            <v:textbox style="mso-next-textbox:#_x0000_s1034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4928" filled="f" stroked="f">
            <v:textbox style="mso-next-textbox:#_x0000_s1035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28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3904" filled="f" stroked="f">
            <v:textbox style="mso-next-textbox:#_x0000_s1036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2880" filled="f" stroked="f">
            <v:textbox style="mso-next-textbox:#_x0000_s1037">
              <w:txbxContent>
                <w:p w:rsidR="001D04D2" w:rsidRPr="00C961F5" w:rsidRDefault="001D04D2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C961F5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D04D2">
        <w:trPr>
          <w:jc w:val="center"/>
        </w:trPr>
        <w:tc>
          <w:tcPr>
            <w:tcW w:w="5068" w:type="dxa"/>
            <w:vAlign w:val="center"/>
          </w:tcPr>
          <w:p w:rsidR="001D04D2" w:rsidRDefault="001D04D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D04D2" w:rsidRPr="002F5976" w:rsidRDefault="001D04D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D04D2" w:rsidRPr="007C3061" w:rsidRDefault="001D04D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1D04D2" w:rsidRPr="00621546" w:rsidRDefault="001D04D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D04D2" w:rsidRDefault="001D04D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91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Философия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>.</w:t>
      </w:r>
    </w:p>
    <w:p w:rsidR="001D04D2" w:rsidRPr="00621546" w:rsidRDefault="001D04D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7F6CFE" w:rsidRDefault="001D04D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D04D2" w:rsidRDefault="001D04D2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1D04D2" w:rsidRPr="00A736BE" w:rsidRDefault="001D04D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Default="001D04D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>.</w:t>
      </w:r>
    </w:p>
    <w:p w:rsidR="001D04D2" w:rsidRPr="00A0162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621546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D04D2" w:rsidRPr="00F90D91" w:rsidRDefault="001D04D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Философия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1D04D2" w:rsidRPr="006E4E4E" w:rsidRDefault="001D04D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D04D2" w:rsidRPr="006E4E4E" w:rsidSect="00213A9B">
          <w:footerReference w:type="even" r:id="rId10"/>
          <w:footerReference w:type="default" r:id="rId11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D04D2" w:rsidRPr="00ED5C12" w:rsidRDefault="001D04D2" w:rsidP="00864FC9">
      <w:pPr>
        <w:spacing w:line="288" w:lineRule="auto"/>
        <w:jc w:val="both"/>
      </w:pPr>
      <w:r w:rsidRPr="00ED5C12"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Философия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ФЭПО-22</w:t>
      </w:r>
      <w:r w:rsidRPr="00ED5C12">
        <w:t>)</w:t>
      </w:r>
    </w:p>
    <w:p w:rsidR="001D04D2" w:rsidRPr="00964C90" w:rsidRDefault="001D04D2" w:rsidP="003919F0">
      <w:pPr>
        <w:jc w:val="center"/>
        <w:rPr>
          <w:sz w:val="10"/>
          <w:szCs w:val="1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52"/>
        <w:gridCol w:w="2453"/>
        <w:gridCol w:w="2503"/>
        <w:gridCol w:w="1284"/>
        <w:gridCol w:w="993"/>
        <w:gridCol w:w="905"/>
        <w:gridCol w:w="878"/>
        <w:gridCol w:w="928"/>
        <w:gridCol w:w="1894"/>
        <w:gridCol w:w="1496"/>
      </w:tblGrid>
      <w:tr w:rsidR="001D04D2" w:rsidRPr="006061C9">
        <w:trPr>
          <w:jc w:val="center"/>
        </w:trPr>
        <w:tc>
          <w:tcPr>
            <w:tcW w:w="1452" w:type="dxa"/>
            <w:vMerge w:val="restart"/>
            <w:vAlign w:val="center"/>
          </w:tcPr>
          <w:p w:rsidR="001D04D2" w:rsidRPr="000648B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453" w:type="dxa"/>
            <w:vMerge w:val="restart"/>
            <w:vAlign w:val="center"/>
          </w:tcPr>
          <w:p w:rsidR="001D04D2" w:rsidRPr="000648B3" w:rsidRDefault="001D04D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2503" w:type="dxa"/>
            <w:vMerge w:val="restart"/>
            <w:vAlign w:val="center"/>
          </w:tcPr>
          <w:p w:rsidR="001D04D2" w:rsidRPr="00491F1E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Дисциплина</w:t>
            </w:r>
          </w:p>
        </w:tc>
        <w:tc>
          <w:tcPr>
            <w:tcW w:w="6882" w:type="dxa"/>
            <w:gridSpan w:val="6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2503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D04D2" w:rsidRPr="00AD1D63" w:rsidRDefault="001D04D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45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2503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1D04D2" w:rsidRPr="00AD1D63" w:rsidRDefault="001D04D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D04D2" w:rsidRPr="00AD1D63" w:rsidRDefault="001D04D2" w:rsidP="00AD1D63">
            <w:pPr>
              <w:jc w:val="both"/>
              <w:rPr>
                <w:b/>
                <w:bCs/>
              </w:rPr>
            </w:pP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04.03.01</w:t>
            </w:r>
            <w:r>
              <w:rPr>
                <w:noProof/>
                <w:lang w:val="en-US"/>
              </w:rPr>
              <w:t xml:space="preserve"> (020100.62)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Химия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42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06.03.01</w:t>
            </w:r>
            <w:r>
              <w:rPr>
                <w:noProof/>
                <w:lang w:val="en-US"/>
              </w:rPr>
              <w:t xml:space="preserve"> (020400.62)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Биология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50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96%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39.03.03</w:t>
            </w:r>
            <w:r>
              <w:rPr>
                <w:noProof/>
                <w:lang w:val="en-US"/>
              </w:rPr>
              <w:t xml:space="preserve"> (040700.62)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Организация работы с молодежью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44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28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  <w:r>
              <w:rPr>
                <w:noProof/>
                <w:lang w:val="en-US"/>
              </w:rPr>
              <w:t xml:space="preserve"> (031600.62)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21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42.03.03</w:t>
            </w:r>
            <w:r>
              <w:rPr>
                <w:noProof/>
                <w:lang w:val="en-US"/>
              </w:rPr>
              <w:t xml:space="preserve"> (035000.62)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Издательское дело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63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43.03.02</w:t>
            </w:r>
            <w:r>
              <w:rPr>
                <w:noProof/>
                <w:lang w:val="en-US"/>
              </w:rPr>
              <w:t xml:space="preserve"> (100400.62)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Туризм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17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45.03.01</w:t>
            </w:r>
            <w:r>
              <w:rPr>
                <w:noProof/>
                <w:lang w:val="en-US"/>
              </w:rPr>
              <w:t xml:space="preserve"> (032700.62)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Филология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68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32%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  <w:tr w:rsidR="001D04D2" w:rsidRPr="006061C9">
        <w:trPr>
          <w:jc w:val="center"/>
        </w:trPr>
        <w:tc>
          <w:tcPr>
            <w:tcW w:w="1452" w:type="dxa"/>
            <w:vAlign w:val="center"/>
          </w:tcPr>
          <w:p w:rsidR="001D04D2" w:rsidRPr="00D65ECC" w:rsidRDefault="001D04D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51.03.01</w:t>
            </w:r>
            <w:r>
              <w:rPr>
                <w:noProof/>
                <w:lang w:val="en-US"/>
              </w:rPr>
              <w:t xml:space="preserve"> (033000.62)</w:t>
            </w:r>
          </w:p>
        </w:tc>
        <w:tc>
          <w:tcPr>
            <w:tcW w:w="2453" w:type="dxa"/>
            <w:vAlign w:val="center"/>
          </w:tcPr>
          <w:p w:rsidR="001D04D2" w:rsidRDefault="001D04D2" w:rsidP="003B19ED">
            <w:pPr>
              <w:spacing w:line="264" w:lineRule="auto"/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2503" w:type="dxa"/>
            <w:vAlign w:val="center"/>
          </w:tcPr>
          <w:p w:rsidR="001D04D2" w:rsidRPr="006061C9" w:rsidRDefault="001D04D2" w:rsidP="00257F6E">
            <w:r>
              <w:rPr>
                <w:noProof/>
              </w:rPr>
              <w:t xml:space="preserve">Философия</w:t>
            </w:r>
          </w:p>
        </w:tc>
        <w:tc>
          <w:tcPr>
            <w:tcW w:w="1284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993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1D04D2" w:rsidRPr="006061C9" w:rsidRDefault="001D04D2" w:rsidP="00AD1D63">
            <w:pPr>
              <w:jc w:val="center"/>
            </w:pPr>
            <w:r>
              <w:rPr>
                <w:noProof/>
              </w:rPr>
              <w:t xml:space="preserve">25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1D04D2" w:rsidRPr="008C6C39" w:rsidRDefault="001D04D2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1D04D2" w:rsidRPr="00BB78B7" w:rsidRDefault="001D04D2" w:rsidP="00AD1D63">
            <w:pPr>
              <w:jc w:val="center"/>
            </w:pPr>
            <w:r>
              <w:rPr>
                <w:noProof/>
              </w:rPr>
              <w:t xml:space="preserve">*</w:t>
            </w:r>
          </w:p>
        </w:tc>
      </w:tr>
    </w:tbl>
    <w:p w:rsidR="001D04D2" w:rsidRPr="00621546" w:rsidRDefault="001D04D2" w:rsidP="003919F0">
      <w:pPr>
        <w:jc w:val="both"/>
        <w:rPr>
          <w:sz w:val="28"/>
          <w:szCs w:val="28"/>
        </w:rPr>
      </w:pPr>
    </w:p>
    <w:p w:rsidR="001D04D2" w:rsidRPr="00F90D91" w:rsidRDefault="001D04D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1D04D2" w:rsidRDefault="001D04D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1D04D2" w:rsidRPr="00F90D91" w:rsidRDefault="001D04D2" w:rsidP="004C7D67">
      <w:pPr>
        <w:tabs>
          <w:tab w:val="left" w:pos="720"/>
        </w:tabs>
        <w:ind w:firstLine="540"/>
        <w:jc w:val="both"/>
      </w:pPr>
    </w:p>
    <w:p w:rsidR="001D04D2" w:rsidRDefault="001D04D2" w:rsidP="003919F0">
      <w:pPr>
        <w:spacing w:line="264" w:lineRule="auto"/>
        <w:jc w:val="center"/>
        <w:rPr>
          <w:b/>
          <w:bCs/>
          <w:sz w:val="28"/>
          <w:szCs w:val="28"/>
        </w:rPr>
        <w:sectPr w:rsidR="001D04D2" w:rsidSect="006061C9">
          <w:footerReference w:type="default" r:id="rId12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D04D2" w:rsidRPr="00F90D91" w:rsidRDefault="001D04D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D04D2" w:rsidRDefault="001D04D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>.</w:t>
      </w:r>
    </w:p>
    <w:p w:rsidR="001D04D2" w:rsidRPr="00F90D91" w:rsidRDefault="001D04D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D04D2" w:rsidRPr="00C015E3" w:rsidRDefault="001D04D2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1D04D2" w:rsidRPr="00A736BE" w:rsidRDefault="001D04D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D04D2" w:rsidRDefault="001D04D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86% (ФЭПО-18), 95% (ФЭПО-19), 90% (ФЭПО-20), 95% (ФЭПО-21) и 91% (ФЭПО-22)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(ФЭПО-18), 92% (ФЭПО-19), 90% (ФЭПО-20), 91% (ФЭПО-21) и 93% (ФЭПО-22)</w:t>
      </w:r>
      <w:r>
        <w:rPr>
          <w:sz w:val="28"/>
          <w:szCs w:val="28"/>
        </w:rPr>
        <w:t xml:space="preserve"> соответственно.</w:t>
      </w:r>
    </w:p>
    <w:p w:rsidR="001D04D2" w:rsidRPr="002B1ABF" w:rsidRDefault="001D04D2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Философия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1D04D2" w:rsidRPr="006E6407" w:rsidRDefault="001D04D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1D04D2" w:rsidRPr="00487600" w:rsidRDefault="001D04D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>и разделов дисциплины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>дисциплине.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1D04D2" w:rsidRPr="00F90D91" w:rsidRDefault="001D04D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1D04D2" w:rsidRPr="00BF4EAC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90D91" w:rsidRDefault="001D04D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D04D2" w:rsidRPr="00F76830" w:rsidRDefault="001D04D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 xml:space="preserve">Философия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4 кредита</w:t>
      </w:r>
      <w:r w:rsidRPr="00F76830">
        <w:rPr>
          <w:i/>
          <w:iCs/>
          <w:sz w:val="28"/>
          <w:szCs w:val="28"/>
        </w:rPr>
        <w:t>)</w:t>
      </w:r>
    </w:p>
    <w:p w:rsidR="001D04D2" w:rsidRDefault="001D04D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Структура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Функции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Возникновение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Философия XVII-XIX веков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Современная философия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Традиции отечественной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Бытие как проблема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Проблема развития в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Бытие и сознание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Познание как предмет философского анализа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Проблема истины в философии и науке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Структура научного знания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Методы и формы научного познания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Развитие науки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Структура общества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Общество и история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Глобальные проблемы и будущее человечества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Человек и мир в современной философии</w:t>
      </w:r>
    </w:p>
    <w:p w:rsidR="001D04D2" w:rsidRPr="00621546" w:rsidRDefault="001D04D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 xml:space="preserve">20</w:t>
      </w:r>
      <w:r w:rsidRPr="00621546">
        <w:t xml:space="preserve">. </w:t>
      </w:r>
      <w:r>
        <w:rPr>
          <w:noProof/>
        </w:rPr>
        <w:t xml:space="preserve">Ценности и смысл человеческой жизни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FF2A83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Философия, ее предмет и место в культуре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Исторические типы философии. Философские традиции и современные дискуссии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Философская онтология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Философия и методология науки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Социальная философия и философия истории</w:t>
      </w:r>
    </w:p>
    <w:p w:rsidR="001D04D2" w:rsidRPr="00621546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D04D2" w:rsidRPr="008E6169" w:rsidRDefault="001D04D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1D04D2" w:rsidRPr="00BB6C1D" w:rsidRDefault="001D04D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D04D2" w:rsidRPr="005D450D" w:rsidRDefault="001D04D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D04D2" w:rsidRPr="002B1ABF" w:rsidRDefault="001D04D2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Химия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ОПБ-04.03.01-21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Химия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ОПБ-04.03.01-21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0941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ОАБ-06.03.01-21, ОАБ-06.03.01-22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Биология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ОАБ-06.03.01-21, ОАБ-06.03.01-22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0165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Биология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96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Организация работы с молодежью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ОАБ-39.03.03-21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Организация работы с молодежью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ОАБ-39.03.03-21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Организация работы с молодежью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94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ОАБ-42.03.01-21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ОАБ-42.03.01-21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42.03.03</w:t>
      </w:r>
      <w:r>
        <w:rPr>
          <w:noProof/>
          <w:lang w:val="en-US"/>
        </w:rPr>
        <w:t xml:space="preserve"> (035000.62)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Издательское дело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ОАБ-42.03.03-21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Издательское дело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ОАБ-42.03.03-21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Издательское дело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Издательское дело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Туризм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ОАБ-43.03.02-21, ОПБ-43.03.02-21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6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Туризм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ы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ОАБ-43.03.02-21, ОПБ-43.03.02-21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6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36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36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37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37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38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38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39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39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40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41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41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42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2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42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Туризм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Филология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ОАБ-45.03.01р-21,22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7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Филология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ОАБ-45.03.01р-21,22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7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Функции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развития в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Развитие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Глобальные проблемы и будущее человечества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Ценности и смысл человеческой жизни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27.3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43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44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44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Современная философия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45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46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46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47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47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48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48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49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41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49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Филология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32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p w:rsidR="001D04D2" w:rsidRPr="002B3C22" w:rsidRDefault="001D04D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Культурология</w:t>
      </w:r>
      <w:r w:rsidRPr="002B3C22">
        <w:rPr>
          <w:lang w:val="pl-PL"/>
        </w:rPr>
        <w:t>»</w:t>
      </w:r>
      <w:r w:rsidRPr="002B3C22">
        <w:rPr>
          <w:lang w:val="pl-PL"/>
        </w:rPr>
        <w:t xml:space="preserve"> </w:t>
      </w:r>
    </w:p>
    <w:p w:rsidR="001D04D2" w:rsidRPr="00F04A61" w:rsidRDefault="001D04D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ОАБ-51.03.01-21</w:t>
      </w:r>
    </w:p>
    <w:p w:rsidR="001D04D2" w:rsidRPr="00F04A61" w:rsidRDefault="001D04D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D04D2" w:rsidRPr="004B0DCC" w:rsidRDefault="001D04D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8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представлена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структура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ПИМ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дисциплине</w:t>
      </w:r>
      <w:r w:rsidRPr="004B0DCC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Философия</w:t>
      </w:r>
      <w:r w:rsidRPr="004B0DCC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>для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студентов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>а</w:t>
      </w:r>
      <w:r w:rsidRPr="004B0DC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по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4B0DCC">
        <w:rPr>
          <w:sz w:val="28"/>
          <w:szCs w:val="28"/>
          <w:lang w:val="en-US"/>
        </w:rPr>
        <w:t xml:space="preserve"> </w:t>
      </w:r>
      <w:r w:rsidRPr="004072BC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Культурология</w:t>
      </w:r>
      <w:r w:rsidRPr="004072BC">
        <w:rPr>
          <w:sz w:val="28"/>
          <w:szCs w:val="28"/>
          <w:lang w:val="en-US"/>
        </w:rPr>
        <w:t xml:space="preserve">» </w:t>
      </w:r>
      <w:r w:rsidRPr="004B0DCC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 xml:space="preserve">а</w:t>
      </w:r>
      <w:r w:rsidRPr="004B0DCC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ОАБ-51.03.01-21</w:t>
      </w:r>
      <w:r w:rsidRPr="004B0DCC">
        <w:rPr>
          <w:sz w:val="28"/>
          <w:szCs w:val="28"/>
          <w:lang w:val="en-US"/>
        </w:rPr>
        <w:t>).</w:t>
      </w:r>
    </w:p>
    <w:p w:rsidR="001D04D2" w:rsidRPr="004B0DCC" w:rsidRDefault="001D04D2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D04D2" w:rsidRPr="004B0DCC" w:rsidRDefault="001D04D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 xml:space="preserve">8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D04D2" w:rsidRPr="00E8159A">
        <w:trPr>
          <w:jc w:val="center"/>
        </w:trPr>
        <w:tc>
          <w:tcPr>
            <w:tcW w:w="7308" w:type="dxa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1D04D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D04D2" w:rsidRPr="00AD1D63" w:rsidRDefault="001D04D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4 кредита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XVII-XIX веков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Современная философия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Традиции отечественной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как проблема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Бытие и сознание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Познание как предмет философского анализа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Проблема истины в философии и науке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научного 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и формы научного познания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Структура общества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Общество и история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Человек и мир в современной философии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Философия, ее предмет и место в культуре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Исторические типы философии. Философские традиции и современные дискуссии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Философская онтология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Философия и методология науки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1D04D2" w:rsidRPr="00E8159A">
        <w:trPr>
          <w:jc w:val="center"/>
        </w:trPr>
        <w:tc>
          <w:tcPr>
            <w:tcW w:w="7308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Социальная философия и философия истории</w:t>
            </w:r>
          </w:p>
        </w:tc>
        <w:tc>
          <w:tcPr>
            <w:tcW w:w="1774" w:type="dxa"/>
          </w:tcPr>
          <w:p w:rsidR="001D04D2" w:rsidRPr="00E8159A" w:rsidRDefault="001D04D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D04D2" w:rsidRPr="00E8159A">
        <w:trPr>
          <w:jc w:val="center"/>
        </w:trPr>
        <w:tc>
          <w:tcPr>
            <w:tcW w:w="9082" w:type="dxa"/>
            <w:gridSpan w:val="2"/>
          </w:tcPr>
          <w:p w:rsidR="001D04D2" w:rsidRPr="00E8159A" w:rsidRDefault="001D04D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1D04D2" w:rsidRPr="000B61D3">
        <w:trPr>
          <w:jc w:val="center"/>
        </w:trPr>
        <w:tc>
          <w:tcPr>
            <w:tcW w:w="9082" w:type="dxa"/>
            <w:gridSpan w:val="2"/>
          </w:tcPr>
          <w:p w:rsidR="001D04D2" w:rsidRPr="00AD1D63" w:rsidRDefault="001D04D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1D04D2" w:rsidRPr="000B61D3">
        <w:trPr>
          <w:jc w:val="center"/>
        </w:trPr>
        <w:tc>
          <w:tcPr>
            <w:tcW w:w="7308" w:type="dxa"/>
          </w:tcPr>
          <w:p w:rsidR="001D04D2" w:rsidRDefault="001D04D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D04D2" w:rsidRPr="00AD1D63" w:rsidRDefault="001D04D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</w:tbl>
    <w:p w:rsidR="001D04D2" w:rsidRPr="00167837" w:rsidRDefault="001D04D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D04D2" w:rsidRDefault="001D04D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 по итогам выполнения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представлено на диаграмме (рисунок 3.</w:t>
      </w:r>
      <w:r>
        <w:rPr>
          <w:noProof/>
          <w:sz w:val="28"/>
          <w:szCs w:val="28"/>
        </w:rPr>
        <w:t xml:space="preserve">50</w:t>
      </w:r>
      <w:r>
        <w:rPr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50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9F6FC0">
      <w:pPr>
        <w:spacing w:line="288" w:lineRule="auto"/>
        <w:ind w:firstLine="540"/>
        <w:jc w:val="both"/>
      </w:pPr>
    </w:p>
    <w:p w:rsidR="001D04D2" w:rsidRDefault="001D04D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51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».</w:t>
      </w:r>
    </w:p>
    <w:p w:rsidR="001D04D2" w:rsidRDefault="001D04D2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51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Default="001D04D2" w:rsidP="00D950FC">
      <w:pPr>
        <w:tabs>
          <w:tab w:val="left" w:pos="720"/>
        </w:tabs>
        <w:ind w:left="360"/>
        <w:jc w:val="center"/>
      </w:pPr>
    </w:p>
    <w:p w:rsidR="001D04D2" w:rsidRPr="00742CB4" w:rsidRDefault="001D04D2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Структура философии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9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>«</w:t>
      </w:r>
      <w:r>
        <w:rPr>
          <w:noProof/>
          <w:sz w:val="28"/>
          <w:szCs w:val="28"/>
          <w:lang w:val="en-US"/>
        </w:rPr>
        <w:t xml:space="preserve">Проблема истины в философии и науке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D04D2" w:rsidRDefault="001D04D2" w:rsidP="00742CB4">
      <w:pPr>
        <w:pStyle w:val="a2"/>
        <w:spacing w:line="240" w:lineRule="auto"/>
        <w:jc w:val="left"/>
        <w:rPr>
          <w:lang w:val="en-US"/>
        </w:rPr>
      </w:pPr>
      <w:r w:rsidRPr="00742CB4">
        <w:rPr>
          <w:i/>
          <w:iCs/>
          <w:sz w:val="28"/>
          <w:szCs w:val="28"/>
          <w:lang w:val="en-US"/>
        </w:rPr>
        <w:t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Современная философия</w:t>
      </w:r>
      <w:r w:rsidRPr="00742CB4">
        <w:rPr>
          <w:sz w:val="28"/>
          <w:szCs w:val="28"/>
          <w:lang w:val="en-US"/>
        </w:rPr>
        <w:t>»</w:t>
      </w:r>
    </w:p>
    <w:p w:rsidR="001D04D2" w:rsidRPr="00742CB4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D04D2" w:rsidRPr="00194248" w:rsidRDefault="001D04D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>Распределение студентов по результатам выполнения заданий блока 2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194248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52</w:t>
      </w:r>
      <w:r w:rsidRPr="00194248">
        <w:rPr>
          <w:spacing w:val="-4"/>
          <w:sz w:val="28"/>
          <w:szCs w:val="28"/>
        </w:rPr>
        <w:t>).</w:t>
      </w:r>
    </w:p>
    <w:p w:rsidR="001D04D2" w:rsidRPr="0011151E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52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206D7D" w:rsidRDefault="001D04D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D04D2" w:rsidRDefault="001D04D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53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>ПИМ по дисциплине «</w:t>
      </w:r>
      <w:r>
        <w:rPr>
          <w:noProof/>
          <w:sz w:val="28"/>
          <w:szCs w:val="28"/>
        </w:rPr>
        <w:t xml:space="preserve">Философия</w:t>
      </w:r>
      <w:r w:rsidRPr="00FC3148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53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 xml:space="preserve">Философия</w:t>
      </w:r>
      <w:r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Pr="00B6338F" w:rsidRDefault="001D04D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>Распределение студентов по результатам выполнения заданий блока 3 ПИМ по дисциплине «</w:t>
      </w:r>
      <w:r>
        <w:rPr>
          <w:noProof/>
          <w:spacing w:val="-4"/>
          <w:sz w:val="28"/>
          <w:szCs w:val="28"/>
        </w:rPr>
        <w:t xml:space="preserve">Философия</w:t>
      </w:r>
      <w:r w:rsidRPr="00B6338F">
        <w:rPr>
          <w:spacing w:val="-4"/>
          <w:sz w:val="28"/>
          <w:szCs w:val="28"/>
        </w:rPr>
        <w:t>»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54</w:t>
      </w:r>
      <w:r w:rsidRPr="00B6338F">
        <w:rPr>
          <w:spacing w:val="-4"/>
          <w:sz w:val="28"/>
          <w:szCs w:val="28"/>
        </w:rPr>
        <w:t>).</w:t>
      </w:r>
    </w:p>
    <w:p w:rsidR="001D04D2" w:rsidRPr="00685C1F" w:rsidRDefault="001D04D2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 xml:space="preserve">54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19342D">
      <w:pPr>
        <w:tabs>
          <w:tab w:val="left" w:pos="720"/>
        </w:tabs>
        <w:ind w:left="360"/>
        <w:jc w:val="center"/>
      </w:pPr>
    </w:p>
    <w:p w:rsidR="001D04D2" w:rsidRDefault="001D04D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 xml:space="preserve">55</w:t>
      </w:r>
      <w:r>
        <w:rPr>
          <w:sz w:val="28"/>
          <w:szCs w:val="28"/>
        </w:rPr>
        <w:t xml:space="preserve"> отображены результаты решения заданий блока 3 ПИМ 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>» выборкой студентов.</w:t>
      </w:r>
    </w:p>
    <w:p w:rsidR="001D04D2" w:rsidRDefault="001D04D2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55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 xml:space="preserve">Философия</w:t>
      </w:r>
      <w:r w:rsidRPr="0011151E">
        <w:t>»</w:t>
      </w:r>
    </w:p>
    <w:p w:rsidR="001D04D2" w:rsidRPr="00621546" w:rsidRDefault="001D04D2" w:rsidP="008373D9">
      <w:pPr>
        <w:tabs>
          <w:tab w:val="left" w:pos="720"/>
        </w:tabs>
        <w:jc w:val="center"/>
      </w:pPr>
    </w:p>
    <w:p w:rsidR="001D04D2" w:rsidRDefault="001D04D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56</w:t>
      </w:r>
      <w:r>
        <w:rPr>
          <w:sz w:val="28"/>
          <w:szCs w:val="28"/>
        </w:rPr>
        <w:t>).</w:t>
      </w:r>
    </w:p>
    <w:p w:rsidR="001D04D2" w:rsidRPr="003B19ED" w:rsidRDefault="001D04D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D04D2" w:rsidRPr="00F90D91" w:rsidRDefault="001D04D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01233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 xml:space="preserve">56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D04D2" w:rsidRPr="007F6CFE" w:rsidRDefault="001D04D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D04D2" w:rsidRDefault="001D04D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 xml:space="preserve">Культурология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«</w:t>
      </w:r>
      <w:r>
        <w:rPr>
          <w:noProof/>
          <w:sz w:val="28"/>
          <w:szCs w:val="28"/>
        </w:rPr>
        <w:t xml:space="preserve">Философия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1D04D2" w:rsidRPr="00946870" w:rsidRDefault="001D04D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D04D2" w:rsidRPr="00621546" w:rsidRDefault="001D04D2" w:rsidP="0019190D">
      <w:pPr>
        <w:tabs>
          <w:tab w:val="left" w:pos="720"/>
        </w:tabs>
        <w:spacing w:line="288" w:lineRule="auto"/>
        <w:jc w:val="both"/>
        <w:rPr>
          <w:sz w:val="28"/>
          <w:szCs w:val="28"/>
        </w:rPr>
      </w:pPr>
    </w:p>
    <w:tbl/>
    <w:p w:rsidR="001D04D2" w:rsidRPr="002B1ABF" w:rsidRDefault="001D04D2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>Проекты НИИ мониторинга качества образования</w:t>
      </w:r>
    </w:p>
    <w:p w:rsidR="001D04D2" w:rsidRDefault="001D04D2" w:rsidP="002F3D9E">
      <w:pPr>
        <w:rPr>
          <w:sz w:val="28"/>
          <w:szCs w:val="28"/>
        </w:rPr>
      </w:pPr>
    </w:p>
    <w:p w:rsidR="001D04D2" w:rsidRPr="000F5744" w:rsidRDefault="001D04D2" w:rsidP="000B61D3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7" type="#_x0000_t75" style="width:401.25pt;height:64.5pt">
            <v:imagedata r:id="rId13" o:title=""/>
          </v:shape>
        </w:pict>
      </w:r>
    </w:p>
    <w:p w:rsidR="001D04D2" w:rsidRDefault="001D04D2" w:rsidP="000B61D3">
      <w:pPr>
        <w:ind w:firstLine="540"/>
        <w:jc w:val="both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1D04D2" w:rsidRPr="00E62E32" w:rsidRDefault="001D04D2" w:rsidP="000B61D3">
      <w:pPr>
        <w:ind w:firstLine="540"/>
        <w:rPr>
          <w:color w:val="000000"/>
          <w:sz w:val="8"/>
          <w:szCs w:val="8"/>
        </w:rPr>
      </w:pPr>
      <w:r>
        <w:rPr>
          <w:noProof/>
        </w:rPr>
        <w:pict>
          <v:shape id="_x0000_s1038" type="#_x0000_t75" style="position:absolute;left:0;text-align:left;margin-left:324pt;margin-top:.25pt;width:152.25pt;height:110.75pt;z-index:251665408">
            <v:imagedata r:id="rId14" o:title=""/>
            <w10:wrap type="square"/>
          </v:shape>
        </w:pict>
      </w:r>
    </w:p>
    <w:p w:rsidR="001D04D2" w:rsidRDefault="001D04D2" w:rsidP="000B61D3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 диагности</w:t>
      </w:r>
      <w:r>
        <w:rPr>
          <w:b/>
          <w:bCs/>
          <w:color w:val="6D02AB"/>
          <w:sz w:val="30"/>
          <w:szCs w:val="30"/>
        </w:rPr>
        <w:t>ки знаний</w:t>
      </w:r>
      <w:r w:rsidRPr="00C91E95">
        <w:rPr>
          <w:b/>
          <w:bCs/>
          <w:color w:val="6D02AB"/>
          <w:sz w:val="30"/>
          <w:szCs w:val="30"/>
        </w:rPr>
        <w:t>:</w:t>
      </w:r>
    </w:p>
    <w:p w:rsidR="001D04D2" w:rsidRPr="00E62E3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проведение мониторинговых исследований (для </w:t>
      </w:r>
      <w:r>
        <w:rPr>
          <w:rFonts w:ascii="Times New Roman" w:hAnsi="Times New Roman" w:cs="Times New Roman"/>
          <w:sz w:val="28"/>
          <w:szCs w:val="28"/>
        </w:rPr>
        <w:t>вузов/ссузов</w:t>
      </w:r>
      <w:r w:rsidRPr="00825B0B">
        <w:rPr>
          <w:rFonts w:ascii="Times New Roman" w:hAnsi="Times New Roman" w:cs="Times New Roman"/>
          <w:sz w:val="28"/>
          <w:szCs w:val="28"/>
        </w:rPr>
        <w:t xml:space="preserve">, неоднократно </w:t>
      </w:r>
      <w:r w:rsidRPr="00244ADA">
        <w:rPr>
          <w:rFonts w:ascii="Times New Roman" w:hAnsi="Times New Roman" w:cs="Times New Roman"/>
          <w:sz w:val="28"/>
          <w:szCs w:val="28"/>
        </w:rPr>
        <w:t>участвовавших в диагностическом</w:t>
      </w:r>
      <w:r w:rsidRPr="00244ADA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тестировании).</w:t>
      </w:r>
    </w:p>
    <w:p w:rsidR="001D04D2" w:rsidRPr="00213700" w:rsidRDefault="001D04D2" w:rsidP="000B61D3">
      <w:pPr>
        <w:rPr>
          <w:sz w:val="8"/>
          <w:szCs w:val="8"/>
        </w:rPr>
      </w:pPr>
    </w:p>
    <w:p w:rsidR="001D04D2" w:rsidRPr="00990587" w:rsidRDefault="001D04D2" w:rsidP="000B61D3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990587">
        <w:rPr>
          <w:color w:val="000000"/>
          <w:sz w:val="28"/>
          <w:szCs w:val="28"/>
        </w:rPr>
        <w:t>Диагностика уровня знаний</w:t>
      </w:r>
      <w:r w:rsidRPr="00E62E32">
        <w:rPr>
          <w:bCs/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1D04D2" w:rsidRPr="00B65BF2" w:rsidRDefault="001D04D2" w:rsidP="000B61D3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Ind w:w="1150" w:type="dxa"/>
        <w:tblLook w:val="01E0"/>
      </w:tblPr>
      <w:tblGrid>
        <w:gridCol w:w="3098"/>
        <w:gridCol w:w="1080"/>
        <w:gridCol w:w="2925"/>
      </w:tblGrid>
      <w:tr w:rsidR="001D04D2" w:rsidTr="008A2C22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1D04D2" w:rsidTr="008A2C22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1D04D2" w:rsidRPr="00990587" w:rsidRDefault="001D04D2" w:rsidP="000B61D3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1D04D2" w:rsidRPr="00954E3A" w:rsidRDefault="001D04D2" w:rsidP="000B61D3">
      <w:pPr>
        <w:autoSpaceDE w:val="0"/>
        <w:autoSpaceDN w:val="0"/>
        <w:adjustRightInd w:val="0"/>
        <w:spacing w:after="80"/>
        <w:rPr>
          <w:bCs/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Ind w:w="648" w:type="dxa"/>
        <w:tblLook w:val="01E0"/>
      </w:tblPr>
      <w:tblGrid>
        <w:gridCol w:w="3600"/>
      </w:tblGrid>
      <w:tr w:rsidR="001D04D2" w:rsidTr="008A2C22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1D04D2" w:rsidTr="008A2C22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1D04D2" w:rsidRPr="008A2C22" w:rsidRDefault="001D04D2" w:rsidP="008A2C22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A2C22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1D04D2" w:rsidRPr="00213700" w:rsidRDefault="001D04D2" w:rsidP="000B61D3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1D04D2" w:rsidRDefault="001D04D2" w:rsidP="000B61D3">
      <w:pPr>
        <w:autoSpaceDE w:val="0"/>
        <w:autoSpaceDN w:val="0"/>
        <w:adjustRightInd w:val="0"/>
        <w:spacing w:after="40"/>
        <w:ind w:firstLine="539"/>
        <w:rPr>
          <w:b/>
          <w:bCs/>
          <w:color w:val="6D02AB"/>
          <w:sz w:val="30"/>
          <w:szCs w:val="30"/>
        </w:rPr>
      </w:pPr>
      <w:r>
        <w:rPr>
          <w:noProof/>
        </w:rPr>
        <w:pict>
          <v:shape id="_x0000_s1039" type="#_x0000_t75" style="position:absolute;left:0;text-align:left;margin-left:317.5pt;margin-top:15.7pt;width:150.5pt;height:102.55pt;z-index:251664384" o:allowoverlap="f">
            <v:imagedata r:id="rId15" o:title=""/>
            <w10:wrap type="square"/>
          </v:shape>
        </w:pict>
      </w:r>
      <w:r>
        <w:rPr>
          <w:b/>
          <w:bCs/>
          <w:color w:val="6D02AB"/>
          <w:sz w:val="30"/>
          <w:szCs w:val="30"/>
        </w:rPr>
        <w:t>Возможности 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>
        <w:rPr>
          <w:b/>
          <w:bCs/>
          <w:color w:val="6D02AB"/>
          <w:sz w:val="30"/>
          <w:szCs w:val="30"/>
        </w:rPr>
        <w:t>: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изучение психологических особенностей студента как субъекта </w:t>
      </w:r>
      <w:r>
        <w:rPr>
          <w:rFonts w:ascii="Times New Roman" w:hAnsi="Times New Roman" w:cs="Times New Roman"/>
          <w:sz w:val="28"/>
          <w:szCs w:val="28"/>
        </w:rPr>
        <w:t xml:space="preserve">учебно-профессиональной </w:t>
      </w:r>
      <w:r w:rsidRPr="00825B0B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1D04D2" w:rsidRPr="00825B0B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>самостоятельный выбор методик диагностики определенных компонентов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с помощью конструктора;</w:t>
      </w:r>
    </w:p>
    <w:p w:rsidR="001D04D2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предоставление </w:t>
      </w:r>
      <w:r>
        <w:rPr>
          <w:rFonts w:ascii="Times New Roman" w:hAnsi="Times New Roman" w:cs="Times New Roman"/>
          <w:sz w:val="28"/>
          <w:szCs w:val="28"/>
        </w:rPr>
        <w:t>образовательным организациям (ОО)</w:t>
      </w:r>
      <w:r w:rsidRPr="00825B0B">
        <w:rPr>
          <w:rFonts w:ascii="Times New Roman" w:hAnsi="Times New Roman" w:cs="Times New Roman"/>
          <w:sz w:val="28"/>
          <w:szCs w:val="28"/>
        </w:rPr>
        <w:t xml:space="preserve"> интегрального отчета, отражающего сведения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о диагностике групп студентов по факультетам;</w:t>
      </w:r>
    </w:p>
    <w:p w:rsidR="001D04D2" w:rsidRPr="000B61D3" w:rsidRDefault="001D04D2" w:rsidP="000B61D3">
      <w:pPr>
        <w:pStyle w:val="Pa8"/>
        <w:numPr>
          <w:ilvl w:val="0"/>
          <w:numId w:val="19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461D92">
        <w:rPr>
          <w:rFonts w:ascii="Times New Roman" w:hAnsi="Times New Roman" w:cs="Times New Roman"/>
          <w:sz w:val="28"/>
          <w:szCs w:val="28"/>
        </w:rPr>
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D04D2" w:rsidRPr="00D057E7" w:rsidRDefault="001D04D2" w:rsidP="000B61D3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 w:rsidRPr="00FA4DA9">
        <w:br w:type="page"/>
      </w:r>
      <w:r>
        <w:pict>
          <v:shape id="_x0000_i1028" type="#_x0000_t75" style="width:401.25pt;height:64.5pt">
            <v:imagedata r:id="rId16" o:title=""/>
          </v:shape>
        </w:pict>
      </w:r>
    </w:p>
    <w:p w:rsidR="001D04D2" w:rsidRPr="00577C70" w:rsidRDefault="001D04D2" w:rsidP="000B61D3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bCs/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bCs/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</w:r>
    </w:p>
    <w:p w:rsidR="001D04D2" w:rsidRPr="00F059DD" w:rsidRDefault="001D04D2" w:rsidP="000B61D3">
      <w:pPr>
        <w:pStyle w:val="Pa7"/>
        <w:spacing w:line="240" w:lineRule="auto"/>
        <w:ind w:right="-6" w:firstLine="540"/>
        <w:rPr>
          <w:rStyle w:val="A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1D04D2" w:rsidRPr="0085734D" w:rsidRDefault="001D04D2" w:rsidP="000B61D3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noProof/>
        </w:rPr>
        <w:pict>
          <v:shape id="_x0000_s1040" type="#_x0000_t75" style="position:absolute;left:0;text-align:left;margin-left:351pt;margin-top:13.85pt;width:30.6pt;height:18.35pt;z-index:251666432">
            <v:imagedata r:id="rId17" o:title=""/>
          </v:shape>
        </w:pict>
      </w:r>
      <w:r w:rsidRPr="0085734D">
        <w:rPr>
          <w:b/>
          <w:bCs/>
          <w:color w:val="224A99"/>
          <w:sz w:val="30"/>
          <w:szCs w:val="30"/>
        </w:rPr>
        <w:t>Возможности Интернет</w:t>
      </w:r>
      <w:r w:rsidRPr="00E53F46">
        <w:rPr>
          <w:bCs/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1D04D2" w:rsidRPr="0085734D" w:rsidRDefault="001D04D2" w:rsidP="000B61D3">
      <w:pPr>
        <w:numPr>
          <w:ilvl w:val="0"/>
          <w:numId w:val="21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1D04D2" w:rsidRPr="0085734D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</w:t>
      </w:r>
      <w:r w:rsidRPr="0085734D">
        <w:rPr>
          <w:color w:val="2A2A29"/>
          <w:sz w:val="28"/>
          <w:szCs w:val="28"/>
        </w:rPr>
        <w:t>, разработанным НИИ МКО;</w:t>
      </w:r>
    </w:p>
    <w:p w:rsidR="001D04D2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1D04D2" w:rsidRPr="00A06256" w:rsidRDefault="001D04D2" w:rsidP="000B61D3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1D04D2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1D04D2" w:rsidRPr="0085734D" w:rsidRDefault="001D04D2" w:rsidP="000B61D3">
      <w:pPr>
        <w:pStyle w:val="Pa8"/>
        <w:numPr>
          <w:ilvl w:val="0"/>
          <w:numId w:val="20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85734D" w:rsidRDefault="001D04D2" w:rsidP="000B61D3">
      <w:pPr>
        <w:pStyle w:val="Pa8"/>
        <w:numPr>
          <w:ilvl w:val="1"/>
          <w:numId w:val="20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bCs/>
          <w:sz w:val="28"/>
          <w:szCs w:val="28"/>
        </w:rPr>
        <w:t>;</w:t>
      </w:r>
    </w:p>
    <w:p w:rsidR="001D04D2" w:rsidRPr="004F1E84" w:rsidRDefault="001D04D2" w:rsidP="000B61D3">
      <w:pPr>
        <w:numPr>
          <w:ilvl w:val="1"/>
          <w:numId w:val="20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rStyle w:val="A0"/>
          <w:bCs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доступ к </w:t>
      </w:r>
      <w:r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Pr="0085734D">
        <w:rPr>
          <w:b/>
          <w:bCs/>
          <w:color w:val="1A49A3"/>
          <w:sz w:val="28"/>
          <w:szCs w:val="28"/>
        </w:rPr>
        <w:t>ре</w:t>
      </w:r>
      <w:r w:rsidRPr="0085734D">
        <w:rPr>
          <w:b/>
          <w:bCs/>
          <w:color w:val="224A99"/>
          <w:sz w:val="28"/>
          <w:szCs w:val="28"/>
        </w:rPr>
        <w:t>жиму</w:t>
      </w:r>
      <w:r w:rsidRPr="00E53F46">
        <w:rPr>
          <w:b/>
          <w:bCs/>
          <w:color w:val="224A99"/>
          <w:sz w:val="16"/>
          <w:szCs w:val="16"/>
        </w:rPr>
        <w:t xml:space="preserve"> </w:t>
      </w:r>
      <w:r w:rsidRPr="0085734D">
        <w:rPr>
          <w:color w:val="2A2A29"/>
          <w:sz w:val="28"/>
          <w:szCs w:val="28"/>
        </w:rPr>
        <w:t>работы для знакомства</w:t>
      </w:r>
      <w:r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</w:r>
      <w:r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1D04D2" w:rsidRDefault="001D04D2" w:rsidP="000B61D3">
      <w:pPr>
        <w:autoSpaceDE w:val="0"/>
        <w:autoSpaceDN w:val="0"/>
        <w:adjustRightInd w:val="0"/>
        <w:ind w:firstLine="540"/>
        <w:jc w:val="both"/>
        <w:rPr>
          <w:rFonts w:ascii="Tahoma" w:hAnsi="Tahoma" w:cs="Tahoma"/>
          <w:color w:val="000000"/>
          <w:sz w:val="32"/>
          <w:szCs w:val="32"/>
        </w:rPr>
      </w:pPr>
      <w:r w:rsidRPr="00B61905">
        <w:rPr>
          <w:rFonts w:ascii="Tahoma" w:hAnsi="Tahoma" w:cs="Tahoma"/>
          <w:color w:val="000000"/>
          <w:sz w:val="32"/>
          <w:szCs w:val="32"/>
        </w:rPr>
        <w:pict>
          <v:shape id="_x0000_i1029" type="#_x0000_t75" style="width:418.5pt;height:43.5pt">
            <v:imagedata r:id="rId18" o:title=""/>
          </v:shape>
        </w:pict>
      </w:r>
    </w:p>
    <w:p w:rsidR="001D04D2" w:rsidRPr="00A96BBC" w:rsidRDefault="001D04D2" w:rsidP="000B61D3">
      <w:pPr>
        <w:autoSpaceDE w:val="0"/>
        <w:autoSpaceDN w:val="0"/>
        <w:adjustRightInd w:val="0"/>
        <w:ind w:firstLine="540"/>
        <w:rPr>
          <w:rStyle w:val="A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1D04D2" w:rsidRPr="001C6FF4" w:rsidRDefault="001D04D2" w:rsidP="000B61D3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1D04D2" w:rsidRPr="009B333D" w:rsidRDefault="001D04D2" w:rsidP="000B61D3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bCs/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постоянный, не ограниченный по времени доступ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к модулю;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получение статистики по тестированию как отдельного студента, так и группы в целом при использовании ПИМ, разработанных преподавателями вуза/ссуза;</w:t>
      </w:r>
    </w:p>
    <w:p w:rsidR="001D04D2" w:rsidRPr="00A44733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1D04D2" w:rsidRPr="00EF6C78" w:rsidRDefault="001D04D2" w:rsidP="000B61D3">
      <w:pPr>
        <w:numPr>
          <w:ilvl w:val="0"/>
          <w:numId w:val="22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 w:rsidRPr="00EF6C78">
        <w:rPr>
          <w:color w:val="2A2A29"/>
          <w:sz w:val="28"/>
          <w:szCs w:val="28"/>
        </w:rPr>
        <w:t xml:space="preserve"> </w:t>
      </w:r>
      <w:r w:rsidRPr="00EF6C78">
        <w:rPr>
          <w:sz w:val="28"/>
          <w:szCs w:val="28"/>
        </w:rPr>
        <w:t>разработанного банка заданий и полученных результатов для печати.</w:t>
      </w:r>
    </w:p>
    <w:p w:rsidR="001D04D2" w:rsidRPr="00AC43A4" w:rsidRDefault="001D04D2" w:rsidP="000B61D3">
      <w:pPr>
        <w:rPr>
          <w:sz w:val="8"/>
          <w:szCs w:val="8"/>
        </w:rPr>
      </w:pPr>
      <w:r>
        <w:rPr>
          <w:noProof/>
        </w:rPr>
        <w:pict>
          <v:roundrect id="_x0000_s1041" style="position:absolute;margin-left:17.7pt;margin-top:6.9pt;width:434.55pt;height:54.2pt;z-index:251667456" arcsize="10923f" fillcolor="#c4c1e9" strokecolor="#c4c1e9">
            <v:textbox style="mso-next-textbox:#_x0000_s1041" inset=".5mm,.3mm,.5mm,.3mm">
              <w:txbxContent>
                <w:p w:rsidR="001D04D2" w:rsidRPr="00840BB6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color w:val="000000"/>
                    </w:rPr>
                  </w:pPr>
                  <w:r w:rsidRPr="00840BB6">
                    <w:rPr>
                      <w:i/>
                      <w:iCs/>
                      <w:color w:val="2A2A29"/>
                    </w:rPr>
                    <w:t xml:space="preserve">В 2015 году в Тест-Конструкторе создано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1811 </w:t>
                  </w:r>
                  <w:r w:rsidRPr="00840BB6">
                    <w:rPr>
                      <w:i/>
                      <w:iCs/>
                      <w:color w:val="2A2A29"/>
                    </w:rPr>
                    <w:t>банков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тестовых заданий. Программным модулем воспользовались</w:t>
                  </w:r>
                  <w:r>
                    <w:rPr>
                      <w:i/>
                      <w:iCs/>
                      <w:color w:val="2A2A29"/>
                    </w:rPr>
                    <w:t xml:space="preserve">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 xml:space="preserve">760 </w:t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преподавателей </w:t>
                  </w:r>
                  <w:r>
                    <w:rPr>
                      <w:i/>
                      <w:iCs/>
                      <w:color w:val="2A2A29"/>
                    </w:rPr>
                    <w:br/>
                  </w:r>
                  <w:r w:rsidRPr="00840BB6">
                    <w:rPr>
                      <w:i/>
                      <w:iCs/>
                      <w:color w:val="2A2A29"/>
                    </w:rPr>
                    <w:t xml:space="preserve">из </w:t>
                  </w:r>
                  <w:r w:rsidRPr="00840BB6">
                    <w:rPr>
                      <w:b/>
                      <w:bCs/>
                      <w:i/>
                      <w:iCs/>
                      <w:color w:val="453CAB"/>
                    </w:rPr>
                    <w:t>84</w:t>
                  </w:r>
                  <w:r w:rsidRPr="00840BB6">
                    <w:rPr>
                      <w:b/>
                      <w:bCs/>
                      <w:i/>
                      <w:iCs/>
                      <w:color w:val="404494"/>
                    </w:rPr>
                    <w:t xml:space="preserve"> </w:t>
                  </w:r>
                  <w:r w:rsidRPr="00840BB6">
                    <w:rPr>
                      <w:i/>
                      <w:iCs/>
                      <w:color w:val="2A2A29"/>
                    </w:rPr>
                    <w:t>образовательных организаций.</w:t>
                  </w:r>
                </w:p>
                <w:p w:rsidR="001D04D2" w:rsidRDefault="001D04D2" w:rsidP="000B61D3">
                  <w:pPr>
                    <w:jc w:val="center"/>
                  </w:pPr>
                </w:p>
              </w:txbxContent>
            </v:textbox>
            <w10:wrap type="square"/>
          </v:roundrect>
        </w:pict>
      </w:r>
    </w:p>
    <w:p w:rsidR="001D04D2" w:rsidRDefault="001D04D2" w:rsidP="000B61D3"/>
    <w:p w:rsidR="001D04D2" w:rsidRPr="007421C7" w:rsidRDefault="001D04D2" w:rsidP="00213A9B">
      <w:pPr>
        <w:autoSpaceDE w:val="0"/>
        <w:autoSpaceDN w:val="0"/>
        <w:adjustRightInd w:val="0"/>
        <w:spacing w:after="80"/>
        <w:jc w:val="both"/>
        <w:rPr>
          <w:color w:val="000000"/>
          <w:sz w:val="28"/>
          <w:szCs w:val="28"/>
        </w:rPr>
      </w:pPr>
    </w:p>
    <w:p w:rsidR="001D04D2" w:rsidRDefault="001D04D2" w:rsidP="00AF2E76">
      <w:pPr>
        <w:tabs>
          <w:tab w:val="left" w:pos="1080"/>
        </w:tabs>
        <w:autoSpaceDE w:val="0"/>
        <w:autoSpaceDN w:val="0"/>
        <w:adjustRightInd w:val="0"/>
        <w:spacing w:after="80"/>
        <w:ind w:left="357"/>
        <w:jc w:val="both"/>
        <w:rPr>
          <w:color w:val="000000"/>
          <w:sz w:val="28"/>
          <w:szCs w:val="28"/>
        </w:rPr>
      </w:pPr>
    </w:p>
    <w:p w:rsidR="001D04D2" w:rsidRDefault="001D04D2" w:rsidP="000B61D3">
      <w:pPr>
        <w:pStyle w:val="Pa8"/>
        <w:tabs>
          <w:tab w:val="left" w:pos="540"/>
        </w:tabs>
        <w:spacing w:after="80" w:line="240" w:lineRule="auto"/>
        <w:jc w:val="center"/>
        <w:rPr>
          <w:b/>
          <w:color w:val="DE1E6F"/>
          <w:sz w:val="40"/>
          <w:szCs w:val="40"/>
        </w:rPr>
      </w:pPr>
      <w:r>
        <w:rPr>
          <w:rStyle w:val="A0"/>
          <w:sz w:val="28"/>
          <w:szCs w:val="28"/>
        </w:rPr>
        <w:br w:type="page"/>
      </w:r>
      <w:r w:rsidRPr="00B61905">
        <w:rPr>
          <w:b/>
          <w:color w:val="DE1E6F"/>
          <w:sz w:val="40"/>
          <w:szCs w:val="40"/>
        </w:rPr>
        <w:pict>
          <v:shape id="_x0000_i1030" type="#_x0000_t75" style="width:433.5pt;height:69pt">
            <v:imagedata r:id="rId19" o:title=""/>
          </v:shape>
        </w:pict>
      </w:r>
    </w:p>
    <w:p w:rsidR="001D04D2" w:rsidRPr="00BC226C" w:rsidRDefault="001D04D2" w:rsidP="000B61D3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bCs/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1D04D2" w:rsidRPr="009A37AC" w:rsidRDefault="001D04D2" w:rsidP="000B61D3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noProof/>
        </w:rPr>
        <w:pict>
          <v:shape id="_x0000_s1042" type="#_x0000_t75" style="position:absolute;left:0;text-align:left;margin-left:0;margin-top:4.65pt;width:180pt;height:123.75pt;z-index:251669504">
            <v:imagedata r:id="rId20" o:title=""/>
            <w10:wrap type="square"/>
          </v:shape>
        </w:pict>
      </w:r>
      <w:r w:rsidRPr="002D15DF">
        <w:rPr>
          <w:color w:val="2A2A29"/>
          <w:sz w:val="28"/>
          <w:szCs w:val="28"/>
        </w:rPr>
        <w:t xml:space="preserve">Федеральный Интернет-экзамен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bCs/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1D04D2" w:rsidRPr="009C71AA" w:rsidRDefault="001D04D2" w:rsidP="000B61D3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1D04D2" w:rsidRDefault="001D04D2" w:rsidP="000B61D3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1D04D2" w:rsidRPr="007601A1" w:rsidRDefault="001D04D2" w:rsidP="000B61D3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1D04D2" w:rsidRPr="00840BB6" w:rsidRDefault="001D04D2" w:rsidP="000B61D3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1D04D2" w:rsidRPr="0051212C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подготовка к ФИЭБ с помощью Тренажера ФИЭБ;</w:t>
      </w:r>
    </w:p>
    <w:p w:rsidR="001D04D2" w:rsidRPr="00DB638C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 и сертификации;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1D04D2" w:rsidRPr="002C7543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1D04D2" w:rsidRPr="002D15DF" w:rsidRDefault="001D04D2" w:rsidP="000B61D3">
      <w:pPr>
        <w:pStyle w:val="Pa8"/>
        <w:numPr>
          <w:ilvl w:val="0"/>
          <w:numId w:val="23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>
        <w:rPr>
          <w:noProof/>
        </w:rPr>
        <w:pict>
          <v:shape id="_x0000_s1043" type="#_x0000_t75" style="position:absolute;left:0;text-align:left;margin-left:326.5pt;margin-top:26.35pt;width:135pt;height:119.1pt;z-index:251668480">
            <v:imagedata r:id="rId21" o:title=""/>
            <w10:wrap type="square"/>
          </v:shape>
        </w:pict>
      </w: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br/>
      </w:r>
      <w:r w:rsidRPr="002D15DF">
        <w:rPr>
          <w:rFonts w:ascii="Times New Roman" w:hAnsi="Times New Roman" w:cs="Times New Roman"/>
          <w:color w:val="2A2A29"/>
          <w:sz w:val="28"/>
          <w:szCs w:val="28"/>
        </w:rPr>
        <w:t>или сертификата участника).</w:t>
      </w:r>
    </w:p>
    <w:p w:rsidR="001D04D2" w:rsidRPr="00151CB7" w:rsidRDefault="001D04D2" w:rsidP="000B61D3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 аттестации выпускников;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1D04D2" w:rsidRPr="00DB638C" w:rsidRDefault="001D04D2" w:rsidP="000B61D3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 качества подготовки выпускника;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1D04D2" w:rsidRPr="004C3292" w:rsidRDefault="001D04D2" w:rsidP="000B61D3">
      <w:pPr>
        <w:rPr>
          <w:sz w:val="16"/>
          <w:szCs w:val="16"/>
        </w:rPr>
      </w:pPr>
    </w:p>
    <w:p w:rsidR="001D04D2" w:rsidRPr="00213A9B" w:rsidRDefault="001D04D2" w:rsidP="00213A9B">
      <w:pPr>
        <w:pStyle w:val="NormalWeb"/>
        <w:shd w:val="clear" w:color="auto" w:fill="FFFFFF"/>
        <w:spacing w:before="0" w:beforeAutospacing="0" w:after="0" w:afterAutospacing="0"/>
        <w:ind w:left="360"/>
        <w:jc w:val="both"/>
        <w:rPr>
          <w:rStyle w:val="A0"/>
          <w:color w:val="auto"/>
          <w:sz w:val="24"/>
        </w:rPr>
      </w:pPr>
    </w:p>
    <w:p w:rsidR="001D04D2" w:rsidRPr="00FB1195" w:rsidRDefault="001D04D2" w:rsidP="000B61D3">
      <w:pPr>
        <w:ind w:firstLine="540"/>
        <w:rPr>
          <w:color w:val="2A2A29"/>
          <w:sz w:val="28"/>
          <w:szCs w:val="28"/>
        </w:rPr>
      </w:pPr>
      <w:r>
        <w:rPr>
          <w:b/>
          <w:bCs/>
        </w:rPr>
        <w:br w:type="page"/>
      </w:r>
      <w:r w:rsidRPr="002D15DF">
        <w:rPr>
          <w:color w:val="2A2A29"/>
          <w:sz w:val="28"/>
          <w:szCs w:val="28"/>
        </w:rPr>
        <w:t>Экзамен проводится в одно и то же время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1D04D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pict>
          <v:shape id="_x0000_s1044" type="#_x0000_t75" style="position:absolute;left:0;text-align:left;margin-left:281.25pt;margin-top:-70.3pt;width:193.5pt;height:101pt;z-index:251671552">
            <v:imagedata r:id="rId22" o:title=""/>
          </v:shape>
        </w:pict>
      </w:r>
    </w:p>
    <w:p w:rsidR="001D04D2" w:rsidRPr="005E03DE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18–30 апреля </w:t>
      </w:r>
      <w:smartTag w:uri="urn:schemas-microsoft-com:office:smarttags" w:element="metricconverter">
        <w:smartTagPr>
          <w:attr w:name="ProductID" w:val="2016 г"/>
        </w:smartTagPr>
        <w:r w:rsidRPr="005E03DE">
          <w:rPr>
            <w:color w:val="2A2A29"/>
            <w:sz w:val="28"/>
            <w:szCs w:val="28"/>
          </w:rPr>
          <w:t>2016 г</w:t>
        </w:r>
      </w:smartTag>
      <w:r w:rsidRPr="005E03DE">
        <w:rPr>
          <w:color w:val="2A2A29"/>
          <w:sz w:val="28"/>
          <w:szCs w:val="28"/>
        </w:rPr>
        <w:t>.</w:t>
      </w:r>
    </w:p>
    <w:p w:rsidR="001D04D2" w:rsidRPr="004C3292" w:rsidRDefault="001D04D2" w:rsidP="000B61D3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1D04D2" w:rsidRPr="00AE3E55" w:rsidRDefault="001D04D2" w:rsidP="000B61D3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информационно-аналитический отчет, содержащий анализ результатов ФИЭБ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1D04D2" w:rsidRPr="00DB638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</w:r>
    </w:p>
    <w:p w:rsidR="001D04D2" w:rsidRPr="0070412A" w:rsidRDefault="001D04D2" w:rsidP="000B61D3">
      <w:pPr>
        <w:jc w:val="both"/>
        <w:rPr>
          <w:sz w:val="10"/>
          <w:szCs w:val="10"/>
        </w:rPr>
      </w:pPr>
    </w:p>
    <w:p w:rsidR="001D04D2" w:rsidRPr="00151CB7" w:rsidRDefault="001D04D2" w:rsidP="000B61D3">
      <w:pPr>
        <w:jc w:val="center"/>
        <w:rPr>
          <w:bCs/>
          <w:sz w:val="28"/>
          <w:szCs w:val="28"/>
        </w:rPr>
      </w:pPr>
      <w:r>
        <w:rPr>
          <w:noProof/>
        </w:rPr>
        <w:pict>
          <v:shape id="_x0000_s1045" type="#_x0000_t75" style="position:absolute;left:0;text-align:left;margin-left:326.55pt;margin-top:12.65pt;width:30.6pt;height:18.35pt;z-index:251670528">
            <v:imagedata r:id="rId17" o:title=""/>
          </v:shape>
        </w:pict>
      </w:r>
      <w:r w:rsidRPr="00B61905">
        <w:rPr>
          <w:b/>
          <w:bCs/>
          <w:color w:val="E01D70"/>
          <w:sz w:val="30"/>
          <w:szCs w:val="30"/>
        </w:rPr>
        <w:pict>
          <v:shape id="_x0000_i1031" type="#_x0000_t75" style="width:458.25pt;height:49.5pt">
            <v:imagedata r:id="rId23" o:title=""/>
          </v:shape>
        </w:pict>
      </w:r>
    </w:p>
    <w:p w:rsidR="001D04D2" w:rsidRPr="00480943" w:rsidRDefault="001D04D2" w:rsidP="000B61D3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rPr>
          <w:bCs/>
          <w:sz w:val="28"/>
          <w:szCs w:val="28"/>
        </w:rPr>
      </w:pPr>
      <w:r w:rsidRPr="00C30BEC">
        <w:rPr>
          <w:b/>
          <w:bCs/>
          <w:color w:val="E01D70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подготовк</w:t>
      </w:r>
      <w:r>
        <w:rPr>
          <w:color w:val="2A2A29"/>
          <w:sz w:val="28"/>
          <w:szCs w:val="28"/>
        </w:rPr>
        <w:t>а</w:t>
      </w:r>
      <w:r w:rsidRPr="00DC7F4A">
        <w:rPr>
          <w:color w:val="2A2A29"/>
          <w:sz w:val="28"/>
          <w:szCs w:val="28"/>
        </w:rPr>
        <w:t xml:space="preserve"> студентов к ФИЭБ.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color w:val="E01D70"/>
          <w:sz w:val="10"/>
          <w:szCs w:val="10"/>
        </w:rPr>
      </w:pPr>
    </w:p>
    <w:p w:rsidR="001D04D2" w:rsidRPr="00151CB7" w:rsidRDefault="001D04D2" w:rsidP="000B61D3">
      <w:pPr>
        <w:autoSpaceDE w:val="0"/>
        <w:autoSpaceDN w:val="0"/>
        <w:adjustRightInd w:val="0"/>
        <w:spacing w:after="120"/>
        <w:rPr>
          <w:bCs/>
          <w:iCs/>
          <w:color w:val="2A2A29"/>
          <w:sz w:val="28"/>
          <w:szCs w:val="28"/>
        </w:rPr>
      </w:pPr>
      <w:r w:rsidRPr="00DC7F4A">
        <w:rPr>
          <w:color w:val="2A2A29"/>
          <w:sz w:val="28"/>
          <w:szCs w:val="28"/>
        </w:rPr>
        <w:t xml:space="preserve">Тренажер ФИЭБ </w:t>
      </w:r>
      <w:r w:rsidRPr="00C30BEC">
        <w:rPr>
          <w:bCs/>
          <w:color w:val="000000"/>
          <w:sz w:val="28"/>
          <w:szCs w:val="28"/>
        </w:rPr>
        <w:t>включает</w:t>
      </w:r>
      <w:r w:rsidRPr="00C30BEC">
        <w:rPr>
          <w:b/>
          <w:bCs/>
          <w:color w:val="E01D70"/>
          <w:sz w:val="30"/>
          <w:szCs w:val="30"/>
        </w:rPr>
        <w:t xml:space="preserve"> два режима: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«Подготовка»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предполагает возможность ознакомиться с правильным решением заданий в процессе их выполнения;</w:t>
      </w:r>
    </w:p>
    <w:p w:rsidR="001D04D2" w:rsidRPr="00DC7F4A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режим </w:t>
      </w:r>
      <w:r w:rsidRPr="00C30BEC">
        <w:rPr>
          <w:rFonts w:ascii="Times New Roman" w:hAnsi="Times New Roman" w:cs="Times New Roman"/>
          <w:b/>
          <w:sz w:val="28"/>
          <w:szCs w:val="28"/>
        </w:rPr>
        <w:t>«Самоконтроль»</w:t>
      </w:r>
      <w:r w:rsidRPr="00C30BEC">
        <w:rPr>
          <w:rFonts w:ascii="Times New Roman" w:hAnsi="Times New Roman" w:cs="Times New Roman"/>
          <w:sz w:val="28"/>
          <w:szCs w:val="28"/>
        </w:rPr>
        <w:t xml:space="preserve"> позволяет выполнять задания в формате</w:t>
      </w:r>
      <w:r w:rsidRPr="00DC7F4A">
        <w:rPr>
          <w:rFonts w:ascii="Times New Roman" w:hAnsi="Times New Roman" w:cs="Times New Roman"/>
          <w:bCs/>
          <w:color w:val="000000"/>
          <w:sz w:val="28"/>
          <w:szCs w:val="28"/>
        </w:rPr>
        <w:t>, приближенном к реальному экзамену.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Pr="00C30BEC" w:rsidRDefault="001D04D2" w:rsidP="000B61D3">
      <w:pPr>
        <w:autoSpaceDE w:val="0"/>
        <w:autoSpaceDN w:val="0"/>
        <w:adjustRightInd w:val="0"/>
        <w:spacing w:after="120"/>
        <w:rPr>
          <w:b/>
          <w:bCs/>
          <w:color w:val="E01D70"/>
          <w:sz w:val="30"/>
          <w:szCs w:val="30"/>
        </w:rPr>
      </w:pPr>
      <w:r w:rsidRPr="00C30BEC">
        <w:rPr>
          <w:b/>
          <w:bCs/>
          <w:color w:val="E01D70"/>
          <w:sz w:val="30"/>
          <w:szCs w:val="30"/>
        </w:rPr>
        <w:t>Работа в Тренажере ФИЭБ: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>
        <w:rPr>
          <w:rFonts w:ascii="Times New Roman" w:hAnsi="Times New Roman" w:cs="Times New Roman"/>
          <w:sz w:val="28"/>
          <w:szCs w:val="28"/>
        </w:rPr>
        <w:br/>
      </w:r>
      <w:r w:rsidRPr="00C30BEC">
        <w:rPr>
          <w:rFonts w:ascii="Times New Roman" w:hAnsi="Times New Roman" w:cs="Times New Roman"/>
          <w:sz w:val="28"/>
          <w:szCs w:val="28"/>
        </w:rPr>
        <w:t>для самостоятельного формирования структуры ПИМ;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0BEC">
        <w:rPr>
          <w:rFonts w:ascii="Times New Roman" w:hAnsi="Times New Roman" w:cs="Times New Roman"/>
          <w:sz w:val="28"/>
          <w:szCs w:val="28"/>
        </w:rPr>
        <w:t xml:space="preserve"> ознакомление с текстом решения заданий;</w:t>
      </w:r>
    </w:p>
    <w:p w:rsidR="001D04D2" w:rsidRPr="00C30BEC" w:rsidRDefault="001D04D2" w:rsidP="000B61D3">
      <w:pPr>
        <w:pStyle w:val="Pa8"/>
        <w:numPr>
          <w:ilvl w:val="0"/>
          <w:numId w:val="24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C30BEC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1D04D2" w:rsidRPr="00480943" w:rsidRDefault="001D04D2" w:rsidP="000B61D3">
      <w:pPr>
        <w:autoSpaceDE w:val="0"/>
        <w:autoSpaceDN w:val="0"/>
        <w:adjustRightInd w:val="0"/>
        <w:rPr>
          <w:b/>
          <w:bCs/>
          <w:i/>
          <w:iCs/>
          <w:color w:val="2A2A29"/>
          <w:sz w:val="10"/>
          <w:szCs w:val="10"/>
        </w:rPr>
      </w:pPr>
    </w:p>
    <w:p w:rsidR="001D04D2" w:rsidRDefault="001D04D2" w:rsidP="000B61D3">
      <w:pPr>
        <w:rPr>
          <w:b/>
          <w:bCs/>
        </w:rPr>
      </w:pPr>
      <w:r w:rsidRPr="00380792">
        <w:rPr>
          <w:b/>
          <w:bCs/>
          <w:color w:val="E01D70"/>
          <w:sz w:val="30"/>
          <w:szCs w:val="30"/>
        </w:rPr>
        <w:t>Доступ к тренажерам ФИЭБ для вузов –</w:t>
      </w:r>
      <w:r w:rsidRPr="00C30BEC">
        <w:t xml:space="preserve"> </w:t>
      </w:r>
      <w:r w:rsidRPr="00480943">
        <w:rPr>
          <w:color w:val="000000"/>
          <w:sz w:val="28"/>
          <w:szCs w:val="28"/>
        </w:rPr>
        <w:t xml:space="preserve">11 января </w:t>
      </w:r>
      <w:r>
        <w:rPr>
          <w:color w:val="000000"/>
          <w:sz w:val="28"/>
          <w:szCs w:val="28"/>
        </w:rPr>
        <w:t>–</w:t>
      </w:r>
      <w:r w:rsidRPr="00480943">
        <w:rPr>
          <w:color w:val="000000"/>
          <w:sz w:val="28"/>
          <w:szCs w:val="28"/>
        </w:rPr>
        <w:t xml:space="preserve"> 30 апреля </w:t>
      </w:r>
      <w:smartTag w:uri="urn:schemas-microsoft-com:office:smarttags" w:element="metricconverter">
        <w:smartTagPr>
          <w:attr w:name="ProductID" w:val="2016 г"/>
        </w:smartTagPr>
        <w:r w:rsidRPr="00480943">
          <w:rPr>
            <w:color w:val="000000"/>
            <w:sz w:val="28"/>
            <w:szCs w:val="28"/>
          </w:rPr>
          <w:t>2016 г</w:t>
        </w:r>
      </w:smartTag>
      <w:r w:rsidRPr="00480943">
        <w:rPr>
          <w:color w:val="000000"/>
          <w:sz w:val="28"/>
          <w:szCs w:val="28"/>
        </w:rPr>
        <w:t>.</w:t>
      </w:r>
    </w:p>
    <w:p w:rsidR="001D04D2" w:rsidRPr="00776129" w:rsidRDefault="001D04D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1D04D2" w:rsidRPr="00BC5C83" w:rsidRDefault="001D04D2" w:rsidP="000B61D3">
      <w:pPr>
        <w:autoSpaceDE w:val="0"/>
        <w:autoSpaceDN w:val="0"/>
        <w:adjustRightInd w:val="0"/>
        <w:rPr>
          <w:b/>
          <w:sz w:val="32"/>
          <w:szCs w:val="32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B61905">
        <w:rPr>
          <w:color w:val="000000"/>
          <w:sz w:val="28"/>
          <w:szCs w:val="28"/>
        </w:rPr>
        <w:pict>
          <v:shape id="_x0000_i1032" type="#_x0000_t75" style="width:429.75pt;height:68.25pt">
            <v:imagedata r:id="rId24" o:title=""/>
          </v:shape>
        </w:pict>
      </w:r>
    </w:p>
    <w:p w:rsidR="001D04D2" w:rsidRPr="00556673" w:rsidRDefault="001D04D2" w:rsidP="000B61D3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1D04D2" w:rsidRPr="00D83144" w:rsidRDefault="001D04D2" w:rsidP="000B61D3">
      <w:pPr>
        <w:autoSpaceDE w:val="0"/>
        <w:autoSpaceDN w:val="0"/>
        <w:adjustRightInd w:val="0"/>
        <w:ind w:firstLine="539"/>
        <w:jc w:val="both"/>
      </w:pPr>
      <w:r w:rsidRPr="00F34C11">
        <w:rPr>
          <w:b/>
          <w:color w:val="DE8821"/>
          <w:sz w:val="30"/>
          <w:szCs w:val="30"/>
        </w:rPr>
        <w:t>Цель Открытых международных студенческих Интернет-олимпиад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Internet-Olympiad for students) – «выявление и поддержка одаренных детей и молодежи» (Государственная программа РФ «Развитие образования» на 2013–2020 годы), формирование потребности заниматься исследовательской деятельностью.</w: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w:pict>
          <v:roundrect id="_x0000_s1046" style="position:absolute;left:0;text-align:left;margin-left:6pt;margin-top:-.35pt;width:459pt;height:90pt;z-index:251672576" arcsize="10923f" fillcolor="#f90" strokecolor="#f90">
            <v:fill opacity="22938f"/>
            <v:textbox style="mso-next-textbox:#_x0000_s1046">
              <w:txbxContent>
                <w:p w:rsidR="001D04D2" w:rsidRPr="007601A1" w:rsidRDefault="001D04D2" w:rsidP="000B61D3">
                  <w:pPr>
                    <w:autoSpaceDE w:val="0"/>
                    <w:autoSpaceDN w:val="0"/>
                    <w:adjustRightInd w:val="0"/>
                    <w:jc w:val="center"/>
                    <w:rPr>
                      <w:i/>
                    </w:rPr>
                  </w:pPr>
                  <w:r w:rsidRPr="007601A1">
                    <w:rPr>
                      <w:i/>
                      <w:iCs/>
                      <w:color w:val="2A2A29"/>
                    </w:rPr>
                    <w:t>С 2008 года в Интернет-олимпиадах приняли участие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198 500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ВО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6 500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студентов СПО из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1039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вузов и </w:t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118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ссузов </w:t>
                  </w:r>
                  <w:r w:rsidRPr="007601A1">
                    <w:rPr>
                      <w:i/>
                      <w:iCs/>
                      <w:color w:val="2A2A29"/>
                    </w:rPr>
                    <w:br/>
                  </w:r>
                  <w:r w:rsidRPr="007601A1">
                    <w:rPr>
                      <w:b/>
                      <w:i/>
                      <w:iCs/>
                      <w:color w:val="DE8821"/>
                    </w:rPr>
                    <w:t>20</w:t>
                  </w:r>
                  <w:r w:rsidRPr="007601A1">
                    <w:rPr>
                      <w:i/>
                      <w:iCs/>
                      <w:color w:val="2A2A29"/>
                    </w:rPr>
                    <w:t xml:space="preserve"> стран: 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Узбекистана, Украины, Эстонии.</w:t>
                  </w:r>
                </w:p>
              </w:txbxContent>
            </v:textbox>
          </v:roundrect>
        </w:pict>
      </w: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Pr="000B7DBF" w:rsidRDefault="001D04D2" w:rsidP="000B61D3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1D04D2" w:rsidRDefault="001D04D2" w:rsidP="000B61D3">
      <w:pPr>
        <w:autoSpaceDE w:val="0"/>
        <w:autoSpaceDN w:val="0"/>
        <w:adjustRightInd w:val="0"/>
        <w:jc w:val="both"/>
      </w:pPr>
    </w:p>
    <w:p w:rsidR="001D04D2" w:rsidRPr="008056E3" w:rsidRDefault="001D04D2" w:rsidP="000B61D3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1D04D2" w:rsidRDefault="001D04D2" w:rsidP="000B61D3">
      <w:pPr>
        <w:ind w:firstLine="540"/>
        <w:rPr>
          <w:sz w:val="28"/>
          <w:szCs w:val="28"/>
        </w:rPr>
      </w:pPr>
      <w:r>
        <w:rPr>
          <w:noProof/>
        </w:rPr>
        <w:pict>
          <v:shape id="_x0000_s1047" type="#_x0000_t75" style="position:absolute;left:0;text-align:left;margin-left:297.35pt;margin-top:10.75pt;width:186.4pt;height:131.35pt;z-index:251673600">
            <v:imagedata r:id="rId25" o:title=""/>
            <w10:wrap type="square"/>
          </v:shape>
        </w:pict>
      </w:r>
      <w:r w:rsidRPr="00C6176D">
        <w:rPr>
          <w:b/>
          <w:bCs/>
          <w:color w:val="DA8200"/>
          <w:sz w:val="30"/>
          <w:szCs w:val="30"/>
        </w:rPr>
        <w:t>Открытые международные Интернет-олимпиады</w:t>
      </w:r>
      <w:r>
        <w:rPr>
          <w:b/>
          <w:bCs/>
          <w:color w:val="DA8200"/>
          <w:sz w:val="30"/>
          <w:szCs w:val="30"/>
        </w:rPr>
        <w:t xml:space="preserve"> </w:t>
      </w:r>
      <w:r w:rsidRPr="00C6176D">
        <w:rPr>
          <w:b/>
          <w:bCs/>
          <w:color w:val="DA8200"/>
          <w:sz w:val="30"/>
          <w:szCs w:val="30"/>
        </w:rPr>
        <w:t>2015–201</w:t>
      </w:r>
      <w:r w:rsidRPr="00C6176D">
        <w:rPr>
          <w:b/>
          <w:bCs/>
          <w:color w:val="DA8200"/>
          <w:sz w:val="30"/>
          <w:szCs w:val="30"/>
        </w:rPr>
        <w:t>6 уч</w:t>
      </w:r>
      <w:r>
        <w:rPr>
          <w:b/>
          <w:bCs/>
          <w:color w:val="DA8200"/>
          <w:sz w:val="30"/>
          <w:szCs w:val="30"/>
        </w:rPr>
        <w:t>ебного </w:t>
      </w:r>
      <w:r w:rsidRPr="00C6176D">
        <w:rPr>
          <w:b/>
          <w:bCs/>
          <w:color w:val="DA8200"/>
          <w:sz w:val="30"/>
          <w:szCs w:val="30"/>
        </w:rPr>
        <w:t>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проходят под патронажем 34 базовых вузов </w:t>
      </w:r>
      <w:r>
        <w:rPr>
          <w:color w:val="2A2A29"/>
          <w:sz w:val="28"/>
          <w:szCs w:val="28"/>
        </w:rPr>
        <w:br/>
      </w:r>
      <w:r w:rsidRPr="00204F35">
        <w:rPr>
          <w:color w:val="2A2A29"/>
          <w:sz w:val="28"/>
          <w:szCs w:val="28"/>
        </w:rPr>
        <w:t xml:space="preserve">по </w:t>
      </w:r>
      <w:r w:rsidRPr="00204F35">
        <w:rPr>
          <w:b/>
          <w:color w:val="2A2A29"/>
          <w:sz w:val="28"/>
          <w:szCs w:val="28"/>
        </w:rPr>
        <w:t>15 дисциплинам ВО</w:t>
      </w:r>
      <w:r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>
        <w:rPr>
          <w:color w:val="2A2A29"/>
          <w:sz w:val="28"/>
          <w:szCs w:val="28"/>
        </w:rPr>
        <w:t>, «Философия», «Химия», «Экология», «Экономика»</w:t>
      </w:r>
      <w:r w:rsidRPr="00204F35">
        <w:rPr>
          <w:color w:val="2A2A29"/>
          <w:sz w:val="28"/>
          <w:szCs w:val="28"/>
        </w:rPr>
        <w:t>)</w:t>
      </w:r>
      <w:r>
        <w:rPr>
          <w:color w:val="2A2A29"/>
          <w:sz w:val="28"/>
          <w:szCs w:val="28"/>
        </w:rPr>
        <w:t>.</w:t>
      </w:r>
    </w:p>
    <w:p w:rsidR="001D04D2" w:rsidRDefault="001D04D2" w:rsidP="000B61D3">
      <w:pPr>
        <w:spacing w:before="120" w:after="120"/>
        <w:ind w:firstLine="540"/>
        <w:jc w:val="both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международные И</w:t>
      </w:r>
      <w:r>
        <w:rPr>
          <w:b/>
          <w:bCs/>
          <w:color w:val="DA8200"/>
          <w:sz w:val="30"/>
          <w:szCs w:val="30"/>
        </w:rPr>
        <w:t xml:space="preserve">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образовательных организаций СПО 2016 года</w:t>
      </w:r>
      <w:r>
        <w:rPr>
          <w:b/>
          <w:bCs/>
          <w:color w:val="DA8200"/>
          <w:sz w:val="30"/>
          <w:szCs w:val="30"/>
        </w:rPr>
        <w:t xml:space="preserve"> 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1D04D2" w:rsidRPr="00EA5D11" w:rsidRDefault="001D04D2" w:rsidP="000B61D3">
      <w:pPr>
        <w:ind w:firstLine="540"/>
        <w:rPr>
          <w:b/>
          <w:color w:val="2A2A29"/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 xml:space="preserve"> </w:t>
      </w:r>
      <w:r w:rsidRPr="00EA5D11">
        <w:rPr>
          <w:color w:val="2A2A29"/>
          <w:sz w:val="28"/>
          <w:szCs w:val="28"/>
        </w:rPr>
        <w:t>проводятся по</w:t>
      </w:r>
      <w:r w:rsidRPr="007601A1">
        <w:rPr>
          <w:b/>
          <w:bCs/>
          <w:sz w:val="30"/>
          <w:szCs w:val="30"/>
        </w:rPr>
        <w:t xml:space="preserve"> </w:t>
      </w:r>
      <w:r w:rsidRPr="00EA5D11">
        <w:rPr>
          <w:b/>
          <w:color w:val="2A2A29"/>
          <w:sz w:val="28"/>
          <w:szCs w:val="28"/>
        </w:rPr>
        <w:t>четырем группам сложных систем: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технических системах (математика, информатика, физика);</w:t>
      </w:r>
    </w:p>
    <w:p w:rsidR="001D04D2" w:rsidRPr="00EA5D11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EA5D11">
        <w:rPr>
          <w:rFonts w:ascii="Times New Roman" w:hAnsi="Times New Roman" w:cs="Times New Roman"/>
          <w:sz w:val="28"/>
          <w:szCs w:val="28"/>
        </w:rPr>
        <w:t>Информационные технологии в сложных социально-экономических системах (математика, информатика, эконометрика);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сложных биосистемах (математика, информатика, экология);</w:t>
      </w:r>
    </w:p>
    <w:p w:rsidR="001D04D2" w:rsidRPr="000B61D3" w:rsidRDefault="001D04D2" w:rsidP="000B61D3">
      <w:pPr>
        <w:pStyle w:val="Pa8"/>
        <w:numPr>
          <w:ilvl w:val="0"/>
          <w:numId w:val="25"/>
        </w:numPr>
        <w:tabs>
          <w:tab w:val="left" w:pos="540"/>
        </w:tabs>
        <w:spacing w:after="80"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0B61D3">
        <w:rPr>
          <w:rFonts w:ascii="Times New Roman" w:hAnsi="Times New Roman" w:cs="Times New Roman"/>
          <w:sz w:val="28"/>
          <w:szCs w:val="28"/>
        </w:rPr>
        <w:t>Информационные технологии в архитектуре и строительстве (математика, информатика, физика).</w:t>
      </w:r>
    </w:p>
    <w:p w:rsidR="001D04D2" w:rsidRPr="003231A2" w:rsidRDefault="001D04D2" w:rsidP="00213A9B">
      <w:pPr>
        <w:autoSpaceDE w:val="0"/>
        <w:autoSpaceDN w:val="0"/>
        <w:adjustRightInd w:val="0"/>
        <w:spacing w:after="100" w:line="241" w:lineRule="atLeast"/>
        <w:ind w:left="360"/>
        <w:jc w:val="both"/>
        <w:rPr>
          <w:sz w:val="28"/>
          <w:szCs w:val="28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1D04D2" w:rsidRDefault="001D04D2" w:rsidP="002A551B">
      <w:pPr>
        <w:ind w:left="357" w:firstLine="709"/>
        <w:jc w:val="both"/>
        <w:rPr>
          <w:sz w:val="28"/>
          <w:szCs w:val="28"/>
        </w:rPr>
      </w:pPr>
    </w:p>
    <w:p w:rsidR="001D04D2" w:rsidRPr="00C853B1" w:rsidRDefault="001D04D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D04D2" w:rsidRPr="00D8004E" w:rsidRDefault="001D04D2" w:rsidP="002A551B">
      <w:pPr>
        <w:ind w:left="357" w:firstLine="709"/>
        <w:jc w:val="both"/>
        <w:rPr>
          <w:sz w:val="16"/>
          <w:szCs w:val="16"/>
        </w:rPr>
      </w:pPr>
    </w:p>
    <w:p w:rsidR="001D04D2" w:rsidRPr="00102E7A" w:rsidRDefault="001D04D2" w:rsidP="002953DF">
      <w:pPr>
        <w:keepNext/>
        <w:keepLines/>
        <w:jc w:val="center"/>
      </w:pPr>
      <w:r>
        <w:rPr>
          <w:noProof/>
        </w:rPr>
        <w:pict>
          <v:shape id="_x0000_i1033" type="#_x0000_t75" style="width:333pt;height:205.5pt;visibility:visible">
            <v:imagedata r:id="rId26" o:title=""/>
          </v:shape>
        </w:pict>
      </w:r>
      <w:r>
        <w:rPr>
          <w:sz w:val="28"/>
          <w:szCs w:val="28"/>
        </w:rPr>
        <w:br/>
      </w:r>
      <w:r w:rsidRPr="00102E7A">
        <w:t>Рис. 1. Трехмерная структура уровневой модели ПИМ</w:t>
      </w:r>
    </w:p>
    <w:p w:rsidR="001D04D2" w:rsidRPr="00C853B1" w:rsidRDefault="001D04D2" w:rsidP="002A551B">
      <w:pPr>
        <w:ind w:left="357" w:firstLine="709"/>
        <w:jc w:val="both"/>
        <w:rPr>
          <w:sz w:val="8"/>
          <w:szCs w:val="8"/>
        </w:rPr>
      </w:pPr>
    </w:p>
    <w:p w:rsidR="001D04D2" w:rsidRPr="00C1298E" w:rsidRDefault="001D04D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D04D2" w:rsidRPr="00C853B1" w:rsidRDefault="001D04D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D04D2" w:rsidRPr="00AF2E76" w:rsidRDefault="001D04D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 xml:space="preserve">Философия</w:t>
      </w:r>
      <w:r w:rsidRPr="002B1ABF">
        <w:t>»</w:t>
      </w:r>
    </w:p>
    <w:p w:rsidR="001D04D2" w:rsidRPr="00F90D91" w:rsidRDefault="001D04D2" w:rsidP="002A551B">
      <w:pPr>
        <w:rPr>
          <w:sz w:val="28"/>
          <w:szCs w:val="28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знания основных вопросов по дисциплине, но недостаточно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развития, не умеет проводить поиск информации в источниках разных типов, не обладает навыками восприятия и анализа текстов, имеющих философское содержание.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умеет проводить поиск информации в источниках разных типов, обладает некоторыми навыками восприятия и анализа текстов, имеющих философское содержание; имеет общее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и развитые практические умения и навыки по дисциплине, овладел необходимой системой знаний об основных направлениях, проблемах, теориях и методах философии, содержанием современных философских дискуссий по проблемам общественного развития; имеет представление об основных отраслях философского знания (метафизика, теория познания, логика, философская антропология, этика, эстетика, философия науки и техники, социальная философия); обладает навыками восприятия и анализа текстов, имеющих философское содержание; умеет использовать положения и категории философии для оценивания и анализа различных социальных тенденций, фактов и явлений.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A33B61" w:rsidRDefault="001D04D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1D04D2" w:rsidRPr="00A33B61" w:rsidRDefault="001D04D2" w:rsidP="002A551B">
      <w:pPr>
        <w:jc w:val="center"/>
        <w:rPr>
          <w:b/>
          <w:bCs/>
          <w:sz w:val="28"/>
          <w:szCs w:val="28"/>
          <w:lang w:val="en-US"/>
        </w:rPr>
      </w:pPr>
    </w:p>
    <w:p w:rsidR="001D04D2" w:rsidRPr="00DC5248" w:rsidRDefault="001D04D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информацию, полученную на основе исследования нестандартной ситуации, использовать положения и категории философии для оценивания и анализа различных социальных тенденций, фактов и явлений; демонстрирует готовность к диалогу и восприятию альтернатив, участию в дискуссиях по проблемам общественного и мировоззренческого характера; умеет обосновывать свою мировоззренческую и гражданскую позицию и применять полученные знания при решении профессиональных задач.</w:t>
      </w:r>
    </w:p>
    <w:p w:rsidR="001D04D2" w:rsidRPr="00DC5248" w:rsidRDefault="001D04D2" w:rsidP="002A551B">
      <w:pPr>
        <w:ind w:firstLine="709"/>
        <w:jc w:val="both"/>
        <w:rPr>
          <w:sz w:val="28"/>
          <w:szCs w:val="28"/>
          <w:lang w:val="en-US"/>
        </w:rPr>
      </w:pPr>
    </w:p>
    <w:p w:rsidR="001D04D2" w:rsidRPr="002B1ABF" w:rsidRDefault="001D04D2" w:rsidP="002A551B">
      <w:pPr>
        <w:pStyle w:val="Heading1"/>
        <w:numPr>
          <w:ilvl w:val="0"/>
          <w:numId w:val="0"/>
        </w:numPr>
      </w:pPr>
      <w:r w:rsidRPr="000B61D3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1D04D2" w:rsidRDefault="001D04D2" w:rsidP="002A551B">
      <w:pPr>
        <w:rPr>
          <w:sz w:val="28"/>
          <w:szCs w:val="28"/>
        </w:rPr>
      </w:pPr>
    </w:p>
    <w:p w:rsidR="001D04D2" w:rsidRPr="00AA0F2C" w:rsidRDefault="001D04D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1D04D2" w:rsidRPr="00AA0F2C" w:rsidRDefault="001D04D2" w:rsidP="00BA3C71">
      <w:pPr>
        <w:ind w:firstLine="720"/>
        <w:jc w:val="both"/>
      </w:pPr>
    </w:p>
    <w:p w:rsidR="001D04D2" w:rsidRPr="00AA0F2C" w:rsidRDefault="001D04D2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1D04D2" w:rsidRPr="00340E97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1D04D2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1D04D2" w:rsidRPr="00A805FA" w:rsidRDefault="001D04D2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1D04D2" w:rsidRDefault="001D04D2" w:rsidP="00BA3C71">
      <w:pPr>
        <w:ind w:firstLine="720"/>
        <w:jc w:val="both"/>
        <w:rPr>
          <w:i/>
          <w:iCs/>
        </w:rPr>
      </w:pPr>
    </w:p>
    <w:p w:rsidR="001D04D2" w:rsidRPr="004E42B5" w:rsidRDefault="001D04D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D04D2" w:rsidRDefault="001D04D2" w:rsidP="00BA3C71">
      <w:pPr>
        <w:keepNext/>
        <w:ind w:left="-540" w:firstLine="540"/>
        <w:jc w:val="center"/>
      </w:pPr>
      <w:r>
        <w:rPr>
          <w:noProof/>
        </w:rPr>
        <w:pict>
          <v:rect id="_x0000_s1048" style="position:absolute;left:0;text-align:left;margin-left:194.25pt;margin-top:5pt;width:43.5pt;height:20.25pt;z-index:251661312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9" style="position:absolute;left:0;text-align:left;margin-left:228pt;margin-top:5pt;width:63pt;height:20.25pt;z-index:251662336" filled="f" stroked="f">
            <v:textbox>
              <w:txbxContent>
                <w:p w:rsidR="001D04D2" w:rsidRPr="00A85067" w:rsidRDefault="001D04D2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0" style="position:absolute;left:0;text-align:left;margin-left:338.25pt;margin-top:11.75pt;width:75pt;height:24.4pt;z-index:25165926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1" style="position:absolute;left:0;text-align:left;margin-left:359.1pt;margin-top:39.5pt;width:75pt;height:24.4pt;z-index:25166028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2" style="position:absolute;left:0;text-align:left;margin-left:390pt;margin-top:66.5pt;width:75pt;height:24.4pt;z-index:251654144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420.75pt;margin-top:95.75pt;width:75pt;height:24.4pt;z-index:25165312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16.1pt;margin-top:95.75pt;width:75pt;height:24.4pt;z-index:251655168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47.2pt;margin-top:66.5pt;width:75pt;height:24.4pt;z-index:251656192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80.25pt;margin-top:39.5pt;width:75pt;height:24.4pt;z-index:251657216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97.5pt;margin-top:11pt;width:75pt;height:24.4pt;z-index:251658240" filled="f" stroked="f">
            <v:textbox>
              <w:txbxContent>
                <w:p w:rsidR="001D04D2" w:rsidRPr="00A85067" w:rsidRDefault="001D04D2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67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  <w10:anchorlock/>
          </v:rect>
        </w:pict>
      </w:r>
      <w:r>
        <w:pict>
          <v:shape id="_x0000_i1034" type="#_x0000_t75" style="width:447.75pt;height:126.75pt">
            <v:imagedata r:id="rId9" o:title=""/>
          </v:shape>
        </w:pict>
      </w:r>
    </w:p>
    <w:p w:rsidR="001D04D2" w:rsidRPr="002B3C22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D04D2">
        <w:tc>
          <w:tcPr>
            <w:tcW w:w="4657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1D04D2" w:rsidRDefault="001D04D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1D04D2" w:rsidRPr="00385218" w:rsidRDefault="001D04D2" w:rsidP="00385218">
      <w:pPr>
        <w:jc w:val="center"/>
      </w:pPr>
    </w:p>
    <w:p w:rsidR="001D04D2" w:rsidRPr="00385218" w:rsidRDefault="001D04D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1D04D2" w:rsidRDefault="001D04D2" w:rsidP="00BA3C71">
      <w:pPr>
        <w:ind w:firstLine="540"/>
        <w:jc w:val="both"/>
      </w:pPr>
    </w:p>
    <w:p w:rsidR="001D04D2" w:rsidRPr="001E700F" w:rsidRDefault="001D04D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1D04D2" w:rsidRPr="00E835D7" w:rsidRDefault="001D04D2" w:rsidP="00BA3C71">
      <w:pPr>
        <w:ind w:firstLine="540"/>
        <w:jc w:val="both"/>
        <w:rPr>
          <w:sz w:val="8"/>
          <w:szCs w:val="8"/>
        </w:rPr>
      </w:pPr>
    </w:p>
    <w:p w:rsidR="001D04D2" w:rsidRDefault="001D04D2" w:rsidP="00BA3C71">
      <w:pPr>
        <w:jc w:val="both"/>
      </w:pPr>
      <w:r>
        <w:rPr>
          <w:noProof/>
        </w:rPr>
        <w:pict>
          <v:shape id="_x0000_i1035" type="#_x0000_t75" style="width:453.75pt;height:208.5pt">
            <v:imagedata r:id="rId27" o:title=""/>
          </v:shape>
        </w:pict>
      </w:r>
    </w:p>
    <w:p w:rsidR="001D04D2" w:rsidRPr="00631222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1D04D2" w:rsidRDefault="001D04D2" w:rsidP="00BA3C71">
      <w:pPr>
        <w:jc w:val="both"/>
      </w:pPr>
    </w:p>
    <w:p w:rsidR="001D04D2" w:rsidRPr="00B9493B" w:rsidRDefault="001D04D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D04D2" w:rsidRDefault="001D04D2" w:rsidP="00BA3C71">
      <w:pPr>
        <w:tabs>
          <w:tab w:val="left" w:pos="720"/>
        </w:tabs>
        <w:ind w:right="-74"/>
        <w:jc w:val="both"/>
      </w:pPr>
    </w:p>
    <w:p w:rsidR="001D04D2" w:rsidRPr="006F5C37" w:rsidRDefault="001D04D2" w:rsidP="00BA3C71">
      <w:pPr>
        <w:tabs>
          <w:tab w:val="left" w:pos="720"/>
        </w:tabs>
        <w:spacing w:line="288" w:lineRule="auto"/>
        <w:jc w:val="center"/>
      </w:pPr>
      <w:r w:rsidRPr="00A936DB">
        <w:rPr>
          <w:noProof/>
        </w:rPr>
        <w:pict>
          <v:shape id="Picture 1" o:spid="_x0000_i1036" type="#_x0000_t75" style="width:453pt;height:233.25pt;visibility:visible">
            <v:imagedata r:id="rId28" o:title=""/>
          </v:shape>
        </w:pict>
      </w:r>
    </w:p>
    <w:p w:rsidR="001D04D2" w:rsidRPr="00621276" w:rsidRDefault="001D04D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1D04D2" w:rsidRDefault="001D04D2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D04D2" w:rsidRPr="00204977" w:rsidRDefault="001D04D2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7" type="#_x0000_t75" style="width:453.75pt;height:180pt;visibility:visible">
            <v:imagedata r:id="rId29" o:title=""/>
          </v:shape>
        </w:pict>
      </w:r>
    </w:p>
    <w:p w:rsidR="001D04D2" w:rsidRPr="008679E9" w:rsidRDefault="001D04D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1D04D2" w:rsidRDefault="001D04D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D04D2" w:rsidRPr="002144F4" w:rsidRDefault="001D04D2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D04D2" w:rsidRPr="00DE7D1A" w:rsidRDefault="001D04D2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8" type="#_x0000_t75" style="width:453.75pt;height:180pt;visibility:visible">
            <v:imagedata r:id="rId30" o:title=""/>
          </v:shape>
        </w:pict>
      </w:r>
    </w:p>
    <w:p w:rsidR="001D04D2" w:rsidRDefault="001D04D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D04D2" w:rsidRPr="00436291" w:rsidRDefault="001D04D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1D04D2" w:rsidRPr="00CF1861" w:rsidRDefault="001D04D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D04D2" w:rsidRPr="00DC390C" w:rsidRDefault="001D04D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9" type="#_x0000_t75" style="width:390pt;height:195.75pt;visibility:visible">
            <v:imagedata r:id="rId31" o:title=""/>
          </v:shape>
        </w:pict>
      </w:r>
    </w:p>
    <w:p w:rsidR="001D04D2" w:rsidRPr="00F90D91" w:rsidRDefault="001D04D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1D04D2" w:rsidRPr="004B0DCC" w:rsidRDefault="001D04D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Pr="00D950FC" w:rsidRDefault="001D04D2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0" type="#_x0000_t75" style="width:426pt;height:216.75pt;visibility:visible">
            <v:imagedata r:id="rId32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1D04D2" w:rsidRPr="004B0DCC" w:rsidRDefault="001D04D2" w:rsidP="00BA3C71">
      <w:pPr>
        <w:pStyle w:val="a2"/>
        <w:spacing w:line="240" w:lineRule="auto"/>
        <w:rPr>
          <w:sz w:val="16"/>
          <w:szCs w:val="16"/>
        </w:rPr>
      </w:pPr>
    </w:p>
    <w:p w:rsidR="001D04D2" w:rsidRDefault="001D04D2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D04D2" w:rsidRPr="00090F3E" w:rsidRDefault="001D04D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D04D2" w:rsidRDefault="001D04D2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1" type="#_x0000_t75" style="width:435.75pt;height:188.25pt;visibility:visible">
            <v:imagedata r:id="rId33" o:title=""/>
          </v:shape>
        </w:pict>
      </w:r>
    </w:p>
    <w:p w:rsidR="001D04D2" w:rsidRPr="0011151E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1D04D2" w:rsidRPr="00E835D7" w:rsidRDefault="001D04D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1D04D2" w:rsidRPr="00C84B7A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2" type="#_x0000_t75" style="width:399pt;height:239.25pt">
            <v:imagedata r:id="rId34" o:title=""/>
          </v:shape>
        </w:pict>
      </w:r>
    </w:p>
    <w:p w:rsidR="001D04D2" w:rsidRDefault="001D04D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1D04D2" w:rsidRPr="004B0DCC" w:rsidRDefault="001D04D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D04D2" w:rsidRDefault="001D04D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1D04D2" w:rsidRDefault="001D04D2" w:rsidP="00BA3C71">
      <w:pPr>
        <w:tabs>
          <w:tab w:val="left" w:pos="720"/>
        </w:tabs>
        <w:ind w:right="-74" w:firstLine="540"/>
        <w:jc w:val="both"/>
      </w:pPr>
    </w:p>
    <w:p w:rsidR="001D04D2" w:rsidRPr="00DB2321" w:rsidRDefault="001D04D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1D04D2" w:rsidRPr="004B0DCC" w:rsidRDefault="001D04D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D04D2" w:rsidRDefault="001D04D2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D04D2" w:rsidSect="00AF2E76">
          <w:footerReference w:type="default" r:id="rId35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D04D2" w:rsidRDefault="001D04D2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1D04D2" w:rsidRPr="00216FA1" w:rsidRDefault="001D04D2" w:rsidP="004072BC">
      <w:pPr>
        <w:keepNext/>
        <w:keepLines/>
        <w:rPr>
          <w:sz w:val="32"/>
          <w:szCs w:val="32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>
        <w:rPr>
          <w:noProof/>
          <w:lang w:val="en-US"/>
        </w:rPr>
        <w:t xml:space="preserve"> (020100.62)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Химия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ОПБ-04.03.01-21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Чайникова Юлия Владимировна &lt;3179122&gt;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Леонтьева Анна Владимировна &lt;3179125&gt;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Коробейникова Любовь Ивановна &lt;3179118&gt;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 Егор Сергеевич &lt;3179112&gt;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Рябова Анна Александровна &lt;3179119&gt;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Пушина Анна Михайловна &lt;3179117&gt;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Камалеева Наталья Ильязовна &lt;3176831&gt;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Халитова Резеда Аверахимовна &lt;3184032&gt;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Макарова Александра Игоревна &lt;3177683&gt;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Быкова Наталья Андреевна &lt;3179123&gt;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Рахманова Альфия Альфредовна &lt;3179113&gt;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Белова Татьяна Ивановна &lt;3179116&gt;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Дерягина Татьяна Владимировна &lt;3179115&gt;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Чекмарева Анна Сергеевна &lt;3177684&gt;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Матвеева Юлия Валерьевна &lt;3184033&gt;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Петренко Кристина Владимировна &lt;3179120&gt;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Калабина Татьяна Валентиновна &lt;3180146&gt;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Белых Анастасия Владимировна &lt;3179126&gt;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Витвинов Алексей Васильевич &lt;3179121&gt;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08fs155003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06.03.01</w:t>
      </w:r>
      <w:r>
        <w:rPr>
          <w:noProof/>
          <w:lang w:val="en-US"/>
        </w:rPr>
        <w:t xml:space="preserve"> (020400.62)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Биология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Красильникова А.С.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 М.В.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Васильева Д.Ю.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Губайдуллина Э.К.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Назырова О.А.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Пестерев В.И.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Мутовалов И.И.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Григорьева В.В.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Домрачев Т.Б.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Чайникова А.П.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Никонова М.И.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Кузнецова А.С.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Малых М.С.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Хаметов Э.Ф.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Жердникова И.Г.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Петрова С.С.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Мусалимова М.Л.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Гришанова Н.С.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Клименко Ю.М.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Берзин С.И.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Ильиных А.Б.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Касимова Г.С.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Пудова Т.Н.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Копысова С.В.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Давыдова А.И.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Алексеева С.А.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Курбатов В.В.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Артемьева Д.С.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ОАБ-06.03.01-22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Горбушина А.Н.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Ислибаева В.В.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Кулябин В.А.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Павлова Е.А.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Стробыкина Ю.А.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Стародубцев А.Р.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Чумакова М.А.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Шиляева Е.В.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Тютина А.А.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Гильманова Л.У.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Султанова Л.М.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Шайхутдинова Г.Ю.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Буторина К.П.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Татаркин К.С.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Перминова Д.А.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Сухова Е.А.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Семенова Г.Н.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Вагина Т.М.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Акимова Р.А.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Дьяконова А.А.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Какатунова А.Ю.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Шарипова А.Р.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08fs160329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39.03.03</w:t>
      </w:r>
      <w:r>
        <w:rPr>
          <w:noProof/>
          <w:lang w:val="en-US"/>
        </w:rPr>
        <w:t xml:space="preserve"> (040700.62)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Организация работы с молодежью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ОАБ-39.03.03-21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Ясакова Юлия Владимировна &lt;3177820&gt;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Кузьминых Мария Алексеевна &lt;3177821&gt;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Тычинина Елизавета Анатольевна &lt;3179642&gt;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Ежов Никита Романович &lt;3184270&gt;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Долгушина Ксения Игоревна &lt;3179356&gt;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Бартов Владислав Сергеевич &lt;3179359&gt;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Алексеева Дарья Алексеевна &lt;3177819&gt;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Соколова Полина Владиславовна &lt;3179350&gt;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Чернобровкина Олеся Сергеевна &lt;3179352&gt;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Дебелая Юлия Васильевна &lt;3177817&gt;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Каримов Дамир Рафаилевич &lt;3179354&gt;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Ичетовкина Татьяна Андреевна &lt;3177818&gt;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Ложкина Светлана Анатольевна &lt;3179353&gt;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Копосова Ирина Дмитриевна &lt;3179357&gt;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Егорова Алена Владимировна &lt;3179355&gt;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Березкина Елена Ивановна &lt;3179361&gt;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Владыкина Лилия Сергеевна &lt;3179362&gt;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Миллиятов Алексей Ясонович &lt;2838971&gt;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>
        <w:rPr>
          <w:noProof/>
          <w:lang w:val="en-US"/>
        </w:rPr>
        <w:t xml:space="preserve"> (031600.62)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ОАБ-42.03.01-21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Муллаянова Регина Радиковна &lt;3184273&gt;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Валиев Ильяз Ильгизович &lt;3179322&gt;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Чурбакова Екатерина Алексеевна &lt;3179324&gt;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Бородкина Александра Сергеевна &lt;3179330&gt;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Лекомцева Полина Николаевна &lt;3184279&gt;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Перевозчикова Кристина Андреевна &lt;317932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Булдаков Артем Александрович &lt;3177811&gt;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Лавров Михаил Владимирович &lt;3184280&gt;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Прохорова Анна Борисовна &lt;3179332&gt;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Смирнова Дарья Сергеевна &lt;3184274&gt;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Тихонова Дарья Алексеевна &lt;3187352&gt;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Елизавета Алексеевна &lt;3176926&gt;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Лялина Анна Любамировна &lt;3179335&gt;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Ившина Юлия Анатольевна &lt;3179321&gt;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Шикалова Ирина Владимировна &lt;3184272&gt;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Серебренникова Анна Алексеевна &lt;3179329&gt;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Рубцова Анна Владимировна &lt;3179336&gt;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Брекоткина Юлия Александровна &lt;3179337&gt;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Пушкарёва Алина Алексеевна &lt;3179327&gt;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Юсупова Алина Рамилевна &lt;3179325&gt;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Малютин Артем Андреевич &lt;3193937&gt;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Корепанова Анна Леонидовна &lt;3184276&gt;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Топузян Сусанна Сейрановна &lt;3179334&gt;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Аверикова Александра Юрьевна &lt;3223804&gt;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Бякова Полина Андреевна &lt;3183988&gt;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Хисматуллин Марат Минсурович &lt;3184277&gt;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Шельпякова Юлия Николаевна &lt;3177809&gt;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Наумова Ксения Сергеевна &lt;3184278&gt;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Калинина Анастасия Октаевна &lt;3179331&gt;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42.03.03</w:t>
      </w:r>
      <w:r>
        <w:rPr>
          <w:noProof/>
          <w:lang w:val="en-US"/>
        </w:rPr>
        <w:t xml:space="preserve"> (035000.62)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Издательское дело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ОАБ-42.03.03-21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Меркушева Анна Вадимовна &lt;3176863&gt;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Волкова Анастасия Андреевна &lt;3179343&gt;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Пыжьянова Александра Андреевна &lt;3179345&gt;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Гавшина Дарья Александровна &lt;3179348&gt;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Михалева Мария Константиновна &lt;3187351&gt;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Пантюхина Дина Игоревна &lt;3179347&gt;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Коткова Алина Михайловна &lt;3179349&gt;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Мосова Динара Игоревна &lt;3179346&gt;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43.03.02</w:t>
      </w:r>
      <w:r>
        <w:rPr>
          <w:noProof/>
          <w:lang w:val="en-US"/>
        </w:rPr>
        <w:t xml:space="preserve"> (100400.62)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Туризм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ОАБ-43.03.02-21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Эйрих Анна Александровна &lt;3179368&gt;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Ряпалова Оксана Сергеевна &lt;3179645&gt;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Жукова Виктория Игоревна &lt;3179367&gt;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Шамеева Ирина Ильфатовна &lt;3179369&gt;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Лаптева Елена Петровна &lt;3179366&gt;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Филиппова Анна Андреевна &lt;3176864&gt;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Алексеева Арина Сергеевна &lt;3179363&gt;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Плетнева Марина Михайловна &lt;3184296&gt;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Шилова Ксения Андреевна &lt;3184297&gt;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Искендерова Ламия Тарлан Кызы &lt;3184298&gt;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ОПБ-43.03.02-21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Малышева Юлиана Сергеевна &lt;3179373&gt;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Тихонова Елизавета Алексеевна &lt;3179375&gt;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Дюкин Павел Дмитриевич &lt;3179377&gt;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Караваева Мария Константиновна &lt;3179372&gt;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Фокина Елена Александровна &lt;3179378&gt;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Борисов Максим Антонович &lt;3184302&gt;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Хозяйкина Алина Дмитриевна &lt;3177822&gt;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Ковина Анна Олеговна &lt;3179374&gt;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Бардакова Светлана Александровна &lt;318430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Шарипзянова Оксана Олеговна &lt;3179376&gt;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Манзюк Олеся Васильевна &lt;3184306&gt;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Куликов Роман Евгеньевич &lt;3179371&gt;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08fs170860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Анастасия Дмитриевна &lt;3176865&gt;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45.03.01</w:t>
      </w:r>
      <w:r>
        <w:rPr>
          <w:noProof/>
          <w:lang w:val="en-US"/>
        </w:rPr>
        <w:t xml:space="preserve"> (032700.62)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Филология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ОАБ-45.03.01р-21,22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Ласкова Екатерина Сергеевна &lt;3180858&gt;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Черкасова Татьяна Николаевна &lt;3178986&gt;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Дударева Татьяна Александровна &lt;3177612&gt;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Пантюхина Елизавета Сергеевна &lt;3178990&gt;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Газизулина Фарида Руслановна &lt;3177609&gt;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Жуйкова Екатерина Владимировна &lt;3178985&gt;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Воронцова Мария Сергеевна &lt;3177605&gt;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Глазырина Любовь Анатольевна &lt;2492143&gt;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Дмитриев Валерий Сергеевич &lt;3178989&gt;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Иванова Ирина Дмитриевна &lt;3177610&gt;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Ефимов Кирилл Сергеевич &lt;3178991&gt;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Пермякова Анна Константиновна &lt;3178994&gt;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Редозубова Елизавета Дмитриевна &lt;3177613&gt;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Короткая Анна Дмитриевна &lt;3177607&gt;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Загребина Мария Валерьевна &lt;3176817&gt;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Сальнов Егор Андреевич &lt;3176816&gt;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Ахвердян Анна Арсеновна &lt;3176818&gt;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Черанёва Анастасия Ивановна &lt;3177611&gt;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Крекнина Дарья Андреевна &lt;3184018&gt;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08fs171316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34</w:t>
            </w:r>
            <w:r w:rsidRPr="00FC7007">
              <w:t xml:space="preserve"> из </w:t>
            </w:r>
            <w:r>
              <w:rPr>
                <w:noProof/>
              </w:rPr>
              <w:t xml:space="preserve">34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17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Pr="0043728E" w:rsidRDefault="001D04D2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51.03.01</w:t>
      </w:r>
      <w:r>
        <w:rPr>
          <w:noProof/>
          <w:lang w:val="en-US"/>
        </w:rPr>
        <w:t xml:space="preserve"> (033000.62)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 xml:space="preserve">Культурология</w:t>
      </w:r>
      <w:r w:rsidRPr="004072BC">
        <w:rPr>
          <w:lang w:val="en-US"/>
        </w:rPr>
        <w:t>»</w:t>
      </w:r>
    </w:p>
    <w:p w:rsidR="001D04D2" w:rsidRPr="0043728E" w:rsidRDefault="001D04D2" w:rsidP="004072BC">
      <w:pPr>
        <w:keepNext/>
        <w:keepLines/>
        <w:jc w:val="center"/>
        <w:rPr>
          <w:lang w:val="en-US"/>
        </w:rPr>
      </w:pPr>
    </w:p>
    <w:p w:rsidR="001D04D2" w:rsidRPr="00214966" w:rsidRDefault="001D04D2" w:rsidP="004072BC">
      <w:pPr>
        <w:keepNext/>
        <w:keepLines/>
        <w:jc w:val="center"/>
        <w:rPr>
          <w:color w:val="000000"/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ОАБ-51.03.01-21</w:t>
      </w:r>
    </w:p>
    <w:p w:rsidR="001D04D2" w:rsidRPr="00840326" w:rsidRDefault="001D04D2" w:rsidP="004072BC">
      <w:pPr>
        <w:keepNext/>
        <w:keepLines/>
        <w:jc w:val="center"/>
      </w:pPr>
      <w:r w:rsidRPr="00840326">
        <w:rPr>
          <w:color w:val="000000"/>
        </w:rPr>
        <w:t>Трудоемкость:</w:t>
      </w:r>
      <w:r>
        <w:rPr>
          <w:color w:val="000000"/>
        </w:rPr>
        <w:t xml:space="preserve"> </w:t>
      </w:r>
      <w:r>
        <w:rPr>
          <w:noProof/>
          <w:color w:val="000000"/>
        </w:rPr>
        <w:t xml:space="preserve">4 кредита</w:t>
      </w:r>
    </w:p>
    <w:p w:rsidR="001D04D2" w:rsidRDefault="001D04D2" w:rsidP="004072BC">
      <w:pPr>
        <w:keepNext/>
        <w:keepLines/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D04D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840326" w:rsidRDefault="001D04D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Цветкова Валерия Викторовна &lt;3179342&gt;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Ильина Марина Валерьевна &lt;3179339&gt;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Широбокова Любовь Сергеевна &lt;3179338&gt;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D04D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</w:pPr>
            <w:r>
              <w:rPr>
                <w:noProof/>
              </w:rPr>
              <w:t xml:space="preserve">Тутутова Альбина Альбертовна &lt;3179341&gt;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08fs170888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  <w:r w:rsidRPr="00FC7007">
              <w:t xml:space="preserve"> из </w:t>
            </w:r>
            <w:r>
              <w:rPr>
                <w:noProof/>
              </w:rPr>
              <w:t xml:space="preserve">31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DC5248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1D04D2" w:rsidRPr="0043728E" w:rsidRDefault="001D04D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D04D2" w:rsidRPr="0043728E" w:rsidRDefault="001D04D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D04D2" w:rsidRPr="00FC7007" w:rsidRDefault="001D04D2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1D04D2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keepNext/>
        <w:keepLines/>
        <w:jc w:val="center"/>
        <w:rPr>
          <w:lang w:val="en-US"/>
        </w:rPr>
      </w:pPr>
    </w:p>
    <w:tbl/>
    <w:p w:rsidR="001D04D2" w:rsidRPr="00415C26" w:rsidRDefault="001D04D2" w:rsidP="002A551B">
      <w:pPr>
        <w:keepNext/>
        <w:keepLines/>
        <w:jc w:val="center"/>
        <w:rPr>
          <w:lang w:val="en-US"/>
        </w:rPr>
      </w:pPr>
    </w:p>
    <w:p w:rsidR="001D04D2" w:rsidRDefault="001D04D2" w:rsidP="002A551B">
      <w:pPr>
        <w:rPr>
          <w:sz w:val="28"/>
          <w:szCs w:val="28"/>
        </w:rPr>
      </w:pPr>
    </w:p>
    <w:p w:rsidR="001D04D2" w:rsidRDefault="001D04D2" w:rsidP="002A551B">
      <w:pPr>
        <w:rPr>
          <w:sz w:val="28"/>
          <w:szCs w:val="28"/>
        </w:rPr>
        <w:sectPr w:rsidR="001D04D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1D04D2" w:rsidRPr="0013504D" w:rsidRDefault="001D04D2" w:rsidP="002A551B">
      <w:pPr>
        <w:jc w:val="center"/>
      </w:pPr>
    </w:p>
    <w:p w:rsidR="001D04D2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1D04D2" w:rsidRPr="0013504D" w:rsidRDefault="001D04D2" w:rsidP="002A551B">
      <w:pPr>
        <w:jc w:val="center"/>
      </w:pPr>
    </w:p>
    <w:p w:rsidR="001D04D2" w:rsidRPr="0013504D" w:rsidRDefault="001D04D2" w:rsidP="002A551B">
      <w:pPr>
        <w:spacing w:line="360" w:lineRule="auto"/>
        <w:jc w:val="center"/>
      </w:pPr>
    </w:p>
    <w:p w:rsidR="001D04D2" w:rsidRDefault="001D04D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1D04D2" w:rsidRPr="00333C88" w:rsidRDefault="001D04D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1D04D2" w:rsidRPr="00333C88" w:rsidSect="00945CE9">
      <w:footerReference w:type="default" r:id="rId36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04D2" w:rsidRDefault="001D04D2">
      <w:r>
        <w:separator/>
      </w:r>
    </w:p>
  </w:endnote>
  <w:endnote w:type="continuationSeparator" w:id="1">
    <w:p w:rsidR="001D04D2" w:rsidRDefault="001D0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altName w:val=" MS Sans Serif"/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027098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4D2" w:rsidRDefault="001D04D2" w:rsidP="00213A9B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213A9B">
    <w:pPr>
      <w:pStyle w:val="Footer"/>
      <w:framePr w:wrap="around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7</w:t>
    </w:r>
    <w:r>
      <w:rPr>
        <w:rStyle w:val="PageNumber"/>
      </w:rPr>
      <w:fldChar w:fldCharType="end"/>
    </w:r>
  </w:p>
  <w:p w:rsidR="001D04D2" w:rsidRDefault="001D04D2" w:rsidP="00FC62C9">
    <w:pPr>
      <w:pStyle w:val="Footer"/>
      <w:ind w:right="360"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D04D2" w:rsidRDefault="001D04D2" w:rsidP="005A06CA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24</w:t>
    </w:r>
    <w:r>
      <w:rPr>
        <w:rStyle w:val="PageNumber"/>
      </w:rPr>
      <w:fldChar w:fldCharType="end"/>
    </w:r>
  </w:p>
  <w:p w:rsidR="001D04D2" w:rsidRDefault="001D04D2" w:rsidP="00415C26">
    <w:pPr>
      <w:pStyle w:val="Footer"/>
      <w:ind w:right="360" w:firstLine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D2" w:rsidRDefault="001D04D2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29</w:t>
    </w:r>
    <w:r>
      <w:rPr>
        <w:rStyle w:val="PageNumber"/>
      </w:rPr>
      <w:fldChar w:fldCharType="end"/>
    </w:r>
  </w:p>
  <w:p w:rsidR="001D04D2" w:rsidRDefault="001D04D2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04D2" w:rsidRDefault="001D04D2">
      <w:r>
        <w:separator/>
      </w:r>
    </w:p>
  </w:footnote>
  <w:footnote w:type="continuationSeparator" w:id="1">
    <w:p w:rsidR="001D04D2" w:rsidRDefault="001D04D2">
      <w:r>
        <w:continuationSeparator/>
      </w:r>
    </w:p>
  </w:footnote>
  <w:footnote w:id="2">
    <w:p w:rsidR="001D04D2" w:rsidRDefault="001D04D2" w:rsidP="00DC5248">
      <w:pPr>
        <w:pStyle w:val="FootnoteText"/>
        <w:jc w:val="both"/>
      </w:pPr>
      <w:bookmarkStart w:id="1" w:name="blockstart_note"/>
      <w:bookmarkEnd w:id="1"/>
      <w:r>
        <w:rPr>
          <w:rStyle w:val="FootnoteReference"/>
        </w:rPr>
        <w:footnoteRef/>
      </w:r>
      <w:r>
        <w:t xml:space="preserve"> </w:t>
      </w:r>
      <w:r w:rsidRPr="00355D98">
        <w:rPr>
          <w:sz w:val="24"/>
          <w:szCs w:val="24"/>
        </w:rPr>
        <w:t>Обращаем Ваше внимание, что наименование дисциплины для конкретного направления подготовки (специальности) приводится в соответствии с ФГОС. В педагогическом анализе/ мониторинге отражена информация по дисциплинам, имеющим пересечения в обобщенных структурах содержания ПИМ, в связи с чем в тексте указывается одно наименование дисциплины.</w:t>
      </w:r>
      <w:bookmarkStart w:id="2" w:name="blockend_note"/>
      <w:bookmarkEnd w:id="2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DF106E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DF106E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1B4897"/>
        <w:sz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hint="default"/>
        <w:color w:val="1B4897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7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cs="Times New Roman" w:hint="default"/>
      </w:rPr>
    </w:lvl>
  </w:abstractNum>
  <w:abstractNum w:abstractNumId="8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6D02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9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453CAB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3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hint="default"/>
        <w:color w:val="1B4897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DE8821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7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hint="default"/>
        <w:color w:val="E01B6F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4"/>
  </w:num>
  <w:num w:numId="4">
    <w:abstractNumId w:val="0"/>
  </w:num>
  <w:num w:numId="5">
    <w:abstractNumId w:val="22"/>
  </w:num>
  <w:num w:numId="6">
    <w:abstractNumId w:val="17"/>
  </w:num>
  <w:num w:numId="7">
    <w:abstractNumId w:val="7"/>
  </w:num>
  <w:num w:numId="8">
    <w:abstractNumId w:val="18"/>
  </w:num>
  <w:num w:numId="9">
    <w:abstractNumId w:val="11"/>
  </w:num>
  <w:num w:numId="10">
    <w:abstractNumId w:val="21"/>
  </w:num>
  <w:num w:numId="11">
    <w:abstractNumId w:val="5"/>
  </w:num>
  <w:num w:numId="12">
    <w:abstractNumId w:val="13"/>
  </w:num>
  <w:num w:numId="13">
    <w:abstractNumId w:val="14"/>
  </w:num>
  <w:num w:numId="14">
    <w:abstractNumId w:val="24"/>
  </w:num>
  <w:num w:numId="15">
    <w:abstractNumId w:val="20"/>
  </w:num>
  <w:num w:numId="16">
    <w:abstractNumId w:val="3"/>
  </w:num>
  <w:num w:numId="17">
    <w:abstractNumId w:val="2"/>
  </w:num>
  <w:num w:numId="18">
    <w:abstractNumId w:val="1"/>
  </w:num>
  <w:num w:numId="19">
    <w:abstractNumId w:val="8"/>
  </w:num>
  <w:num w:numId="20">
    <w:abstractNumId w:val="6"/>
  </w:num>
  <w:num w:numId="21">
    <w:abstractNumId w:val="15"/>
  </w:num>
  <w:num w:numId="22">
    <w:abstractNumId w:val="9"/>
  </w:num>
  <w:num w:numId="23">
    <w:abstractNumId w:val="19"/>
  </w:num>
  <w:num w:numId="24">
    <w:abstractNumId w:val="12"/>
  </w:num>
  <w:num w:numId="2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6DC8"/>
    <w:rsid w:val="00021D1A"/>
    <w:rsid w:val="00022275"/>
    <w:rsid w:val="0002280A"/>
    <w:rsid w:val="0002287B"/>
    <w:rsid w:val="00022FC2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50E66"/>
    <w:rsid w:val="00051206"/>
    <w:rsid w:val="000513A9"/>
    <w:rsid w:val="00051585"/>
    <w:rsid w:val="00051F4C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6396"/>
    <w:rsid w:val="0008749F"/>
    <w:rsid w:val="00090F3E"/>
    <w:rsid w:val="000914F6"/>
    <w:rsid w:val="00094418"/>
    <w:rsid w:val="000946AA"/>
    <w:rsid w:val="000963E0"/>
    <w:rsid w:val="000978BB"/>
    <w:rsid w:val="00097D4D"/>
    <w:rsid w:val="000A0CCF"/>
    <w:rsid w:val="000A11C8"/>
    <w:rsid w:val="000A2368"/>
    <w:rsid w:val="000A5D57"/>
    <w:rsid w:val="000A6776"/>
    <w:rsid w:val="000B02B7"/>
    <w:rsid w:val="000B1E1C"/>
    <w:rsid w:val="000B289E"/>
    <w:rsid w:val="000B3AB3"/>
    <w:rsid w:val="000B5A3B"/>
    <w:rsid w:val="000B61D3"/>
    <w:rsid w:val="000B696E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23A6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D04D2"/>
    <w:rsid w:val="001D0D14"/>
    <w:rsid w:val="001D23F5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2027EA"/>
    <w:rsid w:val="002040C9"/>
    <w:rsid w:val="00204977"/>
    <w:rsid w:val="00204F35"/>
    <w:rsid w:val="00205EBD"/>
    <w:rsid w:val="00206D77"/>
    <w:rsid w:val="00206D7D"/>
    <w:rsid w:val="002074E9"/>
    <w:rsid w:val="00210A1C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7AF"/>
    <w:rsid w:val="002549F1"/>
    <w:rsid w:val="0025525A"/>
    <w:rsid w:val="002553B2"/>
    <w:rsid w:val="00257F6E"/>
    <w:rsid w:val="002614D5"/>
    <w:rsid w:val="0026781A"/>
    <w:rsid w:val="00267BA4"/>
    <w:rsid w:val="002727EA"/>
    <w:rsid w:val="002735EB"/>
    <w:rsid w:val="00273811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9150A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3C4"/>
    <w:rsid w:val="002B3C22"/>
    <w:rsid w:val="002B3EDF"/>
    <w:rsid w:val="002B4DFC"/>
    <w:rsid w:val="002C25DC"/>
    <w:rsid w:val="002C2E60"/>
    <w:rsid w:val="002C3EEB"/>
    <w:rsid w:val="002C5225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45E6"/>
    <w:rsid w:val="003F00F1"/>
    <w:rsid w:val="003F185E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B10"/>
    <w:rsid w:val="00415C26"/>
    <w:rsid w:val="00416899"/>
    <w:rsid w:val="00417E8B"/>
    <w:rsid w:val="004201A8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738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EEA"/>
    <w:rsid w:val="004A4FD2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7B51"/>
    <w:rsid w:val="004D7F2F"/>
    <w:rsid w:val="004E2012"/>
    <w:rsid w:val="004E23C5"/>
    <w:rsid w:val="004E2707"/>
    <w:rsid w:val="004E3497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132D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6CA6"/>
    <w:rsid w:val="005A7675"/>
    <w:rsid w:val="005A7847"/>
    <w:rsid w:val="005A78B6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45DC"/>
    <w:rsid w:val="005C5302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29EC"/>
    <w:rsid w:val="005E2C31"/>
    <w:rsid w:val="005E446E"/>
    <w:rsid w:val="005E4979"/>
    <w:rsid w:val="005E502F"/>
    <w:rsid w:val="005E5A92"/>
    <w:rsid w:val="005E70FC"/>
    <w:rsid w:val="005F2734"/>
    <w:rsid w:val="005F347E"/>
    <w:rsid w:val="005F3AB7"/>
    <w:rsid w:val="005F6D15"/>
    <w:rsid w:val="0060024D"/>
    <w:rsid w:val="006018FE"/>
    <w:rsid w:val="00602B71"/>
    <w:rsid w:val="00603CC1"/>
    <w:rsid w:val="006042B7"/>
    <w:rsid w:val="00605026"/>
    <w:rsid w:val="00605740"/>
    <w:rsid w:val="006061C9"/>
    <w:rsid w:val="00607496"/>
    <w:rsid w:val="00607846"/>
    <w:rsid w:val="006107A4"/>
    <w:rsid w:val="00611D48"/>
    <w:rsid w:val="00613BFE"/>
    <w:rsid w:val="00614629"/>
    <w:rsid w:val="006146AF"/>
    <w:rsid w:val="006156D9"/>
    <w:rsid w:val="00616390"/>
    <w:rsid w:val="00616414"/>
    <w:rsid w:val="0062031A"/>
    <w:rsid w:val="00621276"/>
    <w:rsid w:val="00621546"/>
    <w:rsid w:val="00621E33"/>
    <w:rsid w:val="0062204F"/>
    <w:rsid w:val="00623FE9"/>
    <w:rsid w:val="0062477F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81530"/>
    <w:rsid w:val="00681879"/>
    <w:rsid w:val="00681B5F"/>
    <w:rsid w:val="00682B10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3190"/>
    <w:rsid w:val="006A4BC8"/>
    <w:rsid w:val="006A5E93"/>
    <w:rsid w:val="006A7977"/>
    <w:rsid w:val="006B0079"/>
    <w:rsid w:val="006B040C"/>
    <w:rsid w:val="006B1784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5A52"/>
    <w:rsid w:val="006F5C37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30D58"/>
    <w:rsid w:val="00730F8F"/>
    <w:rsid w:val="00732737"/>
    <w:rsid w:val="0073295B"/>
    <w:rsid w:val="00735069"/>
    <w:rsid w:val="007351EB"/>
    <w:rsid w:val="007355A9"/>
    <w:rsid w:val="0073605B"/>
    <w:rsid w:val="007421C7"/>
    <w:rsid w:val="00742CB4"/>
    <w:rsid w:val="00742EC8"/>
    <w:rsid w:val="007433EC"/>
    <w:rsid w:val="0074397D"/>
    <w:rsid w:val="00745128"/>
    <w:rsid w:val="0074570B"/>
    <w:rsid w:val="007467A3"/>
    <w:rsid w:val="00750C90"/>
    <w:rsid w:val="00752B5C"/>
    <w:rsid w:val="00752F3A"/>
    <w:rsid w:val="007540F3"/>
    <w:rsid w:val="00754B30"/>
    <w:rsid w:val="007601A1"/>
    <w:rsid w:val="00760D05"/>
    <w:rsid w:val="0076277C"/>
    <w:rsid w:val="007650BE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4060"/>
    <w:rsid w:val="007B4163"/>
    <w:rsid w:val="007B43C7"/>
    <w:rsid w:val="007B46B0"/>
    <w:rsid w:val="007B4A39"/>
    <w:rsid w:val="007B6D2F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7012"/>
    <w:rsid w:val="008075A3"/>
    <w:rsid w:val="00807C84"/>
    <w:rsid w:val="008107E3"/>
    <w:rsid w:val="00810A81"/>
    <w:rsid w:val="00811236"/>
    <w:rsid w:val="00811F2F"/>
    <w:rsid w:val="00814E57"/>
    <w:rsid w:val="00816FE5"/>
    <w:rsid w:val="008172F6"/>
    <w:rsid w:val="00820888"/>
    <w:rsid w:val="00822703"/>
    <w:rsid w:val="00823FC2"/>
    <w:rsid w:val="00824973"/>
    <w:rsid w:val="00824C3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D11"/>
    <w:rsid w:val="00860570"/>
    <w:rsid w:val="00861A58"/>
    <w:rsid w:val="00861CAB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7B21"/>
    <w:rsid w:val="008A2565"/>
    <w:rsid w:val="008A2B6D"/>
    <w:rsid w:val="008A2C22"/>
    <w:rsid w:val="008A5918"/>
    <w:rsid w:val="008B4394"/>
    <w:rsid w:val="008B46A0"/>
    <w:rsid w:val="008B50FD"/>
    <w:rsid w:val="008B53B4"/>
    <w:rsid w:val="008B5A64"/>
    <w:rsid w:val="008B5A65"/>
    <w:rsid w:val="008B7097"/>
    <w:rsid w:val="008B7DF1"/>
    <w:rsid w:val="008C4A63"/>
    <w:rsid w:val="008C5AC8"/>
    <w:rsid w:val="008C5DE5"/>
    <w:rsid w:val="008C6C39"/>
    <w:rsid w:val="008D00F2"/>
    <w:rsid w:val="008D378E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F0003"/>
    <w:rsid w:val="008F062C"/>
    <w:rsid w:val="008F13AF"/>
    <w:rsid w:val="008F3B75"/>
    <w:rsid w:val="008F5777"/>
    <w:rsid w:val="009004C8"/>
    <w:rsid w:val="00900BD5"/>
    <w:rsid w:val="00903063"/>
    <w:rsid w:val="00903E4F"/>
    <w:rsid w:val="00904FC5"/>
    <w:rsid w:val="00905796"/>
    <w:rsid w:val="00905AF3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3263"/>
    <w:rsid w:val="00923319"/>
    <w:rsid w:val="00923FC1"/>
    <w:rsid w:val="0092551E"/>
    <w:rsid w:val="00925E5B"/>
    <w:rsid w:val="00926C64"/>
    <w:rsid w:val="00926F45"/>
    <w:rsid w:val="00927160"/>
    <w:rsid w:val="00927ABD"/>
    <w:rsid w:val="0093026B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F96"/>
    <w:rsid w:val="00945CE9"/>
    <w:rsid w:val="00946870"/>
    <w:rsid w:val="00946D5B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DED"/>
    <w:rsid w:val="00957B21"/>
    <w:rsid w:val="00962F18"/>
    <w:rsid w:val="0096396F"/>
    <w:rsid w:val="00964165"/>
    <w:rsid w:val="00964C90"/>
    <w:rsid w:val="00964DE5"/>
    <w:rsid w:val="00965D1C"/>
    <w:rsid w:val="00965EB4"/>
    <w:rsid w:val="00966528"/>
    <w:rsid w:val="009669B9"/>
    <w:rsid w:val="009674A6"/>
    <w:rsid w:val="00970DF4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4455"/>
    <w:rsid w:val="00A65918"/>
    <w:rsid w:val="00A664FD"/>
    <w:rsid w:val="00A67DBB"/>
    <w:rsid w:val="00A70016"/>
    <w:rsid w:val="00A7077E"/>
    <w:rsid w:val="00A72AF5"/>
    <w:rsid w:val="00A72C4F"/>
    <w:rsid w:val="00A736BE"/>
    <w:rsid w:val="00A74035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75D0"/>
    <w:rsid w:val="00AB062D"/>
    <w:rsid w:val="00AB24D6"/>
    <w:rsid w:val="00AB4D0F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A2E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40137"/>
    <w:rsid w:val="00C40664"/>
    <w:rsid w:val="00C40AA6"/>
    <w:rsid w:val="00C40E8B"/>
    <w:rsid w:val="00C41C72"/>
    <w:rsid w:val="00C42588"/>
    <w:rsid w:val="00C43303"/>
    <w:rsid w:val="00C459AF"/>
    <w:rsid w:val="00C45A31"/>
    <w:rsid w:val="00C46058"/>
    <w:rsid w:val="00C47871"/>
    <w:rsid w:val="00C50391"/>
    <w:rsid w:val="00C50F8C"/>
    <w:rsid w:val="00C51098"/>
    <w:rsid w:val="00C510CE"/>
    <w:rsid w:val="00C5285B"/>
    <w:rsid w:val="00C55BD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57B4"/>
    <w:rsid w:val="00C75AEA"/>
    <w:rsid w:val="00C764E8"/>
    <w:rsid w:val="00C76535"/>
    <w:rsid w:val="00C76F06"/>
    <w:rsid w:val="00C80C85"/>
    <w:rsid w:val="00C81416"/>
    <w:rsid w:val="00C8202A"/>
    <w:rsid w:val="00C83994"/>
    <w:rsid w:val="00C8418E"/>
    <w:rsid w:val="00C84B7A"/>
    <w:rsid w:val="00C853B1"/>
    <w:rsid w:val="00C85B72"/>
    <w:rsid w:val="00C8618F"/>
    <w:rsid w:val="00C86B39"/>
    <w:rsid w:val="00C8744D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57E7"/>
    <w:rsid w:val="00D06784"/>
    <w:rsid w:val="00D100CA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DAC"/>
    <w:rsid w:val="00D656C4"/>
    <w:rsid w:val="00D65ECC"/>
    <w:rsid w:val="00D70247"/>
    <w:rsid w:val="00D7078C"/>
    <w:rsid w:val="00D73C1F"/>
    <w:rsid w:val="00D74BA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ACC"/>
    <w:rsid w:val="00D80DA3"/>
    <w:rsid w:val="00D83144"/>
    <w:rsid w:val="00D83253"/>
    <w:rsid w:val="00D835E3"/>
    <w:rsid w:val="00D84011"/>
    <w:rsid w:val="00D845E9"/>
    <w:rsid w:val="00D87EB3"/>
    <w:rsid w:val="00D93002"/>
    <w:rsid w:val="00D93CBF"/>
    <w:rsid w:val="00D950FC"/>
    <w:rsid w:val="00D96069"/>
    <w:rsid w:val="00D961A8"/>
    <w:rsid w:val="00DA1868"/>
    <w:rsid w:val="00DA221D"/>
    <w:rsid w:val="00DA31DB"/>
    <w:rsid w:val="00DA3E40"/>
    <w:rsid w:val="00DA3EE8"/>
    <w:rsid w:val="00DA48E3"/>
    <w:rsid w:val="00DA5235"/>
    <w:rsid w:val="00DB07E4"/>
    <w:rsid w:val="00DB207C"/>
    <w:rsid w:val="00DB2321"/>
    <w:rsid w:val="00DB249D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46F4"/>
    <w:rsid w:val="00E7567C"/>
    <w:rsid w:val="00E75D2C"/>
    <w:rsid w:val="00E76F4D"/>
    <w:rsid w:val="00E77303"/>
    <w:rsid w:val="00E8159A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F3C"/>
    <w:rsid w:val="00EE3ABC"/>
    <w:rsid w:val="00EE3DEC"/>
    <w:rsid w:val="00EE3E6C"/>
    <w:rsid w:val="00EE4C42"/>
    <w:rsid w:val="00EE6E1A"/>
    <w:rsid w:val="00EE766C"/>
    <w:rsid w:val="00EF0837"/>
    <w:rsid w:val="00EF1863"/>
    <w:rsid w:val="00EF216E"/>
    <w:rsid w:val="00EF3A51"/>
    <w:rsid w:val="00EF56C7"/>
    <w:rsid w:val="00EF6633"/>
    <w:rsid w:val="00EF6C78"/>
    <w:rsid w:val="00EF6E51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33A1"/>
    <w:rsid w:val="00F23A33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6296"/>
    <w:rsid w:val="00F46320"/>
    <w:rsid w:val="00F47106"/>
    <w:rsid w:val="00F47507"/>
    <w:rsid w:val="00F5132A"/>
    <w:rsid w:val="00F51486"/>
    <w:rsid w:val="00F514B1"/>
    <w:rsid w:val="00F51F64"/>
    <w:rsid w:val="00F548BA"/>
    <w:rsid w:val="00F55CBD"/>
    <w:rsid w:val="00F56CB5"/>
    <w:rsid w:val="00F612B9"/>
    <w:rsid w:val="00F624FB"/>
    <w:rsid w:val="00F640B9"/>
    <w:rsid w:val="00F675CF"/>
    <w:rsid w:val="00F67814"/>
    <w:rsid w:val="00F70FF7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B5D"/>
    <w:rsid w:val="00FE0C6E"/>
    <w:rsid w:val="00FE3015"/>
    <w:rsid w:val="00FE3050"/>
    <w:rsid w:val="00FE3D37"/>
    <w:rsid w:val="00FE78BB"/>
    <w:rsid w:val="00FF0C14"/>
    <w:rsid w:val="00FF0C33"/>
    <w:rsid w:val="00FF1383"/>
    <w:rsid w:val="00FF228F"/>
    <w:rsid w:val="00FF2A83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rFonts w:cs="Times New Roman"/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rFonts w:cs="Times New Roman"/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rFonts w:cs="Times New Roman"/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5A06CA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rFonts w:cs="Times New Roman"/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rFonts w:cs="Times New Roman"/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color w:val="000000"/>
      <w:sz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rFonts w:cs="Times New Roman"/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rFonts w:cs="Times New Roman"/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  <w:rPr>
      <w:rFonts w:cs="Times New Roman"/>
    </w:rPr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17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5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5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176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7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17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176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wmf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4.xml"/><Relationship Type="http://schemas.openxmlformats.org/officeDocument/2006/relationships/image" Id="rId39" Target="media/fepo3years_subj8.png"/><Relationship Type="http://schemas.openxmlformats.org/officeDocument/2006/relationships/image" Id="rId40" Target="media/fepo3years_vuz_subj8.png"/><Relationship Type="http://schemas.openxmlformats.org/officeDocument/2006/relationships/image" Id="rId41" Target="media/hist_partic_subj8.png"/><Relationship Type="http://schemas.openxmlformats.org/officeDocument/2006/relationships/image" Id="rId42" Target="media/hist_levels_subj8.png"/><Relationship Type="http://schemas.openxmlformats.org/officeDocument/2006/relationships/image" Id="rId43" Target="media/hist_levels_all_subj8.png"/><Relationship Type="http://schemas.openxmlformats.org/officeDocument/2006/relationships/image" Id="rId44" Target="media/hist_horiz1_3009412.png"/><Relationship Type="http://schemas.openxmlformats.org/officeDocument/2006/relationships/image" Id="rId45" Target="media/map_rates1_3009412.png"/><Relationship Type="http://schemas.openxmlformats.org/officeDocument/2006/relationships/image" Id="rId46" Target="media/hist_horiz2_3009412.png"/><Relationship Type="http://schemas.openxmlformats.org/officeDocument/2006/relationships/image" Id="rId47" Target="media/hist_resh2_3009412.png"/><Relationship Type="http://schemas.openxmlformats.org/officeDocument/2006/relationships/image" Id="rId48" Target="media/hist_horiz3_3009412.png"/><Relationship Type="http://schemas.openxmlformats.org/officeDocument/2006/relationships/image" Id="rId49" Target="media/hist_resh3_3009412.png"/><Relationship Type="http://schemas.openxmlformats.org/officeDocument/2006/relationships/image" Id="rId50" Target="media/pie_3009412.png"/><Relationship Type="http://schemas.openxmlformats.org/officeDocument/2006/relationships/image" Id="rId51" Target="media/hist_horiz1_3010165.png"/><Relationship Type="http://schemas.openxmlformats.org/officeDocument/2006/relationships/image" Id="rId52" Target="media/map_rates1_3010165.png"/><Relationship Type="http://schemas.openxmlformats.org/officeDocument/2006/relationships/image" Id="rId53" Target="media/hist_horiz2_3010165.png"/><Relationship Type="http://schemas.openxmlformats.org/officeDocument/2006/relationships/image" Id="rId54" Target="media/hist_resh2_3010165.png"/><Relationship Type="http://schemas.openxmlformats.org/officeDocument/2006/relationships/image" Id="rId55" Target="media/hist_horiz3_3010165.png"/><Relationship Type="http://schemas.openxmlformats.org/officeDocument/2006/relationships/image" Id="rId56" Target="media/hist_resh3_3010165.png"/><Relationship Type="http://schemas.openxmlformats.org/officeDocument/2006/relationships/image" Id="rId57" Target="media/pie_3010165.png"/><Relationship Type="http://schemas.openxmlformats.org/officeDocument/2006/relationships/image" Id="rId58" Target="media/hist_horiz1_3012329.png"/><Relationship Type="http://schemas.openxmlformats.org/officeDocument/2006/relationships/image" Id="rId59" Target="media/map_rates1_3012329.png"/><Relationship Type="http://schemas.openxmlformats.org/officeDocument/2006/relationships/image" Id="rId60" Target="media/hist_horiz2_3012329.png"/><Relationship Type="http://schemas.openxmlformats.org/officeDocument/2006/relationships/image" Id="rId61" Target="media/hist_resh2_3012329.png"/><Relationship Type="http://schemas.openxmlformats.org/officeDocument/2006/relationships/image" Id="rId62" Target="media/hist_horiz3_3012329.png"/><Relationship Type="http://schemas.openxmlformats.org/officeDocument/2006/relationships/image" Id="rId63" Target="media/hist_resh3_3012329.png"/><Relationship Type="http://schemas.openxmlformats.org/officeDocument/2006/relationships/image" Id="rId64" Target="media/pie_3012329.png"/><Relationship Type="http://schemas.openxmlformats.org/officeDocument/2006/relationships/image" Id="rId65" Target="media/hist_horiz1_3012321.png"/><Relationship Type="http://schemas.openxmlformats.org/officeDocument/2006/relationships/image" Id="rId66" Target="media/map_rates1_3012321.png"/><Relationship Type="http://schemas.openxmlformats.org/officeDocument/2006/relationships/image" Id="rId67" Target="media/hist_horiz2_3012321.png"/><Relationship Type="http://schemas.openxmlformats.org/officeDocument/2006/relationships/image" Id="rId68" Target="media/hist_resh2_3012321.png"/><Relationship Type="http://schemas.openxmlformats.org/officeDocument/2006/relationships/image" Id="rId69" Target="media/hist_horiz3_3012321.png"/><Relationship Type="http://schemas.openxmlformats.org/officeDocument/2006/relationships/image" Id="rId70" Target="media/hist_resh3_3012321.png"/><Relationship Type="http://schemas.openxmlformats.org/officeDocument/2006/relationships/image" Id="rId71" Target="media/pie_3012321.png"/><Relationship Type="http://schemas.openxmlformats.org/officeDocument/2006/relationships/image" Id="rId72" Target="media/hist_horiz1_3012334.png"/><Relationship Type="http://schemas.openxmlformats.org/officeDocument/2006/relationships/image" Id="rId73" Target="media/map_rates1_3012334.png"/><Relationship Type="http://schemas.openxmlformats.org/officeDocument/2006/relationships/image" Id="rId74" Target="media/hist_horiz2_3012334.png"/><Relationship Type="http://schemas.openxmlformats.org/officeDocument/2006/relationships/image" Id="rId75" Target="media/hist_resh2_3012334.png"/><Relationship Type="http://schemas.openxmlformats.org/officeDocument/2006/relationships/image" Id="rId76" Target="media/hist_horiz3_3012334.png"/><Relationship Type="http://schemas.openxmlformats.org/officeDocument/2006/relationships/image" Id="rId77" Target="media/hist_resh3_3012334.png"/><Relationship Type="http://schemas.openxmlformats.org/officeDocument/2006/relationships/image" Id="rId78" Target="media/pie_3012334.png"/><Relationship Type="http://schemas.openxmlformats.org/officeDocument/2006/relationships/image" Id="rId79" Target="media/hist_horiz1_3012322.png"/><Relationship Type="http://schemas.openxmlformats.org/officeDocument/2006/relationships/image" Id="rId80" Target="media/map_rates1_3012322.png"/><Relationship Type="http://schemas.openxmlformats.org/officeDocument/2006/relationships/image" Id="rId81" Target="media/hist_horiz2_3012322.png"/><Relationship Type="http://schemas.openxmlformats.org/officeDocument/2006/relationships/image" Id="rId82" Target="media/hist_resh2_3012322.png"/><Relationship Type="http://schemas.openxmlformats.org/officeDocument/2006/relationships/image" Id="rId83" Target="media/hist_horiz3_3012322.png"/><Relationship Type="http://schemas.openxmlformats.org/officeDocument/2006/relationships/image" Id="rId84" Target="media/hist_resh3_3012322.png"/><Relationship Type="http://schemas.openxmlformats.org/officeDocument/2006/relationships/image" Id="rId85" Target="media/pie_3012322.png"/><Relationship Type="http://schemas.openxmlformats.org/officeDocument/2006/relationships/image" Id="rId86" Target="media/hist_horiz1_3012417.png"/><Relationship Type="http://schemas.openxmlformats.org/officeDocument/2006/relationships/image" Id="rId87" Target="media/map_rates1_3012417.png"/><Relationship Type="http://schemas.openxmlformats.org/officeDocument/2006/relationships/image" Id="rId88" Target="media/hist_horiz2_3012417.png"/><Relationship Type="http://schemas.openxmlformats.org/officeDocument/2006/relationships/image" Id="rId89" Target="media/hist_resh2_3012417.png"/><Relationship Type="http://schemas.openxmlformats.org/officeDocument/2006/relationships/image" Id="rId90" Target="media/hist_horiz3_3012417.png"/><Relationship Type="http://schemas.openxmlformats.org/officeDocument/2006/relationships/image" Id="rId91" Target="media/hist_resh3_3012417.png"/><Relationship Type="http://schemas.openxmlformats.org/officeDocument/2006/relationships/image" Id="rId92" Target="media/pie_3012417.png"/><Relationship Type="http://schemas.openxmlformats.org/officeDocument/2006/relationships/image" Id="rId93" Target="media/hist_horiz1_3012331.png"/><Relationship Type="http://schemas.openxmlformats.org/officeDocument/2006/relationships/image" Id="rId94" Target="media/map_rates1_3012331.png"/><Relationship Type="http://schemas.openxmlformats.org/officeDocument/2006/relationships/image" Id="rId95" Target="media/hist_horiz2_3012331.png"/><Relationship Type="http://schemas.openxmlformats.org/officeDocument/2006/relationships/image" Id="rId96" Target="media/hist_resh2_3012331.png"/><Relationship Type="http://schemas.openxmlformats.org/officeDocument/2006/relationships/image" Id="rId97" Target="media/hist_horiz3_3012331.png"/><Relationship Type="http://schemas.openxmlformats.org/officeDocument/2006/relationships/image" Id="rId98" Target="media/hist_resh3_3012331.png"/><Relationship Type="http://schemas.openxmlformats.org/officeDocument/2006/relationships/image" Id="rId99" Target="media/pie_3012331.png"/><Relationship Type="http://schemas.openxmlformats.org/officeDocument/2006/relationships/image" Id="rId100" Target="media/hist_monitoring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2457</TotalTime>
  <Pages>29</Pages>
  <Words>7337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172</cp:revision>
  <cp:lastPrinted>2013-12-02T08:33:00Z</cp:lastPrinted>
  <dcterms:created xsi:type="dcterms:W3CDTF">2013-12-02T10:38:00Z</dcterms:created>
  <dcterms:modified xsi:type="dcterms:W3CDTF">2016-02-02T08:45:00Z</dcterms:modified>
</cp:coreProperties>
</file>