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«Физика»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математического и естественнонаучного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Физика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135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15650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152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13826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131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11044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9203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6172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Физика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94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Физика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44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44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Физика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>
              <w:rPr>
                <w:noProof/>
                <w:lang w:val="en-US"/>
              </w:rPr>
              <w:t xml:space="preserve"> (021000.62)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Физика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44%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>
              <w:rPr>
                <w:noProof/>
                <w:lang w:val="en-US"/>
              </w:rPr>
              <w:t xml:space="preserve"> (021300.62)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Физика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42%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>
              <w:rPr>
                <w:noProof/>
                <w:lang w:val="en-US"/>
              </w:rPr>
              <w:t xml:space="preserve"> (022000.62)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Физика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36% (ФЭПО-18), 6% (ФЭПО-19), 28% (ФЭПО-20), 25% (ФЭПО-21) и 44%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61% (ФЭПО-18), 63% (ФЭПО-19), 68% (ФЭПО-20), 64% (ФЭПО-21) и 73%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Физика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5-7 кредитов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Кинематика. Динамика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Энергия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Элементы механики сплошных сред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Феноменологическая термодинамика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физической кинетики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Электростатика. Проводники и диэлектрики в электрическом поле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Постоянный электрический ток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Магнитостатика. Электромагнитная индукция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Волны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Интерференция волн. Дифракция волн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Поляризация волн. Поглощение и дисперсия волн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Экспериментальные данные о структуре атомов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Квантово-механическое описание атомов. Оптические квантовые генераторы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Элементы квантовой микрофизики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Момент импульса. Динамика вращательного движения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Энергия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Релятивистская механика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Молекулярно-кинетическая теория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Второе начало термодинамики. Циклы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Магнитостатика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Электромагнитная индукция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Магнитное поле в веществе. Уравнения Максвелла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Гармонические колебания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Волны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Дифракция волн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Квантовые свойства электромагнитного излучения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Элементы квантовой механики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Элементарные частицы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Элементы механики сплошных сред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Энергия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5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28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62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Энергия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Энергия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59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Электростатика. Проводники и диэлектрики в электрическом поле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Экспериментальные данные о структуре атомов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Интерференция волн. Дифракция волн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622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механики сплошных сред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Квантовые свойства электромагнитного излучения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Релятивистская механика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Энергия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Магнитное поле в веществе. Уравнения Максвелла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Волны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Магнитостатика. Электромагнитная индукция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Гармонические колебания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Квантовые свойства электромагнитного излучения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08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ОАБ-05.03.06-11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Физика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ОАБ-05.03.06-11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5-7 кредитов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Кинематика. Динамика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физической кинетики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Постоянный электрический ток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Магнитостатика. 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Интерференция волн. Дифракция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Поляризация волн. Поглощение и дисперсия волн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Экспериментальные данные о структуре атомов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Момент импульса. Динамика вращательного движения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Молекулярно-кинетическая теория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Второе начало термодинамики. Циклы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Электромагнитная индукция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Магнитное поле в веществе. Уравнения Максвелла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Гармонические колебания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Волны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Физика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Постоянный электрический ток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Момент импульса. Динамика вращательного движения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Молекулярно-кинетическая теория</w:t>
      </w:r>
      <w:r w:rsidRPr="00742CB4">
        <w:rPr>
          <w:sz w:val="28"/>
          <w:szCs w:val="28"/>
          <w:lang w:val="en-US"/>
        </w:rPr>
        <w:t>»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Поляризация волн. Поглощение и дисперсия волн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Физика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Физика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47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Физика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>
        <w:rPr>
          <w:noProof/>
          <w:lang w:val="en-US"/>
        </w:rPr>
        <w:t xml:space="preserve"> (021000.62)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География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Антропова Ксения Васильевна &lt;3522791&gt;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Коренев Дмитрий Александрович &lt;3522795&gt;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Ермакова Галина Аркадьевна &lt;3524004&gt;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Нияматова Аделина Александровна &lt;3522787&gt;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Приезжая Яна Алексеевна &lt;3520975&gt;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Екимова Юлия Владимировна &lt;3520978&gt;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Владимировна &lt;3520976&gt;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Бачкина Дарья Владимировна &lt;3522782&gt;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Кабанова Дарья Петровна &lt;3520977&gt;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Гоголева Джульетта Петровна &lt;3524007&gt;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Исыпов Владислав Сергеевич &lt;3522781&gt;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Бояринцев Борис Сергеевич &lt;3522785&gt;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 Никита Игоревич &lt;3521031&gt;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Галина Романовна &lt;3522796&gt;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Пчельникова Юлия Петровна &lt;3522794&gt;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Сабурова Анна Николаевна &lt;3522793&gt;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Трегубов Александр Сергеевич &lt;3522788&gt;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Бадертдинов Марат Русланович &lt;3522783&gt;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Булатова Ирина Васильевна &lt;3522786&gt;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Павлов Антон Константинович &lt;3522790&gt;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Михайлов Вячеслав Сергеевич &lt;3522792&gt;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Соломин Павел Сергеевич &lt;3522784&gt;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Дундукова Татьяна Сергеевна &lt;3524006&gt;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Конюхов Ярослав Олегович &lt;3522789&gt;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Екимова Юлия Владимировна &lt;3520978&gt;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Нияматова Аделина Александровна &lt;3522787&gt;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Бачкина Дарья Владимировна &lt;3522782&gt;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Приезжая Яна Алексеевна &lt;3520975&gt;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Ермакова Галина Аркадьевна &lt;3524004&gt;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Чиганова Ирина Анатольевна &lt;3524005&gt;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Попова Анастасия Владимировна &lt;3520976&gt;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Сабурова Анна Николаевна &lt;3522793&gt;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08fs130001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Кабанова Дарья Петровна &lt;3520977&gt;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Коренев Дмитрий Александрович &lt;3522795&gt;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>
        <w:rPr>
          <w:noProof/>
          <w:lang w:val="en-US"/>
        </w:rPr>
        <w:t xml:space="preserve"> (021300.62)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Картография и геоинформатика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Егоров Максим Сергеевич &lt;3522767&gt;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Валеев Тимур Василевич &lt;3522763&gt;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Олькин Егор Олегович &lt;3523997&gt;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Колесников Никита Владимирович &lt;3520971&gt;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Сахапов Марат Рашидович &lt;3523998&gt;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Хромова Светлана Олеговна &lt;3522765&gt;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Матвеев Егор Викторович &lt;3522762&gt;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Бурнатская Диляра Фоатовна &lt;3522766&gt;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Попов Иван Павлович &lt;3522768&gt;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Леднёв Владислав Дмитриевич &lt;3528817&gt;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Николаев Дмитрий Борисович &lt;3522764&gt;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Силин Илья Сергеевич &lt;3521029&gt;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Калабин Яков Михайлович &lt;3524143&gt;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Базуева Екатерина Александровна &lt;3522761&gt;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Колесников Никита Владимирович &lt;3520971&gt;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Леднёв Владислав Дмитриевич &lt;3528817&gt;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Руди Александра Александровна &lt;3528818&gt;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Нурутдинов И.Р.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Руди Александра Александровна &lt;3528818&gt;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08fs181152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>
        <w:rPr>
          <w:noProof/>
          <w:lang w:val="en-US"/>
        </w:rPr>
        <w:t xml:space="preserve"> (022000.62)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Экология и природопользование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Сойма Елена Михайловна &lt;3522849&gt;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Булатова Юлия Сергеевна &lt;3522855&gt;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Андреевна &lt;3522841&gt;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Парыгина Екатерина Сергеевна &lt;3522843&gt;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Виталий Семенович &lt;3524020&gt;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 Илья Константинович &lt;3522842&gt;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Гуртова Дария Александровна &lt;3522853&gt;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Чукавина Елизавета Игоревна &lt;3524023&gt;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Щербаков Никита Сергеевич &lt;3528748&gt;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Едиярова Наиля Ровшан кызы &lt;3524019&gt;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Лаптева Екатерина Семеновна &lt;3522847&gt;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Алексей Михайлович &lt;3522845&gt;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Подшивалов Михаил Алексеевич &lt;3522840&gt;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Зайцев Александр Михайлович &lt;3522844&gt;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Максим Алексеевич &lt;3522846&gt;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Лихачева Анна Евгеньевна &lt;3524021&gt;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Макерова Елена Анатольевна &lt;3536007&gt;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Софья Алексеевна &lt;3524022&gt;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Большакова Ксения Васильевна &lt;3522852&gt;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08fs177497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ОАБ-05.03.06-11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5-7 кредитов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Никонова Анастасия Игоревна &lt;3536008&gt;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Дарья Григорьевна &lt;3523343&gt;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Тютин Айдар Агзамович &lt;3522848&gt;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Антуганова Татьяна Александровна &lt;352285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Сойма Елена Михайловна &lt;3522849&gt;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Лаптева Екатерина Семеновна &lt;3522847&gt;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Макерова Елена Анатольевна &lt;3536007&gt;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 Илья Константинович &lt;3522842&gt;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Максим Алексеевич &lt;3522846&gt;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Гуртова Дария Александровна &lt;3522853&gt;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Булатова Юлия Сергеевна &lt;3522855&gt;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Большакова Ксения Васильевна &lt;3522852&gt;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08fs129918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6.png"/><Relationship Type="http://schemas.openxmlformats.org/officeDocument/2006/relationships/image" Id="rId40" Target="media/fepo3years_vuz_subj6.png"/><Relationship Type="http://schemas.openxmlformats.org/officeDocument/2006/relationships/image" Id="rId41" Target="media/hist_partic_subj6.png"/><Relationship Type="http://schemas.openxmlformats.org/officeDocument/2006/relationships/image" Id="rId42" Target="media/hist_levels_subj6.png"/><Relationship Type="http://schemas.openxmlformats.org/officeDocument/2006/relationships/image" Id="rId43" Target="media/hist_levels_all_subj6.png"/><Relationship Type="http://schemas.openxmlformats.org/officeDocument/2006/relationships/image" Id="rId44" Target="media/hist_horiz1_3000855.png"/><Relationship Type="http://schemas.openxmlformats.org/officeDocument/2006/relationships/image" Id="rId45" Target="media/map_rates1_3000855.png"/><Relationship Type="http://schemas.openxmlformats.org/officeDocument/2006/relationships/image" Id="rId46" Target="media/hist_horiz2_3000855.png"/><Relationship Type="http://schemas.openxmlformats.org/officeDocument/2006/relationships/image" Id="rId47" Target="media/hist_resh2_3000855.png"/><Relationship Type="http://schemas.openxmlformats.org/officeDocument/2006/relationships/image" Id="rId48" Target="media/hist_horiz3_3000855.png"/><Relationship Type="http://schemas.openxmlformats.org/officeDocument/2006/relationships/image" Id="rId49" Target="media/hist_resh3_3000855.png"/><Relationship Type="http://schemas.openxmlformats.org/officeDocument/2006/relationships/image" Id="rId50" Target="media/pie_3000855.png"/><Relationship Type="http://schemas.openxmlformats.org/officeDocument/2006/relationships/image" Id="rId51" Target="media/hist_horiz1_3016221.png"/><Relationship Type="http://schemas.openxmlformats.org/officeDocument/2006/relationships/image" Id="rId52" Target="media/map_rates1_3016221.png"/><Relationship Type="http://schemas.openxmlformats.org/officeDocument/2006/relationships/image" Id="rId53" Target="media/hist_horiz2_3016221.png"/><Relationship Type="http://schemas.openxmlformats.org/officeDocument/2006/relationships/image" Id="rId54" Target="media/hist_resh2_3016221.png"/><Relationship Type="http://schemas.openxmlformats.org/officeDocument/2006/relationships/image" Id="rId55" Target="media/hist_horiz3_3016221.png"/><Relationship Type="http://schemas.openxmlformats.org/officeDocument/2006/relationships/image" Id="rId56" Target="media/hist_resh3_3016221.png"/><Relationship Type="http://schemas.openxmlformats.org/officeDocument/2006/relationships/image" Id="rId57" Target="media/pie_3016221.png"/><Relationship Type="http://schemas.openxmlformats.org/officeDocument/2006/relationships/image" Id="rId58" Target="media/hist_horiz1_3000861.png"/><Relationship Type="http://schemas.openxmlformats.org/officeDocument/2006/relationships/image" Id="rId59" Target="media/map_rates1_3000861.png"/><Relationship Type="http://schemas.openxmlformats.org/officeDocument/2006/relationships/image" Id="rId60" Target="media/hist_horiz2_3000861.png"/><Relationship Type="http://schemas.openxmlformats.org/officeDocument/2006/relationships/image" Id="rId61" Target="media/hist_resh2_3000861.png"/><Relationship Type="http://schemas.openxmlformats.org/officeDocument/2006/relationships/image" Id="rId62" Target="media/hist_horiz3_3000861.png"/><Relationship Type="http://schemas.openxmlformats.org/officeDocument/2006/relationships/image" Id="rId63" Target="media/hist_resh3_3000861.png"/><Relationship Type="http://schemas.openxmlformats.org/officeDocument/2006/relationships/image" Id="rId64" Target="media/pie_3000861.png"/><Relationship Type="http://schemas.openxmlformats.org/officeDocument/2006/relationships/image" Id="rId65" Target="media/hist_horiz1_3015901.png"/><Relationship Type="http://schemas.openxmlformats.org/officeDocument/2006/relationships/image" Id="rId66" Target="media/map_rates1_3015901.png"/><Relationship Type="http://schemas.openxmlformats.org/officeDocument/2006/relationships/image" Id="rId67" Target="media/hist_horiz2_3015901.png"/><Relationship Type="http://schemas.openxmlformats.org/officeDocument/2006/relationships/image" Id="rId68" Target="media/hist_resh2_3015901.png"/><Relationship Type="http://schemas.openxmlformats.org/officeDocument/2006/relationships/image" Id="rId69" Target="media/hist_horiz3_3015901.png"/><Relationship Type="http://schemas.openxmlformats.org/officeDocument/2006/relationships/image" Id="rId70" Target="media/hist_resh3_3015901.png"/><Relationship Type="http://schemas.openxmlformats.org/officeDocument/2006/relationships/image" Id="rId71" Target="media/pie_3015901.png"/><Relationship Type="http://schemas.openxmlformats.org/officeDocument/2006/relationships/image" Id="rId72" Target="media/hist_horiz1_3016224.png"/><Relationship Type="http://schemas.openxmlformats.org/officeDocument/2006/relationships/image" Id="rId73" Target="media/map_rates1_3016224.png"/><Relationship Type="http://schemas.openxmlformats.org/officeDocument/2006/relationships/image" Id="rId74" Target="media/hist_horiz2_3016224.png"/><Relationship Type="http://schemas.openxmlformats.org/officeDocument/2006/relationships/image" Id="rId75" Target="media/hist_resh2_3016224.png"/><Relationship Type="http://schemas.openxmlformats.org/officeDocument/2006/relationships/image" Id="rId76" Target="media/hist_horiz3_3016224.png"/><Relationship Type="http://schemas.openxmlformats.org/officeDocument/2006/relationships/image" Id="rId77" Target="media/hist_resh3_3016224.png"/><Relationship Type="http://schemas.openxmlformats.org/officeDocument/2006/relationships/image" Id="rId78" Target="media/pie_3016224.png"/><Relationship Type="http://schemas.openxmlformats.org/officeDocument/2006/relationships/image" Id="rId79" Target="media/hist_horiz1_3000867.png"/><Relationship Type="http://schemas.openxmlformats.org/officeDocument/2006/relationships/image" Id="rId80" Target="media/map_rates1_3000867.png"/><Relationship Type="http://schemas.openxmlformats.org/officeDocument/2006/relationships/image" Id="rId81" Target="media/hist_horiz2_3000867.png"/><Relationship Type="http://schemas.openxmlformats.org/officeDocument/2006/relationships/image" Id="rId82" Target="media/hist_resh2_3000867.png"/><Relationship Type="http://schemas.openxmlformats.org/officeDocument/2006/relationships/image" Id="rId83" Target="media/hist_horiz3_3000867.png"/><Relationship Type="http://schemas.openxmlformats.org/officeDocument/2006/relationships/image" Id="rId84" Target="media/hist_resh3_3000867.png"/><Relationship Type="http://schemas.openxmlformats.org/officeDocument/2006/relationships/image" Id="rId85" Target="media/pie_3000867.png"/><Relationship Type="http://schemas.openxmlformats.org/officeDocument/2006/relationships/image" Id="rId86" Target="media/hist_horiz1_3014798.png"/><Relationship Type="http://schemas.openxmlformats.org/officeDocument/2006/relationships/image" Id="rId87" Target="media/map_rates1_3014798.png"/><Relationship Type="http://schemas.openxmlformats.org/officeDocument/2006/relationships/image" Id="rId88" Target="media/hist_horiz2_3014798.png"/><Relationship Type="http://schemas.openxmlformats.org/officeDocument/2006/relationships/image" Id="rId89" Target="media/hist_resh2_3014798.png"/><Relationship Type="http://schemas.openxmlformats.org/officeDocument/2006/relationships/image" Id="rId90" Target="media/hist_horiz3_3014798.png"/><Relationship Type="http://schemas.openxmlformats.org/officeDocument/2006/relationships/image" Id="rId91" Target="media/hist_resh3_3014798.png"/><Relationship Type="http://schemas.openxmlformats.org/officeDocument/2006/relationships/image" Id="rId92" Target="media/pie_3014798.png"/><Relationship Type="http://schemas.openxmlformats.org/officeDocument/2006/relationships/image" Id="rId93" Target="media/hist_monitoring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