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«Теория вероятностей и математическая статистика»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математического и естественнонаучного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108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4214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102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4562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3404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2163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1459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89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9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48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52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63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>
              <w:rPr>
                <w:noProof/>
                <w:lang w:val="en-US"/>
              </w:rPr>
              <w:t xml:space="preserve"> (080100.62)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45%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  <w:r>
              <w:rPr>
                <w:noProof/>
                <w:lang w:val="en-US"/>
              </w:rPr>
              <w:t xml:space="preserve"> (080500.62)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83% (ФЭПО-18), 57% (ФЭПО-20) и 52%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59% (ФЭПО-18), 61% (ФЭПО-19), 59% (ФЭПО-20), 57% (ФЭПО-21) и 63%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кредитов; для направлений подготовки 080100 "Экономика", 080500 "Бизнес-информатика"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Определения вероятности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Теоремы сложения и умножения вероятностей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Полная вероятность. Формулы Байеса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Законы распределения вероятностей дискретных случайных величин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Законы распределения вероятностей непрерывных случайных величин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Числовые характеристики дискретных случайных величин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Числовые характеристики непрерывных случайных величин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Функции двух случайных аргументов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Центральная предельная теорема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Цепи Маркова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Статистическое распределение выборки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Характеристики вариационного ряда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Точечные оценки параметров распределения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Интервальные оценки параметров распределения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Элементы корреляционного анализа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Проверка статистических гипотез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Основные понятия и теоремы теории вероятностей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Законы распределения вероятностей случайных величин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Числовые характеристики случайных величин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Многомерные случайные величины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Закон больших чисел и центральные предельные теоремы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Основные понятия и задачи математической статистики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ОАБ-38.03.01.01а-21, ОАБ-38.03.01.05а-21, ОАБ-38.03.01.06а-21, ОАБ-38.03.01.07а-21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вероятностей и математическая статистика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ОАБ-38.03.01.01а-21, ОАБ-38.03.01.05а-21, ОАБ-38.03.01.06а-21, ОАБ-38.03.01.07а-21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кредитов; для направлений подготовки 080100 "Экономика", 080500 "Бизнес-информатика"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Определения вероятности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Теоремы сложения и умножения вероятностей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Полная вероятность. Формулы Байеса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дискретных случайных величин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непрерывных случайных величин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характеристики дискретных случайных величин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Цепи Маркова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Статистическое распределение выборки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Точечные оценки параметров распределения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Интервальные оценки параметров распределения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корреляционного анализа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Проверка статистических гипотез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теоремы теории вероятностей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задачи математической статистики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Корреляционный анализ и статистические гипотезы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случайных величин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характеристики случайных величин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5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5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Теория вероятностей и математическая статистика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Проверка статистических гипотез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Теория вероятностей и математическая статистика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5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5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Теория вероятностей и математическая статистика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Теория вероятностей и математическая статистика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5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5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5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45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>
        <w:rPr>
          <w:noProof/>
          <w:lang w:val="en-US"/>
        </w:rPr>
        <w:t xml:space="preserve"> (080500.62)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ОАБ-38.03.05.01а-21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вероятностей и математическая статистика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ОАБ-38.03.05.01а-21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кредитов; для направлений подготовки 080100 "Экономика", 080500 "Бизнес-информатика"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Определения вероятности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Теоремы сложения и умножения вероятностей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Полная вероятность. Формулы Байеса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дискретных случайных величин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непрерывных случайных величин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характеристики дискретных случайных величин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характеристики непрерывных случайных величин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двух случайных аргументов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Центральная предельная теорема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Статистическое распределение выборки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Характеристики вариационного ряда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Точечные оценки параметров распределения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Интервальные оценки параметров распределения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корреляционного анализа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Проверка статистических гипотез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теоремы теории вероятностей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больших чисел и центральные предельные теоремы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задачи математической статистики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Статистические оценки параметров распределения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Корреляционный анализ и статистические гипотезы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Законы распределения вероятностей случайных величин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Числовые характеристики случайных величин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Многомерные случайные величины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12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12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Теория вероятностей и математическая статистика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Центральная предельная теорема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Элементы корреляционного анализа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Теория вероятностей и математическая статистика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12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12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Теория вероятностей и математическая статистика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Теория вероятностей и математическая статистика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12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12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Теория вероятностей и математическая статистика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122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Теория вероятностей и математическая статистика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Теория вероятностей и математическая статистика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для решения прикладных задач.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методами, методами статистического анализа и прогнозирования случайных процессов; умеет строить математические модели объектов профессиональной деятельности.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стохастических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Экономика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ОАБ-38.03.01.01а-21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кредитов; для направлений подготовки 080100 "Экономика", 080500 "Бизнес-информатика"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Нугманова Галия Ильгамовна &lt;3182252&gt;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Балобанова Анна Сергеевна &lt;3182221&gt;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Салтыков Анатолий Никитович &lt;3182233&gt;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Рыболовлева Анастасия Сергеевна &lt;3182217&gt;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Никонова Мария Михайловна &lt;3182260&gt;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Бондаренко Анастасия Сергеевна &lt;3182250&gt;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Жуйкова Анастасия Александровна &lt;3182229&gt;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Бахметьева Диана Альбертовна &lt;3182207&gt;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Сарычева Наталья Геннадьевна &lt;3182214&gt;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Клинк Каролина Александровна &lt;3182209&gt;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Колегова Анастасия Андреевна &lt;3182222&gt;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Фоменко Дмитрий Андреевич &lt;3182225&gt;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Бронников Александр Олегович &lt;3182256&gt;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ОАБ-38.03.01.05а-21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кредитов; для направлений подготовки 080100 "Экономика", 080500 "Бизнес-информатика"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Истомин Кирилл Игоревич &lt;3182216&gt;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Лукин Максим Николаевич &lt;3182247&gt;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Стародубцева Александра Алексеевна &lt;31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Егоян Симавон Хачатурович &lt;3182213&gt;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Рахимзянова Юлия Рафисовна &lt;3182236&gt;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Луценко Тальетта Юрьевна &lt;3182234&gt;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Милютина Дарья Андреевна &lt;3182248&gt;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ОАБ-38.03.01.06а-21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кредитов; для направлений подготовки 080100 "Экономика", 080500 "Бизнес-информатика"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Никитина Марина Павловна &lt;3182206&gt;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Русских Кирилл Олегович &lt;3183980&gt;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Мельникова Юлия Валентиновна &lt;3182239&gt;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Тюкалова Марина Аркадьевна &lt;3182257&gt;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Ермаков Илья Сергеевич &lt;3182253&gt;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Пашаева Анна Сергеевна &lt;3182230&gt;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Миннахметова Анастасия Маратовна &lt;318222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Григорьева Полина Владиславовна &lt;3182226&gt;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Калинина Валерия Константиновна &lt;3182227&gt;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Русанов Константин Николаевич &lt;3182238&gt;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Кудрина Дарья Константиновна &lt;3182251&gt;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 Виталий Владимирович &lt;3182231&gt;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Яремчук Анна Руслановна &lt;3182218&gt;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ОАБ-38.03.01.07а-21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кредитов; для направлений подготовки 080100 "Экономика", 080500 "Бизнес-информатика"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Радыгина Анастасия Александровна &lt;318221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Акберова Самира Азер Кызы &lt;3182255&gt;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Штина Юлиания Александровна &lt;3182232&gt;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Кошурникова Анастасия Дмитриевна &lt;318224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Васильев Данил Владимирович &lt;3182212&gt;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Андреева Екатерина Вячеславовна &lt;3182249&gt;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Галичанина Алина Юрьевна &lt;3182210&gt;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Анжелика Валерьевна &lt;3184543&gt;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Емельянов Игорь Витальевич &lt;3182259&gt;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>
        <w:rPr>
          <w:noProof/>
          <w:lang w:val="en-US"/>
        </w:rPr>
        <w:t xml:space="preserve"> (080500.62)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ОАБ-38.03.05.01а-21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не меньше 3 кредитов; для направлений подготовки 080100 "Экономика", 080500 "Бизнес-информатика"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Лопатин Артем Дмитриевич &lt;3179302&gt;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Матвеев Роман Юрьевич &lt;3179301&gt;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Вахрушева Юлия Александровна &lt;3179308&gt;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Венских Ярослав Васильевич &lt;3182722&gt;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Никифорова Мария Геннадьевна &lt;3179306&gt;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Габдрахманова Динара Рафисовна &lt;3176922&gt;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Крюков Александр Константинович &lt;3182725&gt;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Чазова Марина Владимировна &lt;3182723&gt;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Клабукова Мария Алексеевна &lt;3182717&gt;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Шенкнехт Лана Дмитриевна &lt;3179307&gt;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Либеров Илья Михайлович &lt;3182716&gt;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Фишина Наталья Юрьевна &lt;3179305&gt;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Марков Владислав Игоревич &lt;3182727&gt;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Силина Виктория Сергеевна &lt;3179303&gt;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Хорошавин Максим Вадимович &lt;3179300&gt;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Бельтюков Евгений Константинович &lt;318271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Кулагин Рустам Георгиевич &lt;3182718&gt;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Котдусова Диана Мунировна &lt;3182721&gt;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Новоселова Татьяна Владимировна &lt;3182728&gt;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Абрарова Виктория Айратовна &lt;3182719&gt;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Кочуров Егор Владимирович &lt;3182729&gt;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Сергеев Дмитрий Юрьевич &lt;3182726&gt;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08fs163795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238.png"/><Relationship Type="http://schemas.openxmlformats.org/officeDocument/2006/relationships/image" Id="rId40" Target="media/fepo3years_vuz_subj238.png"/><Relationship Type="http://schemas.openxmlformats.org/officeDocument/2006/relationships/image" Id="rId41" Target="media/hist_partic_subj238.png"/><Relationship Type="http://schemas.openxmlformats.org/officeDocument/2006/relationships/image" Id="rId42" Target="media/hist_levels_subj238.png"/><Relationship Type="http://schemas.openxmlformats.org/officeDocument/2006/relationships/image" Id="rId43" Target="media/hist_levels_all_subj238.png"/><Relationship Type="http://schemas.openxmlformats.org/officeDocument/2006/relationships/image" Id="rId44" Target="media/hist_horiz1_3009562.png"/><Relationship Type="http://schemas.openxmlformats.org/officeDocument/2006/relationships/image" Id="rId45" Target="media/map_rates1_3009562.png"/><Relationship Type="http://schemas.openxmlformats.org/officeDocument/2006/relationships/image" Id="rId46" Target="media/hist_horiz2_3009562.png"/><Relationship Type="http://schemas.openxmlformats.org/officeDocument/2006/relationships/image" Id="rId47" Target="media/hist_resh2_3009562.png"/><Relationship Type="http://schemas.openxmlformats.org/officeDocument/2006/relationships/image" Id="rId48" Target="media/hist_horiz3_3009562.png"/><Relationship Type="http://schemas.openxmlformats.org/officeDocument/2006/relationships/image" Id="rId49" Target="media/hist_resh3_3009562.png"/><Relationship Type="http://schemas.openxmlformats.org/officeDocument/2006/relationships/image" Id="rId50" Target="media/pie_3009562.png"/><Relationship Type="http://schemas.openxmlformats.org/officeDocument/2006/relationships/image" Id="rId51" Target="media/hist_horiz1_3011220.png"/><Relationship Type="http://schemas.openxmlformats.org/officeDocument/2006/relationships/image" Id="rId52" Target="media/map_rates1_3011220.png"/><Relationship Type="http://schemas.openxmlformats.org/officeDocument/2006/relationships/image" Id="rId53" Target="media/hist_horiz2_3011220.png"/><Relationship Type="http://schemas.openxmlformats.org/officeDocument/2006/relationships/image" Id="rId54" Target="media/hist_resh2_3011220.png"/><Relationship Type="http://schemas.openxmlformats.org/officeDocument/2006/relationships/image" Id="rId55" Target="media/hist_horiz3_3011220.png"/><Relationship Type="http://schemas.openxmlformats.org/officeDocument/2006/relationships/image" Id="rId56" Target="media/hist_resh3_3011220.png"/><Relationship Type="http://schemas.openxmlformats.org/officeDocument/2006/relationships/image" Id="rId57" Target="media/pie_3011220.png"/><Relationship Type="http://schemas.openxmlformats.org/officeDocument/2006/relationships/image" Id="rId58" Target="media/hist_monitoring2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