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«Социология»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гуманитарного, социального и экономического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10875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13430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9108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11204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5896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Социология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259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192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Социология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75% (ФЭПО-18), 98% (ФЭПО-19), 73% (ФЭПО-20), 94% (ФЭПО-21) и 96%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(ФЭПО-18), 89% (ФЭПО-19), 90% (ФЭПО-20), 87% (ФЭПО-21) и 93%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Типология обществ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Социальная мобильность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Общность и личность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Социология как наука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Общество как система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Личность и общество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ОАБ-38.03.01.00-11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ОАБ-38.03.01.00-11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обществ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и общество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и общество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Социология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Социология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Социология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5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ОАБ-38.03.01.00-11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3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Федулова Дарья Геннадьевна &lt;3529495&gt;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Шаехова Олеся Илдаровна &lt;3529505&gt;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Рыбалкина Адэль Константиновна &lt;3529484&gt;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Фишов Андрей Андреевич &lt;3529509&gt;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Туктамышев Максим Сергеевич &lt;3529474&gt;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Сабирова Анастасия Олеговна &lt;3529520&gt;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Кузьменкова Кристина Андреевна &lt;3529471&gt;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Елена Игоревна &lt;3522519&gt;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Калмыкова Анастасия Константиновна &lt;35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Сундуков Всеволод Витальевич &lt;3529512&gt;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Рахматуллаева Линара Алымбаевна &lt;3529522&gt;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Бабкина Наталья Павловна &lt;3521103&gt;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Кудрявцева Лина Васильевна &lt;3522523&gt;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Штыкова Виктория Владимировна &lt;3529527&gt;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Зорина Екатерина Владимировна &lt;3520951&gt;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Сахабутдинова Динара Ильгамовна &lt;3529492&gt;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Титов Егор Сергеевич &lt;3531167&gt;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Сергеева Татьяна Сергеевна &lt;3529475&gt;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Наталья Алексеевна &lt;3520952&gt;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Шиповский Роберт Константинович &lt;3529477&gt;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Арасланова Анастасия Бахтияровна &lt;353583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Саматова Линара Вильнуровна &lt;3529491&gt;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Анастасия Андреевна &lt;3521018&gt;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Ямалеева Алсу Ринатовна &lt;3529516&gt;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Айрапетова Ануш Руслановна &lt;3529506&gt;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Коконова Татьяна Сергеевна &lt;3521019&gt;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Шакирова Гузель Булатовна &lt;3529530&gt;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12.png"/><Relationship Type="http://schemas.openxmlformats.org/officeDocument/2006/relationships/image" Id="rId40" Target="media/fepo3years_vuz_subj12.png"/><Relationship Type="http://schemas.openxmlformats.org/officeDocument/2006/relationships/image" Id="rId41" Target="media/hist_partic_subj12.png"/><Relationship Type="http://schemas.openxmlformats.org/officeDocument/2006/relationships/image" Id="rId42" Target="media/hist_levels_subj12.png"/><Relationship Type="http://schemas.openxmlformats.org/officeDocument/2006/relationships/image" Id="rId43" Target="media/hist_levels_all_subj12.png"/><Relationship Type="http://schemas.openxmlformats.org/officeDocument/2006/relationships/image" Id="rId44" Target="media/hist_horiz1_3009529.png"/><Relationship Type="http://schemas.openxmlformats.org/officeDocument/2006/relationships/image" Id="rId45" Target="media/map_rates1_3009529.png"/><Relationship Type="http://schemas.openxmlformats.org/officeDocument/2006/relationships/image" Id="rId46" Target="media/hist_horiz2_3009529.png"/><Relationship Type="http://schemas.openxmlformats.org/officeDocument/2006/relationships/image" Id="rId47" Target="media/hist_resh2_3009529.png"/><Relationship Type="http://schemas.openxmlformats.org/officeDocument/2006/relationships/image" Id="rId48" Target="media/hist_horiz3_3009529.png"/><Relationship Type="http://schemas.openxmlformats.org/officeDocument/2006/relationships/image" Id="rId49" Target="media/hist_resh3_3009529.png"/><Relationship Type="http://schemas.openxmlformats.org/officeDocument/2006/relationships/image" Id="rId50" Target="media/pie_3009529.png"/><Relationship Type="http://schemas.openxmlformats.org/officeDocument/2006/relationships/image" Id="rId51" Target="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