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6B8" w:rsidRPr="00CC67DB" w:rsidRDefault="003E56B8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.5pt;margin-top:-21.25pt;width:542.75pt;height:768.2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3E56B8" w:rsidRPr="0091691D" w:rsidRDefault="003E56B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3E56B8" w:rsidRPr="0091691D" w:rsidRDefault="003E56B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3E56B8" w:rsidRPr="00935302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38.03.01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 (080100.62)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Экономика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D12727" w:rsidRDefault="003E56B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E56B8" w:rsidRPr="007C038E" w:rsidRDefault="003E56B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 xml:space="preserve">октябрь 2015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февраль 2016</w:t>
      </w:r>
    </w:p>
    <w:p w:rsidR="003E56B8" w:rsidRPr="00935302" w:rsidRDefault="003E56B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>Оглавление</w:t>
      </w:r>
    </w:p>
    <w:p w:rsidR="003E56B8" w:rsidRPr="0013504D" w:rsidRDefault="003E56B8" w:rsidP="004A28A5"/>
    <w:p w:rsidR="003E56B8" w:rsidRPr="00EE3DEC" w:rsidRDefault="003E56B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E56B8" w:rsidRPr="00935302" w:rsidRDefault="003E56B8" w:rsidP="00E17CBB">
      <w:pPr>
        <w:pStyle w:val="Heading1"/>
        <w:ind w:left="504" w:hanging="144"/>
      </w:pPr>
      <w:r>
        <w:br w:type="page"/>
      </w:r>
      <w:r w:rsidRPr="00935302">
        <w:t>Введение</w:t>
      </w:r>
    </w:p>
    <w:p w:rsidR="003E56B8" w:rsidRPr="00935302" w:rsidRDefault="003E56B8" w:rsidP="00AF4393">
      <w:pPr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3E56B8" w:rsidRDefault="003E56B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3E56B8" w:rsidRPr="007B5A01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3E56B8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3E56B8" w:rsidRPr="007B5A01" w:rsidRDefault="003E56B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3E56B8" w:rsidRPr="00935302" w:rsidRDefault="003E56B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38.03.01</w:t>
      </w:r>
      <w:r>
        <w:rPr>
          <w:noProof/>
          <w:sz w:val="28"/>
          <w:szCs w:val="28"/>
        </w:rPr>
        <w:t xml:space="preserve"> (080100.62)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3E56B8" w:rsidRPr="00935302" w:rsidRDefault="003E56B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38.03.01</w:t>
      </w:r>
      <w:r>
        <w:rPr>
          <w:noProof/>
          <w:sz w:val="28"/>
          <w:szCs w:val="28"/>
        </w:rPr>
        <w:t xml:space="preserve"> (080100.62)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E56B8" w:rsidRDefault="003E56B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3E56B8" w:rsidRDefault="003E56B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3E56B8" w:rsidRPr="00D77D5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215DE">
        <w:rPr>
          <w:lang w:val="en-US"/>
        </w:rPr>
        <w:br w:type="page"/>
      </w:r>
      <w:r w:rsidRPr="00E17CBB"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D77D52">
        <w:rPr>
          <w:lang w:val="en-US"/>
        </w:rPr>
        <w:t xml:space="preserve"> </w:t>
      </w:r>
      <w:r w:rsidRPr="00E17CBB">
        <w:t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ФЭПО-18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ФЭПО-22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38.03.01</w:t>
      </w:r>
      <w:r>
        <w:rPr>
          <w:noProof/>
          <w:lang w:val="en-US"/>
        </w:rPr>
        <w:t xml:space="preserve"> (080100.62)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Экономика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:rsidR="003E56B8" w:rsidRPr="00CC3077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3E56B8" w:rsidRPr="00AA7A26" w:rsidRDefault="003E56B8" w:rsidP="00E17CBB">
      <w:pPr>
        <w:spacing w:line="288" w:lineRule="auto"/>
        <w:rPr>
          <w:sz w:val="28"/>
          <w:szCs w:val="28"/>
        </w:rPr>
      </w:pPr>
    </w:p>
    <w:p w:rsidR="003E56B8" w:rsidRPr="00E735AA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935302">
        <w:rPr>
          <w:sz w:val="28"/>
          <w:szCs w:val="28"/>
        </w:rPr>
        <w:t>.</w:t>
      </w:r>
    </w:p>
    <w:p w:rsidR="003E56B8" w:rsidRPr="00AA7A26" w:rsidRDefault="003E56B8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2E2588" w:rsidRDefault="003E56B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49"/>
        <w:gridCol w:w="1550"/>
        <w:gridCol w:w="1656"/>
        <w:gridCol w:w="3456"/>
      </w:tblGrid>
      <w:tr w:rsidR="003E56B8" w:rsidRPr="00935302">
        <w:tc>
          <w:tcPr>
            <w:tcW w:w="2628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3E56B8" w:rsidRPr="006E0D05" w:rsidRDefault="003E56B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1713" w:type="dxa"/>
            <w:vAlign w:val="center"/>
          </w:tcPr>
          <w:p w:rsidR="003E56B8" w:rsidRPr="00FC7783" w:rsidRDefault="003E56B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200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51475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244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60353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223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49965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170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35762</w:t>
            </w:r>
          </w:p>
        </w:tc>
      </w:tr>
      <w:tr w:rsidR="003E56B8" w:rsidRPr="00935302">
        <w:tc>
          <w:tcPr>
            <w:tcW w:w="2628" w:type="dxa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2190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697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159</w:t>
            </w:r>
          </w:p>
        </w:tc>
        <w:tc>
          <w:tcPr>
            <w:tcW w:w="1713" w:type="dxa"/>
            <w:vAlign w:val="center"/>
          </w:tcPr>
          <w:p w:rsidR="003E56B8" w:rsidRDefault="003E56B8" w:rsidP="001A5BE7">
            <w:pPr>
              <w:jc w:val="center"/>
            </w:pPr>
            <w:r>
              <w:rPr>
                <w:noProof/>
              </w:rPr>
              <w:t xml:space="preserve">27431</w:t>
            </w:r>
          </w:p>
        </w:tc>
      </w:tr>
    </w:tbl>
    <w:p w:rsidR="003E56B8" w:rsidRPr="00DF2220" w:rsidRDefault="003E56B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10,23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3E56B8" w:rsidRPr="00626B1E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3E56B8" w:rsidRPr="00935302" w:rsidRDefault="003E56B8" w:rsidP="00E17CBB">
      <w:pPr>
        <w:spacing w:line="288" w:lineRule="auto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3E56B8" w:rsidRPr="00AA7A26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3E56B8" w:rsidRPr="00935302">
        <w:trPr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658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2014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363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237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2015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219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3E56B8" w:rsidRPr="00FC7783" w:rsidRDefault="003E56B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3E56B8" w:rsidRDefault="003E56B8" w:rsidP="00FC7783">
            <w:pPr>
              <w:jc w:val="center"/>
            </w:pPr>
            <w:r>
              <w:rPr>
                <w:noProof/>
              </w:rPr>
              <w:t xml:space="preserve">273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Pr="00935302" w:rsidRDefault="003E56B8" w:rsidP="001E0B74">
      <w:pPr>
        <w:jc w:val="center"/>
        <w:rPr>
          <w:sz w:val="28"/>
          <w:szCs w:val="28"/>
        </w:rPr>
      </w:pPr>
    </w:p>
    <w:p w:rsidR="003E56B8" w:rsidRDefault="003E56B8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10,23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>а</w:t>
      </w:r>
      <w:r>
        <w:rPr>
          <w:noProof/>
        </w:rPr>
        <w:t xml:space="preserve"/>
      </w:r>
    </w:p>
    <w:p w:rsidR="003E56B8" w:rsidRDefault="003E56B8" w:rsidP="00F23B41">
      <w:pPr>
        <w:keepNext/>
        <w:keepLines/>
        <w:jc w:val="center"/>
      </w:pPr>
    </w:p>
    <w:p w:rsidR="003E56B8" w:rsidRPr="00024E94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>м</w:t>
      </w:r>
      <w:r w:rsidRPr="00024E94">
        <w:t>одель оценки результатов обучения</w:t>
      </w:r>
    </w:p>
    <w:p w:rsidR="003E56B8" w:rsidRPr="00195267" w:rsidRDefault="003E56B8" w:rsidP="00E17CBB">
      <w:pPr>
        <w:rPr>
          <w:b/>
          <w:bCs/>
          <w:sz w:val="26"/>
          <w:szCs w:val="2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3E56B8" w:rsidRPr="00102E7A" w:rsidRDefault="003E56B8" w:rsidP="00F23B41">
      <w:pPr>
        <w:keepNext/>
        <w:keepLines/>
        <w:jc w:val="center"/>
      </w:pPr>
      <w:r w:rsidRPr="0083530E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 Беспалько</w:t>
      </w:r>
    </w:p>
    <w:p w:rsidR="003E56B8" w:rsidRPr="009B12AA" w:rsidRDefault="003E56B8" w:rsidP="00EF24C8">
      <w:pPr>
        <w:ind w:firstLine="720"/>
        <w:jc w:val="both"/>
        <w:rPr>
          <w:sz w:val="16"/>
          <w:szCs w:val="16"/>
        </w:rPr>
      </w:pP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E56B8" w:rsidRPr="00766A92" w:rsidRDefault="003E56B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E56B8" w:rsidRPr="00024E94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E56B8" w:rsidRPr="00BF24CB">
        <w:trPr>
          <w:jc w:val="center"/>
        </w:trPr>
        <w:tc>
          <w:tcPr>
            <w:tcW w:w="1491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3E56B8" w:rsidRPr="00FC7783" w:rsidRDefault="003E56B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3E56B8" w:rsidRPr="00BF24CB">
        <w:trPr>
          <w:jc w:val="center"/>
        </w:trPr>
        <w:tc>
          <w:tcPr>
            <w:tcW w:w="1491" w:type="dxa"/>
            <w:vMerge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E56B8" w:rsidRPr="00FC7783" w:rsidRDefault="003E56B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3E56B8" w:rsidRPr="00CD0DB2" w:rsidRDefault="003E56B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3E56B8" w:rsidRPr="00E17CBB" w:rsidRDefault="003E56B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3E56B8" w:rsidRPr="00E17CBB" w:rsidRDefault="003E56B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3E56B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3E56B8" w:rsidRPr="00FC0393">
        <w:trPr>
          <w:jc w:val="center"/>
        </w:trPr>
        <w:tc>
          <w:tcPr>
            <w:tcW w:w="2066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3E56B8" w:rsidRPr="00FC7783" w:rsidRDefault="003E56B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3E56B8" w:rsidRDefault="003E56B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3E56B8" w:rsidRPr="00935302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38.03.01</w:t>
      </w:r>
      <w:r>
        <w:rPr>
          <w:noProof/>
        </w:rPr>
        <w:t xml:space="preserve"> (080100.62)</w:t>
      </w:r>
      <w:r w:rsidRPr="00D77D52">
        <w:t xml:space="preserve"> </w:t>
      </w:r>
      <w:r>
        <w:t>«</w:t>
      </w:r>
      <w:r>
        <w:rPr>
          <w:noProof/>
        </w:rPr>
        <w:t xml:space="preserve">Экономика</w:t>
      </w:r>
      <w:r>
        <w:t xml:space="preserve">» </w:t>
      </w:r>
      <w:r>
        <w:rPr>
          <w:noProof/>
        </w:rPr>
        <w:t xml:space="preserve">вуз</w:t>
      </w:r>
      <w:r w:rsidRPr="0099409A">
        <w:t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ФЭПО-22</w:t>
      </w: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Default="003E56B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Экономика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E56B8" w:rsidRDefault="003E56B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D77D5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38.03.01</w:t>
      </w:r>
      <w:r>
        <w:rPr>
          <w:noProof/>
          <w:sz w:val="28"/>
          <w:szCs w:val="28"/>
        </w:rPr>
        <w:t xml:space="preserve"> (080100.62)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3E56B8" w:rsidRPr="00CD0DB2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E56B8" w:rsidRPr="00CC67DB" w:rsidRDefault="003E56B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3E56B8" w:rsidRPr="00F83E9E" w:rsidRDefault="003E56B8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2096" filled="f" stroked="f">
            <v:textbox style="mso-next-textbox:#_x0000_s1027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1072" filled="f" stroked="f">
            <v:textbox style="mso-next-textbox:#_x0000_s1028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9024" filled="f" stroked="f">
            <v:textbox style="mso-next-textbox:#_x0000_s1029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0048" filled="f" stroked="f">
            <v:textbox style="mso-next-textbox:#_x0000_s1030">
              <w:txbxContent>
                <w:p w:rsidR="003E56B8" w:rsidRPr="00A85067" w:rsidRDefault="003E56B8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8000" filled="f" stroked="f">
            <v:textbox style="mso-next-textbox:#_x0000_s1031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6976" filled="f" stroked="f">
            <v:textbox style="mso-next-textbox:#_x0000_s1032">
              <w:txbxContent>
                <w:p w:rsidR="003E56B8" w:rsidRPr="00A85067" w:rsidRDefault="003E56B8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5952" filled="f" stroked="f">
            <v:textbox style="mso-next-textbox:#_x0000_s1033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4928" filled="f" stroked="f">
            <v:textbox style="mso-next-textbox:#_x0000_s1034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3904" filled="f" stroked="f">
            <v:textbox style="mso-next-textbox:#_x0000_s1035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2880" filled="f" stroked="f">
            <v:textbox style="mso-next-textbox:#_x0000_s1036">
              <w:txbxContent>
                <w:p w:rsidR="003E56B8" w:rsidRPr="00A85067" w:rsidRDefault="003E56B8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7">
              <w:txbxContent>
                <w:p w:rsidR="003E56B8" w:rsidRPr="000C17E9" w:rsidRDefault="003E56B8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3E56B8">
        <w:trPr>
          <w:jc w:val="center"/>
        </w:trPr>
        <w:tc>
          <w:tcPr>
            <w:tcW w:w="5021" w:type="dxa"/>
            <w:vAlign w:val="center"/>
          </w:tcPr>
          <w:p w:rsidR="003E56B8" w:rsidRPr="004E4959" w:rsidRDefault="003E56B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3E56B8" w:rsidRPr="00D8077F" w:rsidRDefault="003E56B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E56B8" w:rsidRPr="00E306ED" w:rsidRDefault="003E56B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3E56B8" w:rsidRDefault="003E56B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3E56B8" w:rsidRPr="00AA7A26" w:rsidRDefault="003E56B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82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84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3E56B8" w:rsidRDefault="003E56B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ФЭПО-22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E17CBB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3E56B8" w:rsidRPr="00E17CBB" w:rsidRDefault="003E56B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3E56B8" w:rsidRDefault="003E56B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3E56B8" w:rsidRPr="00E17CBB" w:rsidRDefault="003E56B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3E56B8" w:rsidRPr="00AA7A26" w:rsidRDefault="003E56B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3E56B8" w:rsidRPr="003D28E9" w:rsidRDefault="003E56B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3E56B8" w:rsidRDefault="003E56B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3E56B8" w:rsidRPr="00593870" w:rsidRDefault="003E56B8" w:rsidP="002040C9">
      <w:pPr>
        <w:tabs>
          <w:tab w:val="left" w:pos="720"/>
        </w:tabs>
        <w:spacing w:line="288" w:lineRule="auto"/>
        <w:ind w:firstLine="539"/>
        <w:jc w:val="both"/>
      </w:pPr>
    </w:p>
    <w:p w:rsidR="003E56B8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2040C9">
      <w:pPr>
        <w:tabs>
          <w:tab w:val="left" w:pos="720"/>
        </w:tabs>
        <w:jc w:val="center"/>
      </w:pPr>
    </w:p>
    <w:p w:rsidR="003E56B8" w:rsidRDefault="003E56B8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Pr="007B5A01" w:rsidRDefault="003E56B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E56B8" w:rsidRPr="000D01F2" w:rsidRDefault="003E56B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>.</w:t>
      </w:r>
    </w:p>
    <w:p w:rsidR="003E56B8" w:rsidRPr="00A01626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7B5A01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3E56B8" w:rsidRDefault="003E56B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3E56B8" w:rsidRPr="00E17CBB" w:rsidRDefault="003E56B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3E56B8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>.</w:t>
      </w:r>
    </w:p>
    <w:p w:rsidR="003E56B8" w:rsidRPr="00E17CBB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0D01F2" w:rsidRDefault="003E56B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806"/>
        <w:gridCol w:w="1777"/>
        <w:gridCol w:w="1423"/>
        <w:gridCol w:w="912"/>
        <w:gridCol w:w="913"/>
        <w:gridCol w:w="913"/>
        <w:gridCol w:w="1014"/>
        <w:gridCol w:w="913"/>
        <w:gridCol w:w="913"/>
      </w:tblGrid>
      <w:tr w:rsidR="003E56B8" w:rsidRPr="00935302">
        <w:trPr>
          <w:jc w:val="center"/>
        </w:trPr>
        <w:tc>
          <w:tcPr>
            <w:tcW w:w="811" w:type="dxa"/>
            <w:gridSpan w:val="2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3E56B8" w:rsidRPr="00FC7783" w:rsidRDefault="003E56B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3E56B8" w:rsidRPr="00935302">
        <w:trPr>
          <w:gridBefore w:val="1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3E56B8" w:rsidRPr="00FC7783" w:rsidRDefault="003E56B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3E56B8" w:rsidRPr="00935302">
        <w:trPr>
          <w:gridBefore w:val="1"/>
          <w:trHeight w:val="383"/>
          <w:jc w:val="center"/>
        </w:trPr>
        <w:tc>
          <w:tcPr>
            <w:tcW w:w="81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3E56B8" w:rsidRPr="00FC7783" w:rsidRDefault="003E56B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0D01F2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21" w:type="dxa"/>
            <w:vAlign w:val="center"/>
          </w:tcPr>
          <w:p w:rsidR="003E56B8" w:rsidRPr="009F2D73" w:rsidRDefault="003E56B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9" w:type="dxa"/>
            <w:vAlign w:val="center"/>
          </w:tcPr>
          <w:p w:rsidR="003E56B8" w:rsidRPr="00FC7783" w:rsidRDefault="003E56B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81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77%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77%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/>
            <w:tcW w:w="811" w:type="dxa"/>
            <w:vAlign w:val="center"/>
          </w:tcPr>
          <w:p/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Социология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59%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Теория вероятностей и математическая статистика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42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45%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64%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37%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 w:val="restart"/>
            <w:tcW w:w="81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Менеджмент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42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69%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68%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3E56B8" w:rsidRPr="00935302">
        <w:trPr>
          <w:gridBefore w:val="1"/>
          <w:trHeight w:val="357"/>
          <w:jc w:val="center"/>
        </w:trPr>
        <w:tc>
          <w:tcPr>
            <w:vMerge/>
            <w:tcW w:w="811" w:type="dxa"/>
            <w:vAlign w:val="center"/>
          </w:tcPr>
          <w:p/>
        </w:tc>
        <w:tc>
          <w:tcPr>
            <w:tcW w:w="1791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Микроэкономика</w:t>
            </w:r>
          </w:p>
        </w:tc>
        <w:tc>
          <w:tcPr>
            <w:tcW w:w="1433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81</w:t>
            </w:r>
          </w:p>
        </w:tc>
        <w:tc>
          <w:tcPr>
            <w:tcW w:w="918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72%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70%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37%</w:t>
            </w:r>
          </w:p>
        </w:tc>
        <w:tc>
          <w:tcPr>
            <w:tcW w:w="960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39%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5%</w:t>
            </w:r>
          </w:p>
        </w:tc>
        <w:tc>
          <w:tcPr>
            <w:tcW w:w="919" w:type="dxa"/>
            <w:vAlign w:val="center"/>
          </w:tcPr>
          <w:p w:rsidR="003E56B8" w:rsidRDefault="003E56B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3E56B8" w:rsidRDefault="003E56B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3E56B8" w:rsidRPr="00AA45AC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 xml:space="preserve">ФЭПО-18</w:t>
      </w:r>
      <w:r w:rsidRPr="004D2BEF">
        <w:t xml:space="preserve"> – </w:t>
      </w:r>
      <w:r>
        <w:rPr>
          <w:noProof/>
        </w:rPr>
        <w:t xml:space="preserve">ФЭПО-22</w:t>
      </w:r>
    </w:p>
    <w:p w:rsidR="003E56B8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38.03.01</w:t>
      </w:r>
      <w:r>
        <w:rPr>
          <w:noProof/>
        </w:rPr>
        <w:t xml:space="preserve"> (080100.62)</w:t>
      </w:r>
      <w:r w:rsidRPr="00626B1E">
        <w:t xml:space="preserve"> </w:t>
      </w:r>
      <w:r>
        <w:t>«</w:t>
      </w:r>
      <w:r>
        <w:rPr>
          <w:noProof/>
        </w:rPr>
        <w:t xml:space="preserve">Экономика</w:t>
      </w:r>
      <w:r>
        <w:t>»</w:t>
      </w:r>
    </w:p>
    <w:p w:rsidR="003E56B8" w:rsidRPr="003C3028" w:rsidRDefault="003E56B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3E56B8" w:rsidRDefault="003E56B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E56B8" w:rsidRPr="00DC59B9" w:rsidRDefault="003E56B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3E56B8" w:rsidRPr="00935302" w:rsidRDefault="003E56B8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>по уровням обученности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Default="003E56B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ФЭПО-18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3E56B8" w:rsidRPr="00DC59B9" w:rsidRDefault="003E56B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3E56B8" w:rsidRPr="00E17CBB" w:rsidRDefault="003E56B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3E56B8" w:rsidRPr="00935302">
        <w:trPr>
          <w:jc w:val="center"/>
        </w:trPr>
        <w:tc>
          <w:tcPr>
            <w:tcW w:w="2088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3E56B8" w:rsidRPr="00FC7783" w:rsidRDefault="003E56B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3E56B8" w:rsidRPr="00463A31" w:rsidRDefault="003E56B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2013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69%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75%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88%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79%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2014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72%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81%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84%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81%</w:t>
            </w:r>
          </w:p>
        </w:tc>
      </w:tr>
      <w:tr w:rsidR="003E56B8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97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823" w:type="dxa"/>
            <w:vAlign w:val="center"/>
          </w:tcPr>
          <w:p w:rsidR="003E56B8" w:rsidRPr="00FC7783" w:rsidRDefault="003E56B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82%</w:t>
            </w:r>
          </w:p>
        </w:tc>
        <w:tc>
          <w:tcPr>
            <w:tcW w:w="2880" w:type="dxa"/>
            <w:vAlign w:val="center"/>
          </w:tcPr>
          <w:p w:rsidR="003E56B8" w:rsidRDefault="003E56B8" w:rsidP="001C4FA1">
            <w:pPr>
              <w:jc w:val="center"/>
            </w:pPr>
            <w:r>
              <w:rPr>
                <w:noProof/>
              </w:rPr>
              <w:t xml:space="preserve">84%</w:t>
            </w:r>
          </w:p>
        </w:tc>
      </w:tr>
    </w:tbl>
    <w:p w:rsidR="003E56B8" w:rsidRPr="00CD1F71" w:rsidRDefault="003E56B8" w:rsidP="00AF4393">
      <w:pPr>
        <w:ind w:firstLine="540"/>
        <w:jc w:val="both"/>
        <w:rPr>
          <w:sz w:val="28"/>
          <w:szCs w:val="28"/>
        </w:rPr>
      </w:pPr>
    </w:p>
    <w:p w:rsidR="003E56B8" w:rsidRPr="00935302" w:rsidRDefault="003E56B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Экономика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3E56B8" w:rsidRPr="00AB6C3E" w:rsidRDefault="003E56B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3E56B8" w:rsidRPr="00AB5777" w:rsidRDefault="003E56B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3E56B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3E56B8" w:rsidRPr="00323447" w:rsidRDefault="003E56B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3E56B8" w:rsidRPr="00323447" w:rsidRDefault="003E56B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3E56B8" w:rsidRPr="00323447" w:rsidRDefault="003E56B8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3E56B8" w:rsidRPr="00B9589E" w:rsidRDefault="003E56B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3E56B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Default="003E56B8" w:rsidP="008450E6"/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ФЭПО-18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ФЭПО-19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ФЭПО-20</w:t>
            </w:r>
          </w:p>
        </w:tc>
        <w:tc>
          <w:tcPr>
            <w:tcW w:w="1349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ФЭПО-21</w:t>
            </w:r>
          </w:p>
        </w:tc>
        <w:tc>
          <w:tcPr>
            <w:tcW w:w="1350" w:type="dxa"/>
            <w:gridSpan w:val="2"/>
            <w:vAlign w:val="center"/>
          </w:tcPr>
          <w:p w:rsidR="003E56B8" w:rsidRPr="00323447" w:rsidRDefault="003E56B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</w:tr>
      <w:tr w:rsidR="003E56B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E56B8" w:rsidRPr="00C015B6" w:rsidRDefault="003E56B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3E56B8" w:rsidRPr="00323447" w:rsidRDefault="003E56B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Иностранный язык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68%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77%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98%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Социология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83%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Экономическая теория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31%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76%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Математический анализ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60%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71%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66%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68%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79%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68%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70%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Теория вероятностей и математическая статистика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56%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61%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64%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62%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55%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45%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64%</w:t>
            </w:r>
          </w:p>
        </w:tc>
      </w:tr>
      <w:tr w:rsidR="003E56B8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Макроэкономика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30%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66%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65%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66%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74%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74%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79%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Маркетинг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71%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Менеджмент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81%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82%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Микроэкономика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57%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70%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 xml:space="preserve">33%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67%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67%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72%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70%</w:t>
            </w:r>
          </w:p>
        </w:tc>
      </w:tr>
      <w:tr w:rsidR="003E56B8">
        <w:trPr>
          <w:tblHeader/>
          <w:jc w:val="center"/>
        </w:trPr>
        <w:tc>
          <w:tcPr>
            <w:vMerge/>
            <w:tcW w:w="993" w:type="dxa"/>
            <w:vAlign w:val="center"/>
          </w:tcPr>
          <w:p/>
        </w:tc>
        <w:tc>
          <w:tcPr>
            <w:tcW w:w="1764" w:type="dxa"/>
            <w:vAlign w:val="center"/>
          </w:tcPr>
          <w:p w:rsidR="003E56B8" w:rsidRPr="00323447" w:rsidRDefault="003E56B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Эконометрика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57%</w:t>
            </w:r>
          </w:p>
        </w:tc>
        <w:tc>
          <w:tcPr>
            <w:tcW w:w="674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65%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72%</w:t>
            </w:r>
          </w:p>
        </w:tc>
        <w:tc>
          <w:tcPr>
            <w:tcW w:w="675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76%</w:t>
            </w:r>
          </w:p>
        </w:tc>
        <w:tc>
          <w:tcPr>
            <w:tcW w:w="674" w:type="dxa"/>
            <w:vAlign w:val="center"/>
          </w:tcPr>
          <w:p w:rsidR="003E56B8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3E56B8" w:rsidRPr="00323447" w:rsidRDefault="003E56B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74%</w:t>
            </w:r>
          </w:p>
        </w:tc>
      </w:tr>
    </w:tbl>
    <w:p w:rsidR="003E56B8" w:rsidRPr="00AA7A26" w:rsidRDefault="003E56B8" w:rsidP="00AF4393">
      <w:pPr>
        <w:ind w:firstLine="539"/>
        <w:jc w:val="both"/>
        <w:rPr>
          <w:sz w:val="36"/>
          <w:szCs w:val="36"/>
          <w:lang w:val="en-US"/>
        </w:rPr>
      </w:pPr>
    </w:p>
    <w:p w:rsidR="003E56B8" w:rsidRPr="00980E59" w:rsidRDefault="003E56B8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ind w:left="0" w:firstLine="0"/>
        <w:rPr>
          <w:lang w:val="en-US"/>
        </w:rPr>
      </w:pPr>
      <w:r w:rsidRPr="00FB7501">
        <w:t>Мониторинг</w:t>
      </w:r>
      <w:r w:rsidRPr="00980E59">
        <w:rPr>
          <w:lang w:val="en-US"/>
        </w:rPr>
        <w:t xml:space="preserve"> </w:t>
      </w:r>
      <w:r w:rsidRPr="00FB7501">
        <w:t>результатов</w:t>
      </w:r>
      <w:r w:rsidRPr="00980E59">
        <w:rPr>
          <w:lang w:val="en-US"/>
        </w:rPr>
        <w:t xml:space="preserve"> </w:t>
      </w:r>
      <w:r w:rsidRPr="00FB7501">
        <w:t>обучения</w:t>
      </w:r>
      <w:r w:rsidRPr="00980E59">
        <w:rPr>
          <w:lang w:val="en-US"/>
        </w:rPr>
        <w:t xml:space="preserve"> </w:t>
      </w:r>
      <w:r w:rsidRPr="00FB7501">
        <w:t>студентов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направления подготовки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38.03.01</w:t>
      </w:r>
      <w:r>
        <w:rPr>
          <w:noProof/>
          <w:lang w:val="en-US"/>
        </w:rPr>
        <w:t xml:space="preserve"> (080100.62)</w:t>
      </w:r>
      <w:r w:rsidRPr="00980E59">
        <w:rPr>
          <w:lang w:val="en-US"/>
        </w:rPr>
        <w:t xml:space="preserve"> </w:t>
      </w:r>
      <w:r w:rsidRPr="00D12727">
        <w:rPr>
          <w:lang w:val="en-US"/>
        </w:rPr>
        <w:t>«</w:t>
      </w:r>
      <w:r>
        <w:rPr>
          <w:noProof/>
          <w:lang w:val="en-US"/>
        </w:rPr>
        <w:t xml:space="preserve">Экономика</w:t>
      </w:r>
      <w:r w:rsidRPr="00D12727">
        <w:rPr>
          <w:lang w:val="en-US"/>
        </w:rPr>
        <w:t>»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</w:t>
      </w:r>
      <w:r w:rsidRPr="00626B1E">
        <w:t>а</w:t>
      </w:r>
      <w:r>
        <w:rPr>
          <w:noProof/>
          <w:lang w:val="en-US"/>
        </w:rPr>
        <w:t xml:space="preserve"/>
      </w:r>
      <w:r w:rsidRPr="00980E59">
        <w:rPr>
          <w:lang w:val="en-US"/>
        </w:rPr>
        <w:t xml:space="preserve"> </w:t>
      </w:r>
      <w:r>
        <w:t>и</w:t>
      </w:r>
      <w:r w:rsidRPr="00980E59">
        <w:rPr>
          <w:lang w:val="en-US"/>
        </w:rPr>
        <w:t xml:space="preserve"> </w:t>
      </w:r>
      <w:r>
        <w:rPr>
          <w:noProof/>
          <w:lang w:val="en-US"/>
        </w:rPr>
        <w:t xml:space="preserve">вузов-участников</w:t>
      </w:r>
      <w:r w:rsidRPr="00980E59">
        <w:rPr>
          <w:lang w:val="en-US"/>
        </w:rPr>
        <w:t xml:space="preserve"> </w:t>
      </w:r>
      <w:r>
        <w:t>по</w:t>
      </w:r>
      <w:r w:rsidRPr="00980E59">
        <w:rPr>
          <w:lang w:val="en-US"/>
        </w:rPr>
        <w:t xml:space="preserve"> </w:t>
      </w:r>
      <w:r>
        <w:t>дисциплинам</w:t>
      </w:r>
      <w:r w:rsidRPr="00980E59">
        <w:rPr>
          <w:lang w:val="en-US"/>
        </w:rPr>
        <w:t xml:space="preserve"> </w:t>
      </w:r>
      <w:r>
        <w:t>циклов</w:t>
      </w:r>
      <w:r w:rsidRPr="00980E59">
        <w:rPr>
          <w:lang w:val="en-US"/>
        </w:rPr>
        <w:t xml:space="preserve"> </w:t>
      </w:r>
      <w:r>
        <w:t>ФГОС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 и 4.3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0,2329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Социология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0,2329_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Математический и естественнонаучный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МЕН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МЕН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4.4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Теория вероятностей и математическая статистика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0,2329_2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733506" w:rsidRDefault="003E56B8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ПД</w:t>
      </w:r>
      <w:r w:rsidRPr="00733506">
        <w:rPr>
          <w:lang w:val="en-US"/>
        </w:rPr>
        <w:t>)</w:t>
      </w:r>
    </w:p>
    <w:p w:rsidR="003E56B8" w:rsidRPr="00733506" w:rsidRDefault="003E56B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3E56B8" w:rsidRPr="00686309" w:rsidRDefault="003E56B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4.5 и 4.6</w:t>
      </w:r>
      <w:r w:rsidRPr="00686309">
        <w:rPr>
          <w:spacing w:val="4"/>
          <w:sz w:val="28"/>
          <w:szCs w:val="28"/>
          <w:lang w:val="en-US"/>
        </w:rPr>
        <w:t>).</w:t>
      </w:r>
    </w:p>
    <w:p w:rsidR="003E56B8" w:rsidRPr="00686309" w:rsidRDefault="003E56B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Менеджмент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0,2329_6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686309" w:rsidRDefault="003E56B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3E56B8" w:rsidRPr="00F10FBF" w:rsidRDefault="003E56B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Микроэкономика</w:t>
      </w:r>
      <w:r>
        <w:rPr>
          <w:b/>
          <w:bCs/>
          <w:i/>
          <w:iCs/>
          <w:noProof/>
          <w:lang w:val="en-US"/>
        </w:rPr>
        <w:t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0,2329_6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6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/>
        <w:t xml:space="preserve">вуз</w:t>
      </w:r>
      <w:r w:rsidRPr="0002726F">
        <w:t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3E56B8" w:rsidRPr="00F10FBF" w:rsidRDefault="003E56B8" w:rsidP="00593870">
      <w:pPr>
        <w:spacing w:line="288" w:lineRule="auto"/>
        <w:jc w:val="center"/>
      </w:pPr>
    </w:p>
    <w:p w:rsidR="003E56B8" w:rsidRPr="002511CF" w:rsidRDefault="003E56B8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3E56B8" w:rsidRPr="002511CF" w:rsidRDefault="003E56B8" w:rsidP="00E17CBB">
      <w:pPr>
        <w:rPr>
          <w:sz w:val="28"/>
          <w:szCs w:val="28"/>
        </w:rPr>
      </w:pPr>
    </w:p>
    <w:p w:rsidR="003E56B8" w:rsidRPr="000F5744" w:rsidRDefault="003E56B8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0" o:title=""/>
          </v:shape>
        </w:pict>
      </w:r>
    </w:p>
    <w:p w:rsidR="003E56B8" w:rsidRDefault="003E56B8" w:rsidP="00D215DE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3E56B8" w:rsidRPr="00E62E32" w:rsidRDefault="003E56B8" w:rsidP="00D215DE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1" o:title=""/>
            <w10:wrap type="square"/>
          </v:shape>
        </w:pict>
      </w:r>
    </w:p>
    <w:p w:rsidR="003E56B8" w:rsidRDefault="003E56B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3E56B8" w:rsidRPr="00E62E32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3E56B8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3E56B8" w:rsidRPr="00213700" w:rsidRDefault="003E56B8" w:rsidP="00D215DE">
      <w:pPr>
        <w:rPr>
          <w:sz w:val="8"/>
          <w:szCs w:val="8"/>
        </w:rPr>
      </w:pPr>
    </w:p>
    <w:p w:rsidR="003E56B8" w:rsidRPr="00990587" w:rsidRDefault="003E56B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3E56B8" w:rsidRPr="00B65BF2" w:rsidRDefault="003E56B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3E56B8" w:rsidTr="008634B9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3E56B8" w:rsidTr="008634B9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3E56B8" w:rsidRPr="00990587" w:rsidRDefault="003E56B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3E56B8" w:rsidRPr="00954E3A" w:rsidRDefault="003E56B8" w:rsidP="00D215DE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3E56B8" w:rsidTr="008634B9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3E56B8" w:rsidTr="008634B9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3E56B8" w:rsidRPr="008634B9" w:rsidRDefault="003E56B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3E56B8" w:rsidRPr="00213700" w:rsidRDefault="003E56B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3E56B8" w:rsidRDefault="003E56B8" w:rsidP="00D215DE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2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3E56B8" w:rsidRPr="00825B0B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предоставление образовательным организациям (ОО) интегрального отчета, отражающего сведения о диагностике групп студентов по факультетам;</w:t>
      </w:r>
    </w:p>
    <w:p w:rsidR="003E56B8" w:rsidRPr="00D215DE" w:rsidRDefault="003E56B8" w:rsidP="00D215DE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</w:r>
    </w:p>
    <w:p w:rsidR="003E56B8" w:rsidRPr="00D057E7" w:rsidRDefault="003E56B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>
        <w:pict>
          <v:shape id="_x0000_i1028" type="#_x0000_t75" style="width:401.25pt;height:64.5pt">
            <v:imagedata r:id="rId13" o:title=""/>
          </v:shape>
        </w:pict>
      </w:r>
    </w:p>
    <w:p w:rsidR="003E56B8" w:rsidRPr="00577C70" w:rsidRDefault="003E56B8" w:rsidP="00D215DE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3E56B8" w:rsidRPr="00F059DD" w:rsidRDefault="003E56B8" w:rsidP="00D215DE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3E56B8" w:rsidRPr="0085734D" w:rsidRDefault="003E56B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4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3E56B8" w:rsidRPr="0085734D" w:rsidRDefault="003E56B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3E56B8" w:rsidRPr="0085734D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3E56B8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3E56B8" w:rsidRPr="00A06256" w:rsidRDefault="003E56B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3E56B8" w:rsidRDefault="003E56B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3E56B8" w:rsidRPr="0085734D" w:rsidRDefault="003E56B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85734D" w:rsidRDefault="003E56B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3E56B8" w:rsidRPr="004F1E84" w:rsidRDefault="003E56B8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color w:val="auto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3E56B8" w:rsidRDefault="003E56B8" w:rsidP="00D215DE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83530E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5" o:title=""/>
          </v:shape>
        </w:pict>
      </w:r>
    </w:p>
    <w:p w:rsidR="003E56B8" w:rsidRPr="00A96BBC" w:rsidRDefault="003E56B8" w:rsidP="00D215DE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3E56B8" w:rsidRPr="001C6FF4" w:rsidRDefault="003E56B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3E56B8" w:rsidRPr="009B333D" w:rsidRDefault="003E56B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3E56B8" w:rsidRPr="00A44733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3E56B8" w:rsidRPr="00EF6C78" w:rsidRDefault="003E56B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3E56B8" w:rsidRPr="00AC43A4" w:rsidRDefault="003E56B8" w:rsidP="00D215DE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3E56B8" w:rsidRPr="00840BB6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3E56B8" w:rsidRDefault="003E56B8" w:rsidP="00D215DE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3E56B8" w:rsidRDefault="003E56B8" w:rsidP="00902AD1">
      <w:r w:rsidRPr="00344A59">
        <w:t>.</w:t>
      </w:r>
    </w:p>
    <w:p w:rsidR="003E56B8" w:rsidRDefault="003E56B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Pr="0083530E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6" o:title=""/>
          </v:shape>
        </w:pict>
      </w:r>
    </w:p>
    <w:p w:rsidR="003E56B8" w:rsidRPr="00BC226C" w:rsidRDefault="003E56B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3E56B8" w:rsidRPr="009A37AC" w:rsidRDefault="003E56B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17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3E56B8" w:rsidRPr="009C71AA" w:rsidRDefault="003E56B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3E56B8" w:rsidRDefault="003E56B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3E56B8" w:rsidRPr="007601A1" w:rsidRDefault="003E56B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3E56B8" w:rsidRPr="00840BB6" w:rsidRDefault="003E56B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3E56B8" w:rsidRPr="0051212C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3E56B8" w:rsidRPr="00DB638C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3E56B8" w:rsidRPr="002C7543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3E56B8" w:rsidRPr="002D15DF" w:rsidRDefault="003E56B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18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3E56B8" w:rsidRPr="00151CB7" w:rsidRDefault="003E56B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3E56B8" w:rsidRPr="00DB638C" w:rsidRDefault="003E56B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3E56B8" w:rsidRPr="00A855DB" w:rsidRDefault="003E56B8" w:rsidP="00D215DE">
      <w:pPr>
        <w:pStyle w:val="NormalWeb"/>
        <w:shd w:val="clear" w:color="auto" w:fill="FFFFFF"/>
        <w:spacing w:before="0" w:beforeAutospacing="0" w:after="0" w:afterAutospacing="0"/>
        <w:jc w:val="both"/>
      </w:pPr>
    </w:p>
    <w:p w:rsidR="003E56B8" w:rsidRPr="00FB1195" w:rsidRDefault="003E56B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3E56B8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19" o:title=""/>
          </v:shape>
        </w:pict>
      </w:r>
    </w:p>
    <w:p w:rsidR="003E56B8" w:rsidRPr="005E03DE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3E56B8" w:rsidRPr="004C3292" w:rsidRDefault="003E56B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3E56B8" w:rsidRPr="00AE3E55" w:rsidRDefault="003E56B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3E56B8" w:rsidRPr="00DB638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3E56B8" w:rsidRPr="0070412A" w:rsidRDefault="003E56B8" w:rsidP="00D215DE">
      <w:pPr>
        <w:jc w:val="both"/>
        <w:rPr>
          <w:sz w:val="10"/>
          <w:szCs w:val="10"/>
        </w:rPr>
      </w:pPr>
    </w:p>
    <w:p w:rsidR="003E56B8" w:rsidRPr="00151CB7" w:rsidRDefault="003E56B8" w:rsidP="00D215DE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4" o:title=""/>
          </v:shape>
        </w:pict>
      </w:r>
      <w:r w:rsidRPr="0083530E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0" o:title=""/>
          </v:shape>
        </w:pict>
      </w:r>
    </w:p>
    <w:p w:rsidR="003E56B8" w:rsidRPr="00480943" w:rsidRDefault="003E56B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3E56B8" w:rsidRPr="00151CB7" w:rsidRDefault="003E56B8" w:rsidP="00D215DE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3E56B8" w:rsidRPr="00DC7F4A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Pr="00C30BEC" w:rsidRDefault="003E56B8" w:rsidP="00D215DE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3E56B8" w:rsidRPr="00C30BEC" w:rsidRDefault="003E56B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3E56B8" w:rsidRPr="00480943" w:rsidRDefault="003E56B8" w:rsidP="00D215DE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3E56B8" w:rsidRDefault="003E56B8" w:rsidP="00D215DE"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3E56B8" w:rsidRPr="00621E33" w:rsidRDefault="003E56B8" w:rsidP="00902AD1">
      <w:pPr>
        <w:jc w:val="both"/>
        <w:rPr>
          <w:b/>
          <w:bCs/>
          <w:sz w:val="16"/>
          <w:szCs w:val="16"/>
        </w:rPr>
      </w:pPr>
    </w:p>
    <w:p w:rsidR="003E56B8" w:rsidRPr="00BC5C83" w:rsidRDefault="003E56B8" w:rsidP="00D215DE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b/>
          <w:bCs/>
        </w:rPr>
        <w:br w:type="page"/>
      </w:r>
      <w:r w:rsidRPr="0083530E">
        <w:rPr>
          <w:color w:val="000000"/>
          <w:sz w:val="28"/>
          <w:szCs w:val="28"/>
        </w:rPr>
        <w:pict>
          <v:shape id="_x0000_i1032" type="#_x0000_t75" style="width:429.75pt;height:68.25pt">
            <v:imagedata r:id="rId21" o:title=""/>
          </v:shape>
        </w:pict>
      </w:r>
    </w:p>
    <w:p w:rsidR="003E56B8" w:rsidRPr="00556673" w:rsidRDefault="003E56B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3E56B8" w:rsidRPr="00D83144" w:rsidRDefault="003E56B8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3E56B8" w:rsidRPr="007601A1" w:rsidRDefault="003E56B8" w:rsidP="00D215DE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Pr="000B7DBF" w:rsidRDefault="003E56B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3E56B8" w:rsidRDefault="003E56B8" w:rsidP="00D215DE">
      <w:pPr>
        <w:autoSpaceDE w:val="0"/>
        <w:autoSpaceDN w:val="0"/>
        <w:adjustRightInd w:val="0"/>
        <w:jc w:val="both"/>
      </w:pPr>
    </w:p>
    <w:p w:rsidR="003E56B8" w:rsidRPr="008056E3" w:rsidRDefault="003E56B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3E56B8" w:rsidRDefault="003E56B8" w:rsidP="00D215DE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2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3E56B8" w:rsidRDefault="003E56B8" w:rsidP="00D215DE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3E56B8" w:rsidRPr="00EA5D11" w:rsidRDefault="003E56B8" w:rsidP="00D215DE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3E56B8" w:rsidRPr="00EA5D11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3E56B8" w:rsidRPr="00D215DE" w:rsidRDefault="003E56B8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3E56B8" w:rsidRDefault="003E56B8" w:rsidP="00E17CBB">
      <w:pPr>
        <w:pStyle w:val="Heading1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3E56B8" w:rsidRDefault="003E56B8" w:rsidP="00A70A10">
      <w:pPr>
        <w:ind w:firstLine="709"/>
        <w:jc w:val="both"/>
      </w:pPr>
    </w:p>
    <w:p w:rsidR="003E56B8" w:rsidRPr="00AA0F2C" w:rsidRDefault="003E56B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3E56B8" w:rsidRPr="00AA0F2C" w:rsidRDefault="003E56B8" w:rsidP="009A2510">
      <w:pPr>
        <w:ind w:firstLine="720"/>
        <w:jc w:val="both"/>
      </w:pPr>
    </w:p>
    <w:p w:rsidR="003E56B8" w:rsidRPr="00AA0F2C" w:rsidRDefault="003E56B8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3E56B8" w:rsidRPr="00340E97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3E56B8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3E56B8" w:rsidRPr="00A805FA" w:rsidRDefault="003E56B8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3E56B8" w:rsidRDefault="003E56B8" w:rsidP="009A2510">
      <w:pPr>
        <w:ind w:firstLine="720"/>
        <w:jc w:val="both"/>
        <w:rPr>
          <w:i/>
          <w:iCs/>
        </w:rPr>
      </w:pPr>
    </w:p>
    <w:p w:rsidR="003E56B8" w:rsidRPr="004E42B5" w:rsidRDefault="003E56B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E56B8" w:rsidRDefault="003E56B8" w:rsidP="009A2510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223.5pt;margin-top:4.25pt;width:63pt;height:20.25pt;z-index:251662336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189.75pt;margin-top:4.25pt;width:43.5pt;height:20.25pt;z-index:251661312" filled="f" stroked="f">
            <v:textbox>
              <w:txbxContent>
                <w:p w:rsidR="003E56B8" w:rsidRPr="00A85067" w:rsidRDefault="003E56B8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5.25pt;margin-top:10.5pt;width:75pt;height:24.4pt;z-index:25165926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2.5pt;margin-top:38pt;width:75pt;height:24.4pt;z-index:25166028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87pt;margin-top:65pt;width:75pt;height:24.4pt;z-index:251654144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14.75pt;margin-top:93.5pt;width:75pt;height:24.4pt;z-index:25165312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3.1pt;margin-top:94.25pt;width:75pt;height:24.4pt;z-index:251655168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8.2pt;margin-top:65.75pt;width:75pt;height:24.4pt;z-index:251656192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72.75pt;margin-top:38pt;width:75pt;height:24.4pt;z-index:251657216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2.25pt;margin-top:10.25pt;width:75pt;height:24.4pt;z-index:251658240" filled="f" stroked="f">
            <v:textbox>
              <w:txbxContent>
                <w:p w:rsidR="003E56B8" w:rsidRPr="00A85067" w:rsidRDefault="003E56B8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E56B8">
        <w:tc>
          <w:tcPr>
            <w:tcW w:w="4657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3E56B8" w:rsidRDefault="003E56B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3E56B8" w:rsidRPr="00C510CE" w:rsidRDefault="003E56B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3E56B8" w:rsidRPr="002D6887" w:rsidRDefault="003E56B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3E56B8" w:rsidRDefault="003E56B8" w:rsidP="009A2510">
      <w:pPr>
        <w:ind w:firstLine="540"/>
        <w:jc w:val="both"/>
      </w:pPr>
    </w:p>
    <w:p w:rsidR="003E56B8" w:rsidRPr="001E700F" w:rsidRDefault="003E56B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3E56B8" w:rsidRPr="00E835D7" w:rsidRDefault="003E56B8" w:rsidP="009A2510">
      <w:pPr>
        <w:ind w:firstLine="540"/>
        <w:jc w:val="both"/>
        <w:rPr>
          <w:sz w:val="8"/>
          <w:szCs w:val="8"/>
        </w:rPr>
      </w:pPr>
    </w:p>
    <w:p w:rsidR="003E56B8" w:rsidRDefault="003E56B8" w:rsidP="009A2510">
      <w:pPr>
        <w:jc w:val="both"/>
      </w:pPr>
      <w:r>
        <w:rPr>
          <w:noProof/>
        </w:rPr>
        <w:pict>
          <v:shape id="_x0000_i1034" type="#_x0000_t75" style="width:453.75pt;height:208.5pt;visibility:visible">
            <v:imagedata r:id="rId23" o:title=""/>
          </v:shape>
        </w:pict>
      </w:r>
    </w:p>
    <w:p w:rsidR="003E56B8" w:rsidRPr="00631222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3E56B8" w:rsidRDefault="003E56B8" w:rsidP="009A2510">
      <w:pPr>
        <w:jc w:val="both"/>
      </w:pPr>
    </w:p>
    <w:p w:rsidR="003E56B8" w:rsidRPr="00B9493B" w:rsidRDefault="003E56B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E56B8" w:rsidRDefault="003E56B8" w:rsidP="009A2510">
      <w:pPr>
        <w:tabs>
          <w:tab w:val="left" w:pos="720"/>
        </w:tabs>
        <w:ind w:right="-74"/>
        <w:jc w:val="both"/>
      </w:pPr>
    </w:p>
    <w:p w:rsidR="003E56B8" w:rsidRPr="006F5C37" w:rsidRDefault="003E56B8" w:rsidP="009A2510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5" type="#_x0000_t75" style="width:453pt;height:233.25pt;visibility:visible">
            <v:imagedata r:id="rId24" o:title=""/>
          </v:shape>
        </w:pict>
      </w:r>
    </w:p>
    <w:p w:rsidR="003E56B8" w:rsidRPr="00621276" w:rsidRDefault="003E56B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3E56B8" w:rsidRDefault="003E56B8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3E56B8" w:rsidRDefault="003E56B8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E56B8" w:rsidRPr="00204977" w:rsidRDefault="003E56B8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6" type="#_x0000_t75" style="width:453.75pt;height:180pt;visibility:visible">
            <v:imagedata r:id="rId25" o:title=""/>
          </v:shape>
        </w:pict>
      </w:r>
    </w:p>
    <w:p w:rsidR="003E56B8" w:rsidRPr="008679E9" w:rsidRDefault="003E56B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3E56B8" w:rsidRPr="00BA2D78" w:rsidRDefault="003E56B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E56B8" w:rsidRPr="002144F4" w:rsidRDefault="003E56B8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E56B8" w:rsidRPr="00DE7D1A" w:rsidRDefault="003E56B8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7" type="#_x0000_t75" style="width:453.75pt;height:180pt;visibility:visible">
            <v:imagedata r:id="rId26" o:title=""/>
          </v:shape>
        </w:pict>
      </w:r>
    </w:p>
    <w:p w:rsidR="003E56B8" w:rsidRDefault="003E56B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</w:p>
    <w:p w:rsidR="003E56B8" w:rsidRDefault="003E56B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3E56B8" w:rsidRPr="0065017D" w:rsidRDefault="003E56B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Default="003E56B8" w:rsidP="00AB6C3E">
      <w:pPr>
        <w:spacing w:line="360" w:lineRule="auto"/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3E56B8" w:rsidRPr="0013504D" w:rsidRDefault="003E56B8" w:rsidP="00AB6C3E">
      <w:pPr>
        <w:jc w:val="center"/>
      </w:pPr>
    </w:p>
    <w:p w:rsidR="003E56B8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3E56B8" w:rsidRPr="0013504D" w:rsidRDefault="003E56B8" w:rsidP="00AB6C3E">
      <w:pPr>
        <w:jc w:val="center"/>
      </w:pPr>
    </w:p>
    <w:p w:rsidR="003E56B8" w:rsidRPr="0013504D" w:rsidRDefault="003E56B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3E56B8" w:rsidRPr="0013504D" w:rsidRDefault="003E56B8" w:rsidP="00AB6C3E">
      <w:pPr>
        <w:jc w:val="center"/>
      </w:pPr>
    </w:p>
    <w:p w:rsidR="003E56B8" w:rsidRPr="00B42BA9" w:rsidRDefault="003E56B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3E56B8" w:rsidRPr="00B42BA9" w:rsidRDefault="003E56B8" w:rsidP="00AB6C3E">
      <w:pPr>
        <w:jc w:val="center"/>
      </w:pPr>
    </w:p>
    <w:p w:rsidR="003E56B8" w:rsidRPr="00B42BA9" w:rsidRDefault="003E56B8" w:rsidP="00AB6C3E">
      <w:pPr>
        <w:spacing w:line="360" w:lineRule="auto"/>
        <w:jc w:val="center"/>
      </w:pPr>
    </w:p>
    <w:p w:rsidR="003E56B8" w:rsidRPr="00CC67DB" w:rsidRDefault="003E56B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3E56B8" w:rsidRPr="00CC67DB" w:rsidRDefault="003E56B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3E56B8" w:rsidRPr="00CC67DB" w:rsidSect="00195B9B">
      <w:footerReference w:type="even" r:id="rId27"/>
      <w:footerReference w:type="default" r:id="rId2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56B8" w:rsidRDefault="003E56B8">
      <w:r>
        <w:separator/>
      </w:r>
    </w:p>
  </w:endnote>
  <w:endnote w:type="continuationSeparator" w:id="1">
    <w:p w:rsidR="003E56B8" w:rsidRDefault="003E56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D534AE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E56B8" w:rsidRDefault="003E56B8" w:rsidP="00195B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56B8" w:rsidRDefault="003E56B8" w:rsidP="00195B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13</w:t>
    </w:r>
    <w:r>
      <w:rPr>
        <w:rStyle w:val="PageNumber"/>
      </w:rPr>
      <w:fldChar w:fldCharType="end"/>
    </w:r>
  </w:p>
  <w:p w:rsidR="003E56B8" w:rsidRDefault="003E56B8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56B8" w:rsidRDefault="003E56B8">
      <w:r>
        <w:separator/>
      </w:r>
    </w:p>
  </w:footnote>
  <w:footnote w:type="continuationSeparator" w:id="1">
    <w:p w:rsidR="003E56B8" w:rsidRDefault="003E56B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0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8"/>
  </w:num>
  <w:num w:numId="10">
    <w:abstractNumId w:val="4"/>
  </w:num>
  <w:num w:numId="11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10A2"/>
    <w:rsid w:val="000F3C8E"/>
    <w:rsid w:val="000F44DD"/>
    <w:rsid w:val="000F562B"/>
    <w:rsid w:val="000F5744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19C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F3A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34F0"/>
    <w:rsid w:val="00A2646D"/>
    <w:rsid w:val="00A3036B"/>
    <w:rsid w:val="00A30595"/>
    <w:rsid w:val="00A34125"/>
    <w:rsid w:val="00A34431"/>
    <w:rsid w:val="00A357A4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17F9"/>
    <w:rsid w:val="00B02A80"/>
    <w:rsid w:val="00B03263"/>
    <w:rsid w:val="00B045CF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color w:val="000000"/>
      <w:sz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058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05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58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5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58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Relationship Type="http://schemas.openxmlformats.org/officeDocument/2006/relationships/image" Id="rId31" Target="media/fepo3years_spec3310,2329.png"/><Relationship Type="http://schemas.openxmlformats.org/officeDocument/2006/relationships/image" Id="rId32" Target="media/fepo3years_vuz_np3310,2329.png"/><Relationship Type="http://schemas.openxmlformats.org/officeDocument/2006/relationships/image" Id="rId33" Target="media/range_diag_bg_np38.03.01.png"/><Relationship Type="http://schemas.openxmlformats.org/officeDocument/2006/relationships/image" Id="rId34" Target="media/hist_partic_np38.03.01.png"/><Relationship Type="http://schemas.openxmlformats.org/officeDocument/2006/relationships/image" Id="rId35" Target="media/hist_levels_np38.03.01.png"/><Relationship Type="http://schemas.openxmlformats.org/officeDocument/2006/relationships/image" Id="rId36" Target="media/hist_levels_np38.03.01_all.png"/><Relationship Type="http://schemas.openxmlformats.org/officeDocument/2006/relationships/image" Id="rId37" Target="media/img_hist_np_38.03.01.png"/><Relationship Type="http://schemas.openxmlformats.org/officeDocument/2006/relationships/image" Id="rId38" Target="media/hist_levels3310,2329_7.png"/><Relationship Type="http://schemas.openxmlformats.org/officeDocument/2006/relationships/image" Id="rId39" Target="media/hist_levels3310,2329_12.png"/><Relationship Type="http://schemas.openxmlformats.org/officeDocument/2006/relationships/image" Id="rId40" Target="media/hist_levels3310,2329_238.png"/><Relationship Type="http://schemas.openxmlformats.org/officeDocument/2006/relationships/image" Id="rId41" Target="media/hist_levels3310,2329_62.png"/><Relationship Type="http://schemas.openxmlformats.org/officeDocument/2006/relationships/image" Id="rId42" Target="media/hist_levels3310,2329_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1694</TotalTime>
  <Pages>21</Pages>
  <Words>5459</Words>
  <Characters>31118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125</cp:revision>
  <cp:lastPrinted>2013-11-19T10:46:00Z</cp:lastPrinted>
  <dcterms:created xsi:type="dcterms:W3CDTF">2013-12-07T08:26:00Z</dcterms:created>
  <dcterms:modified xsi:type="dcterms:W3CDTF">2016-02-02T08:44:00Z</dcterms:modified>
</cp:coreProperties>
</file>